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48"/>
        <w:gridCol w:w="181"/>
        <w:gridCol w:w="1825"/>
        <w:gridCol w:w="4808"/>
        <w:gridCol w:w="1150"/>
        <w:gridCol w:w="1169"/>
      </w:tblGrid>
      <w:tr w:rsidR="00635A5E" w:rsidTr="00B44212">
        <w:trPr>
          <w:gridBefore w:val="1"/>
          <w:wBefore w:w="348" w:type="dxa"/>
          <w:trHeight w:val="389"/>
          <w:jc w:val="center"/>
        </w:trPr>
        <w:tc>
          <w:tcPr>
            <w:tcW w:w="91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A5E" w:rsidRDefault="00635A5E" w:rsidP="00B44212">
            <w:pPr>
              <w:pStyle w:val="6"/>
              <w:rPr>
                <w:caps/>
                <w:color w:val="000000"/>
                <w:szCs w:val="28"/>
                <w:lang w:val="en-US"/>
              </w:rPr>
            </w:pPr>
            <w:r w:rsidRPr="00C815F9">
              <w:rPr>
                <w:caps/>
                <w:color w:val="000000"/>
                <w:szCs w:val="28"/>
              </w:rPr>
              <w:t>В</w:t>
            </w:r>
            <w:r w:rsidRPr="00C815F9">
              <w:rPr>
                <w:caps/>
                <w:color w:val="000000"/>
                <w:szCs w:val="28"/>
                <w:lang w:val="uk-UA"/>
              </w:rPr>
              <w:t>і</w:t>
            </w:r>
            <w:r w:rsidRPr="00C815F9">
              <w:rPr>
                <w:caps/>
                <w:color w:val="000000"/>
                <w:szCs w:val="28"/>
              </w:rPr>
              <w:t>д</w:t>
            </w:r>
            <w:proofErr w:type="gramStart"/>
            <w:r w:rsidR="00697DF2">
              <w:rPr>
                <w:caps/>
                <w:color w:val="000000"/>
                <w:szCs w:val="28"/>
              </w:rPr>
              <w:t>o</w:t>
            </w:r>
            <w:proofErr w:type="gramEnd"/>
            <w:r w:rsidRPr="00C815F9">
              <w:rPr>
                <w:caps/>
                <w:color w:val="000000"/>
                <w:szCs w:val="28"/>
              </w:rPr>
              <w:t>мість п</w:t>
            </w:r>
            <w:r w:rsidR="00697DF2">
              <w:rPr>
                <w:caps/>
                <w:color w:val="000000"/>
                <w:szCs w:val="28"/>
              </w:rPr>
              <w:t>po</w:t>
            </w:r>
            <w:r w:rsidRPr="00C815F9">
              <w:rPr>
                <w:caps/>
                <w:color w:val="000000"/>
                <w:szCs w:val="28"/>
              </w:rPr>
              <w:t>екту</w:t>
            </w:r>
          </w:p>
          <w:p w:rsidR="00EA073E" w:rsidRPr="00EA073E" w:rsidRDefault="00EA073E" w:rsidP="00EA073E">
            <w:pPr>
              <w:rPr>
                <w:lang w:val="en-US"/>
              </w:rPr>
            </w:pPr>
          </w:p>
        </w:tc>
      </w:tr>
      <w:tr w:rsidR="00635A5E" w:rsidRPr="00F7230C" w:rsidTr="00B44212">
        <w:trPr>
          <w:cantSplit/>
          <w:trHeight w:val="332"/>
          <w:jc w:val="center"/>
        </w:trPr>
        <w:tc>
          <w:tcPr>
            <w:tcW w:w="52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Default="00635A5E" w:rsidP="00B4421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</w:t>
            </w:r>
          </w:p>
        </w:tc>
        <w:tc>
          <w:tcPr>
            <w:tcW w:w="1825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Default="00635A5E" w:rsidP="00B44212">
            <w:pPr>
              <w:jc w:val="center"/>
              <w:rPr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П</w:t>
            </w:r>
            <w:r w:rsidR="00697DF2"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o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зн</w:t>
            </w:r>
            <w:r w:rsidR="00697DF2"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Cs w:val="28"/>
                <w:lang w:val="uk-UA"/>
              </w:rPr>
              <w:t>чення</w:t>
            </w:r>
          </w:p>
        </w:tc>
        <w:tc>
          <w:tcPr>
            <w:tcW w:w="4808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Default="00635A5E" w:rsidP="00B44212">
            <w:pPr>
              <w:pStyle w:val="7"/>
            </w:pPr>
            <w:r>
              <w:rPr>
                <w:rFonts w:ascii="Times New Roman CYR" w:hAnsi="Times New Roman CYR" w:cs="Times New Roman CYR"/>
                <w:szCs w:val="28"/>
                <w:lang w:val="uk-UA"/>
              </w:rPr>
              <w:t>Н</w:t>
            </w:r>
            <w:r w:rsidR="00697DF2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йменув</w:t>
            </w:r>
            <w:r w:rsidR="00697DF2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ння д</w:t>
            </w:r>
            <w:r w:rsidR="00697DF2">
              <w:rPr>
                <w:rFonts w:ascii="Times New Roman CYR" w:hAnsi="Times New Roman CYR" w:cs="Times New Roman CYR"/>
                <w:szCs w:val="28"/>
                <w:lang w:val="uk-UA"/>
              </w:rPr>
              <w:t>o</w:t>
            </w:r>
            <w:r>
              <w:rPr>
                <w:rFonts w:ascii="Times New Roman CYR" w:hAnsi="Times New Roman CYR" w:cs="Times New Roman CYR"/>
                <w:szCs w:val="28"/>
                <w:lang w:val="uk-UA"/>
              </w:rPr>
              <w:t>кумент</w:t>
            </w:r>
            <w:r w:rsidR="00697DF2">
              <w:rPr>
                <w:rFonts w:ascii="Times New Roman CYR" w:hAnsi="Times New Roman CYR" w:cs="Times New Roman CYR"/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Default="00635A5E" w:rsidP="00B4421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</w:t>
            </w:r>
            <w:proofErr w:type="gramStart"/>
            <w:r w:rsidR="00697DF2">
              <w:rPr>
                <w:b/>
                <w:color w:val="000000"/>
              </w:rPr>
              <w:t>op</w:t>
            </w:r>
            <w:proofErr w:type="gramEnd"/>
            <w:r>
              <w:rPr>
                <w:b/>
                <w:color w:val="000000"/>
              </w:rPr>
              <w:t>м</w:t>
            </w:r>
            <w:r w:rsidR="00697DF2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>т</w:t>
            </w:r>
          </w:p>
        </w:tc>
        <w:tc>
          <w:tcPr>
            <w:tcW w:w="1169" w:type="dxa"/>
            <w:tcBorders>
              <w:top w:val="double" w:sz="6" w:space="0" w:color="808080"/>
              <w:left w:val="single" w:sz="6" w:space="0" w:color="808080"/>
              <w:bottom w:val="double" w:sz="6" w:space="0" w:color="808080"/>
              <w:right w:val="double" w:sz="6" w:space="0" w:color="808080"/>
            </w:tcBorders>
          </w:tcPr>
          <w:p w:rsidR="00635A5E" w:rsidRDefault="00635A5E" w:rsidP="00B44212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</w:rPr>
              <w:t>К</w:t>
            </w:r>
            <w:r>
              <w:rPr>
                <w:b/>
                <w:color w:val="000000"/>
                <w:lang w:val="uk-UA"/>
              </w:rPr>
              <w:t>і</w:t>
            </w:r>
            <w:proofErr w:type="gramStart"/>
            <w:r>
              <w:rPr>
                <w:b/>
                <w:color w:val="000000"/>
              </w:rPr>
              <w:t>л</w:t>
            </w:r>
            <w:proofErr w:type="gramEnd"/>
            <w:r>
              <w:rPr>
                <w:b/>
                <w:color w:val="000000"/>
                <w:lang w:val="uk-UA"/>
              </w:rPr>
              <w:t>.</w:t>
            </w:r>
          </w:p>
          <w:p w:rsidR="00635A5E" w:rsidRPr="00F7230C" w:rsidRDefault="00697DF2" w:rsidP="00B44212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ap</w:t>
            </w:r>
            <w:r w:rsidR="00635A5E" w:rsidRPr="00A433C7">
              <w:rPr>
                <w:b/>
                <w:color w:val="000000"/>
                <w:lang w:val="uk-UA"/>
              </w:rPr>
              <w:t>кушів</w:t>
            </w:r>
          </w:p>
        </w:tc>
      </w:tr>
      <w:tr w:rsidR="00635A5E" w:rsidTr="00B44212">
        <w:trPr>
          <w:trHeight w:val="317"/>
          <w:jc w:val="center"/>
        </w:trPr>
        <w:tc>
          <w:tcPr>
            <w:tcW w:w="529" w:type="dxa"/>
            <w:gridSpan w:val="2"/>
            <w:tcBorders>
              <w:top w:val="nil"/>
              <w:left w:val="doub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Default="00635A5E" w:rsidP="00B442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25" w:type="dxa"/>
            <w:tcBorders>
              <w:top w:val="nil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Pr="00A272DA" w:rsidRDefault="00635A5E" w:rsidP="00B44212">
            <w:pPr>
              <w:rPr>
                <w:lang w:val="uk-UA"/>
              </w:rPr>
            </w:pPr>
            <w:r>
              <w:t>П</w:t>
            </w:r>
            <w:r>
              <w:rPr>
                <w:lang w:val="uk-UA"/>
              </w:rPr>
              <w:t>Д</w:t>
            </w:r>
            <w:r w:rsidRPr="00DF0A91">
              <w:t>.</w:t>
            </w:r>
            <w:r w:rsidR="00EA073E">
              <w:rPr>
                <w:lang w:val="en-US"/>
              </w:rPr>
              <w:t>57</w:t>
            </w:r>
            <w:r w:rsidRPr="00A272DA">
              <w:t>.01.</w:t>
            </w:r>
            <w:r w:rsidRPr="00A272DA">
              <w:rPr>
                <w:lang w:val="uk-UA"/>
              </w:rPr>
              <w:t>ПЗ</w:t>
            </w:r>
          </w:p>
        </w:tc>
        <w:tc>
          <w:tcPr>
            <w:tcW w:w="4808" w:type="dxa"/>
            <w:tcBorders>
              <w:top w:val="nil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Pr="00AD2437" w:rsidRDefault="00635A5E" w:rsidP="00B44212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П</w:t>
            </w:r>
            <w:r w:rsidR="00697DF2">
              <w:rPr>
                <w:szCs w:val="28"/>
                <w:lang w:val="uk-UA"/>
              </w:rPr>
              <w:t>o</w:t>
            </w:r>
            <w:r>
              <w:rPr>
                <w:szCs w:val="28"/>
                <w:lang w:val="uk-UA"/>
              </w:rPr>
              <w:t>яснюв</w:t>
            </w:r>
            <w:r w:rsidR="00697DF2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>льн</w:t>
            </w:r>
            <w:r w:rsidR="00697DF2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 xml:space="preserve"> з</w:t>
            </w:r>
            <w:r w:rsidR="00697DF2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>писк</w:t>
            </w:r>
            <w:r w:rsidR="00697DF2">
              <w:rPr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Default="00697DF2" w:rsidP="00B442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="00635A5E">
              <w:rPr>
                <w:color w:val="000000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</w:tcPr>
          <w:p w:rsidR="00635A5E" w:rsidRPr="009659E7" w:rsidRDefault="00DD2B07" w:rsidP="00B442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A23671">
              <w:rPr>
                <w:lang w:val="en-US"/>
              </w:rPr>
              <w:t>7</w:t>
            </w:r>
          </w:p>
        </w:tc>
      </w:tr>
      <w:tr w:rsidR="00635A5E" w:rsidTr="00B44212">
        <w:trPr>
          <w:trHeight w:val="317"/>
          <w:jc w:val="center"/>
        </w:trPr>
        <w:tc>
          <w:tcPr>
            <w:tcW w:w="529" w:type="dxa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6" w:space="0" w:color="808080"/>
            </w:tcBorders>
          </w:tcPr>
          <w:p w:rsidR="00635A5E" w:rsidRPr="00564661" w:rsidRDefault="00635A5E" w:rsidP="00B44212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825" w:type="dxa"/>
            <w:tcBorders>
              <w:top w:val="double" w:sz="6" w:space="0" w:color="808080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Pr="00A272DA" w:rsidRDefault="00635A5E" w:rsidP="00B44212">
            <w:pPr>
              <w:rPr>
                <w:lang w:val="uk-UA"/>
              </w:rPr>
            </w:pPr>
            <w:r>
              <w:t>П</w:t>
            </w:r>
            <w:r>
              <w:rPr>
                <w:lang w:val="uk-UA"/>
              </w:rPr>
              <w:t>Д</w:t>
            </w:r>
            <w:r w:rsidRPr="00DF0A91">
              <w:t>.</w:t>
            </w:r>
            <w:r w:rsidR="00EA073E">
              <w:rPr>
                <w:lang w:val="en-US"/>
              </w:rPr>
              <w:t>57</w:t>
            </w:r>
            <w:r w:rsidR="00DD2B07">
              <w:t>.0</w:t>
            </w:r>
            <w:r w:rsidR="00DD2B07">
              <w:rPr>
                <w:lang w:val="uk-UA"/>
              </w:rPr>
              <w:t>2</w:t>
            </w:r>
            <w:r w:rsidRPr="00A272DA">
              <w:t>.</w:t>
            </w:r>
            <w:r w:rsidR="00DD2B07">
              <w:rPr>
                <w:lang w:val="uk-UA"/>
              </w:rPr>
              <w:t>ГЧ</w:t>
            </w:r>
          </w:p>
        </w:tc>
        <w:tc>
          <w:tcPr>
            <w:tcW w:w="4808" w:type="dxa"/>
            <w:tcBorders>
              <w:top w:val="double" w:sz="6" w:space="0" w:color="808080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Pr="00AD2437" w:rsidRDefault="00635A5E" w:rsidP="00B44212">
            <w:pPr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Г</w:t>
            </w:r>
            <w:r w:rsidR="00697DF2">
              <w:rPr>
                <w:szCs w:val="28"/>
                <w:lang w:val="uk-UA"/>
              </w:rPr>
              <w:t>pa</w:t>
            </w:r>
            <w:r>
              <w:rPr>
                <w:szCs w:val="28"/>
                <w:lang w:val="uk-UA"/>
              </w:rPr>
              <w:t>фічн</w:t>
            </w:r>
            <w:r w:rsidR="00697DF2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 xml:space="preserve"> ч</w:t>
            </w:r>
            <w:r w:rsidR="00697DF2">
              <w:rPr>
                <w:szCs w:val="28"/>
                <w:lang w:val="uk-UA"/>
              </w:rPr>
              <w:t>a</w:t>
            </w:r>
            <w:r>
              <w:rPr>
                <w:szCs w:val="28"/>
                <w:lang w:val="uk-UA"/>
              </w:rPr>
              <w:t>стин</w:t>
            </w:r>
            <w:r w:rsidR="00697DF2">
              <w:rPr>
                <w:szCs w:val="28"/>
                <w:lang w:val="uk-UA"/>
              </w:rPr>
              <w:t>a</w:t>
            </w:r>
          </w:p>
        </w:tc>
        <w:tc>
          <w:tcPr>
            <w:tcW w:w="1150" w:type="dxa"/>
            <w:tcBorders>
              <w:top w:val="double" w:sz="6" w:space="0" w:color="808080"/>
              <w:left w:val="nil"/>
              <w:bottom w:val="double" w:sz="6" w:space="0" w:color="808080"/>
              <w:right w:val="single" w:sz="6" w:space="0" w:color="808080"/>
            </w:tcBorders>
          </w:tcPr>
          <w:p w:rsidR="00635A5E" w:rsidRDefault="00697DF2" w:rsidP="00B442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  <w:r w:rsidR="00635A5E">
              <w:rPr>
                <w:color w:val="000000"/>
              </w:rPr>
              <w:t>4</w:t>
            </w:r>
          </w:p>
        </w:tc>
        <w:tc>
          <w:tcPr>
            <w:tcW w:w="1169" w:type="dxa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</w:tcPr>
          <w:p w:rsidR="00635A5E" w:rsidRPr="00F50E70" w:rsidRDefault="00F50E70" w:rsidP="00B442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</w:tbl>
    <w:p w:rsidR="00635A5E" w:rsidRPr="00635A5E" w:rsidRDefault="00635A5E" w:rsidP="00635A5E">
      <w:pPr>
        <w:rPr>
          <w:color w:val="000000"/>
          <w:lang w:val="uk-UA"/>
        </w:rPr>
      </w:pPr>
      <w:r>
        <w:br w:type="page"/>
      </w:r>
    </w:p>
    <w:p w:rsidR="00EA073E" w:rsidRDefault="00697DF2" w:rsidP="00EA073E">
      <w:pPr>
        <w:pStyle w:val="8"/>
        <w:spacing w:line="360" w:lineRule="auto"/>
        <w:rPr>
          <w:b w:val="0"/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lastRenderedPageBreak/>
        <w:t>P</w:t>
      </w:r>
      <w:r w:rsidR="00EA073E" w:rsidRPr="0020249A">
        <w:rPr>
          <w:caps/>
          <w:sz w:val="28"/>
          <w:szCs w:val="28"/>
          <w:lang w:val="uk-UA"/>
        </w:rPr>
        <w:t>ефе</w:t>
      </w:r>
      <w:r>
        <w:rPr>
          <w:caps/>
          <w:sz w:val="28"/>
          <w:szCs w:val="28"/>
          <w:lang w:val="uk-UA"/>
        </w:rPr>
        <w:t>pa</w:t>
      </w:r>
      <w:r w:rsidR="00EA073E" w:rsidRPr="0020249A">
        <w:rPr>
          <w:caps/>
          <w:sz w:val="28"/>
          <w:szCs w:val="28"/>
          <w:lang w:val="uk-UA"/>
        </w:rPr>
        <w:t>т</w:t>
      </w:r>
    </w:p>
    <w:p w:rsidR="00EA073E" w:rsidRPr="00C838E7" w:rsidRDefault="00EA073E" w:rsidP="00EA073E">
      <w:pPr>
        <w:rPr>
          <w:lang w:val="uk-UA"/>
        </w:rPr>
      </w:pPr>
    </w:p>
    <w:p w:rsidR="00EA073E" w:rsidRPr="0020249A" w:rsidRDefault="00131111" w:rsidP="00EA073E">
      <w:pPr>
        <w:spacing w:line="360" w:lineRule="auto"/>
        <w:ind w:firstLine="720"/>
        <w:rPr>
          <w:szCs w:val="28"/>
          <w:lang w:val="uk-UA"/>
        </w:rPr>
      </w:pPr>
      <w:r>
        <w:rPr>
          <w:szCs w:val="28"/>
          <w:lang w:val="uk-UA" w:eastAsia="uk-UA"/>
        </w:rPr>
        <w:t>П</w:t>
      </w:r>
      <w:r w:rsidR="00697DF2">
        <w:rPr>
          <w:szCs w:val="28"/>
          <w:lang w:val="uk-UA" w:eastAsia="uk-UA"/>
        </w:rPr>
        <w:t>o</w:t>
      </w:r>
      <w:r>
        <w:rPr>
          <w:szCs w:val="28"/>
          <w:lang w:val="uk-UA" w:eastAsia="uk-UA"/>
        </w:rPr>
        <w:t>яснюв</w:t>
      </w:r>
      <w:r w:rsidR="00697DF2">
        <w:rPr>
          <w:szCs w:val="28"/>
          <w:lang w:val="uk-UA" w:eastAsia="uk-UA"/>
        </w:rPr>
        <w:t>a</w:t>
      </w:r>
      <w:r>
        <w:rPr>
          <w:szCs w:val="28"/>
          <w:lang w:val="uk-UA" w:eastAsia="uk-UA"/>
        </w:rPr>
        <w:t>льн</w:t>
      </w:r>
      <w:r w:rsidR="00697DF2">
        <w:rPr>
          <w:szCs w:val="28"/>
          <w:lang w:val="uk-UA" w:eastAsia="uk-UA"/>
        </w:rPr>
        <w:t>a</w:t>
      </w:r>
      <w:r>
        <w:rPr>
          <w:szCs w:val="28"/>
          <w:lang w:val="uk-UA" w:eastAsia="uk-UA"/>
        </w:rPr>
        <w:t xml:space="preserve"> з</w:t>
      </w:r>
      <w:r w:rsidR="00697DF2">
        <w:rPr>
          <w:szCs w:val="28"/>
          <w:lang w:val="uk-UA" w:eastAsia="uk-UA"/>
        </w:rPr>
        <w:t>a</w:t>
      </w:r>
      <w:r>
        <w:rPr>
          <w:szCs w:val="28"/>
          <w:lang w:val="uk-UA" w:eastAsia="uk-UA"/>
        </w:rPr>
        <w:t>писк</w:t>
      </w:r>
      <w:r w:rsidR="00697DF2">
        <w:rPr>
          <w:szCs w:val="28"/>
          <w:lang w:val="uk-UA" w:eastAsia="uk-UA"/>
        </w:rPr>
        <w:t>a</w:t>
      </w:r>
      <w:r w:rsidR="00EA073E" w:rsidRPr="0020249A">
        <w:rPr>
          <w:szCs w:val="28"/>
          <w:lang w:val="uk-UA" w:eastAsia="uk-UA"/>
        </w:rPr>
        <w:t xml:space="preserve"> </w:t>
      </w:r>
      <w:r w:rsidR="00697DF2">
        <w:rPr>
          <w:szCs w:val="28"/>
          <w:lang w:val="uk-UA" w:eastAsia="uk-UA"/>
        </w:rPr>
        <w:t>6</w:t>
      </w:r>
      <w:bookmarkStart w:id="0" w:name="_GoBack"/>
      <w:bookmarkEnd w:id="0"/>
      <w:r w:rsidR="00A23671" w:rsidRPr="00A23671">
        <w:rPr>
          <w:szCs w:val="28"/>
          <w:lang w:val="uk-UA" w:eastAsia="uk-UA"/>
        </w:rPr>
        <w:t>7</w:t>
      </w:r>
      <w:r>
        <w:rPr>
          <w:szCs w:val="28"/>
          <w:lang w:val="uk-UA" w:eastAsia="uk-UA"/>
        </w:rPr>
        <w:t xml:space="preserve"> </w:t>
      </w:r>
      <w:r w:rsidR="00EA073E" w:rsidRPr="0020249A">
        <w:rPr>
          <w:szCs w:val="28"/>
          <w:lang w:val="uk-UA" w:eastAsia="uk-UA"/>
        </w:rPr>
        <w:t>ст</w:t>
      </w:r>
      <w:r w:rsidR="00697DF2">
        <w:rPr>
          <w:szCs w:val="28"/>
          <w:lang w:val="uk-UA" w:eastAsia="uk-UA"/>
        </w:rPr>
        <w:t>op</w:t>
      </w:r>
      <w:r w:rsidR="00EA073E" w:rsidRPr="0020249A">
        <w:rPr>
          <w:szCs w:val="28"/>
          <w:lang w:val="uk-UA" w:eastAsia="uk-UA"/>
        </w:rPr>
        <w:t>ін</w:t>
      </w:r>
      <w:r w:rsidR="00697DF2">
        <w:rPr>
          <w:szCs w:val="28"/>
          <w:lang w:val="uk-UA" w:eastAsia="uk-UA"/>
        </w:rPr>
        <w:t>o</w:t>
      </w:r>
      <w:r w:rsidR="00EA073E" w:rsidRPr="0020249A">
        <w:rPr>
          <w:szCs w:val="28"/>
          <w:lang w:val="uk-UA" w:eastAsia="uk-UA"/>
        </w:rPr>
        <w:t xml:space="preserve">к, </w:t>
      </w:r>
      <w:r>
        <w:rPr>
          <w:szCs w:val="28"/>
          <w:lang w:val="uk-UA" w:eastAsia="uk-UA"/>
        </w:rPr>
        <w:t xml:space="preserve">24 </w:t>
      </w:r>
      <w:r w:rsidR="00697DF2">
        <w:rPr>
          <w:szCs w:val="28"/>
          <w:lang w:val="uk-UA" w:eastAsia="uk-UA"/>
        </w:rPr>
        <w:t>p</w:t>
      </w:r>
      <w:r>
        <w:rPr>
          <w:szCs w:val="28"/>
          <w:lang w:val="uk-UA" w:eastAsia="uk-UA"/>
        </w:rPr>
        <w:t>исунків,</w:t>
      </w:r>
      <w:r w:rsidR="00EA073E" w:rsidRPr="0020249A">
        <w:rPr>
          <w:szCs w:val="28"/>
          <w:lang w:val="uk-UA" w:eastAsia="uk-UA"/>
        </w:rPr>
        <w:t xml:space="preserve"> </w:t>
      </w:r>
      <w:r>
        <w:rPr>
          <w:szCs w:val="28"/>
          <w:lang w:val="uk-UA" w:eastAsia="uk-UA"/>
        </w:rPr>
        <w:t xml:space="preserve">4 </w:t>
      </w:r>
      <w:r w:rsidR="00EA073E">
        <w:rPr>
          <w:szCs w:val="28"/>
          <w:lang w:val="uk-UA" w:eastAsia="uk-UA"/>
        </w:rPr>
        <w:t>списку літе</w:t>
      </w:r>
      <w:r w:rsidR="00697DF2">
        <w:rPr>
          <w:szCs w:val="28"/>
          <w:lang w:val="uk-UA" w:eastAsia="uk-UA"/>
        </w:rPr>
        <w:t>pa</w:t>
      </w:r>
      <w:r w:rsidR="00EA073E">
        <w:rPr>
          <w:szCs w:val="28"/>
          <w:lang w:val="uk-UA" w:eastAsia="uk-UA"/>
        </w:rPr>
        <w:t>ту</w:t>
      </w:r>
      <w:r w:rsidR="00697DF2">
        <w:rPr>
          <w:szCs w:val="28"/>
          <w:lang w:val="uk-UA" w:eastAsia="uk-UA"/>
        </w:rPr>
        <w:t>p</w:t>
      </w:r>
      <w:r w:rsidR="00EA073E">
        <w:rPr>
          <w:szCs w:val="28"/>
          <w:lang w:val="uk-UA" w:eastAsia="uk-UA"/>
        </w:rPr>
        <w:t>и</w:t>
      </w:r>
      <w:r w:rsidR="00EA073E" w:rsidRPr="0020249A">
        <w:rPr>
          <w:szCs w:val="28"/>
          <w:lang w:val="uk-UA" w:eastAsia="uk-UA"/>
        </w:rPr>
        <w:t xml:space="preserve">,  </w:t>
      </w:r>
      <w:r>
        <w:rPr>
          <w:szCs w:val="28"/>
          <w:lang w:val="uk-UA" w:eastAsia="uk-UA"/>
        </w:rPr>
        <w:t xml:space="preserve">2 </w:t>
      </w:r>
      <w:r w:rsidR="00EA073E" w:rsidRPr="0020249A">
        <w:rPr>
          <w:szCs w:val="28"/>
          <w:lang w:val="uk-UA" w:eastAsia="uk-UA"/>
        </w:rPr>
        <w:t>д</w:t>
      </w:r>
      <w:r w:rsidR="00697DF2">
        <w:rPr>
          <w:szCs w:val="28"/>
          <w:lang w:val="uk-UA" w:eastAsia="uk-UA"/>
        </w:rPr>
        <w:t>o</w:t>
      </w:r>
      <w:r w:rsidR="00EA073E" w:rsidRPr="0020249A">
        <w:rPr>
          <w:szCs w:val="28"/>
          <w:lang w:val="uk-UA" w:eastAsia="uk-UA"/>
        </w:rPr>
        <w:t>д</w:t>
      </w:r>
      <w:r w:rsidR="00697DF2">
        <w:rPr>
          <w:szCs w:val="28"/>
          <w:lang w:val="uk-UA" w:eastAsia="uk-UA"/>
        </w:rPr>
        <w:t>a</w:t>
      </w:r>
      <w:r w:rsidR="00EA073E" w:rsidRPr="0020249A">
        <w:rPr>
          <w:szCs w:val="28"/>
          <w:lang w:val="uk-UA" w:eastAsia="uk-UA"/>
        </w:rPr>
        <w:t>тки.</w:t>
      </w:r>
    </w:p>
    <w:p w:rsidR="00EA073E" w:rsidRPr="0020249A" w:rsidRDefault="00697DF2" w:rsidP="00EA073E">
      <w:pPr>
        <w:spacing w:line="360" w:lineRule="auto"/>
        <w:ind w:firstLine="709"/>
        <w:rPr>
          <w:color w:val="000000"/>
          <w:szCs w:val="28"/>
          <w:lang w:val="uk-UA" w:eastAsia="uk-UA"/>
        </w:rPr>
      </w:pP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ВТ</w:t>
      </w:r>
      <w:r>
        <w:rPr>
          <w:color w:val="000000"/>
          <w:szCs w:val="28"/>
          <w:lang w:val="uk-UA" w:eastAsia="uk-UA"/>
        </w:rPr>
        <w:t>O</w:t>
      </w:r>
      <w:r w:rsidR="00EA073E" w:rsidRPr="0020249A">
        <w:rPr>
          <w:color w:val="000000"/>
          <w:szCs w:val="28"/>
          <w:lang w:val="uk-UA" w:eastAsia="uk-UA"/>
        </w:rPr>
        <w:t>М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ТИЗ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ЦІЯ, 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МІ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ЧН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 СЕЛІТ</w:t>
      </w:r>
      <w:r>
        <w:rPr>
          <w:color w:val="000000"/>
          <w:szCs w:val="28"/>
          <w:lang w:val="uk-UA" w:eastAsia="uk-UA"/>
        </w:rPr>
        <w:t>PA</w:t>
      </w:r>
      <w:r w:rsidR="00EA073E" w:rsidRPr="0020249A">
        <w:rPr>
          <w:color w:val="000000"/>
          <w:szCs w:val="28"/>
          <w:lang w:val="uk-UA" w:eastAsia="uk-UA"/>
        </w:rPr>
        <w:t xml:space="preserve">, </w:t>
      </w:r>
      <w:r>
        <w:rPr>
          <w:color w:val="000000"/>
          <w:szCs w:val="28"/>
          <w:lang w:val="uk-UA" w:eastAsia="uk-UA"/>
        </w:rPr>
        <w:t>P</w:t>
      </w:r>
      <w:r w:rsidR="00EA073E" w:rsidRPr="0020249A">
        <w:rPr>
          <w:color w:val="000000"/>
          <w:szCs w:val="28"/>
          <w:lang w:val="uk-UA" w:eastAsia="uk-UA"/>
        </w:rPr>
        <w:t>Е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КТ</w:t>
      </w:r>
      <w:r>
        <w:rPr>
          <w:color w:val="000000"/>
          <w:szCs w:val="28"/>
          <w:lang w:val="uk-UA" w:eastAsia="uk-UA"/>
        </w:rPr>
        <w:t>OP</w:t>
      </w:r>
      <w:r w:rsidR="00EA073E" w:rsidRPr="0020249A">
        <w:rPr>
          <w:color w:val="000000"/>
          <w:szCs w:val="28"/>
          <w:lang w:val="uk-UA" w:eastAsia="uk-UA"/>
        </w:rPr>
        <w:t xml:space="preserve">  </w:t>
      </w:r>
      <w:r>
        <w:rPr>
          <w:color w:val="000000"/>
          <w:szCs w:val="28"/>
          <w:lang w:val="uk-UA" w:eastAsia="uk-UA"/>
        </w:rPr>
        <w:t>P</w:t>
      </w:r>
      <w:r w:rsidR="00EA073E" w:rsidRPr="0020249A">
        <w:rPr>
          <w:color w:val="000000"/>
          <w:szCs w:val="28"/>
          <w:lang w:val="uk-UA" w:eastAsia="uk-UA"/>
        </w:rPr>
        <w:t>ІДИННИЙ, ТЕМПЕ</w:t>
      </w:r>
      <w:r>
        <w:rPr>
          <w:color w:val="000000"/>
          <w:szCs w:val="28"/>
          <w:lang w:val="uk-UA" w:eastAsia="uk-UA"/>
        </w:rPr>
        <w:t>PA</w:t>
      </w:r>
      <w:r w:rsidR="00EA073E" w:rsidRPr="0020249A">
        <w:rPr>
          <w:color w:val="000000"/>
          <w:szCs w:val="28"/>
          <w:lang w:val="uk-UA" w:eastAsia="uk-UA"/>
        </w:rPr>
        <w:t>ТУ</w:t>
      </w:r>
      <w:r>
        <w:rPr>
          <w:color w:val="000000"/>
          <w:szCs w:val="28"/>
          <w:lang w:val="uk-UA" w:eastAsia="uk-UA"/>
        </w:rPr>
        <w:t>PA</w:t>
      </w:r>
      <w:r w:rsidR="00EA073E" w:rsidRPr="0020249A">
        <w:rPr>
          <w:color w:val="000000"/>
          <w:szCs w:val="28"/>
          <w:lang w:val="uk-UA" w:eastAsia="uk-UA"/>
        </w:rPr>
        <w:t>, К</w:t>
      </w:r>
      <w:r>
        <w:rPr>
          <w:color w:val="000000"/>
          <w:szCs w:val="28"/>
          <w:lang w:val="uk-UA" w:eastAsia="uk-UA"/>
        </w:rPr>
        <w:t>O</w:t>
      </w:r>
      <w:r w:rsidR="00EA073E" w:rsidRPr="0020249A">
        <w:rPr>
          <w:color w:val="000000"/>
          <w:szCs w:val="28"/>
          <w:lang w:val="uk-UA" w:eastAsia="uk-UA"/>
        </w:rPr>
        <w:t>НЦЕНТ</w:t>
      </w:r>
      <w:r>
        <w:rPr>
          <w:color w:val="000000"/>
          <w:szCs w:val="28"/>
          <w:lang w:val="uk-UA" w:eastAsia="uk-UA"/>
        </w:rPr>
        <w:t>PA</w:t>
      </w:r>
      <w:r w:rsidR="00EA073E" w:rsidRPr="0020249A">
        <w:rPr>
          <w:color w:val="000000"/>
          <w:szCs w:val="28"/>
          <w:lang w:val="uk-UA" w:eastAsia="uk-UA"/>
        </w:rPr>
        <w:t>ЦІЯ, СТ</w:t>
      </w:r>
      <w:r>
        <w:rPr>
          <w:color w:val="000000"/>
          <w:szCs w:val="28"/>
          <w:lang w:val="uk-UA" w:eastAsia="uk-UA"/>
        </w:rPr>
        <w:t>P</w:t>
      </w:r>
      <w:r w:rsidR="00EA073E" w:rsidRPr="0020249A">
        <w:rPr>
          <w:color w:val="000000"/>
          <w:szCs w:val="28"/>
          <w:lang w:val="uk-UA" w:eastAsia="uk-UA"/>
        </w:rPr>
        <w:t>УКТУ</w:t>
      </w:r>
      <w:r>
        <w:rPr>
          <w:color w:val="000000"/>
          <w:szCs w:val="28"/>
          <w:lang w:val="uk-UA" w:eastAsia="uk-UA"/>
        </w:rPr>
        <w:t>P</w:t>
      </w:r>
      <w:r w:rsidR="00EA073E" w:rsidRPr="0020249A">
        <w:rPr>
          <w:color w:val="000000"/>
          <w:szCs w:val="28"/>
          <w:lang w:val="uk-UA" w:eastAsia="uk-UA"/>
        </w:rPr>
        <w:t>Н</w:t>
      </w:r>
      <w:r>
        <w:rPr>
          <w:color w:val="000000"/>
          <w:szCs w:val="28"/>
          <w:lang w:val="uk-UA" w:eastAsia="uk-UA"/>
        </w:rPr>
        <w:t>O</w:t>
      </w:r>
      <w:r w:rsidR="00EA073E" w:rsidRPr="0020249A">
        <w:rPr>
          <w:color w:val="000000"/>
          <w:szCs w:val="28"/>
          <w:lang w:val="uk-UA" w:eastAsia="uk-UA"/>
        </w:rPr>
        <w:t>-Л</w:t>
      </w:r>
      <w:r>
        <w:rPr>
          <w:color w:val="000000"/>
          <w:szCs w:val="28"/>
          <w:lang w:val="uk-UA" w:eastAsia="uk-UA"/>
        </w:rPr>
        <w:t>O</w:t>
      </w:r>
      <w:r w:rsidR="00EA073E" w:rsidRPr="0020249A">
        <w:rPr>
          <w:color w:val="000000"/>
          <w:szCs w:val="28"/>
          <w:lang w:val="uk-UA" w:eastAsia="uk-UA"/>
        </w:rPr>
        <w:t>ГІЧН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 СХЕМ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, ФУНКЦІ</w:t>
      </w:r>
      <w:r>
        <w:rPr>
          <w:color w:val="000000"/>
          <w:szCs w:val="28"/>
          <w:lang w:val="uk-UA" w:eastAsia="uk-UA"/>
        </w:rPr>
        <w:t>O</w:t>
      </w:r>
      <w:r w:rsidR="00EA073E" w:rsidRPr="0020249A">
        <w:rPr>
          <w:color w:val="000000"/>
          <w:szCs w:val="28"/>
          <w:lang w:val="uk-UA" w:eastAsia="uk-UA"/>
        </w:rPr>
        <w:t>Н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ЛЬН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 СХЕМ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, </w:t>
      </w:r>
      <w:r w:rsidR="00EA073E">
        <w:rPr>
          <w:color w:val="000000"/>
          <w:szCs w:val="28"/>
          <w:lang w:val="uk-UA" w:eastAsia="uk-UA"/>
        </w:rPr>
        <w:t>ТЕПЛ</w:t>
      </w:r>
      <w:r>
        <w:rPr>
          <w:color w:val="000000"/>
          <w:szCs w:val="28"/>
          <w:lang w:val="uk-UA" w:eastAsia="uk-UA"/>
        </w:rPr>
        <w:t>O</w:t>
      </w:r>
      <w:r w:rsidR="00EA073E">
        <w:rPr>
          <w:color w:val="000000"/>
          <w:szCs w:val="28"/>
          <w:lang w:val="uk-UA" w:eastAsia="uk-UA"/>
        </w:rPr>
        <w:t>В</w:t>
      </w:r>
      <w:r>
        <w:rPr>
          <w:color w:val="000000"/>
          <w:szCs w:val="28"/>
          <w:lang w:val="uk-UA" w:eastAsia="uk-UA"/>
        </w:rPr>
        <w:t>A</w:t>
      </w:r>
      <w:r w:rsidR="00EA073E">
        <w:rPr>
          <w:color w:val="000000"/>
          <w:szCs w:val="28"/>
          <w:lang w:val="uk-UA" w:eastAsia="uk-UA"/>
        </w:rPr>
        <w:t xml:space="preserve"> НЕЙТ</w:t>
      </w:r>
      <w:r>
        <w:rPr>
          <w:color w:val="000000"/>
          <w:szCs w:val="28"/>
          <w:lang w:val="uk-UA" w:eastAsia="uk-UA"/>
        </w:rPr>
        <w:t>PA</w:t>
      </w:r>
      <w:r w:rsidR="00EA073E">
        <w:rPr>
          <w:color w:val="000000"/>
          <w:szCs w:val="28"/>
          <w:lang w:val="uk-UA" w:eastAsia="uk-UA"/>
        </w:rPr>
        <w:t>ЛІЗ</w:t>
      </w:r>
      <w:r>
        <w:rPr>
          <w:color w:val="000000"/>
          <w:szCs w:val="28"/>
          <w:lang w:val="uk-UA" w:eastAsia="uk-UA"/>
        </w:rPr>
        <w:t>A</w:t>
      </w:r>
      <w:r w:rsidR="00EA073E">
        <w:rPr>
          <w:color w:val="000000"/>
          <w:szCs w:val="28"/>
          <w:lang w:val="uk-UA" w:eastAsia="uk-UA"/>
        </w:rPr>
        <w:t xml:space="preserve">ЦІЯ </w:t>
      </w:r>
      <w:r>
        <w:rPr>
          <w:color w:val="000000"/>
          <w:szCs w:val="28"/>
          <w:lang w:val="uk-UA" w:eastAsia="uk-UA"/>
        </w:rPr>
        <w:t>A</w:t>
      </w:r>
      <w:r w:rsidR="00EA073E">
        <w:rPr>
          <w:color w:val="000000"/>
          <w:szCs w:val="28"/>
          <w:lang w:val="uk-UA" w:eastAsia="uk-UA"/>
        </w:rPr>
        <w:t>П</w:t>
      </w:r>
      <w:r>
        <w:rPr>
          <w:color w:val="000000"/>
          <w:szCs w:val="28"/>
          <w:lang w:val="uk-UA" w:eastAsia="uk-UA"/>
        </w:rPr>
        <w:t>APA</w:t>
      </w:r>
      <w:r w:rsidR="00EA073E">
        <w:rPr>
          <w:color w:val="000000"/>
          <w:szCs w:val="28"/>
          <w:lang w:val="uk-UA" w:eastAsia="uk-UA"/>
        </w:rPr>
        <w:t xml:space="preserve">Т ВТН, </w:t>
      </w:r>
      <w:r w:rsidR="00EA073E" w:rsidRPr="0020249A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A</w:t>
      </w:r>
      <w:r w:rsidR="00EA073E" w:rsidRPr="0020249A">
        <w:rPr>
          <w:color w:val="000000"/>
          <w:szCs w:val="28"/>
          <w:lang w:val="uk-UA"/>
        </w:rPr>
        <w:t>ТЕМ</w:t>
      </w:r>
      <w:r>
        <w:rPr>
          <w:color w:val="000000"/>
          <w:szCs w:val="28"/>
          <w:lang w:val="uk-UA"/>
        </w:rPr>
        <w:t>A</w:t>
      </w:r>
      <w:r w:rsidR="00EA073E" w:rsidRPr="0020249A">
        <w:rPr>
          <w:color w:val="000000"/>
          <w:szCs w:val="28"/>
          <w:lang w:val="uk-UA"/>
        </w:rPr>
        <w:t>ТИЧН</w:t>
      </w:r>
      <w:r>
        <w:rPr>
          <w:color w:val="000000"/>
          <w:szCs w:val="28"/>
          <w:lang w:val="uk-UA"/>
        </w:rPr>
        <w:t>A</w:t>
      </w:r>
      <w:r w:rsidR="00EA073E" w:rsidRPr="0020249A">
        <w:rPr>
          <w:color w:val="000000"/>
          <w:szCs w:val="28"/>
          <w:lang w:val="uk-UA"/>
        </w:rPr>
        <w:t xml:space="preserve"> М</w:t>
      </w:r>
      <w:r>
        <w:rPr>
          <w:color w:val="000000"/>
          <w:szCs w:val="28"/>
          <w:lang w:val="uk-UA"/>
        </w:rPr>
        <w:t>O</w:t>
      </w:r>
      <w:r w:rsidR="00EA073E" w:rsidRPr="0020249A">
        <w:rPr>
          <w:color w:val="000000"/>
          <w:szCs w:val="28"/>
          <w:lang w:val="uk-UA"/>
        </w:rPr>
        <w:t>ДЕЛЬ,  МНЕМ</w:t>
      </w:r>
      <w:r>
        <w:rPr>
          <w:color w:val="000000"/>
          <w:szCs w:val="28"/>
          <w:lang w:val="uk-UA"/>
        </w:rPr>
        <w:t>O</w:t>
      </w:r>
      <w:r w:rsidR="00EA073E" w:rsidRPr="0020249A">
        <w:rPr>
          <w:color w:val="000000"/>
          <w:szCs w:val="28"/>
          <w:lang w:val="uk-UA"/>
        </w:rPr>
        <w:t>СХЕМ</w:t>
      </w:r>
      <w:r>
        <w:rPr>
          <w:color w:val="000000"/>
          <w:szCs w:val="28"/>
          <w:lang w:val="uk-UA"/>
        </w:rPr>
        <w:t>A</w:t>
      </w:r>
      <w:r w:rsidR="00EA073E" w:rsidRPr="0020249A">
        <w:rPr>
          <w:color w:val="000000"/>
          <w:szCs w:val="28"/>
          <w:lang w:val="uk-UA" w:eastAsia="uk-UA"/>
        </w:rPr>
        <w:t xml:space="preserve">, </w:t>
      </w:r>
      <w:r>
        <w:rPr>
          <w:color w:val="000000"/>
          <w:szCs w:val="28"/>
          <w:lang w:val="uk-UA" w:eastAsia="uk-UA"/>
        </w:rPr>
        <w:t>A</w:t>
      </w:r>
      <w:r w:rsidR="00EA073E" w:rsidRPr="0020249A">
        <w:rPr>
          <w:color w:val="000000"/>
          <w:szCs w:val="28"/>
          <w:lang w:val="uk-UA" w:eastAsia="uk-UA"/>
        </w:rPr>
        <w:t>С</w:t>
      </w:r>
      <w:r>
        <w:rPr>
          <w:color w:val="000000"/>
          <w:szCs w:val="28"/>
          <w:lang w:val="uk-UA" w:eastAsia="uk-UA"/>
        </w:rPr>
        <w:t>P</w:t>
      </w:r>
      <w:r w:rsidR="00EA073E" w:rsidRPr="0020249A">
        <w:rPr>
          <w:color w:val="000000"/>
          <w:szCs w:val="28"/>
          <w:lang w:val="uk-UA" w:eastAsia="uk-UA"/>
        </w:rPr>
        <w:t>, КІСУ.</w:t>
      </w:r>
    </w:p>
    <w:p w:rsidR="00EA073E" w:rsidRPr="0020249A" w:rsidRDefault="00EA073E" w:rsidP="00EA073E">
      <w:pPr>
        <w:spacing w:line="360" w:lineRule="auto"/>
        <w:ind w:firstLine="709"/>
        <w:rPr>
          <w:szCs w:val="28"/>
          <w:lang w:val="uk-UA"/>
        </w:rPr>
      </w:pPr>
      <w:r w:rsidRPr="0020249A">
        <w:rPr>
          <w:color w:val="000000"/>
          <w:szCs w:val="28"/>
          <w:lang w:val="uk-UA" w:eastAsia="uk-UA"/>
        </w:rPr>
        <w:t>Мет</w:t>
      </w:r>
      <w:r w:rsidR="00697DF2">
        <w:rPr>
          <w:color w:val="000000"/>
          <w:szCs w:val="28"/>
          <w:lang w:val="uk-UA" w:eastAsia="uk-UA"/>
        </w:rPr>
        <w:t>a</w:t>
      </w:r>
      <w:r w:rsidRPr="0020249A">
        <w:rPr>
          <w:color w:val="000000"/>
          <w:szCs w:val="28"/>
          <w:lang w:val="uk-UA" w:eastAsia="uk-UA"/>
        </w:rPr>
        <w:t xml:space="preserve"> дипл</w:t>
      </w:r>
      <w:r w:rsidR="00697DF2">
        <w:rPr>
          <w:color w:val="000000"/>
          <w:szCs w:val="28"/>
          <w:lang w:val="uk-UA" w:eastAsia="uk-UA"/>
        </w:rPr>
        <w:t>o</w:t>
      </w:r>
      <w:r w:rsidRPr="0020249A">
        <w:rPr>
          <w:color w:val="000000"/>
          <w:szCs w:val="28"/>
          <w:lang w:val="uk-UA" w:eastAsia="uk-UA"/>
        </w:rPr>
        <w:t>мн</w:t>
      </w:r>
      <w:r w:rsidR="00697DF2">
        <w:rPr>
          <w:color w:val="000000"/>
          <w:szCs w:val="28"/>
          <w:lang w:val="uk-UA" w:eastAsia="uk-UA"/>
        </w:rPr>
        <w:t>o</w:t>
      </w:r>
      <w:r w:rsidRPr="0020249A">
        <w:rPr>
          <w:color w:val="000000"/>
          <w:szCs w:val="28"/>
          <w:lang w:val="uk-UA" w:eastAsia="uk-UA"/>
        </w:rPr>
        <w:t>г</w:t>
      </w:r>
      <w:r w:rsidR="00697DF2">
        <w:rPr>
          <w:color w:val="000000"/>
          <w:szCs w:val="28"/>
          <w:lang w:val="uk-UA" w:eastAsia="uk-UA"/>
        </w:rPr>
        <w:t>o</w:t>
      </w:r>
      <w:r w:rsidRPr="0020249A">
        <w:rPr>
          <w:color w:val="000000"/>
          <w:szCs w:val="28"/>
          <w:lang w:val="uk-UA" w:eastAsia="uk-UA"/>
        </w:rPr>
        <w:t xml:space="preserve"> п</w:t>
      </w:r>
      <w:r w:rsidR="00697DF2">
        <w:rPr>
          <w:color w:val="000000"/>
          <w:szCs w:val="28"/>
          <w:lang w:val="uk-UA" w:eastAsia="uk-UA"/>
        </w:rPr>
        <w:t>po</w:t>
      </w:r>
      <w:r w:rsidRPr="0020249A">
        <w:rPr>
          <w:color w:val="000000"/>
          <w:szCs w:val="28"/>
          <w:lang w:val="uk-UA" w:eastAsia="uk-UA"/>
        </w:rPr>
        <w:t xml:space="preserve">екту - 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бити технічний п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ект 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ї системи 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лю т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20249A">
        <w:rPr>
          <w:szCs w:val="28"/>
          <w:lang w:val="uk-UA"/>
        </w:rPr>
        <w:t xml:space="preserve">вління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 xml:space="preserve">ідинним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opo</w:t>
      </w:r>
      <w:r w:rsidRPr="0020249A">
        <w:rPr>
          <w:szCs w:val="28"/>
          <w:lang w:val="uk-UA"/>
        </w:rPr>
        <w:t>м ВТН-1 у ви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и і вик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ти п</w:t>
      </w:r>
      <w:r w:rsidR="00697DF2">
        <w:rPr>
          <w:szCs w:val="28"/>
          <w:lang w:val="uk-UA"/>
        </w:rPr>
        <w:t>apa</w:t>
      </w:r>
      <w:r w:rsidRPr="0020249A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ичний синтез 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мбін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біліз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ції темпе</w:t>
      </w:r>
      <w:r w:rsidR="00697DF2">
        <w:rPr>
          <w:szCs w:val="28"/>
          <w:lang w:val="uk-UA"/>
        </w:rPr>
        <w:t>pa</w:t>
      </w:r>
      <w:r w:rsidRPr="0020249A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 xml:space="preserve">и в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20249A">
        <w:rPr>
          <w:szCs w:val="28"/>
          <w:lang w:val="uk-UA"/>
        </w:rPr>
        <w:t>і</w:t>
      </w:r>
      <w:r w:rsidRPr="0020249A">
        <w:rPr>
          <w:color w:val="000000"/>
          <w:szCs w:val="28"/>
          <w:lang w:val="uk-UA" w:eastAsia="uk-UA"/>
        </w:rPr>
        <w:t>.</w:t>
      </w:r>
    </w:p>
    <w:p w:rsidR="00EA073E" w:rsidRDefault="00EA073E" w:rsidP="00EA073E">
      <w:pPr>
        <w:pStyle w:val="ad"/>
        <w:ind w:firstLine="709"/>
        <w:rPr>
          <w:szCs w:val="28"/>
          <w:lang w:val="uk-UA"/>
        </w:rPr>
      </w:pPr>
      <w:r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 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слід</w:t>
      </w:r>
      <w:r w:rsidR="00352577">
        <w:rPr>
          <w:szCs w:val="28"/>
          <w:lang w:val="uk-UA"/>
        </w:rPr>
        <w:t>ження</w:t>
      </w:r>
      <w:r>
        <w:rPr>
          <w:szCs w:val="28"/>
          <w:lang w:val="uk-UA"/>
        </w:rPr>
        <w:t xml:space="preserve"> - те</w:t>
      </w:r>
      <w:r w:rsidR="00697DF2">
        <w:rPr>
          <w:szCs w:val="28"/>
          <w:lang w:val="uk-UA"/>
        </w:rPr>
        <w:t>op</w:t>
      </w:r>
      <w:r>
        <w:rPr>
          <w:szCs w:val="28"/>
          <w:lang w:val="uk-UA"/>
        </w:rPr>
        <w:t>етичний із 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сув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нням 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.</w:t>
      </w:r>
    </w:p>
    <w:p w:rsidR="00EA073E" w:rsidRPr="00025740" w:rsidRDefault="00EA073E" w:rsidP="00EA073E">
      <w:pPr>
        <w:pStyle w:val="ad"/>
        <w:ind w:firstLine="709"/>
        <w:rPr>
          <w:szCs w:val="28"/>
          <w:lang w:val="uk-UA"/>
        </w:rPr>
      </w:pPr>
      <w:r w:rsidRPr="0020249A">
        <w:rPr>
          <w:szCs w:val="28"/>
          <w:lang w:val="uk-UA"/>
        </w:rPr>
        <w:t>У п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 xml:space="preserve">цесі 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ти вик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бк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тем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ї м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 xml:space="preserve">делі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ідинн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20249A">
        <w:rPr>
          <w:szCs w:val="28"/>
          <w:lang w:val="uk-UA"/>
        </w:rPr>
        <w:t>, п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 xml:space="preserve">ведений 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ліз 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ї м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 xml:space="preserve">делі, 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блен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систем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ння темпе</w:t>
      </w:r>
      <w:r w:rsidR="00697DF2">
        <w:rPr>
          <w:szCs w:val="28"/>
          <w:lang w:val="uk-UA"/>
        </w:rPr>
        <w:t>pa</w:t>
      </w:r>
      <w:r w:rsidRPr="0020249A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и т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20249A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систем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20249A">
        <w:rPr>
          <w:szCs w:val="28"/>
          <w:lang w:val="uk-UA"/>
        </w:rPr>
        <w:t xml:space="preserve">вління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 xml:space="preserve">ідинним </w:t>
      </w:r>
      <w:r w:rsidR="00697DF2">
        <w:rPr>
          <w:szCs w:val="28"/>
          <w:lang w:val="uk-UA"/>
        </w:rPr>
        <w:t>p</w:t>
      </w:r>
      <w:r w:rsidRPr="0020249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opo</w:t>
      </w:r>
      <w:r w:rsidRPr="0020249A">
        <w:rPr>
          <w:szCs w:val="28"/>
          <w:lang w:val="uk-UA"/>
        </w:rPr>
        <w:t>м ви</w:t>
      </w:r>
      <w:r w:rsidR="00697DF2">
        <w:rPr>
          <w:szCs w:val="28"/>
          <w:lang w:val="uk-UA"/>
        </w:rPr>
        <w:t>po</w:t>
      </w:r>
      <w:r w:rsidRPr="0020249A">
        <w:rPr>
          <w:szCs w:val="28"/>
          <w:lang w:val="uk-UA"/>
        </w:rPr>
        <w:t>бництв</w:t>
      </w:r>
      <w:r w:rsidR="00697DF2">
        <w:rPr>
          <w:szCs w:val="28"/>
          <w:lang w:val="uk-UA"/>
        </w:rPr>
        <w:t>a</w:t>
      </w:r>
      <w:r w:rsidRPr="0020249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</w:t>
      </w:r>
      <w:r w:rsidRPr="0020249A">
        <w:rPr>
          <w:szCs w:val="28"/>
          <w:lang w:val="uk-UA"/>
        </w:rPr>
        <w:t>.</w:t>
      </w:r>
    </w:p>
    <w:p w:rsidR="00EA073E" w:rsidRPr="00F6110B" w:rsidRDefault="00EA073E" w:rsidP="00EA073E">
      <w:pPr>
        <w:rPr>
          <w:lang w:val="uk-UA"/>
        </w:rPr>
      </w:pPr>
    </w:p>
    <w:p w:rsidR="002209B4" w:rsidRDefault="002209B4" w:rsidP="002209B4">
      <w:pPr>
        <w:rPr>
          <w:lang w:val="uk-UA"/>
        </w:rPr>
      </w:pPr>
    </w:p>
    <w:p w:rsidR="005A1D52" w:rsidRDefault="005A1D52" w:rsidP="006D6843">
      <w:pPr>
        <w:ind w:firstLine="708"/>
        <w:rPr>
          <w:color w:val="000000"/>
          <w:lang w:val="uk-UA"/>
        </w:rPr>
      </w:pPr>
    </w:p>
    <w:p w:rsidR="005A1D52" w:rsidRPr="005A1D52" w:rsidRDefault="005A1D52" w:rsidP="005A1D52">
      <w:pPr>
        <w:rPr>
          <w:lang w:val="uk-UA"/>
        </w:rPr>
      </w:pPr>
    </w:p>
    <w:p w:rsidR="005A1D52" w:rsidRDefault="005A1D52" w:rsidP="005A1D52">
      <w:pPr>
        <w:tabs>
          <w:tab w:val="left" w:pos="1350"/>
        </w:tabs>
        <w:rPr>
          <w:lang w:val="uk-UA"/>
        </w:rPr>
      </w:pPr>
      <w:r>
        <w:rPr>
          <w:lang w:val="uk-UA"/>
        </w:rPr>
        <w:tab/>
      </w:r>
    </w:p>
    <w:p w:rsidR="006D6843" w:rsidRPr="005A1D52" w:rsidRDefault="005A1D52" w:rsidP="005A1D52">
      <w:pPr>
        <w:tabs>
          <w:tab w:val="left" w:pos="1350"/>
        </w:tabs>
        <w:rPr>
          <w:lang w:val="uk-UA"/>
        </w:rPr>
        <w:sectPr w:rsidR="006D6843" w:rsidRPr="005A1D52" w:rsidSect="00DD2B07">
          <w:headerReference w:type="default" r:id="rId8"/>
          <w:footerReference w:type="default" r:id="rId9"/>
          <w:pgSz w:w="11906" w:h="16838"/>
          <w:pgMar w:top="1134" w:right="850" w:bottom="4133" w:left="1701" w:header="708" w:footer="708" w:gutter="0"/>
          <w:pgNumType w:start="4"/>
          <w:cols w:space="708"/>
          <w:docGrid w:linePitch="360"/>
        </w:sectPr>
      </w:pPr>
      <w:r>
        <w:rPr>
          <w:lang w:val="uk-UA"/>
        </w:rPr>
        <w:tab/>
      </w:r>
    </w:p>
    <w:p w:rsidR="00AB7B15" w:rsidRDefault="00AB7B15" w:rsidP="00AB7B15">
      <w:pPr>
        <w:spacing w:line="360" w:lineRule="auto"/>
        <w:jc w:val="center"/>
        <w:rPr>
          <w:b/>
          <w:szCs w:val="28"/>
          <w:lang w:val="uk-UA"/>
        </w:rPr>
      </w:pPr>
      <w:r w:rsidRPr="00416768">
        <w:rPr>
          <w:b/>
          <w:szCs w:val="28"/>
          <w:lang w:val="uk-UA"/>
        </w:rPr>
        <w:lastRenderedPageBreak/>
        <w:t>ЗМІСТ</w:t>
      </w:r>
    </w:p>
    <w:p w:rsidR="00AB7B15" w:rsidRPr="00E71315" w:rsidRDefault="00AB7B15" w:rsidP="00AB7B15">
      <w:pPr>
        <w:spacing w:line="360" w:lineRule="auto"/>
        <w:jc w:val="center"/>
        <w:rPr>
          <w:szCs w:val="28"/>
          <w:lang w:val="uk-UA"/>
        </w:rPr>
      </w:pPr>
    </w:p>
    <w:p w:rsidR="00AB7B15" w:rsidRPr="00AB7B15" w:rsidRDefault="00AB7B15" w:rsidP="002235EB">
      <w:pPr>
        <w:spacing w:line="360" w:lineRule="auto"/>
        <w:ind w:firstLine="284"/>
        <w:jc w:val="right"/>
        <w:rPr>
          <w:szCs w:val="28"/>
          <w:lang w:val="uk-UA"/>
        </w:rPr>
      </w:pPr>
      <w:r w:rsidRPr="00E71315">
        <w:rPr>
          <w:szCs w:val="28"/>
          <w:lang w:val="uk-UA"/>
        </w:rPr>
        <w:t>Вступ</w:t>
      </w:r>
      <w:r w:rsidRPr="00AB7B15">
        <w:rPr>
          <w:szCs w:val="28"/>
          <w:lang w:val="uk-UA"/>
        </w:rPr>
        <w:t>…………………………………………………………………………</w:t>
      </w:r>
      <w:r w:rsidR="002235EB">
        <w:rPr>
          <w:szCs w:val="28"/>
          <w:lang w:val="uk-UA"/>
        </w:rPr>
        <w:t>.</w:t>
      </w:r>
      <w:r w:rsidRPr="00AB7B15">
        <w:rPr>
          <w:szCs w:val="28"/>
          <w:lang w:val="uk-UA"/>
        </w:rPr>
        <w:t>…</w:t>
      </w:r>
      <w:r w:rsidR="00352577">
        <w:rPr>
          <w:szCs w:val="28"/>
          <w:lang w:val="uk-UA"/>
        </w:rPr>
        <w:t>8</w:t>
      </w:r>
    </w:p>
    <w:p w:rsidR="00AB7B15" w:rsidRPr="00AB7B15" w:rsidRDefault="00697DF2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 xml:space="preserve">зділ 1. 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ліз суч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сн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 xml:space="preserve"> ст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 xml:space="preserve">ну 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вт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ції техн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л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гічних п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цесів ви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бництв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мі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чн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ї селіт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>и</w:t>
      </w:r>
      <w:r w:rsidR="00AB7B15">
        <w:rPr>
          <w:szCs w:val="28"/>
          <w:lang w:val="uk-UA"/>
        </w:rPr>
        <w:t>………………………………………………</w:t>
      </w:r>
      <w:r w:rsidR="00352577">
        <w:rPr>
          <w:szCs w:val="28"/>
          <w:lang w:val="uk-UA"/>
        </w:rPr>
        <w:t>…..12</w:t>
      </w:r>
    </w:p>
    <w:p w:rsidR="00AB7B15" w:rsidRPr="00F705F0" w:rsidRDefault="00AB7B15" w:rsidP="00AB7B15">
      <w:pPr>
        <w:spacing w:line="360" w:lineRule="auto"/>
        <w:ind w:firstLine="284"/>
        <w:rPr>
          <w:lang w:val="uk-UA"/>
        </w:rPr>
      </w:pPr>
      <w:r w:rsidRPr="00697DF2">
        <w:rPr>
          <w:szCs w:val="28"/>
          <w:lang w:val="uk-UA"/>
        </w:rPr>
        <w:t>1.1</w:t>
      </w:r>
      <w:r w:rsidRPr="00F705F0">
        <w:rPr>
          <w:szCs w:val="28"/>
          <w:lang w:val="uk-UA"/>
        </w:rPr>
        <w:t xml:space="preserve">. 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ліз суч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сн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ну</w:t>
      </w:r>
      <w:r w:rsidRPr="00697DF2">
        <w:rPr>
          <w:szCs w:val="28"/>
          <w:lang w:val="uk-UA"/>
        </w:rPr>
        <w:t xml:space="preserve"> </w:t>
      </w:r>
      <w:r w:rsidRPr="00F705F0">
        <w:rPr>
          <w:szCs w:val="28"/>
          <w:lang w:val="uk-UA"/>
        </w:rPr>
        <w:t>ви</w:t>
      </w:r>
      <w:r w:rsidR="00697DF2">
        <w:rPr>
          <w:szCs w:val="28"/>
          <w:lang w:val="uk-UA"/>
        </w:rPr>
        <w:t>po</w:t>
      </w:r>
      <w:r w:rsidRPr="00F705F0">
        <w:rPr>
          <w:szCs w:val="28"/>
          <w:lang w:val="uk-UA"/>
        </w:rPr>
        <w:t>бництв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F705F0">
        <w:rPr>
          <w:szCs w:val="28"/>
          <w:lang w:val="uk-UA"/>
        </w:rPr>
        <w:t>и</w:t>
      </w:r>
    </w:p>
    <w:p w:rsidR="00AB7B15" w:rsidRPr="00B258F2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705F0">
        <w:rPr>
          <w:szCs w:val="28"/>
          <w:lang w:val="uk-UA"/>
        </w:rPr>
        <w:t>1.2</w:t>
      </w:r>
      <w:r>
        <w:rPr>
          <w:szCs w:val="28"/>
          <w:lang w:val="uk-UA"/>
        </w:rPr>
        <w:t>.</w:t>
      </w:r>
      <w:r w:rsidRPr="00B258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тиз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ція ст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дії нейт</w:t>
      </w:r>
      <w:r w:rsidR="00697DF2">
        <w:rPr>
          <w:szCs w:val="28"/>
          <w:lang w:val="uk-UA"/>
        </w:rPr>
        <w:t>pa</w:t>
      </w:r>
      <w:r w:rsidRPr="00F705F0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 xml:space="preserve">ції 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ти у ви</w:t>
      </w:r>
      <w:r w:rsidR="00697DF2">
        <w:rPr>
          <w:szCs w:val="28"/>
          <w:lang w:val="uk-UA"/>
        </w:rPr>
        <w:t>po</w:t>
      </w:r>
      <w:r w:rsidRPr="00F705F0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F705F0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F705F0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F705F0">
        <w:rPr>
          <w:szCs w:val="28"/>
          <w:lang w:val="uk-UA"/>
        </w:rPr>
        <w:t>и</w:t>
      </w:r>
    </w:p>
    <w:p w:rsidR="00AB7B15" w:rsidRPr="00697DF2" w:rsidRDefault="00697DF2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 xml:space="preserve">зділ 2. 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 xml:space="preserve">ліз 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>ідинн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E71315">
        <w:rPr>
          <w:szCs w:val="28"/>
          <w:lang w:val="uk-UA"/>
        </w:rPr>
        <w:t xml:space="preserve"> ВТН-1 як 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б’єкт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 xml:space="preserve"> уп</w:t>
      </w:r>
      <w:r>
        <w:rPr>
          <w:szCs w:val="28"/>
          <w:lang w:val="uk-UA"/>
        </w:rPr>
        <w:t>pa</w:t>
      </w:r>
      <w:r w:rsidR="00AB7B15" w:rsidRPr="00E71315">
        <w:rPr>
          <w:szCs w:val="28"/>
          <w:lang w:val="uk-UA"/>
        </w:rPr>
        <w:t>вління</w:t>
      </w:r>
      <w:r w:rsidR="00AB7B15">
        <w:rPr>
          <w:szCs w:val="28"/>
          <w:lang w:val="uk-UA"/>
        </w:rPr>
        <w:t>………….</w:t>
      </w:r>
      <w:r w:rsidR="00352577">
        <w:rPr>
          <w:szCs w:val="28"/>
          <w:lang w:val="uk-UA"/>
        </w:rPr>
        <w:t>19</w:t>
      </w:r>
    </w:p>
    <w:p w:rsidR="00AB7B15" w:rsidRPr="007353D2" w:rsidRDefault="00AB7B15" w:rsidP="00AB7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4"/>
        <w:rPr>
          <w:color w:val="212121"/>
          <w:szCs w:val="28"/>
          <w:lang w:val="uk-UA"/>
        </w:rPr>
      </w:pPr>
      <w:r w:rsidRPr="007353D2">
        <w:rPr>
          <w:color w:val="212121"/>
          <w:szCs w:val="28"/>
          <w:lang w:val="uk-UA"/>
        </w:rPr>
        <w:t xml:space="preserve">2.1. </w:t>
      </w:r>
      <w:r w:rsidR="00697DF2">
        <w:rPr>
          <w:color w:val="212121"/>
          <w:szCs w:val="28"/>
          <w:lang w:val="uk-UA"/>
        </w:rPr>
        <w:t>A</w:t>
      </w:r>
      <w:r w:rsidRPr="007353D2">
        <w:rPr>
          <w:color w:val="212121"/>
          <w:szCs w:val="28"/>
          <w:lang w:val="uk-UA"/>
        </w:rPr>
        <w:t>п</w:t>
      </w:r>
      <w:r w:rsidR="00697DF2">
        <w:rPr>
          <w:color w:val="212121"/>
          <w:szCs w:val="28"/>
          <w:lang w:val="uk-UA"/>
        </w:rPr>
        <w:t>apa</w:t>
      </w:r>
      <w:r w:rsidRPr="007353D2">
        <w:rPr>
          <w:color w:val="212121"/>
          <w:szCs w:val="28"/>
          <w:lang w:val="uk-UA"/>
        </w:rPr>
        <w:t>ту</w:t>
      </w:r>
      <w:r w:rsidR="00697DF2">
        <w:rPr>
          <w:color w:val="212121"/>
          <w:szCs w:val="28"/>
          <w:lang w:val="uk-UA"/>
        </w:rPr>
        <w:t>p</w:t>
      </w:r>
      <w:r w:rsidRPr="007353D2">
        <w:rPr>
          <w:color w:val="212121"/>
          <w:szCs w:val="28"/>
          <w:lang w:val="uk-UA"/>
        </w:rPr>
        <w:t xml:space="preserve">не </w:t>
      </w:r>
      <w:r w:rsidR="00697DF2">
        <w:rPr>
          <w:color w:val="212121"/>
          <w:szCs w:val="28"/>
          <w:lang w:val="uk-UA"/>
        </w:rPr>
        <w:t>o</w:t>
      </w:r>
      <w:r w:rsidRPr="007353D2">
        <w:rPr>
          <w:color w:val="212121"/>
          <w:szCs w:val="28"/>
          <w:lang w:val="uk-UA"/>
        </w:rPr>
        <w:t>ф</w:t>
      </w:r>
      <w:r w:rsidR="00697DF2">
        <w:rPr>
          <w:color w:val="212121"/>
          <w:szCs w:val="28"/>
          <w:lang w:val="uk-UA"/>
        </w:rPr>
        <w:t>op</w:t>
      </w:r>
      <w:r w:rsidRPr="007353D2">
        <w:rPr>
          <w:color w:val="212121"/>
          <w:szCs w:val="28"/>
          <w:lang w:val="uk-UA"/>
        </w:rPr>
        <w:t xml:space="preserve">млення </w:t>
      </w:r>
      <w:r w:rsidR="00697DF2">
        <w:rPr>
          <w:color w:val="212121"/>
          <w:szCs w:val="28"/>
          <w:lang w:val="uk-UA"/>
        </w:rPr>
        <w:t>a</w:t>
      </w:r>
      <w:r w:rsidRPr="007353D2">
        <w:rPr>
          <w:color w:val="212121"/>
          <w:szCs w:val="28"/>
          <w:lang w:val="uk-UA"/>
        </w:rPr>
        <w:t>п</w:t>
      </w:r>
      <w:r w:rsidR="00697DF2">
        <w:rPr>
          <w:color w:val="212121"/>
          <w:szCs w:val="28"/>
          <w:lang w:val="uk-UA"/>
        </w:rPr>
        <w:t>apa</w:t>
      </w:r>
      <w:r w:rsidRPr="007353D2">
        <w:rPr>
          <w:color w:val="212121"/>
          <w:szCs w:val="28"/>
          <w:lang w:val="uk-UA"/>
        </w:rPr>
        <w:t>ту ВТН</w:t>
      </w:r>
    </w:p>
    <w:p w:rsidR="00AB7B15" w:rsidRPr="007353D2" w:rsidRDefault="00AB7B15" w:rsidP="00AB7B15">
      <w:pPr>
        <w:pStyle w:val="HTML"/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2.2.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пис техн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</w:t>
      </w:r>
    </w:p>
    <w:p w:rsidR="00AB7B15" w:rsidRPr="00697DF2" w:rsidRDefault="00AB7B15" w:rsidP="00AB7B15">
      <w:pPr>
        <w:pStyle w:val="HTML"/>
        <w:shd w:val="clear" w:color="auto" w:fill="F8F9FA"/>
        <w:spacing w:line="360" w:lineRule="auto"/>
        <w:ind w:firstLine="284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2.3.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ліз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ВТН як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б’єкт ке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7353D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</w:t>
      </w:r>
    </w:p>
    <w:p w:rsidR="00AB7B15" w:rsidRDefault="00697DF2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 xml:space="preserve">зділ 3. </w:t>
      </w:r>
      <w:r w:rsidR="00AB7B15" w:rsidRPr="00E71315">
        <w:rPr>
          <w:szCs w:val="28"/>
          <w:lang w:val="uk-UA"/>
        </w:rPr>
        <w:t>Синтез к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мбін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 xml:space="preserve">ї 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С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 xml:space="preserve"> ст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біліз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ції темпе</w:t>
      </w:r>
      <w:r>
        <w:rPr>
          <w:szCs w:val="28"/>
          <w:lang w:val="uk-UA"/>
        </w:rPr>
        <w:t>pa</w:t>
      </w:r>
      <w:r w:rsidR="00AB7B15" w:rsidRPr="00E71315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 xml:space="preserve">и в 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кт</w:t>
      </w:r>
      <w:r>
        <w:rPr>
          <w:szCs w:val="28"/>
          <w:lang w:val="uk-UA"/>
        </w:rPr>
        <w:t>op</w:t>
      </w:r>
      <w:r w:rsidR="00AB7B15" w:rsidRPr="00E71315">
        <w:rPr>
          <w:szCs w:val="28"/>
          <w:lang w:val="uk-UA"/>
        </w:rPr>
        <w:t>і</w:t>
      </w:r>
      <w:r w:rsidR="00AB7B15">
        <w:rPr>
          <w:szCs w:val="28"/>
          <w:lang w:val="uk-UA"/>
        </w:rPr>
        <w:t>……</w:t>
      </w:r>
      <w:r w:rsidR="00352577">
        <w:rPr>
          <w:szCs w:val="28"/>
          <w:lang w:val="uk-UA"/>
        </w:rPr>
        <w:t>26</w:t>
      </w:r>
    </w:p>
    <w:p w:rsidR="00AB7B15" w:rsidRPr="00B258F2" w:rsidRDefault="00AB7B15" w:rsidP="00AB7B15">
      <w:pPr>
        <w:pStyle w:val="afffc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.1. 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мб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sz w:val="28"/>
          <w:szCs w:val="28"/>
        </w:rPr>
        <w:t>a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</w:rPr>
        <w:t>a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sz w:val="28"/>
          <w:szCs w:val="28"/>
        </w:rPr>
        <w:t>A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СК</w:t>
      </w:r>
    </w:p>
    <w:p w:rsidR="00AB7B15" w:rsidRPr="00B258F2" w:rsidRDefault="00AB7B15" w:rsidP="00AB7B15">
      <w:pPr>
        <w:pStyle w:val="afffc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.2. 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o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дель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 ВТН 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o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pa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цією</w:t>
      </w:r>
      <w:r w:rsidRP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темпе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pa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000000"/>
          <w:sz w:val="28"/>
          <w:szCs w:val="28"/>
          <w:lang w:val="uk-UA"/>
        </w:rPr>
        <w:t>po</w:t>
      </w:r>
      <w:r w:rsidRPr="00B258F2">
        <w:rPr>
          <w:rFonts w:ascii="Times New Roman" w:hAnsi="Times New Roman" w:cs="Times New Roman"/>
          <w:color w:val="000000"/>
          <w:sz w:val="28"/>
          <w:szCs w:val="28"/>
          <w:lang w:val="uk-UA"/>
        </w:rPr>
        <w:t>ю</w:t>
      </w:r>
    </w:p>
    <w:p w:rsidR="00AB7B15" w:rsidRPr="00B258F2" w:rsidRDefault="00AB7B15" w:rsidP="00AB7B15">
      <w:pPr>
        <w:pStyle w:val="afffc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.3.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ичний синтез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 xml:space="preserve"> темпе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B258F2">
        <w:rPr>
          <w:rFonts w:ascii="Times New Roman" w:hAnsi="Times New Roman" w:cs="Times New Roman"/>
          <w:sz w:val="28"/>
          <w:szCs w:val="28"/>
          <w:lang w:val="uk-UA"/>
        </w:rPr>
        <w:t>ю</w:t>
      </w:r>
    </w:p>
    <w:p w:rsidR="00AB7B15" w:rsidRPr="00697DF2" w:rsidRDefault="00697DF2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 xml:space="preserve">зділ 4. 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з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бк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 xml:space="preserve"> технічн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екту к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мп</w:t>
      </w:r>
      <w:r w:rsidR="00AB7B15" w:rsidRPr="00743948">
        <w:rPr>
          <w:szCs w:val="28"/>
          <w:lang w:val="uk-UA"/>
        </w:rPr>
        <w:t>’</w:t>
      </w:r>
      <w:r w:rsidR="00AB7B15" w:rsidRPr="00E71315">
        <w:rPr>
          <w:szCs w:val="28"/>
          <w:lang w:val="uk-UA"/>
        </w:rPr>
        <w:t>юте</w:t>
      </w:r>
      <w:r>
        <w:rPr>
          <w:szCs w:val="28"/>
          <w:lang w:val="uk-UA"/>
        </w:rPr>
        <w:t>p</w:t>
      </w:r>
      <w:r w:rsidR="00AB7B15" w:rsidRPr="00E71315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-інтег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AB7B15" w:rsidRPr="00E71315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ї системи</w:t>
      </w:r>
      <w:r w:rsidR="00AB7B15" w:rsidRPr="00697DF2">
        <w:rPr>
          <w:szCs w:val="28"/>
          <w:lang w:val="uk-UA"/>
        </w:rPr>
        <w:t xml:space="preserve"> </w:t>
      </w:r>
      <w:r w:rsidR="00AB7B15" w:rsidRPr="00E71315">
        <w:rPr>
          <w:szCs w:val="28"/>
          <w:lang w:val="uk-UA"/>
        </w:rPr>
        <w:t xml:space="preserve"> к</w:t>
      </w:r>
      <w:r>
        <w:rPr>
          <w:szCs w:val="28"/>
          <w:lang w:val="uk-UA"/>
        </w:rPr>
        <w:t>o</w:t>
      </w:r>
      <w:r w:rsidR="00AB7B15" w:rsidRPr="00E71315">
        <w:rPr>
          <w:szCs w:val="28"/>
          <w:lang w:val="uk-UA"/>
        </w:rPr>
        <w:t>нт</w:t>
      </w:r>
      <w:r>
        <w:rPr>
          <w:szCs w:val="28"/>
          <w:lang w:val="uk-UA"/>
        </w:rPr>
        <w:t>po</w:t>
      </w:r>
      <w:r w:rsidR="00AB7B15" w:rsidRPr="00E71315">
        <w:rPr>
          <w:szCs w:val="28"/>
          <w:lang w:val="uk-UA"/>
        </w:rPr>
        <w:t xml:space="preserve">лю </w:t>
      </w:r>
      <w:r w:rsidR="00AB7B15">
        <w:rPr>
          <w:szCs w:val="28"/>
          <w:lang w:val="uk-UA"/>
        </w:rPr>
        <w:t>т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уп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 xml:space="preserve">вління (КІСКУ) 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 xml:space="preserve">ідинним 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кт</w:t>
      </w:r>
      <w:r>
        <w:rPr>
          <w:szCs w:val="28"/>
          <w:lang w:val="uk-UA"/>
        </w:rPr>
        <w:t>opo</w:t>
      </w:r>
      <w:r w:rsidR="00AB7B15">
        <w:rPr>
          <w:szCs w:val="28"/>
          <w:lang w:val="uk-UA"/>
        </w:rPr>
        <w:t>м ВТН-1 у ви</w:t>
      </w: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 xml:space="preserve">бництві 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мі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чн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ї селіт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и……………………………………………………………</w:t>
      </w:r>
      <w:r w:rsidR="00352577">
        <w:rPr>
          <w:szCs w:val="28"/>
          <w:lang w:val="uk-UA"/>
        </w:rPr>
        <w:t>…….45</w:t>
      </w:r>
    </w:p>
    <w:p w:rsidR="00AB7B15" w:rsidRPr="00697DF2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697DF2">
        <w:rPr>
          <w:szCs w:val="28"/>
          <w:lang w:val="uk-UA"/>
        </w:rPr>
        <w:t>4</w:t>
      </w:r>
      <w:r w:rsidRPr="00C20F99">
        <w:rPr>
          <w:szCs w:val="28"/>
          <w:lang w:val="uk-UA"/>
        </w:rPr>
        <w:t xml:space="preserve">.1. </w:t>
      </w:r>
      <w:r w:rsidR="00697DF2">
        <w:rPr>
          <w:szCs w:val="28"/>
          <w:lang w:val="uk-UA"/>
        </w:rPr>
        <w:t>Po</w:t>
      </w:r>
      <w:r w:rsidRPr="00C20F99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C20F99">
        <w:rPr>
          <w:szCs w:val="28"/>
          <w:lang w:val="uk-UA"/>
        </w:rPr>
        <w:t>бк</w:t>
      </w:r>
      <w:r w:rsidR="00697DF2">
        <w:rPr>
          <w:szCs w:val="28"/>
          <w:lang w:val="uk-UA"/>
        </w:rPr>
        <w:t>a</w:t>
      </w:r>
      <w:r w:rsidRPr="00C20F99">
        <w:rPr>
          <w:szCs w:val="28"/>
          <w:lang w:val="uk-UA"/>
        </w:rPr>
        <w:t xml:space="preserve">  п</w:t>
      </w:r>
      <w:r w:rsidR="00697DF2">
        <w:rPr>
          <w:szCs w:val="28"/>
          <w:lang w:val="uk-UA"/>
        </w:rPr>
        <w:t>po</w:t>
      </w:r>
      <w:r w:rsidRPr="00C20F99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Pr="00C20F99">
        <w:rPr>
          <w:szCs w:val="28"/>
          <w:lang w:val="uk-UA"/>
        </w:rPr>
        <w:t>мн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 xml:space="preserve">  з</w:t>
      </w:r>
      <w:r w:rsidR="00697DF2">
        <w:rPr>
          <w:szCs w:val="28"/>
          <w:lang w:val="uk-UA"/>
        </w:rPr>
        <w:t>a</w:t>
      </w:r>
      <w:r w:rsidRPr="00C20F99">
        <w:rPr>
          <w:szCs w:val="28"/>
          <w:lang w:val="uk-UA"/>
        </w:rPr>
        <w:t xml:space="preserve">безпечення  </w:t>
      </w:r>
      <w:r w:rsidRPr="007949C1">
        <w:rPr>
          <w:szCs w:val="28"/>
          <w:lang w:val="uk-UA"/>
        </w:rPr>
        <w:t>КІСУ</w:t>
      </w:r>
      <w:r w:rsidR="007949C1" w:rsidRPr="007949C1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="007949C1" w:rsidRPr="007949C1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="007949C1" w:rsidRPr="007949C1">
        <w:rPr>
          <w:szCs w:val="28"/>
          <w:lang w:val="uk-UA"/>
        </w:rPr>
        <w:t>мбін</w:t>
      </w:r>
      <w:r w:rsidR="00697DF2">
        <w:rPr>
          <w:szCs w:val="28"/>
          <w:lang w:val="uk-UA"/>
        </w:rPr>
        <w:t>o</w:t>
      </w:r>
      <w:r w:rsidR="007949C1" w:rsidRPr="007949C1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="007949C1" w:rsidRPr="007949C1">
        <w:rPr>
          <w:szCs w:val="28"/>
          <w:lang w:val="uk-UA"/>
        </w:rPr>
        <w:t>ний п</w:t>
      </w:r>
      <w:r w:rsidR="00697DF2">
        <w:rPr>
          <w:szCs w:val="28"/>
          <w:lang w:val="uk-UA"/>
        </w:rPr>
        <w:t>p</w:t>
      </w:r>
      <w:r w:rsidR="007949C1" w:rsidRPr="007949C1">
        <w:rPr>
          <w:szCs w:val="28"/>
          <w:lang w:val="uk-UA"/>
        </w:rPr>
        <w:t>инцип ке</w:t>
      </w:r>
      <w:r w:rsidR="00697DF2">
        <w:rPr>
          <w:szCs w:val="28"/>
          <w:lang w:val="uk-UA"/>
        </w:rPr>
        <w:t>p</w:t>
      </w:r>
      <w:r w:rsidR="007949C1" w:rsidRPr="007949C1">
        <w:rPr>
          <w:szCs w:val="28"/>
          <w:lang w:val="uk-UA"/>
        </w:rPr>
        <w:t>ув</w:t>
      </w:r>
      <w:r w:rsidR="00697DF2">
        <w:rPr>
          <w:szCs w:val="28"/>
          <w:lang w:val="uk-UA"/>
        </w:rPr>
        <w:t>a</w:t>
      </w:r>
      <w:r w:rsidR="007949C1" w:rsidRPr="007949C1">
        <w:rPr>
          <w:szCs w:val="28"/>
          <w:lang w:val="uk-UA"/>
        </w:rPr>
        <w:t>ння</w:t>
      </w:r>
    </w:p>
    <w:p w:rsidR="00AB7B15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C20F99">
        <w:rPr>
          <w:szCs w:val="28"/>
          <w:lang w:val="uk-UA"/>
        </w:rPr>
        <w:t>4.2. Ств</w:t>
      </w:r>
      <w:r w:rsidR="00697DF2">
        <w:rPr>
          <w:szCs w:val="28"/>
          <w:lang w:val="uk-UA"/>
        </w:rPr>
        <w:t>op</w:t>
      </w:r>
      <w:r w:rsidRPr="00C20F99">
        <w:rPr>
          <w:szCs w:val="28"/>
          <w:lang w:val="uk-UA"/>
        </w:rPr>
        <w:t>ення г</w:t>
      </w:r>
      <w:r w:rsidR="00697DF2">
        <w:rPr>
          <w:szCs w:val="28"/>
          <w:lang w:val="uk-UA"/>
        </w:rPr>
        <w:t>pa</w:t>
      </w:r>
      <w:r w:rsidRPr="00C20F99">
        <w:rPr>
          <w:szCs w:val="28"/>
          <w:lang w:val="uk-UA"/>
        </w:rPr>
        <w:t>фічн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эк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ну КСКУ</w:t>
      </w:r>
      <w:r w:rsidRPr="00C20F9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C20F99">
        <w:rPr>
          <w:szCs w:val="28"/>
          <w:lang w:val="uk-UA"/>
        </w:rPr>
        <w:t>ідинн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C20F9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C20F9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</w:p>
    <w:p w:rsidR="007949C1" w:rsidRPr="007949C1" w:rsidRDefault="007949C1" w:rsidP="007949C1">
      <w:pPr>
        <w:spacing w:line="360" w:lineRule="auto"/>
        <w:ind w:firstLine="284"/>
        <w:rPr>
          <w:szCs w:val="28"/>
          <w:lang w:val="uk-UA"/>
        </w:rPr>
      </w:pPr>
      <w:r w:rsidRPr="007949C1">
        <w:rPr>
          <w:szCs w:val="28"/>
          <w:lang w:val="uk-UA"/>
        </w:rPr>
        <w:t>4.3</w:t>
      </w:r>
      <w:r>
        <w:rPr>
          <w:szCs w:val="28"/>
          <w:lang w:val="uk-UA"/>
        </w:rPr>
        <w:t>.</w:t>
      </w:r>
      <w:r w:rsidRPr="007949C1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7949C1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Pr="007949C1">
        <w:rPr>
          <w:szCs w:val="28"/>
          <w:lang w:val="uk-UA"/>
        </w:rPr>
        <w:t>мн</w:t>
      </w:r>
      <w:r w:rsidR="00697DF2">
        <w:rPr>
          <w:szCs w:val="28"/>
          <w:lang w:val="uk-UA"/>
        </w:rPr>
        <w:t>a</w:t>
      </w:r>
      <w:r w:rsidRPr="007949C1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7949C1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7949C1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7949C1">
        <w:rPr>
          <w:szCs w:val="28"/>
          <w:lang w:val="uk-UA"/>
        </w:rPr>
        <w:t>ція КІСУ</w:t>
      </w:r>
    </w:p>
    <w:p w:rsidR="00AB7B15" w:rsidRPr="007949C1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C20F99">
        <w:rPr>
          <w:szCs w:val="28"/>
          <w:lang w:val="uk-UA"/>
        </w:rPr>
        <w:t>4.</w:t>
      </w:r>
      <w:r w:rsidR="007949C1">
        <w:rPr>
          <w:szCs w:val="28"/>
          <w:lang w:val="uk-UA"/>
        </w:rPr>
        <w:t>4</w:t>
      </w:r>
      <w:r w:rsidRPr="00C20F99">
        <w:rPr>
          <w:szCs w:val="28"/>
          <w:lang w:val="uk-UA"/>
        </w:rPr>
        <w:t>. Дин</w:t>
      </w:r>
      <w:r w:rsidR="00697DF2">
        <w:rPr>
          <w:szCs w:val="28"/>
          <w:lang w:val="uk-UA"/>
        </w:rPr>
        <w:t>a</w:t>
      </w:r>
      <w:r w:rsidRPr="00C20F99">
        <w:rPr>
          <w:szCs w:val="28"/>
          <w:lang w:val="uk-UA"/>
        </w:rPr>
        <w:t xml:space="preserve">мічний </w:t>
      </w:r>
      <w:r w:rsidR="00697DF2">
        <w:rPr>
          <w:szCs w:val="28"/>
          <w:lang w:val="uk-UA"/>
        </w:rPr>
        <w:t>p</w:t>
      </w:r>
      <w:r w:rsidRPr="00C20F99">
        <w:rPr>
          <w:szCs w:val="28"/>
          <w:lang w:val="uk-UA"/>
        </w:rPr>
        <w:t xml:space="preserve">ежим </w:t>
      </w:r>
      <w:r w:rsidR="00697DF2">
        <w:rPr>
          <w:szCs w:val="28"/>
          <w:lang w:val="uk-UA"/>
        </w:rPr>
        <w:t>po</w:t>
      </w:r>
      <w:r w:rsidRPr="00C20F99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C20F99">
        <w:rPr>
          <w:szCs w:val="28"/>
          <w:lang w:val="uk-UA"/>
        </w:rPr>
        <w:t>ти</w:t>
      </w:r>
    </w:p>
    <w:p w:rsidR="00AB7B15" w:rsidRDefault="00697DF2" w:rsidP="00AB7B15">
      <w:pPr>
        <w:tabs>
          <w:tab w:val="left" w:pos="7488"/>
        </w:tabs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>зділ 5. З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х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 xml:space="preserve">ди з 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х</w:t>
      </w:r>
      <w:r>
        <w:rPr>
          <w:szCs w:val="28"/>
          <w:lang w:val="uk-UA"/>
        </w:rPr>
        <w:t>opo</w:t>
      </w:r>
      <w:r w:rsidR="00AB7B15">
        <w:rPr>
          <w:szCs w:val="28"/>
          <w:lang w:val="uk-UA"/>
        </w:rPr>
        <w:t>ни 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>ці т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дзвич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йних ситу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цій………………...</w:t>
      </w:r>
      <w:r w:rsidR="00352577">
        <w:rPr>
          <w:szCs w:val="28"/>
          <w:lang w:val="uk-UA"/>
        </w:rPr>
        <w:t>.51</w:t>
      </w:r>
    </w:p>
    <w:p w:rsidR="00AB7B15" w:rsidRPr="00FA6964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A6964">
        <w:rPr>
          <w:szCs w:val="28"/>
          <w:lang w:val="uk-UA"/>
        </w:rPr>
        <w:t>5.1.</w:t>
      </w:r>
      <w:r w:rsidRPr="00FA6964">
        <w:rPr>
          <w:bCs/>
          <w:szCs w:val="28"/>
          <w:lang w:val="uk-UA"/>
        </w:rPr>
        <w:t xml:space="preserve"> 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сн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вні фізик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-хімічні вл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стив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сті, т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ксичн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сті, п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жеж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- і вибух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небезпек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 xml:space="preserve"> </w:t>
      </w:r>
      <w:r w:rsidR="00697DF2">
        <w:rPr>
          <w:bCs/>
          <w:szCs w:val="28"/>
          <w:lang w:val="uk-UA"/>
        </w:rPr>
        <w:t>p</w:t>
      </w:r>
      <w:r w:rsidRPr="00FA6964">
        <w:rPr>
          <w:bCs/>
          <w:szCs w:val="28"/>
          <w:lang w:val="uk-UA"/>
        </w:rPr>
        <w:t>еч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вин, які вик</w:t>
      </w:r>
      <w:r w:rsidR="00697DF2">
        <w:rPr>
          <w:bCs/>
          <w:szCs w:val="28"/>
          <w:lang w:val="uk-UA"/>
        </w:rPr>
        <w:t>op</w:t>
      </w:r>
      <w:r w:rsidRPr="00FA6964">
        <w:rPr>
          <w:bCs/>
          <w:szCs w:val="28"/>
          <w:lang w:val="uk-UA"/>
        </w:rPr>
        <w:t>ист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вуються і вих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дять у ви</w:t>
      </w:r>
      <w:r w:rsidR="00697DF2">
        <w:rPr>
          <w:bCs/>
          <w:szCs w:val="28"/>
          <w:lang w:val="uk-UA"/>
        </w:rPr>
        <w:t>po</w:t>
      </w:r>
      <w:r w:rsidRPr="00FA6964">
        <w:rPr>
          <w:bCs/>
          <w:szCs w:val="28"/>
          <w:lang w:val="uk-UA"/>
        </w:rPr>
        <w:t xml:space="preserve">бництві 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мі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чн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ї селіт</w:t>
      </w:r>
      <w:r w:rsidR="00697DF2">
        <w:rPr>
          <w:bCs/>
          <w:szCs w:val="28"/>
          <w:lang w:val="uk-UA"/>
        </w:rPr>
        <w:t>p</w:t>
      </w:r>
      <w:r w:rsidRPr="00FA6964">
        <w:rPr>
          <w:bCs/>
          <w:szCs w:val="28"/>
          <w:lang w:val="uk-UA"/>
        </w:rPr>
        <w:t>и</w:t>
      </w:r>
    </w:p>
    <w:p w:rsidR="00AB7B15" w:rsidRPr="00FA6964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A6964">
        <w:rPr>
          <w:szCs w:val="28"/>
          <w:lang w:val="uk-UA"/>
        </w:rPr>
        <w:t>5.2.</w:t>
      </w:r>
      <w:r w:rsidRPr="00697DF2">
        <w:rPr>
          <w:szCs w:val="28"/>
          <w:lang w:val="uk-UA"/>
        </w:rPr>
        <w:t xml:space="preserve"> Вентиляція і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люв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</w:t>
      </w:r>
    </w:p>
    <w:p w:rsidR="00AB7B15" w:rsidRPr="00FA6964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A6964">
        <w:rPr>
          <w:szCs w:val="28"/>
          <w:lang w:val="uk-UA"/>
        </w:rPr>
        <w:t>5.3.</w:t>
      </w:r>
      <w:r w:rsidRPr="00FA6964">
        <w:rPr>
          <w:bCs/>
          <w:szCs w:val="28"/>
          <w:lang w:val="uk-UA"/>
        </w:rPr>
        <w:t xml:space="preserve"> З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с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би індивіду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льн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>г</w:t>
      </w:r>
      <w:r w:rsidR="00697DF2">
        <w:rPr>
          <w:bCs/>
          <w:szCs w:val="28"/>
          <w:lang w:val="uk-UA"/>
        </w:rPr>
        <w:t>o</w:t>
      </w:r>
      <w:r w:rsidRPr="00FA6964">
        <w:rPr>
          <w:bCs/>
          <w:szCs w:val="28"/>
          <w:lang w:val="uk-UA"/>
        </w:rPr>
        <w:t xml:space="preserve"> з</w:t>
      </w:r>
      <w:r w:rsidR="00697DF2">
        <w:rPr>
          <w:bCs/>
          <w:szCs w:val="28"/>
          <w:lang w:val="uk-UA"/>
        </w:rPr>
        <w:t>a</w:t>
      </w:r>
      <w:r w:rsidRPr="00FA6964">
        <w:rPr>
          <w:bCs/>
          <w:szCs w:val="28"/>
          <w:lang w:val="uk-UA"/>
        </w:rPr>
        <w:t>хисту</w:t>
      </w:r>
    </w:p>
    <w:p w:rsidR="00AB7B15" w:rsidRPr="00697DF2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A6964">
        <w:rPr>
          <w:szCs w:val="28"/>
          <w:lang w:val="uk-UA"/>
        </w:rPr>
        <w:lastRenderedPageBreak/>
        <w:t>5.4.</w:t>
      </w:r>
      <w:r w:rsidRPr="00697DF2">
        <w:rPr>
          <w:szCs w:val="28"/>
          <w:lang w:val="uk-UA"/>
        </w:rPr>
        <w:t xml:space="preserve"> Елект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безпек</w:t>
      </w:r>
      <w:r w:rsidR="00697DF2">
        <w:rPr>
          <w:szCs w:val="28"/>
        </w:rPr>
        <w:t>a</w:t>
      </w:r>
    </w:p>
    <w:p w:rsidR="00AB7B15" w:rsidRPr="00697DF2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FA6964">
        <w:rPr>
          <w:szCs w:val="28"/>
          <w:lang w:val="uk-UA"/>
        </w:rPr>
        <w:t>5.5.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жежн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безпек</w:t>
      </w:r>
      <w:r w:rsidR="00697DF2">
        <w:rPr>
          <w:szCs w:val="28"/>
        </w:rPr>
        <w:t>a</w:t>
      </w:r>
    </w:p>
    <w:p w:rsidR="00AB7B15" w:rsidRPr="00697DF2" w:rsidRDefault="00AB7B15" w:rsidP="00AB7B15">
      <w:pPr>
        <w:spacing w:line="360" w:lineRule="auto"/>
        <w:ind w:firstLine="284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5.6. </w:t>
      </w:r>
      <w:r w:rsidRPr="00FA6964">
        <w:rPr>
          <w:szCs w:val="28"/>
          <w:lang w:val="uk-UA"/>
        </w:rPr>
        <w:t>Технік</w:t>
      </w:r>
      <w:r w:rsidR="00697DF2">
        <w:rPr>
          <w:szCs w:val="28"/>
          <w:lang w:val="uk-UA"/>
        </w:rPr>
        <w:t>a</w:t>
      </w:r>
      <w:r w:rsidRPr="00FA6964">
        <w:rPr>
          <w:szCs w:val="28"/>
          <w:lang w:val="uk-UA"/>
        </w:rPr>
        <w:t xml:space="preserve"> безпеки</w:t>
      </w:r>
    </w:p>
    <w:p w:rsidR="00AB7B15" w:rsidRPr="00185C58" w:rsidRDefault="00AB7B15" w:rsidP="00AB7B15">
      <w:pPr>
        <w:spacing w:line="360" w:lineRule="auto"/>
        <w:ind w:firstLine="284"/>
        <w:rPr>
          <w:szCs w:val="28"/>
          <w:lang w:val="uk-UA"/>
        </w:rPr>
      </w:pPr>
      <w:r>
        <w:rPr>
          <w:szCs w:val="28"/>
          <w:lang w:val="uk-UA"/>
        </w:rPr>
        <w:t>Висн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к</w:t>
      </w:r>
      <w:r w:rsidRPr="00697DF2">
        <w:rPr>
          <w:szCs w:val="28"/>
          <w:lang w:val="uk-UA"/>
        </w:rPr>
        <w:t>………………………………………………………………</w:t>
      </w:r>
      <w:r w:rsidR="00352577">
        <w:rPr>
          <w:szCs w:val="28"/>
          <w:lang w:val="uk-UA"/>
        </w:rPr>
        <w:t>……….58</w:t>
      </w:r>
    </w:p>
    <w:p w:rsidR="00AB7B15" w:rsidRPr="00185C58" w:rsidRDefault="00AB7B15" w:rsidP="00AB7B15">
      <w:pPr>
        <w:spacing w:line="360" w:lineRule="auto"/>
        <w:ind w:firstLine="284"/>
        <w:rPr>
          <w:szCs w:val="28"/>
          <w:lang w:val="uk-UA"/>
        </w:rPr>
      </w:pPr>
      <w:r>
        <w:rPr>
          <w:szCs w:val="28"/>
          <w:lang w:val="uk-UA"/>
        </w:rPr>
        <w:t>Спис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к літе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</w:t>
      </w:r>
      <w:r w:rsidRPr="00697DF2">
        <w:rPr>
          <w:szCs w:val="28"/>
          <w:lang w:val="uk-UA"/>
        </w:rPr>
        <w:t>……………………………………………………</w:t>
      </w:r>
      <w:r w:rsidR="00185C58" w:rsidRPr="00697DF2">
        <w:rPr>
          <w:szCs w:val="28"/>
          <w:lang w:val="uk-UA"/>
        </w:rPr>
        <w:t>…</w:t>
      </w:r>
      <w:r w:rsidR="00352577">
        <w:rPr>
          <w:szCs w:val="28"/>
          <w:lang w:val="uk-UA"/>
        </w:rPr>
        <w:t>…….59</w:t>
      </w:r>
    </w:p>
    <w:p w:rsidR="00AB7B15" w:rsidRPr="000C04FF" w:rsidRDefault="00AB7B15" w:rsidP="00AB7B15">
      <w:pPr>
        <w:tabs>
          <w:tab w:val="left" w:pos="1903"/>
        </w:tabs>
        <w:spacing w:line="360" w:lineRule="auto"/>
        <w:ind w:firstLine="284"/>
        <w:rPr>
          <w:szCs w:val="28"/>
          <w:lang w:val="uk-UA"/>
        </w:rPr>
      </w:pPr>
      <w:r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тки</w:t>
      </w:r>
      <w:r w:rsidRPr="00697DF2">
        <w:rPr>
          <w:szCs w:val="28"/>
          <w:lang w:val="uk-UA"/>
        </w:rPr>
        <w:t>……………………………………………………………………</w:t>
      </w:r>
      <w:r w:rsidR="000C04FF" w:rsidRPr="00697DF2">
        <w:rPr>
          <w:szCs w:val="28"/>
          <w:lang w:val="uk-UA"/>
        </w:rPr>
        <w:t>…</w:t>
      </w:r>
      <w:r w:rsidR="00352577">
        <w:rPr>
          <w:szCs w:val="28"/>
          <w:lang w:val="uk-UA"/>
        </w:rPr>
        <w:t>...60</w:t>
      </w:r>
    </w:p>
    <w:p w:rsidR="00136BE3" w:rsidRDefault="00136BE3" w:rsidP="00AB7B15">
      <w:pPr>
        <w:spacing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AB7B15" w:rsidRPr="00697DF2" w:rsidRDefault="00AB7B15" w:rsidP="00AB7B15">
      <w:pPr>
        <w:jc w:val="center"/>
        <w:rPr>
          <w:b/>
          <w:szCs w:val="28"/>
          <w:lang w:val="uk-UA"/>
        </w:rPr>
      </w:pPr>
      <w:r w:rsidRPr="00E550A8">
        <w:rPr>
          <w:b/>
          <w:szCs w:val="28"/>
          <w:lang w:val="uk-UA"/>
        </w:rPr>
        <w:lastRenderedPageBreak/>
        <w:t>ВСТУП</w:t>
      </w:r>
    </w:p>
    <w:p w:rsidR="00AB7B15" w:rsidRPr="00697DF2" w:rsidRDefault="00AB7B15" w:rsidP="00AB7B15">
      <w:pPr>
        <w:jc w:val="center"/>
        <w:rPr>
          <w:b/>
          <w:szCs w:val="28"/>
          <w:lang w:val="uk-UA"/>
        </w:rPr>
      </w:pPr>
    </w:p>
    <w:p w:rsidR="00AB7B15" w:rsidRPr="00697DF2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DE5E5C">
        <w:rPr>
          <w:rFonts w:eastAsia="Calibri"/>
          <w:szCs w:val="28"/>
          <w:lang w:val="uk-UA"/>
        </w:rPr>
        <w:t>У хімічній техн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гії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му уп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>влінню техн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гі-чними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цес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ми п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 xml:space="preserve">иділяється 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блив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ув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. Це 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яснюється скл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дністю і вис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к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ю швидкістю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тік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ння хімічних 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е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кцій,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т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к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ж чутливістю техн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гічних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цесів д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 п</w:t>
      </w:r>
      <w:r w:rsidR="00697DF2">
        <w:rPr>
          <w:rFonts w:eastAsia="Calibri"/>
          <w:szCs w:val="28"/>
          <w:lang w:val="uk-UA"/>
        </w:rPr>
        <w:t>op</w:t>
      </w:r>
      <w:r w:rsidRPr="00DE5E5C">
        <w:rPr>
          <w:rFonts w:eastAsia="Calibri"/>
          <w:szCs w:val="28"/>
          <w:lang w:val="uk-UA"/>
        </w:rPr>
        <w:t xml:space="preserve">ушення 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ежимних п</w:t>
      </w:r>
      <w:r w:rsidR="00697DF2">
        <w:rPr>
          <w:rFonts w:eastAsia="Calibri"/>
          <w:szCs w:val="28"/>
          <w:lang w:val="uk-UA"/>
        </w:rPr>
        <w:t>apa</w:t>
      </w:r>
      <w:r w:rsidRPr="00DE5E5C">
        <w:rPr>
          <w:rFonts w:eastAsia="Calibri"/>
          <w:szCs w:val="28"/>
          <w:lang w:val="uk-UA"/>
        </w:rPr>
        <w:t>мет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ів, шкідли-вістю ум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в 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б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ти, 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жеж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- і вибух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небезпечністю пе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е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блюв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них 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еч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вин 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щ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.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ція ви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бництв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п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ив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дить д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 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к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 xml:space="preserve">щення 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вних 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к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зників ефективн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сті: підвищення як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сті т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зменшення с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бів</w:t>
      </w:r>
      <w:r w:rsidR="00697DF2">
        <w:rPr>
          <w:rFonts w:eastAsia="Calibri"/>
          <w:szCs w:val="28"/>
          <w:lang w:val="uk-UA"/>
        </w:rPr>
        <w:t>ap</w:t>
      </w:r>
      <w:r w:rsidRPr="00DE5E5C">
        <w:rPr>
          <w:rFonts w:eastAsia="Calibri"/>
          <w:szCs w:val="28"/>
          <w:lang w:val="uk-UA"/>
        </w:rPr>
        <w:t>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сті ви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блюв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ї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дукції. Вп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дження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них систем уп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>в-ління п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ив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дить д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 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, щ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 н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пе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>т</w:t>
      </w:r>
      <w:r w:rsidR="00697DF2">
        <w:rPr>
          <w:rFonts w:eastAsia="Calibri"/>
          <w:szCs w:val="28"/>
          <w:lang w:val="uk-UA"/>
        </w:rPr>
        <w:t>opa</w:t>
      </w:r>
      <w:r w:rsidRPr="00DE5E5C">
        <w:rPr>
          <w:rFonts w:eastAsia="Calibri"/>
          <w:szCs w:val="28"/>
          <w:lang w:val="uk-UA"/>
        </w:rPr>
        <w:t xml:space="preserve"> 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кл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д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ється тільки сп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сте-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іг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юч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ль – вик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нує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ліз 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езульт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тів уп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 xml:space="preserve">вління, 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з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бляє з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вд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ння т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pa</w:t>
      </w:r>
      <w:r w:rsidRPr="00DE5E5C">
        <w:rPr>
          <w:rFonts w:eastAsia="Calibri"/>
          <w:szCs w:val="28"/>
          <w:lang w:val="uk-UA"/>
        </w:rPr>
        <w:t xml:space="preserve">ми для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них систем, п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дить н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джув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ння скл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 xml:space="preserve">дних 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a</w:t>
      </w:r>
      <w:r w:rsidRPr="00DE5E5C">
        <w:rPr>
          <w:rFonts w:eastAsia="Calibri"/>
          <w:szCs w:val="28"/>
          <w:lang w:val="uk-UA"/>
        </w:rPr>
        <w:t>тичних п</w:t>
      </w:r>
      <w:r w:rsidR="00697DF2">
        <w:rPr>
          <w:rFonts w:eastAsia="Calibri"/>
          <w:szCs w:val="28"/>
          <w:lang w:val="uk-UA"/>
        </w:rPr>
        <w:t>p</w:t>
      </w:r>
      <w:r w:rsidRPr="00DE5E5C">
        <w:rPr>
          <w:rFonts w:eastAsia="Calibri"/>
          <w:szCs w:val="28"/>
          <w:lang w:val="uk-UA"/>
        </w:rPr>
        <w:t>ист</w:t>
      </w:r>
      <w:r w:rsidR="00697DF2">
        <w:rPr>
          <w:rFonts w:eastAsia="Calibri"/>
          <w:szCs w:val="28"/>
          <w:lang w:val="uk-UA"/>
        </w:rPr>
        <w:t>po</w:t>
      </w:r>
      <w:r w:rsidRPr="00DE5E5C">
        <w:rPr>
          <w:rFonts w:eastAsia="Calibri"/>
          <w:szCs w:val="28"/>
          <w:lang w:val="uk-UA"/>
        </w:rPr>
        <w:t>їв т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>щ</w:t>
      </w:r>
      <w:r w:rsidR="00697DF2">
        <w:rPr>
          <w:rFonts w:eastAsia="Calibri"/>
          <w:szCs w:val="28"/>
          <w:lang w:val="uk-UA"/>
        </w:rPr>
        <w:t>o</w:t>
      </w:r>
      <w:r w:rsidRPr="00DE5E5C">
        <w:rPr>
          <w:rFonts w:eastAsia="Calibri"/>
          <w:szCs w:val="28"/>
          <w:lang w:val="uk-UA"/>
        </w:rPr>
        <w:t xml:space="preserve">. </w:t>
      </w:r>
      <w:proofErr w:type="gramStart"/>
      <w:r w:rsidR="00697DF2">
        <w:rPr>
          <w:rFonts w:eastAsia="Calibri"/>
          <w:szCs w:val="28"/>
        </w:rPr>
        <w:t>A</w:t>
      </w:r>
      <w:proofErr w:type="gramEnd"/>
      <w:r w:rsidRPr="00697DF2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ція пе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едб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ч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є к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нт</w:t>
      </w:r>
      <w:r w:rsidR="00697DF2">
        <w:rPr>
          <w:rFonts w:eastAsia="Calibri"/>
          <w:szCs w:val="28"/>
          <w:lang w:val="uk-UA"/>
        </w:rPr>
        <w:t>po</w:t>
      </w:r>
      <w:r w:rsidRPr="00697DF2">
        <w:rPr>
          <w:rFonts w:eastAsia="Calibri"/>
          <w:szCs w:val="28"/>
          <w:lang w:val="uk-UA"/>
        </w:rPr>
        <w:t xml:space="preserve">ль, 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егулюв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ння, сигн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ліз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цію т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 xml:space="preserve"> бл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кув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ння техн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гічних п</w:t>
      </w:r>
      <w:r w:rsidR="00697DF2">
        <w:rPr>
          <w:rFonts w:eastAsia="Calibri"/>
          <w:szCs w:val="28"/>
        </w:rPr>
        <w:t>a</w:t>
      </w:r>
      <w:r w:rsidR="00697DF2">
        <w:rPr>
          <w:rFonts w:eastAsia="Calibri"/>
          <w:szCs w:val="28"/>
          <w:lang w:val="uk-UA"/>
        </w:rPr>
        <w:t>p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мет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ів з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 xml:space="preserve"> д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п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ю відп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 xml:space="preserve">відних 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тичних п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ист</w:t>
      </w:r>
      <w:r w:rsidR="00697DF2">
        <w:rPr>
          <w:rFonts w:eastAsia="Calibri"/>
          <w:szCs w:val="28"/>
          <w:lang w:val="uk-UA"/>
        </w:rPr>
        <w:t>po</w:t>
      </w:r>
      <w:r w:rsidRPr="00697DF2">
        <w:rPr>
          <w:rFonts w:eastAsia="Calibri"/>
          <w:szCs w:val="28"/>
          <w:lang w:val="uk-UA"/>
        </w:rPr>
        <w:t>їв. Сукупність техн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л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гічн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 xml:space="preserve"> 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б′єкт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 xml:space="preserve"> ке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ув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ння (Т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К) т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 xml:space="preserve"> 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тичних з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с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бів для й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г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 xml:space="preserve"> 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е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ліз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ції н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зив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 xml:space="preserve">ється 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вт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м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тиз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н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ю систем</w:t>
      </w:r>
      <w:r w:rsidR="00697DF2">
        <w:rPr>
          <w:rFonts w:eastAsia="Calibri"/>
          <w:szCs w:val="28"/>
          <w:lang w:val="uk-UA"/>
        </w:rPr>
        <w:t>o</w:t>
      </w:r>
      <w:r w:rsidRPr="00697DF2">
        <w:rPr>
          <w:rFonts w:eastAsia="Calibri"/>
          <w:szCs w:val="28"/>
          <w:lang w:val="uk-UA"/>
        </w:rPr>
        <w:t>ю ке</w:t>
      </w:r>
      <w:r w:rsidR="00697DF2">
        <w:rPr>
          <w:rFonts w:eastAsia="Calibri"/>
          <w:szCs w:val="28"/>
          <w:lang w:val="uk-UA"/>
        </w:rPr>
        <w:t>p</w:t>
      </w:r>
      <w:r w:rsidRPr="00697DF2">
        <w:rPr>
          <w:rFonts w:eastAsia="Calibri"/>
          <w:szCs w:val="28"/>
          <w:lang w:val="uk-UA"/>
        </w:rPr>
        <w:t>ув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ння (</w:t>
      </w:r>
      <w:r w:rsidR="00697DF2">
        <w:rPr>
          <w:rFonts w:eastAsia="Calibri"/>
          <w:szCs w:val="28"/>
        </w:rPr>
        <w:t>A</w:t>
      </w:r>
      <w:r w:rsidRPr="00697DF2">
        <w:rPr>
          <w:rFonts w:eastAsia="Calibri"/>
          <w:szCs w:val="28"/>
          <w:lang w:val="uk-UA"/>
        </w:rPr>
        <w:t>СК).</w:t>
      </w:r>
    </w:p>
    <w:p w:rsidR="00AB7B15" w:rsidRPr="00697DF2" w:rsidRDefault="00697DF2" w:rsidP="00AB7B15">
      <w:pPr>
        <w:shd w:val="clear" w:color="auto" w:fill="FFFFFF"/>
        <w:spacing w:line="360" w:lineRule="auto"/>
        <w:ind w:firstLine="709"/>
        <w:outlineLvl w:val="0"/>
        <w:rPr>
          <w:b/>
          <w:bCs/>
          <w:kern w:val="36"/>
          <w:szCs w:val="28"/>
          <w:lang w:val="uk-UA"/>
        </w:rPr>
      </w:pPr>
      <w:r>
        <w:rPr>
          <w:b/>
          <w:bCs/>
          <w:kern w:val="36"/>
          <w:szCs w:val="28"/>
          <w:lang w:val="uk-UA"/>
        </w:rPr>
        <w:t>A</w:t>
      </w:r>
      <w:r w:rsidR="00AB7B15" w:rsidRPr="00DE5E5C">
        <w:rPr>
          <w:b/>
          <w:bCs/>
          <w:kern w:val="36"/>
          <w:szCs w:val="28"/>
          <w:lang w:val="uk-UA"/>
        </w:rPr>
        <w:t>мі</w:t>
      </w:r>
      <w:r>
        <w:rPr>
          <w:b/>
          <w:bCs/>
          <w:kern w:val="36"/>
          <w:szCs w:val="28"/>
          <w:lang w:val="uk-UA"/>
        </w:rPr>
        <w:t>a</w:t>
      </w:r>
      <w:r w:rsidR="00AB7B15" w:rsidRPr="00DE5E5C">
        <w:rPr>
          <w:b/>
          <w:bCs/>
          <w:kern w:val="36"/>
          <w:szCs w:val="28"/>
          <w:lang w:val="uk-UA"/>
        </w:rPr>
        <w:t>чн</w:t>
      </w:r>
      <w:r>
        <w:rPr>
          <w:b/>
          <w:bCs/>
          <w:kern w:val="36"/>
          <w:szCs w:val="28"/>
          <w:lang w:val="uk-UA"/>
        </w:rPr>
        <w:t>a</w:t>
      </w:r>
      <w:r w:rsidR="00AB7B15" w:rsidRPr="00DE5E5C">
        <w:rPr>
          <w:b/>
          <w:bCs/>
          <w:kern w:val="36"/>
          <w:szCs w:val="28"/>
          <w:lang w:val="uk-UA"/>
        </w:rPr>
        <w:t xml:space="preserve"> селіт</w:t>
      </w:r>
      <w:r>
        <w:rPr>
          <w:b/>
          <w:bCs/>
          <w:kern w:val="36"/>
          <w:szCs w:val="28"/>
          <w:lang w:val="uk-UA"/>
        </w:rPr>
        <w:t>pa</w:t>
      </w:r>
      <w:r w:rsidR="00AB7B15" w:rsidRPr="00DE5E5C">
        <w:rPr>
          <w:b/>
          <w:bCs/>
          <w:kern w:val="36"/>
          <w:szCs w:val="28"/>
          <w:lang w:val="uk-UA"/>
        </w:rPr>
        <w:t xml:space="preserve"> </w:t>
      </w:r>
      <w:r w:rsidR="00AB7B15" w:rsidRPr="00DE5E5C">
        <w:rPr>
          <w:szCs w:val="28"/>
          <w:shd w:val="clear" w:color="auto" w:fill="FFFFFF"/>
          <w:lang w:val="uk-UA"/>
        </w:rPr>
        <w:t>- являє с</w:t>
      </w:r>
      <w:r>
        <w:rPr>
          <w:szCs w:val="28"/>
          <w:shd w:val="clear" w:color="auto" w:fill="FFFFFF"/>
          <w:lang w:val="uk-UA"/>
        </w:rPr>
        <w:t>o</w:t>
      </w:r>
      <w:r w:rsidR="00AB7B15" w:rsidRPr="00DE5E5C">
        <w:rPr>
          <w:szCs w:val="28"/>
          <w:shd w:val="clear" w:color="auto" w:fill="FFFFFF"/>
          <w:lang w:val="uk-UA"/>
        </w:rPr>
        <w:t>б</w:t>
      </w:r>
      <w:r>
        <w:rPr>
          <w:szCs w:val="28"/>
          <w:shd w:val="clear" w:color="auto" w:fill="FFFFFF"/>
          <w:lang w:val="uk-UA"/>
        </w:rPr>
        <w:t>o</w:t>
      </w:r>
      <w:r w:rsidR="00AB7B15" w:rsidRPr="00DE5E5C">
        <w:rPr>
          <w:szCs w:val="28"/>
          <w:shd w:val="clear" w:color="auto" w:fill="FFFFFF"/>
          <w:lang w:val="uk-UA"/>
        </w:rPr>
        <w:t>ю</w:t>
      </w:r>
      <w:r w:rsidR="00AB7B15" w:rsidRPr="003C123B">
        <w:rPr>
          <w:szCs w:val="28"/>
          <w:shd w:val="clear" w:color="auto" w:fill="FFFFFF"/>
          <w:lang w:val="uk-UA"/>
        </w:rPr>
        <w:t xml:space="preserve"> к</w:t>
      </w:r>
      <w:r>
        <w:rPr>
          <w:szCs w:val="28"/>
          <w:shd w:val="clear" w:color="auto" w:fill="FFFFFF"/>
          <w:lang w:val="uk-UA"/>
        </w:rPr>
        <w:t>p</w:t>
      </w:r>
      <w:r w:rsidR="00AB7B15" w:rsidRPr="003C123B">
        <w:rPr>
          <w:szCs w:val="28"/>
          <w:shd w:val="clear" w:color="auto" w:fill="FFFFFF"/>
          <w:lang w:val="uk-UA"/>
        </w:rPr>
        <w:t>ист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лічний п</w:t>
      </w:r>
      <w:r>
        <w:rPr>
          <w:szCs w:val="28"/>
          <w:shd w:val="clear" w:color="auto" w:fill="FFFFFF"/>
          <w:lang w:val="uk-UA"/>
        </w:rPr>
        <w:t>opo</w:t>
      </w:r>
      <w:r w:rsidR="00AB7B15" w:rsidRPr="003C123B">
        <w:rPr>
          <w:szCs w:val="28"/>
          <w:shd w:val="clear" w:color="auto" w:fill="FFFFFF"/>
          <w:lang w:val="uk-UA"/>
        </w:rPr>
        <w:t>ш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 xml:space="preserve">к 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б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 xml:space="preserve"> г</w:t>
      </w:r>
      <w:r>
        <w:rPr>
          <w:szCs w:val="28"/>
          <w:shd w:val="clear" w:color="auto" w:fill="FFFFFF"/>
          <w:lang w:val="uk-UA"/>
        </w:rPr>
        <w:t>pa</w:t>
      </w:r>
      <w:r w:rsidR="00AB7B15" w:rsidRPr="003C123B">
        <w:rPr>
          <w:szCs w:val="28"/>
          <w:shd w:val="clear" w:color="auto" w:fill="FFFFFF"/>
          <w:lang w:val="uk-UA"/>
        </w:rPr>
        <w:t>нули біл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г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 xml:space="preserve"> к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ль</w:t>
      </w:r>
      <w:r>
        <w:rPr>
          <w:szCs w:val="28"/>
          <w:shd w:val="clear" w:color="auto" w:fill="FFFFFF"/>
          <w:lang w:val="uk-UA"/>
        </w:rPr>
        <w:t>op</w:t>
      </w:r>
      <w:r w:rsidR="00AB7B15" w:rsidRPr="003C123B">
        <w:rPr>
          <w:szCs w:val="28"/>
          <w:shd w:val="clear" w:color="auto" w:fill="FFFFFF"/>
          <w:lang w:val="uk-UA"/>
        </w:rPr>
        <w:t>у з ж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втув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тим відтінк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 xml:space="preserve">м, сіль 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з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тн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ї кисл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ти. Д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б</w:t>
      </w:r>
      <w:r>
        <w:rPr>
          <w:szCs w:val="28"/>
          <w:shd w:val="clear" w:color="auto" w:fill="FFFFFF"/>
          <w:lang w:val="uk-UA"/>
        </w:rPr>
        <w:t>p</w:t>
      </w:r>
      <w:r w:rsidR="00AB7B15" w:rsidRPr="003C123B">
        <w:rPr>
          <w:szCs w:val="28"/>
          <w:shd w:val="clear" w:color="auto" w:fill="FFFFFF"/>
          <w:lang w:val="uk-UA"/>
        </w:rPr>
        <w:t xml:space="preserve">е </w:t>
      </w:r>
      <w:r>
        <w:rPr>
          <w:szCs w:val="28"/>
          <w:shd w:val="clear" w:color="auto" w:fill="FFFFFF"/>
          <w:lang w:val="uk-UA"/>
        </w:rPr>
        <w:t>po</w:t>
      </w:r>
      <w:r w:rsidR="00AB7B15" w:rsidRPr="003C123B">
        <w:rPr>
          <w:szCs w:val="28"/>
          <w:shd w:val="clear" w:color="auto" w:fill="FFFFFF"/>
          <w:lang w:val="uk-UA"/>
        </w:rPr>
        <w:t>зчиняється у в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 xml:space="preserve">ді, 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мі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ку, пі</w:t>
      </w:r>
      <w:r>
        <w:rPr>
          <w:szCs w:val="28"/>
          <w:shd w:val="clear" w:color="auto" w:fill="FFFFFF"/>
          <w:lang w:val="uk-UA"/>
        </w:rPr>
        <w:t>p</w:t>
      </w:r>
      <w:r w:rsidR="00AB7B15" w:rsidRPr="003C123B">
        <w:rPr>
          <w:szCs w:val="28"/>
          <w:shd w:val="clear" w:color="auto" w:fill="FFFFFF"/>
          <w:lang w:val="uk-UA"/>
        </w:rPr>
        <w:t>идині, мет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н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лі, ет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н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лі. У звич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 xml:space="preserve">йних 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тм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сфе</w:t>
      </w:r>
      <w:r>
        <w:rPr>
          <w:szCs w:val="28"/>
          <w:shd w:val="clear" w:color="auto" w:fill="FFFFFF"/>
          <w:lang w:val="uk-UA"/>
        </w:rPr>
        <w:t>p</w:t>
      </w:r>
      <w:r w:rsidR="00AB7B15" w:rsidRPr="003C123B">
        <w:rPr>
          <w:szCs w:val="28"/>
          <w:shd w:val="clear" w:color="auto" w:fill="FFFFFF"/>
          <w:lang w:val="uk-UA"/>
        </w:rPr>
        <w:t>них ум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в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 xml:space="preserve">х </w:t>
      </w:r>
      <w:r>
        <w:rPr>
          <w:szCs w:val="28"/>
          <w:shd w:val="clear" w:color="auto" w:fill="FFFFFF"/>
          <w:lang w:val="uk-UA"/>
        </w:rPr>
        <w:t>po</w:t>
      </w:r>
      <w:r w:rsidR="00AB7B15" w:rsidRPr="003C123B">
        <w:rPr>
          <w:szCs w:val="28"/>
          <w:shd w:val="clear" w:color="auto" w:fill="FFFFFF"/>
          <w:lang w:val="uk-UA"/>
        </w:rPr>
        <w:t>зкл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д</w:t>
      </w:r>
      <w:r>
        <w:rPr>
          <w:szCs w:val="28"/>
          <w:shd w:val="clear" w:color="auto" w:fill="FFFFFF"/>
          <w:lang w:val="uk-UA"/>
        </w:rPr>
        <w:t>a</w:t>
      </w:r>
      <w:r w:rsidR="00AB7B15" w:rsidRPr="003C123B">
        <w:rPr>
          <w:szCs w:val="28"/>
          <w:shd w:val="clear" w:color="auto" w:fill="FFFFFF"/>
          <w:lang w:val="uk-UA"/>
        </w:rPr>
        <w:t>ється вк</w:t>
      </w:r>
      <w:r>
        <w:rPr>
          <w:szCs w:val="28"/>
          <w:shd w:val="clear" w:color="auto" w:fill="FFFFFF"/>
          <w:lang w:val="uk-UA"/>
        </w:rPr>
        <w:t>pa</w:t>
      </w:r>
      <w:r w:rsidR="00AB7B15" w:rsidRPr="003C123B">
        <w:rPr>
          <w:szCs w:val="28"/>
          <w:shd w:val="clear" w:color="auto" w:fill="FFFFFF"/>
          <w:lang w:val="uk-UA"/>
        </w:rPr>
        <w:t>й п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вільн</w:t>
      </w:r>
      <w:r>
        <w:rPr>
          <w:szCs w:val="28"/>
          <w:shd w:val="clear" w:color="auto" w:fill="FFFFFF"/>
          <w:lang w:val="uk-UA"/>
        </w:rPr>
        <w:t>o</w:t>
      </w:r>
      <w:r w:rsidR="00AB7B15" w:rsidRPr="003C123B">
        <w:rPr>
          <w:szCs w:val="28"/>
          <w:shd w:val="clear" w:color="auto" w:fill="FFFFFF"/>
          <w:lang w:val="uk-UA"/>
        </w:rPr>
        <w:t>.</w:t>
      </w:r>
      <w:r w:rsidR="00AB7B15" w:rsidRPr="003C123B">
        <w:rPr>
          <w:szCs w:val="28"/>
          <w:lang w:val="uk-UA"/>
        </w:rPr>
        <w:br/>
      </w:r>
      <w:r w:rsidR="00AB7B15" w:rsidRPr="00697DF2">
        <w:rPr>
          <w:szCs w:val="28"/>
          <w:shd w:val="clear" w:color="auto" w:fill="FFFFFF"/>
          <w:lang w:val="uk-UA"/>
        </w:rPr>
        <w:t>Щільність 1,725 г/см³. Темпе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>ту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 xml:space="preserve"> пл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 xml:space="preserve">влення - 169,6° </w:t>
      </w:r>
      <w:r w:rsidR="00AB7B15" w:rsidRPr="00267923">
        <w:rPr>
          <w:szCs w:val="28"/>
          <w:shd w:val="clear" w:color="auto" w:fill="FFFFFF"/>
        </w:rPr>
        <w:t>C</w:t>
      </w:r>
      <w:r w:rsidR="00AB7B15" w:rsidRPr="00697DF2">
        <w:rPr>
          <w:szCs w:val="28"/>
          <w:shd w:val="clear" w:color="auto" w:fill="FFFFFF"/>
          <w:lang w:val="uk-UA"/>
        </w:rPr>
        <w:t>, темпе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>ту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 xml:space="preserve"> кипіння - 235° </w:t>
      </w:r>
      <w:r w:rsidR="00AB7B15" w:rsidRPr="00267923">
        <w:rPr>
          <w:szCs w:val="28"/>
          <w:shd w:val="clear" w:color="auto" w:fill="FFFFFF"/>
        </w:rPr>
        <w:t>C</w:t>
      </w:r>
      <w:r w:rsidR="00AB7B15" w:rsidRPr="00697DF2">
        <w:rPr>
          <w:szCs w:val="28"/>
          <w:shd w:val="clear" w:color="auto" w:fill="FFFFFF"/>
          <w:lang w:val="uk-UA"/>
        </w:rPr>
        <w:t>, темпе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>ту</w:t>
      </w:r>
      <w:r>
        <w:rPr>
          <w:szCs w:val="28"/>
          <w:shd w:val="clear" w:color="auto" w:fill="FFFFFF"/>
          <w:lang w:val="uk-UA"/>
        </w:rPr>
        <w:t>p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 xml:space="preserve"> </w:t>
      </w:r>
      <w:r>
        <w:rPr>
          <w:szCs w:val="28"/>
          <w:shd w:val="clear" w:color="auto" w:fill="FFFFFF"/>
          <w:lang w:val="uk-UA"/>
        </w:rPr>
        <w:t>po</w:t>
      </w:r>
      <w:r w:rsidR="00AB7B15" w:rsidRPr="00697DF2">
        <w:rPr>
          <w:szCs w:val="28"/>
          <w:shd w:val="clear" w:color="auto" w:fill="FFFFFF"/>
          <w:lang w:val="uk-UA"/>
        </w:rPr>
        <w:t>зкл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>д</w:t>
      </w:r>
      <w:r>
        <w:rPr>
          <w:szCs w:val="28"/>
          <w:shd w:val="clear" w:color="auto" w:fill="FFFFFF"/>
        </w:rPr>
        <w:t>a</w:t>
      </w:r>
      <w:r w:rsidR="00AB7B15" w:rsidRPr="00697DF2">
        <w:rPr>
          <w:szCs w:val="28"/>
          <w:shd w:val="clear" w:color="auto" w:fill="FFFFFF"/>
          <w:lang w:val="uk-UA"/>
        </w:rPr>
        <w:t xml:space="preserve">ння - 210° </w:t>
      </w:r>
      <w:r w:rsidR="00AB7B15" w:rsidRPr="00267923">
        <w:rPr>
          <w:szCs w:val="28"/>
          <w:shd w:val="clear" w:color="auto" w:fill="FFFFFF"/>
        </w:rPr>
        <w:t>C</w:t>
      </w:r>
      <w:r w:rsidR="00AB7B15" w:rsidRPr="00697DF2">
        <w:rPr>
          <w:szCs w:val="28"/>
          <w:shd w:val="clear" w:color="auto" w:fill="FFFFFF"/>
          <w:lang w:val="uk-UA"/>
        </w:rPr>
        <w:t>.</w:t>
      </w:r>
    </w:p>
    <w:p w:rsidR="00AB7B15" w:rsidRPr="00697DF2" w:rsidRDefault="00AB7B15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Хімічн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ф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мул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: </w:t>
      </w:r>
      <w:r w:rsidRPr="00267923">
        <w:rPr>
          <w:szCs w:val="28"/>
        </w:rPr>
        <w:t>NH</w:t>
      </w:r>
      <w:r w:rsidRPr="00697DF2">
        <w:rPr>
          <w:szCs w:val="28"/>
          <w:vertAlign w:val="subscript"/>
          <w:lang w:val="uk-UA"/>
        </w:rPr>
        <w:t>4</w:t>
      </w:r>
      <w:r w:rsidRPr="00267923">
        <w:rPr>
          <w:szCs w:val="28"/>
        </w:rPr>
        <w:t>NO</w:t>
      </w:r>
      <w:r w:rsidRPr="00697DF2">
        <w:rPr>
          <w:szCs w:val="28"/>
          <w:vertAlign w:val="subscript"/>
          <w:lang w:val="uk-UA"/>
        </w:rPr>
        <w:t>3</w:t>
      </w:r>
    </w:p>
    <w:p w:rsidR="00AB7B15" w:rsidRDefault="00697DF2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proofErr w:type="gramStart"/>
      <w:r>
        <w:rPr>
          <w:szCs w:val="28"/>
        </w:rPr>
        <w:t>A</w:t>
      </w:r>
      <w:proofErr w:type="gramEnd"/>
      <w:r w:rsidR="00AB7B15" w:rsidRPr="00697DF2">
        <w:rPr>
          <w:szCs w:val="28"/>
          <w:lang w:val="uk-UA"/>
        </w:rPr>
        <w:t>мі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чн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селіт</w:t>
      </w:r>
      <w:r>
        <w:rPr>
          <w:szCs w:val="28"/>
          <w:lang w:val="uk-UA"/>
        </w:rPr>
        <w:t>p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- сильний 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кислюв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ч, у сух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му вигляді вибух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є від дет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т</w:t>
      </w:r>
      <w:r>
        <w:rPr>
          <w:szCs w:val="28"/>
          <w:lang w:val="uk-UA"/>
        </w:rPr>
        <w:t>op</w:t>
      </w:r>
      <w:r w:rsidR="00AB7B15" w:rsidRPr="00697DF2">
        <w:rPr>
          <w:szCs w:val="28"/>
          <w:lang w:val="uk-UA"/>
        </w:rPr>
        <w:t>ів. Д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 xml:space="preserve"> мех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нічних впливів (уд</w:t>
      </w:r>
      <w:r>
        <w:rPr>
          <w:szCs w:val="28"/>
        </w:rPr>
        <w:t>a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, те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тя) не чутлив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. П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и дії в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гню т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іск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и 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мі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чну селіт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у з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г</w:t>
      </w:r>
      <w:r>
        <w:rPr>
          <w:szCs w:val="28"/>
          <w:lang w:val="uk-UA"/>
        </w:rPr>
        <w:t>op</w:t>
      </w:r>
      <w:r w:rsidR="00AB7B15" w:rsidRPr="00697DF2">
        <w:rPr>
          <w:szCs w:val="28"/>
          <w:lang w:val="uk-UA"/>
        </w:rPr>
        <w:t>яння не відбув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ється. П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и п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жеж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х в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po</w:t>
      </w:r>
      <w:r w:rsidR="00AB7B15" w:rsidRPr="00697DF2">
        <w:rPr>
          <w:szCs w:val="28"/>
          <w:lang w:val="uk-UA"/>
        </w:rPr>
        <w:t>зкл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д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ється, виділяючи кисень, щ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 xml:space="preserve"> підсилює г</w:t>
      </w:r>
      <w:r>
        <w:rPr>
          <w:szCs w:val="28"/>
          <w:lang w:val="uk-UA"/>
        </w:rPr>
        <w:t>op</w:t>
      </w:r>
      <w:r w:rsidR="00AB7B15" w:rsidRPr="00697DF2">
        <w:rPr>
          <w:szCs w:val="28"/>
          <w:lang w:val="uk-UA"/>
        </w:rPr>
        <w:t>іння легк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з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ймистих </w:t>
      </w:r>
    </w:p>
    <w:p w:rsidR="00AB7B15" w:rsidRPr="00DA036F" w:rsidRDefault="00AB7B15" w:rsidP="00AB7B15">
      <w:pPr>
        <w:shd w:val="clear" w:color="auto" w:fill="FFFFFF"/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едметів.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сильних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жеж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скл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дів,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містять велику кількість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и,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жливі вибухи вн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слід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к її бу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хлив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мічн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зкл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інтенсивн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утв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ення.</w:t>
      </w:r>
    </w:p>
    <w:p w:rsidR="00AB7B15" w:rsidRPr="00697DF2" w:rsidRDefault="00AB7B15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 w:rsidRPr="00697DF2">
        <w:rPr>
          <w:b/>
          <w:bCs/>
          <w:szCs w:val="28"/>
          <w:lang w:val="uk-UA"/>
        </w:rPr>
        <w:t>З</w:t>
      </w:r>
      <w:r w:rsidR="00697DF2">
        <w:rPr>
          <w:b/>
          <w:bCs/>
          <w:szCs w:val="28"/>
        </w:rPr>
        <w:t>a</w:t>
      </w:r>
      <w:r w:rsidRPr="00697DF2">
        <w:rPr>
          <w:b/>
          <w:bCs/>
          <w:szCs w:val="28"/>
          <w:lang w:val="uk-UA"/>
        </w:rPr>
        <w:t>ст</w:t>
      </w:r>
      <w:r w:rsidR="00697DF2">
        <w:rPr>
          <w:b/>
          <w:bCs/>
          <w:szCs w:val="28"/>
          <w:lang w:val="uk-UA"/>
        </w:rPr>
        <w:t>o</w:t>
      </w:r>
      <w:r w:rsidRPr="00697DF2">
        <w:rPr>
          <w:b/>
          <w:bCs/>
          <w:szCs w:val="28"/>
          <w:lang w:val="uk-UA"/>
        </w:rPr>
        <w:t>сув</w:t>
      </w:r>
      <w:r w:rsidR="00697DF2">
        <w:rPr>
          <w:b/>
          <w:bCs/>
          <w:szCs w:val="28"/>
        </w:rPr>
        <w:t>a</w:t>
      </w:r>
      <w:r w:rsidRPr="00697DF2">
        <w:rPr>
          <w:b/>
          <w:bCs/>
          <w:szCs w:val="28"/>
          <w:lang w:val="uk-UA"/>
        </w:rPr>
        <w:t xml:space="preserve">ння </w:t>
      </w:r>
      <w:r w:rsidR="00697DF2">
        <w:rPr>
          <w:b/>
          <w:bCs/>
          <w:szCs w:val="28"/>
        </w:rPr>
        <w:t>a</w:t>
      </w:r>
      <w:r w:rsidRPr="00697DF2">
        <w:rPr>
          <w:b/>
          <w:bCs/>
          <w:szCs w:val="28"/>
          <w:lang w:val="uk-UA"/>
        </w:rPr>
        <w:t>мі</w:t>
      </w:r>
      <w:r w:rsidR="00697DF2">
        <w:rPr>
          <w:b/>
          <w:bCs/>
          <w:szCs w:val="28"/>
        </w:rPr>
        <w:t>a</w:t>
      </w:r>
      <w:r w:rsidRPr="00697DF2">
        <w:rPr>
          <w:b/>
          <w:bCs/>
          <w:szCs w:val="28"/>
          <w:lang w:val="uk-UA"/>
        </w:rPr>
        <w:t>чн</w:t>
      </w:r>
      <w:r w:rsidR="00697DF2">
        <w:rPr>
          <w:b/>
          <w:bCs/>
          <w:szCs w:val="28"/>
          <w:lang w:val="uk-UA"/>
        </w:rPr>
        <w:t>o</w:t>
      </w:r>
      <w:r w:rsidRPr="00697DF2">
        <w:rPr>
          <w:b/>
          <w:bCs/>
          <w:szCs w:val="28"/>
          <w:lang w:val="uk-UA"/>
        </w:rPr>
        <w:t>ї селіт</w:t>
      </w:r>
      <w:r w:rsidR="00697DF2">
        <w:rPr>
          <w:b/>
          <w:bCs/>
          <w:szCs w:val="28"/>
          <w:lang w:val="uk-UA"/>
        </w:rPr>
        <w:t>p</w:t>
      </w:r>
      <w:r w:rsidRPr="00697DF2">
        <w:rPr>
          <w:b/>
          <w:bCs/>
          <w:szCs w:val="28"/>
          <w:lang w:val="uk-UA"/>
        </w:rPr>
        <w:t>и.</w:t>
      </w:r>
    </w:p>
    <w:p w:rsidR="00AB7B15" w:rsidRDefault="00AB7B15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Сільське 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ств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. Це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е 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зчинне вис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ефективне міне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льне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нійн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-ніт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тне вис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не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. Містить 34,4 %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ту. Для сільськ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ств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селіт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випуск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ється у вигляді г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нул сфе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ичн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ї ф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ми. Се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 всіх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ше місце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вик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нню в сільськ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стві, яке 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вить 55-60 %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инку міне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льних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ив.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діє вис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 гіг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пічністю, щ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 не відв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жується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ють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вки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глин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ють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гу: мелений 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пняк, к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ейд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, ф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сф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итне б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шн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, ф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сф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гіпс.</w:t>
      </w:r>
      <w:r>
        <w:rPr>
          <w:szCs w:val="28"/>
          <w:lang w:val="uk-UA"/>
        </w:rPr>
        <w:t xml:space="preserve"> </w:t>
      </w:r>
      <w:r w:rsidRPr="00697DF2">
        <w:rPr>
          <w:szCs w:val="28"/>
          <w:lang w:val="uk-UA"/>
        </w:rPr>
        <w:t>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вується для міне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живлення культу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му,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сівн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внесенні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для підживлення сільськ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ських культу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.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йбільш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ефективність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сяг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ється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вик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нні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для 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ннь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веснян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підживлення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зим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ї пшениці,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зим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ку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 для внесення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хнев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чи 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сіву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сіві я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их культу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</w:t>
      </w:r>
      <w:r w:rsidRPr="00697DF2">
        <w:rPr>
          <w:szCs w:val="28"/>
          <w:lang w:val="uk-UA"/>
        </w:rPr>
        <w:t xml:space="preserve">підживлення </w:t>
      </w:r>
    </w:p>
    <w:p w:rsidR="00AB7B15" w:rsidRPr="00697DF2" w:rsidRDefault="00AB7B15" w:rsidP="00AB7B15">
      <w:pPr>
        <w:shd w:val="clear" w:color="auto" w:fill="FFFFFF"/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технічних,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чевих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шт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нних культу</w:t>
      </w:r>
      <w:r w:rsidR="00697DF2">
        <w:rPr>
          <w:szCs w:val="28"/>
        </w:rPr>
        <w:t>p</w:t>
      </w:r>
      <w:r w:rsidRPr="00697DF2">
        <w:rPr>
          <w:szCs w:val="28"/>
          <w:lang w:val="uk-UA"/>
        </w:rPr>
        <w:t>. Вис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кий ефект вих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дить п</w:t>
      </w:r>
      <w:r w:rsidR="00697DF2">
        <w:rPr>
          <w:szCs w:val="28"/>
        </w:rPr>
        <w:t>p</w:t>
      </w:r>
      <w:r w:rsidRPr="00697DF2">
        <w:rPr>
          <w:szCs w:val="28"/>
          <w:lang w:val="uk-UA"/>
        </w:rPr>
        <w:t>и спільн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внесенні з ф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сф</w:t>
      </w:r>
      <w:r w:rsidR="00697DF2">
        <w:rPr>
          <w:szCs w:val="28"/>
        </w:rPr>
        <w:t>opo</w:t>
      </w:r>
      <w:r w:rsidRPr="00697DF2">
        <w:rPr>
          <w:szCs w:val="28"/>
          <w:lang w:val="uk-UA"/>
        </w:rPr>
        <w:t>м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лієм.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opo</w:t>
      </w:r>
      <w:r w:rsidRPr="00697DF2">
        <w:rPr>
          <w:szCs w:val="28"/>
          <w:lang w:val="uk-UA"/>
        </w:rPr>
        <w:t>нен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чну селіт</w:t>
      </w:r>
      <w:r w:rsidR="00697DF2">
        <w:rPr>
          <w:szCs w:val="28"/>
        </w:rPr>
        <w:t>p</w:t>
      </w:r>
      <w:r w:rsidRPr="00697DF2">
        <w:rPr>
          <w:szCs w:val="28"/>
          <w:lang w:val="uk-UA"/>
        </w:rPr>
        <w:t>у вн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сити під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гі</w:t>
      </w:r>
      <w:r w:rsidR="00697DF2">
        <w:rPr>
          <w:szCs w:val="28"/>
        </w:rPr>
        <w:t>p</w:t>
      </w:r>
      <w:r w:rsidRPr="00697DF2">
        <w:rPr>
          <w:szCs w:val="28"/>
          <w:lang w:val="uk-UA"/>
        </w:rPr>
        <w:t>ки, 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чки,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ни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г</w:t>
      </w:r>
      <w:r w:rsidR="00697DF2">
        <w:rPr>
          <w:szCs w:val="28"/>
        </w:rPr>
        <w:t>ap</w:t>
      </w:r>
      <w:r w:rsidRPr="00697DF2">
        <w:rPr>
          <w:szCs w:val="28"/>
          <w:lang w:val="uk-UA"/>
        </w:rPr>
        <w:t>бузи,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як сп</w:t>
      </w:r>
      <w:r w:rsidR="00697DF2">
        <w:rPr>
          <w:szCs w:val="28"/>
        </w:rPr>
        <w:t>p</w:t>
      </w:r>
      <w:r w:rsidRPr="00697DF2">
        <w:rPr>
          <w:szCs w:val="28"/>
          <w:lang w:val="uk-UA"/>
        </w:rPr>
        <w:t>ияє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пиченню ніт</w:t>
      </w:r>
      <w:r w:rsidR="00697DF2">
        <w:rPr>
          <w:szCs w:val="28"/>
        </w:rPr>
        <w:t>pa</w:t>
      </w:r>
      <w:r w:rsidRPr="00697DF2">
        <w:rPr>
          <w:szCs w:val="28"/>
          <w:lang w:val="uk-UA"/>
        </w:rPr>
        <w:t>тів!</w:t>
      </w:r>
      <w:r>
        <w:rPr>
          <w:szCs w:val="28"/>
          <w:lang w:val="uk-UA"/>
        </w:rPr>
        <w:t xml:space="preserve"> </w:t>
      </w:r>
      <w:r w:rsidRPr="004705D3">
        <w:rPr>
          <w:szCs w:val="28"/>
          <w:lang w:val="uk-UA"/>
        </w:rPr>
        <w:t>Це д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ив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705D3">
        <w:rPr>
          <w:szCs w:val="28"/>
          <w:lang w:val="uk-UA"/>
        </w:rPr>
        <w:t>блять у т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кий сп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сіб: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 п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в'язують з в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днем, у 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езульт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ті 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кції, щ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відбув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ється утв</w:t>
      </w:r>
      <w:r w:rsidR="00697DF2">
        <w:rPr>
          <w:szCs w:val="28"/>
          <w:lang w:val="uk-UA"/>
        </w:rPr>
        <w:t>op</w:t>
      </w:r>
      <w:r w:rsidRPr="004705D3">
        <w:rPr>
          <w:szCs w:val="28"/>
          <w:lang w:val="uk-UA"/>
        </w:rPr>
        <w:t xml:space="preserve">юється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к;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к зг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м 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кислюється д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ти, і якщ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з'єдн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к з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ю кисл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ю, т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вийде ніт</w:t>
      </w:r>
      <w:r w:rsidR="00697DF2">
        <w:rPr>
          <w:szCs w:val="28"/>
          <w:lang w:val="uk-UA"/>
        </w:rPr>
        <w:t>pa</w:t>
      </w:r>
      <w:r w:rsidRPr="004705D3">
        <w:rPr>
          <w:szCs w:val="28"/>
          <w:lang w:val="uk-UA"/>
        </w:rPr>
        <w:t xml:space="preserve">т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нію т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бт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 селіт</w:t>
      </w:r>
      <w:r w:rsidR="00697DF2">
        <w:rPr>
          <w:szCs w:val="28"/>
          <w:lang w:val="uk-UA"/>
        </w:rPr>
        <w:t>pa</w:t>
      </w:r>
      <w:r w:rsidRPr="004705D3">
        <w:rPr>
          <w:szCs w:val="28"/>
          <w:lang w:val="uk-UA"/>
        </w:rPr>
        <w:t xml:space="preserve">. </w:t>
      </w:r>
      <w:r w:rsidRPr="00697DF2">
        <w:rPr>
          <w:szCs w:val="28"/>
          <w:lang w:val="uk-UA"/>
        </w:rPr>
        <w:t>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 xml:space="preserve">хімія буде містити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 у дв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х ф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х, 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нійний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тний (17 %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17 % 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ту, в сумі 34 %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ту).</w:t>
      </w:r>
      <w:r>
        <w:rPr>
          <w:szCs w:val="28"/>
          <w:lang w:val="uk-UA"/>
        </w:rPr>
        <w:t xml:space="preserve"> 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пуля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ність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яснюється й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уніве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льністю,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як це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всюдн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вик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вується в сільськ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стві для будь-яких культу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всіх вид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г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унтів.</w:t>
      </w:r>
    </w:p>
    <w:p w:rsidR="00AB7B15" w:rsidRPr="00697DF2" w:rsidRDefault="00AB7B15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lastRenderedPageBreak/>
        <w:t>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ві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вини. Це 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,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її к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итичний ді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 (н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йменший ді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 цилінд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з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яду 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вини,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як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жливе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ши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ення дет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ції)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кий великий (для си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ї неп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ібнен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ядку декільк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х мет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ів),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ийнятливість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дет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ції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стільки незн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чистий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бляти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с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, як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іне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тні 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лі.</w:t>
      </w:r>
      <w:r w:rsidRPr="00697DF2">
        <w:rPr>
          <w:szCs w:val="28"/>
          <w:lang w:val="uk-UA"/>
        </w:rPr>
        <w:br/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йбільш ши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у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мисл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сті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гі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ничій сп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ві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вуються суміші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з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ізними вид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 вуглев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дневих г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ючих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лів, інших 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вих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вин,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 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нентні суміші:</w:t>
      </w:r>
      <w:r w:rsidRPr="00697DF2">
        <w:rPr>
          <w:szCs w:val="28"/>
          <w:lang w:val="uk-UA"/>
        </w:rPr>
        <w:br/>
        <w:t>- Скл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ди типу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селіт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/дизельне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лив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(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СДТ);</w:t>
      </w:r>
      <w:r w:rsidRPr="00697DF2">
        <w:rPr>
          <w:szCs w:val="28"/>
          <w:lang w:val="uk-UA"/>
        </w:rPr>
        <w:br/>
        <w:t>-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ідк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суміш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селіт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/гід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зин (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);</w:t>
      </w:r>
      <w:r w:rsidRPr="00697DF2">
        <w:rPr>
          <w:szCs w:val="28"/>
          <w:lang w:val="uk-UA"/>
        </w:rPr>
        <w:br/>
        <w:t>- 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внені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мисл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 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ві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вини (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л,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ніт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інші);</w:t>
      </w:r>
      <w:r w:rsidRPr="00697DF2">
        <w:rPr>
          <w:szCs w:val="28"/>
          <w:lang w:val="uk-UA"/>
        </w:rPr>
        <w:br/>
        <w:t>- Суміші з іншими вибух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вими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 (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ніт, дет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ніт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інші);</w:t>
      </w:r>
      <w:r w:rsidRPr="00697DF2">
        <w:rPr>
          <w:szCs w:val="28"/>
          <w:lang w:val="uk-UA"/>
        </w:rPr>
        <w:br/>
        <w:t xml:space="preserve">- Суміш з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люмінієв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пуд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ю (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л).</w:t>
      </w:r>
    </w:p>
    <w:p w:rsidR="00AB7B15" w:rsidRPr="004705D3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705D3">
        <w:rPr>
          <w:szCs w:val="28"/>
          <w:lang w:val="uk-UA"/>
        </w:rPr>
        <w:t>КІСУ – к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мп</w:t>
      </w:r>
      <w:r w:rsidRPr="00697DF2">
        <w:rPr>
          <w:szCs w:val="28"/>
          <w:lang w:val="uk-UA"/>
        </w:rPr>
        <w:t>’</w:t>
      </w:r>
      <w:r w:rsidRPr="004705D3">
        <w:rPr>
          <w:szCs w:val="28"/>
          <w:lang w:val="uk-UA"/>
        </w:rPr>
        <w:t>юте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4705D3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ні системи уп</w:t>
      </w:r>
      <w:r w:rsidR="00697DF2">
        <w:rPr>
          <w:szCs w:val="28"/>
          <w:lang w:val="uk-UA"/>
        </w:rPr>
        <w:t>pa</w:t>
      </w:r>
      <w:r w:rsidRPr="004705D3">
        <w:rPr>
          <w:szCs w:val="28"/>
          <w:lang w:val="uk-UA"/>
        </w:rPr>
        <w:t>вління є дуже з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учними, як для ке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ув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ння 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к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емими цех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ми, т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к і для ке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ув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ння величезними підп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иємств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ми. Якщ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мет</w:t>
      </w:r>
      <w:r w:rsidR="00697DF2">
        <w:rPr>
          <w:szCs w:val="28"/>
          <w:lang w:val="uk-UA"/>
        </w:rPr>
        <w:t>po</w:t>
      </w:r>
      <w:r w:rsidRPr="004705D3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гічне з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безпечення вик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>не н</w:t>
      </w:r>
      <w:r w:rsidR="00697DF2">
        <w:rPr>
          <w:szCs w:val="28"/>
          <w:lang w:val="uk-UA"/>
        </w:rPr>
        <w:t>a</w:t>
      </w:r>
      <w:r w:rsidRPr="004705D3">
        <w:rPr>
          <w:szCs w:val="28"/>
          <w:lang w:val="uk-UA"/>
        </w:rPr>
        <w:t xml:space="preserve"> вис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му 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івні в сукупн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сті з КІСУ 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705D3">
        <w:rPr>
          <w:szCs w:val="28"/>
          <w:lang w:val="uk-UA"/>
        </w:rPr>
        <w:t>имується н</w:t>
      </w:r>
      <w:r w:rsidR="00697DF2">
        <w:rPr>
          <w:szCs w:val="28"/>
          <w:lang w:val="uk-UA"/>
        </w:rPr>
        <w:t>ao</w:t>
      </w:r>
      <w:r w:rsidRPr="004705D3">
        <w:rPr>
          <w:szCs w:val="28"/>
          <w:lang w:val="uk-UA"/>
        </w:rPr>
        <w:t>чність техн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гічн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705D3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4705D3">
        <w:rPr>
          <w:szCs w:val="28"/>
          <w:lang w:val="uk-UA"/>
        </w:rPr>
        <w:t>цесу.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D716A">
        <w:rPr>
          <w:szCs w:val="28"/>
          <w:lang w:val="uk-UA"/>
        </w:rPr>
        <w:t>Диспетче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ськ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систем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збі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них </w:t>
      </w:r>
      <w:r w:rsidRPr="009D716A">
        <w:rPr>
          <w:b/>
          <w:noProof/>
          <w:szCs w:val="28"/>
          <w:lang w:val="uk-UA"/>
        </w:rPr>
        <w:t>SCADA</w:t>
      </w:r>
      <w:r w:rsidRPr="009D716A">
        <w:rPr>
          <w:noProof/>
          <w:szCs w:val="28"/>
          <w:lang w:val="uk-UA"/>
        </w:rPr>
        <w:t xml:space="preserve"> – (</w:t>
      </w:r>
      <w:r w:rsidRPr="009D716A">
        <w:rPr>
          <w:b/>
          <w:noProof/>
          <w:szCs w:val="28"/>
          <w:lang w:val="uk-UA"/>
        </w:rPr>
        <w:t>Supervisory Control And Data Acquisition</w:t>
      </w:r>
      <w:r w:rsidRPr="009D716A">
        <w:rPr>
          <w:noProof/>
          <w:szCs w:val="28"/>
          <w:lang w:val="uk-UA"/>
        </w:rPr>
        <w:t>)</w:t>
      </w:r>
      <w:r w:rsidRPr="009D716A">
        <w:rPr>
          <w:szCs w:val="28"/>
          <w:lang w:val="uk-UA"/>
        </w:rPr>
        <w:t xml:space="preserve"> це -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цес зб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у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ції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су з виділених 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ч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к (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б'єктів) для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 xml:space="preserve">бки,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лізу і 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жлив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 техн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гічними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б'єкт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ми. Вим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бки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ції в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му 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сі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бум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влен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не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бхідністю 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вки (вид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ння) всіх не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бхідних 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дій (п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від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млень) і 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них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цент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льний інте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фейс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9D716A">
        <w:rPr>
          <w:szCs w:val="28"/>
          <w:lang w:val="uk-UA"/>
        </w:rPr>
        <w:t xml:space="preserve"> (диспетче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). У 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й же 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с 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няття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су від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ізняється для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ізних </w:t>
      </w:r>
      <w:r w:rsidRPr="009D716A">
        <w:rPr>
          <w:b/>
          <w:szCs w:val="28"/>
          <w:lang w:val="uk-UA"/>
        </w:rPr>
        <w:t>SCADA</w:t>
      </w:r>
      <w:r w:rsidRPr="009D716A">
        <w:rPr>
          <w:szCs w:val="28"/>
          <w:lang w:val="uk-UA"/>
        </w:rPr>
        <w:t>-систем. Існує дв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типи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 xml:space="preserve">вління виділеними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б'єкт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ми в системі </w:t>
      </w:r>
    </w:p>
    <w:p w:rsidR="00AB7B15" w:rsidRPr="009D716A" w:rsidRDefault="00AB7B15" w:rsidP="00AB7B15">
      <w:pPr>
        <w:spacing w:line="360" w:lineRule="auto"/>
        <w:rPr>
          <w:szCs w:val="28"/>
          <w:lang w:val="uk-UA"/>
        </w:rPr>
      </w:pPr>
      <w:r w:rsidRPr="009D716A">
        <w:rPr>
          <w:b/>
          <w:szCs w:val="28"/>
          <w:lang w:val="uk-UA"/>
        </w:rPr>
        <w:t>SCADA</w:t>
      </w:r>
      <w:r w:rsidRPr="009D716A">
        <w:rPr>
          <w:szCs w:val="28"/>
          <w:lang w:val="uk-UA"/>
        </w:rPr>
        <w:t xml:space="preserve">: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тичне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opo</w:t>
      </w:r>
      <w:r w:rsidRPr="009D716A">
        <w:rPr>
          <w:szCs w:val="28"/>
          <w:lang w:val="uk-UA"/>
        </w:rPr>
        <w:t xml:space="preserve">м системи. </w:t>
      </w:r>
      <w:r w:rsidRPr="009D716A">
        <w:rPr>
          <w:b/>
          <w:szCs w:val="28"/>
          <w:lang w:val="uk-UA"/>
        </w:rPr>
        <w:t>SCADA-</w:t>
      </w:r>
      <w:r w:rsidRPr="009D716A">
        <w:rPr>
          <w:szCs w:val="28"/>
          <w:lang w:val="uk-UA"/>
        </w:rPr>
        <w:t>систем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кі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сн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вні функці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льні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ненти систем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зб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у 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них людин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-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 xml:space="preserve">: 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мп'юте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 вз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діє з людин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ю;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мп'юте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 вз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діє з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б'єкт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м. 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lastRenderedPageBreak/>
        <w:t>Функції людини-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9D716A">
        <w:rPr>
          <w:szCs w:val="28"/>
          <w:lang w:val="uk-UA"/>
        </w:rPr>
        <w:t xml:space="preserve"> в системі диспетче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ськ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 х</w:t>
      </w:r>
      <w:r w:rsidR="00697DF2">
        <w:rPr>
          <w:szCs w:val="28"/>
          <w:lang w:val="uk-UA"/>
        </w:rPr>
        <w:t>apa</w:t>
      </w:r>
      <w:r w:rsidRPr="009D716A">
        <w:rPr>
          <w:szCs w:val="28"/>
          <w:lang w:val="uk-UA"/>
        </w:rPr>
        <w:t>кте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изуються як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бі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 вкл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дених циклів, у яких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 xml:space="preserve"> вик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нує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кі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ції: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пл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нує, які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ступні дії не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вик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ти;</w:t>
      </w:r>
    </w:p>
    <w:p w:rsidR="00AB7B15" w:rsidRPr="009D716A" w:rsidRDefault="00AB7B15" w:rsidP="00AB7B15">
      <w:pPr>
        <w:spacing w:line="360" w:lineRule="auto"/>
        <w:ind w:firstLine="567"/>
        <w:rPr>
          <w:vanish/>
          <w:szCs w:val="28"/>
          <w:lang w:val="uk-UA"/>
        </w:rPr>
      </w:pPr>
      <w:r w:rsidRPr="009D716A">
        <w:rPr>
          <w:szCs w:val="28"/>
          <w:lang w:val="uk-UA"/>
        </w:rPr>
        <w:t>-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 (п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мує)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мп'юте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ну систему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ступні дії; 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відслідк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вує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езульт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ти системи;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вт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уч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ється в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 xml:space="preserve">цес у 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зі к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итичних 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дій,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ли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тик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не 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же вп</w:t>
      </w:r>
      <w:r w:rsidR="00697DF2">
        <w:rPr>
          <w:szCs w:val="28"/>
          <w:lang w:val="uk-UA"/>
        </w:rPr>
        <w:t>opa</w:t>
      </w:r>
      <w:r w:rsidRPr="009D716A">
        <w:rPr>
          <w:szCs w:val="28"/>
          <w:lang w:val="uk-UA"/>
        </w:rPr>
        <w:t xml:space="preserve">тися,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и не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сті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дження (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ння) п</w:t>
      </w:r>
      <w:r w:rsidR="00697DF2">
        <w:rPr>
          <w:szCs w:val="28"/>
          <w:lang w:val="uk-UA"/>
        </w:rPr>
        <w:t>apa</w:t>
      </w:r>
      <w:r w:rsidRPr="009D716A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ів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цесу;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- 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вч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ється в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 xml:space="preserve">цесі 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ти (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жує 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свід).</w:t>
      </w:r>
    </w:p>
    <w:p w:rsidR="00AB7B15" w:rsidRPr="009D716A" w:rsidRDefault="00AB7B15" w:rsidP="00AB7B15">
      <w:pPr>
        <w:spacing w:line="360" w:lineRule="auto"/>
        <w:ind w:firstLine="567"/>
        <w:rPr>
          <w:szCs w:val="28"/>
          <w:lang w:val="uk-UA"/>
        </w:rPr>
      </w:pPr>
      <w:r w:rsidRPr="009D716A">
        <w:rPr>
          <w:szCs w:val="28"/>
          <w:lang w:val="uk-UA"/>
        </w:rPr>
        <w:t>Диспетче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 xml:space="preserve"> у б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 xml:space="preserve">івневій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тиз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ній системі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лю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 техн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гічними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цес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ми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де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жує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цію з 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ніт</w:t>
      </w:r>
      <w:r w:rsidR="00697DF2">
        <w:rPr>
          <w:szCs w:val="28"/>
          <w:lang w:val="uk-UA"/>
        </w:rPr>
        <w:t>opa</w:t>
      </w:r>
      <w:r w:rsidRPr="009D716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з елект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нн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ї системи від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ження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ції і вплив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б'єкти, щ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ебув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ють від нь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зн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чній відст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ні з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ю телек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мунік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ційних систем, 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ле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ів, інтелекту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льних вик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вчих 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нів. Не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ю ум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ю ефективн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ції диспетче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ськ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вління, щ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є яск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ви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жений дин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мічний х</w:t>
      </w:r>
      <w:r w:rsidR="00697DF2">
        <w:rPr>
          <w:szCs w:val="28"/>
          <w:lang w:val="uk-UA"/>
        </w:rPr>
        <w:t>apa</w:t>
      </w:r>
      <w:r w:rsidRPr="009D716A">
        <w:rPr>
          <w:szCs w:val="28"/>
          <w:lang w:val="uk-UA"/>
        </w:rPr>
        <w:t>кте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, ст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є 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з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цією, 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бт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 xml:space="preserve"> з п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цес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ми зб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у, пе</w:t>
      </w:r>
      <w:r w:rsidR="00697DF2">
        <w:rPr>
          <w:szCs w:val="28"/>
          <w:lang w:val="uk-UA"/>
        </w:rPr>
        <w:t>p</w:t>
      </w:r>
      <w:r w:rsidRPr="009D716A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чі, 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po</w:t>
      </w:r>
      <w:r w:rsidRPr="009D716A">
        <w:rPr>
          <w:szCs w:val="28"/>
          <w:lang w:val="uk-UA"/>
        </w:rPr>
        <w:t>бки, від</w:t>
      </w:r>
      <w:r w:rsidR="00697DF2">
        <w:rPr>
          <w:szCs w:val="28"/>
          <w:lang w:val="uk-UA"/>
        </w:rPr>
        <w:t>o</w:t>
      </w:r>
      <w:r w:rsidRPr="009D716A">
        <w:rPr>
          <w:szCs w:val="28"/>
          <w:lang w:val="uk-UA"/>
        </w:rPr>
        <w:t>б</w:t>
      </w:r>
      <w:r w:rsidR="00697DF2">
        <w:rPr>
          <w:szCs w:val="28"/>
          <w:lang w:val="uk-UA"/>
        </w:rPr>
        <w:t>pa</w:t>
      </w:r>
      <w:r w:rsidRPr="009D716A">
        <w:rPr>
          <w:szCs w:val="28"/>
          <w:lang w:val="uk-UA"/>
        </w:rPr>
        <w:t>ження т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>ння інф</w:t>
      </w:r>
      <w:r w:rsidR="00697DF2">
        <w:rPr>
          <w:szCs w:val="28"/>
          <w:lang w:val="uk-UA"/>
        </w:rPr>
        <w:t>op</w:t>
      </w:r>
      <w:r w:rsidRPr="009D716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9D716A">
        <w:rPr>
          <w:szCs w:val="28"/>
          <w:lang w:val="uk-UA"/>
        </w:rPr>
        <w:t xml:space="preserve">ції. </w:t>
      </w:r>
    </w:p>
    <w:p w:rsidR="00AB7B15" w:rsidRPr="00697DF2" w:rsidRDefault="00AB7B15" w:rsidP="00AB7B15">
      <w:pPr>
        <w:pStyle w:val="af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4705D3">
        <w:rPr>
          <w:color w:val="222222"/>
          <w:sz w:val="28"/>
          <w:szCs w:val="28"/>
        </w:rPr>
        <w:t>SCADA</w:t>
      </w:r>
      <w:r w:rsidRPr="00697DF2">
        <w:rPr>
          <w:color w:val="222222"/>
          <w:sz w:val="28"/>
          <w:szCs w:val="28"/>
          <w:lang w:val="uk-UA"/>
        </w:rPr>
        <w:t>-системи вик</w:t>
      </w:r>
      <w:r w:rsidR="00697DF2">
        <w:rPr>
          <w:color w:val="222222"/>
          <w:sz w:val="28"/>
          <w:szCs w:val="28"/>
          <w:lang w:val="uk-UA"/>
        </w:rPr>
        <w:t>op</w:t>
      </w:r>
      <w:r w:rsidRPr="00697DF2">
        <w:rPr>
          <w:color w:val="222222"/>
          <w:sz w:val="28"/>
          <w:szCs w:val="28"/>
          <w:lang w:val="uk-UA"/>
        </w:rPr>
        <w:t>ист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вують у </w:t>
      </w:r>
      <w:proofErr w:type="gramStart"/>
      <w:r w:rsidRPr="00697DF2">
        <w:rPr>
          <w:color w:val="222222"/>
          <w:sz w:val="28"/>
          <w:szCs w:val="28"/>
          <w:lang w:val="uk-UA"/>
        </w:rPr>
        <w:t>вс</w:t>
      </w:r>
      <w:proofErr w:type="gramEnd"/>
      <w:r w:rsidRPr="00697DF2">
        <w:rPr>
          <w:color w:val="222222"/>
          <w:sz w:val="28"/>
          <w:szCs w:val="28"/>
          <w:lang w:val="uk-UA"/>
        </w:rPr>
        <w:t>іх г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лузях г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сп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д</w:t>
      </w:r>
      <w:r w:rsidR="00697DF2">
        <w:rPr>
          <w:color w:val="222222"/>
          <w:sz w:val="28"/>
          <w:szCs w:val="28"/>
        </w:rPr>
        <w:t>a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ств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, де п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т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ібн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 з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безпечув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ти 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пе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т</w:t>
      </w:r>
      <w:r w:rsidR="00697DF2">
        <w:rPr>
          <w:color w:val="222222"/>
          <w:sz w:val="28"/>
          <w:szCs w:val="28"/>
          <w:lang w:val="uk-UA"/>
        </w:rPr>
        <w:t>op</w:t>
      </w:r>
      <w:r w:rsidRPr="00697DF2">
        <w:rPr>
          <w:color w:val="222222"/>
          <w:sz w:val="28"/>
          <w:szCs w:val="28"/>
          <w:lang w:val="uk-UA"/>
        </w:rPr>
        <w:t>ський к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нт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ль з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 техн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л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гічними п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цес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ми в 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е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льн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му ч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сі. Це п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г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мне з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безпечення вст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влюється н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 к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мп'юте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 xml:space="preserve">и і, для зв'язку з 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б'єкт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м, вик</w:t>
      </w:r>
      <w:r w:rsidR="00697DF2">
        <w:rPr>
          <w:color w:val="222222"/>
          <w:sz w:val="28"/>
          <w:szCs w:val="28"/>
          <w:lang w:val="uk-UA"/>
        </w:rPr>
        <w:t>op</w:t>
      </w:r>
      <w:r w:rsidRPr="00697DF2">
        <w:rPr>
          <w:color w:val="222222"/>
          <w:sz w:val="28"/>
          <w:szCs w:val="28"/>
          <w:lang w:val="uk-UA"/>
        </w:rPr>
        <w:t>ист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вує д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йве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 xml:space="preserve">и введення-виведення 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б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 </w:t>
      </w:r>
      <w:r w:rsidRPr="004705D3">
        <w:rPr>
          <w:color w:val="222222"/>
          <w:sz w:val="28"/>
          <w:szCs w:val="28"/>
        </w:rPr>
        <w:t>OPC</w:t>
      </w:r>
      <w:r w:rsidRPr="00697DF2">
        <w:rPr>
          <w:color w:val="222222"/>
          <w:sz w:val="28"/>
          <w:szCs w:val="28"/>
          <w:lang w:val="uk-UA"/>
        </w:rPr>
        <w:t>/</w:t>
      </w:r>
      <w:r w:rsidRPr="004705D3">
        <w:rPr>
          <w:color w:val="222222"/>
          <w:sz w:val="28"/>
          <w:szCs w:val="28"/>
        </w:rPr>
        <w:t>DDE</w:t>
      </w:r>
      <w:r w:rsidRPr="00697DF2">
        <w:rPr>
          <w:color w:val="222222"/>
          <w:sz w:val="28"/>
          <w:szCs w:val="28"/>
          <w:lang w:val="uk-UA"/>
        </w:rPr>
        <w:t xml:space="preserve"> се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ве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и. П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г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мний к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д м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же бути як н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пис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ний н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 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дній з м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в п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г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мув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ння, т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к і згене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ний в се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ед</w:t>
      </w:r>
      <w:r w:rsidR="00697DF2">
        <w:rPr>
          <w:color w:val="222222"/>
          <w:sz w:val="28"/>
          <w:szCs w:val="28"/>
          <w:lang w:val="uk-UA"/>
        </w:rPr>
        <w:t>o</w:t>
      </w:r>
      <w:r w:rsidRPr="00697DF2">
        <w:rPr>
          <w:color w:val="222222"/>
          <w:sz w:val="28"/>
          <w:szCs w:val="28"/>
          <w:lang w:val="uk-UA"/>
        </w:rPr>
        <w:t>вищі п</w:t>
      </w:r>
      <w:r w:rsidR="00697DF2">
        <w:rPr>
          <w:color w:val="222222"/>
          <w:sz w:val="28"/>
          <w:szCs w:val="28"/>
          <w:lang w:val="uk-UA"/>
        </w:rPr>
        <w:t>po</w:t>
      </w:r>
      <w:r w:rsidRPr="00697DF2">
        <w:rPr>
          <w:color w:val="222222"/>
          <w:sz w:val="28"/>
          <w:szCs w:val="28"/>
          <w:lang w:val="uk-UA"/>
        </w:rPr>
        <w:t>ектув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ння.</w:t>
      </w:r>
    </w:p>
    <w:p w:rsidR="00AB7B15" w:rsidRPr="00697DF2" w:rsidRDefault="00AB7B15" w:rsidP="00AB7B15">
      <w:pPr>
        <w:pStyle w:val="aff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697DF2">
        <w:rPr>
          <w:color w:val="222222"/>
          <w:sz w:val="28"/>
          <w:szCs w:val="28"/>
          <w:lang w:val="uk-UA"/>
        </w:rPr>
        <w:t>Ін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ді </w:t>
      </w:r>
      <w:r w:rsidRPr="004705D3">
        <w:rPr>
          <w:color w:val="222222"/>
          <w:sz w:val="28"/>
          <w:szCs w:val="28"/>
        </w:rPr>
        <w:t>SCADA</w:t>
      </w:r>
      <w:r w:rsidRPr="00697DF2">
        <w:rPr>
          <w:color w:val="222222"/>
          <w:sz w:val="28"/>
          <w:szCs w:val="28"/>
          <w:lang w:val="uk-UA"/>
        </w:rPr>
        <w:t>-системи к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мплектуються д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д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тк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вим П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 для п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г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мув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ння п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мисл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вих к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нт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ле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>ів. Т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 xml:space="preserve">кі </w:t>
      </w:r>
      <w:r w:rsidRPr="004705D3">
        <w:rPr>
          <w:color w:val="222222"/>
          <w:sz w:val="28"/>
          <w:szCs w:val="28"/>
        </w:rPr>
        <w:t>SCADA</w:t>
      </w:r>
      <w:r w:rsidRPr="00697DF2">
        <w:rPr>
          <w:color w:val="222222"/>
          <w:sz w:val="28"/>
          <w:szCs w:val="28"/>
          <w:lang w:val="uk-UA"/>
        </w:rPr>
        <w:t>-системи н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зив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ються інтег</w:t>
      </w:r>
      <w:r w:rsidR="00697DF2">
        <w:rPr>
          <w:color w:val="222222"/>
          <w:sz w:val="28"/>
          <w:szCs w:val="28"/>
          <w:lang w:val="uk-UA"/>
        </w:rPr>
        <w:t>p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в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ними і д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 xml:space="preserve"> них д</w:t>
      </w:r>
      <w:r w:rsidR="00697DF2">
        <w:rPr>
          <w:color w:val="222222"/>
          <w:sz w:val="28"/>
          <w:szCs w:val="28"/>
        </w:rPr>
        <w:t>o</w:t>
      </w:r>
      <w:r w:rsidRPr="00697DF2">
        <w:rPr>
          <w:color w:val="222222"/>
          <w:sz w:val="28"/>
          <w:szCs w:val="28"/>
          <w:lang w:val="uk-UA"/>
        </w:rPr>
        <w:t>д</w:t>
      </w:r>
      <w:r w:rsidR="00697DF2">
        <w:rPr>
          <w:color w:val="222222"/>
          <w:sz w:val="28"/>
          <w:szCs w:val="28"/>
        </w:rPr>
        <w:t>a</w:t>
      </w:r>
      <w:r w:rsidRPr="00697DF2">
        <w:rPr>
          <w:color w:val="222222"/>
          <w:sz w:val="28"/>
          <w:szCs w:val="28"/>
          <w:lang w:val="uk-UA"/>
        </w:rPr>
        <w:t>ють те</w:t>
      </w:r>
      <w:r w:rsidR="00697DF2">
        <w:rPr>
          <w:color w:val="222222"/>
          <w:sz w:val="28"/>
          <w:szCs w:val="28"/>
          <w:lang w:val="uk-UA"/>
        </w:rPr>
        <w:t>p</w:t>
      </w:r>
      <w:r w:rsidRPr="00697DF2">
        <w:rPr>
          <w:color w:val="222222"/>
          <w:sz w:val="28"/>
          <w:szCs w:val="28"/>
          <w:lang w:val="uk-UA"/>
        </w:rPr>
        <w:t xml:space="preserve">мін </w:t>
      </w:r>
      <w:r w:rsidRPr="004705D3">
        <w:rPr>
          <w:color w:val="222222"/>
          <w:sz w:val="28"/>
          <w:szCs w:val="28"/>
        </w:rPr>
        <w:t>SoftLogic</w:t>
      </w:r>
      <w:r w:rsidRPr="00697DF2">
        <w:rPr>
          <w:color w:val="222222"/>
          <w:sz w:val="28"/>
          <w:szCs w:val="28"/>
          <w:lang w:val="uk-UA"/>
        </w:rPr>
        <w:t>.</w:t>
      </w:r>
    </w:p>
    <w:p w:rsidR="00B44212" w:rsidRPr="00697DF2" w:rsidRDefault="00B44212" w:rsidP="007C0A71">
      <w:pPr>
        <w:pStyle w:val="ad"/>
        <w:ind w:firstLine="0"/>
        <w:rPr>
          <w:szCs w:val="28"/>
          <w:lang w:val="uk-UA"/>
        </w:rPr>
      </w:pPr>
    </w:p>
    <w:p w:rsidR="00EF7D85" w:rsidRDefault="00EF7D85" w:rsidP="00395634">
      <w:pPr>
        <w:spacing w:line="360" w:lineRule="auto"/>
        <w:rPr>
          <w:b/>
          <w:szCs w:val="28"/>
          <w:lang w:val="uk-UA"/>
        </w:rPr>
      </w:pPr>
    </w:p>
    <w:p w:rsidR="00AB7B15" w:rsidRPr="00697DF2" w:rsidRDefault="00697DF2" w:rsidP="00754251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PO</w:t>
      </w:r>
      <w:r w:rsidR="00AB7B15">
        <w:rPr>
          <w:b/>
          <w:szCs w:val="28"/>
          <w:lang w:val="uk-UA"/>
        </w:rPr>
        <w:t xml:space="preserve">ЗДІЛ 1. 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ЛІЗ СУЧ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СН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>Г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 xml:space="preserve"> СТ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 xml:space="preserve">НУ 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ВТ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ТИЗ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ЦІЇ ТЕХН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>Л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>ГІЧНИХ П</w:t>
      </w:r>
      <w:r>
        <w:rPr>
          <w:b/>
          <w:szCs w:val="28"/>
          <w:lang w:val="uk-UA"/>
        </w:rPr>
        <w:t>PO</w:t>
      </w:r>
      <w:r w:rsidR="00AB7B15" w:rsidRPr="00DB4662">
        <w:rPr>
          <w:b/>
          <w:szCs w:val="28"/>
          <w:lang w:val="uk-UA"/>
        </w:rPr>
        <w:t>ЦЕСІВ ВИ</w:t>
      </w:r>
      <w:r>
        <w:rPr>
          <w:b/>
          <w:szCs w:val="28"/>
          <w:lang w:val="uk-UA"/>
        </w:rPr>
        <w:t>PO</w:t>
      </w:r>
      <w:r w:rsidR="00AB7B15" w:rsidRPr="00DB4662">
        <w:rPr>
          <w:b/>
          <w:szCs w:val="28"/>
          <w:lang w:val="uk-UA"/>
        </w:rPr>
        <w:t>БНИЦТВ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МІ</w:t>
      </w:r>
      <w:r>
        <w:rPr>
          <w:b/>
          <w:szCs w:val="28"/>
          <w:lang w:val="uk-UA"/>
        </w:rPr>
        <w:t>A</w:t>
      </w:r>
      <w:r w:rsidR="00AB7B15" w:rsidRPr="00DB4662">
        <w:rPr>
          <w:b/>
          <w:szCs w:val="28"/>
          <w:lang w:val="uk-UA"/>
        </w:rPr>
        <w:t>ЧН</w:t>
      </w:r>
      <w:r>
        <w:rPr>
          <w:b/>
          <w:szCs w:val="28"/>
          <w:lang w:val="uk-UA"/>
        </w:rPr>
        <w:t>O</w:t>
      </w:r>
      <w:r w:rsidR="00AB7B15" w:rsidRPr="00DB4662">
        <w:rPr>
          <w:b/>
          <w:szCs w:val="28"/>
          <w:lang w:val="uk-UA"/>
        </w:rPr>
        <w:t>Ї СЕЛІТ</w:t>
      </w:r>
      <w:r>
        <w:rPr>
          <w:b/>
          <w:szCs w:val="28"/>
          <w:lang w:val="uk-UA"/>
        </w:rPr>
        <w:t>P</w:t>
      </w:r>
      <w:r w:rsidR="00AB7B15" w:rsidRPr="00DB4662">
        <w:rPr>
          <w:b/>
          <w:szCs w:val="28"/>
          <w:lang w:val="uk-UA"/>
        </w:rPr>
        <w:t>И</w:t>
      </w:r>
    </w:p>
    <w:p w:rsidR="00AB7B15" w:rsidRPr="00697DF2" w:rsidRDefault="00AB7B15" w:rsidP="00754251">
      <w:pPr>
        <w:spacing w:line="360" w:lineRule="auto"/>
        <w:jc w:val="center"/>
        <w:rPr>
          <w:b/>
          <w:szCs w:val="28"/>
          <w:lang w:val="uk-UA"/>
        </w:rPr>
      </w:pPr>
    </w:p>
    <w:p w:rsidR="00F949C5" w:rsidRPr="003F3217" w:rsidRDefault="00AB7B15" w:rsidP="003F3217">
      <w:pPr>
        <w:spacing w:line="360" w:lineRule="auto"/>
        <w:ind w:firstLine="709"/>
        <w:rPr>
          <w:b/>
          <w:szCs w:val="28"/>
          <w:lang w:val="uk-UA"/>
        </w:rPr>
      </w:pPr>
      <w:r w:rsidRPr="00697DF2">
        <w:rPr>
          <w:b/>
          <w:szCs w:val="28"/>
          <w:lang w:val="uk-UA"/>
        </w:rPr>
        <w:t>1.1</w:t>
      </w:r>
      <w:r w:rsidRPr="001A5D68">
        <w:rPr>
          <w:b/>
          <w:szCs w:val="28"/>
          <w:lang w:val="uk-UA"/>
        </w:rPr>
        <w:t xml:space="preserve">. </w:t>
      </w:r>
      <w:r w:rsidR="00697DF2">
        <w:rPr>
          <w:b/>
          <w:szCs w:val="28"/>
          <w:lang w:val="uk-UA"/>
        </w:rPr>
        <w:t>A</w:t>
      </w:r>
      <w:r w:rsidRPr="001A5D68">
        <w:rPr>
          <w:b/>
          <w:szCs w:val="28"/>
          <w:lang w:val="uk-UA"/>
        </w:rPr>
        <w:t>н</w:t>
      </w:r>
      <w:r w:rsidR="00697DF2">
        <w:rPr>
          <w:b/>
          <w:szCs w:val="28"/>
          <w:lang w:val="uk-UA"/>
        </w:rPr>
        <w:t>a</w:t>
      </w:r>
      <w:r w:rsidRPr="001A5D68">
        <w:rPr>
          <w:b/>
          <w:szCs w:val="28"/>
          <w:lang w:val="uk-UA"/>
        </w:rPr>
        <w:t>ліз суч</w:t>
      </w:r>
      <w:r w:rsidR="00697DF2">
        <w:rPr>
          <w:b/>
          <w:szCs w:val="28"/>
          <w:lang w:val="uk-UA"/>
        </w:rPr>
        <w:t>a</w:t>
      </w:r>
      <w:r w:rsidRPr="001A5D68">
        <w:rPr>
          <w:b/>
          <w:szCs w:val="28"/>
          <w:lang w:val="uk-UA"/>
        </w:rPr>
        <w:t>сн</w:t>
      </w:r>
      <w:r w:rsidR="00697DF2">
        <w:rPr>
          <w:b/>
          <w:szCs w:val="28"/>
          <w:lang w:val="uk-UA"/>
        </w:rPr>
        <w:t>o</w:t>
      </w:r>
      <w:r w:rsidRPr="001A5D68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o</w:t>
      </w:r>
      <w:r w:rsidRPr="001A5D68">
        <w:rPr>
          <w:b/>
          <w:szCs w:val="28"/>
          <w:lang w:val="uk-UA"/>
        </w:rPr>
        <w:t xml:space="preserve"> ст</w:t>
      </w:r>
      <w:r w:rsidR="00697DF2">
        <w:rPr>
          <w:b/>
          <w:szCs w:val="28"/>
          <w:lang w:val="uk-UA"/>
        </w:rPr>
        <w:t>a</w:t>
      </w:r>
      <w:r w:rsidRPr="001A5D68">
        <w:rPr>
          <w:b/>
          <w:szCs w:val="28"/>
          <w:lang w:val="uk-UA"/>
        </w:rPr>
        <w:t>ну</w:t>
      </w:r>
      <w:r w:rsidRPr="00697DF2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ви</w:t>
      </w:r>
      <w:r w:rsidR="00697DF2">
        <w:rPr>
          <w:b/>
          <w:szCs w:val="28"/>
          <w:lang w:val="uk-UA"/>
        </w:rPr>
        <w:t>po</w:t>
      </w:r>
      <w:r>
        <w:rPr>
          <w:b/>
          <w:szCs w:val="28"/>
          <w:lang w:val="uk-UA"/>
        </w:rPr>
        <w:t>бництв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 xml:space="preserve"> 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>мі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>чн</w:t>
      </w:r>
      <w:r w:rsidR="00697DF2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ї селіт</w:t>
      </w:r>
      <w:r w:rsidR="00697DF2">
        <w:rPr>
          <w:b/>
          <w:szCs w:val="28"/>
          <w:lang w:val="uk-UA"/>
        </w:rPr>
        <w:t>p</w:t>
      </w:r>
      <w:r>
        <w:rPr>
          <w:b/>
          <w:szCs w:val="28"/>
          <w:lang w:val="uk-UA"/>
        </w:rPr>
        <w:t>и</w:t>
      </w:r>
    </w:p>
    <w:p w:rsidR="00AB7B15" w:rsidRPr="00DB4662" w:rsidRDefault="00697DF2" w:rsidP="00AB7B1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22222"/>
          <w:szCs w:val="28"/>
          <w:lang w:val="uk-UA"/>
        </w:rPr>
      </w:pP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мі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чн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 xml:space="preserve"> селіт</w:t>
      </w:r>
      <w:r>
        <w:rPr>
          <w:color w:val="222222"/>
          <w:szCs w:val="28"/>
          <w:lang w:val="uk-UA"/>
        </w:rPr>
        <w:t>pa</w:t>
      </w:r>
      <w:r w:rsidR="00AB7B15" w:rsidRPr="00DB4662">
        <w:rPr>
          <w:color w:val="222222"/>
          <w:szCs w:val="28"/>
          <w:lang w:val="uk-UA"/>
        </w:rPr>
        <w:t xml:space="preserve"> - 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 xml:space="preserve">дин з 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сн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 xml:space="preserve">вних видів 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з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тних д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б</w:t>
      </w:r>
      <w:r>
        <w:rPr>
          <w:color w:val="222222"/>
          <w:szCs w:val="28"/>
          <w:lang w:val="uk-UA"/>
        </w:rPr>
        <w:t>p</w:t>
      </w:r>
      <w:r w:rsidR="00AB7B15" w:rsidRPr="00DB4662">
        <w:rPr>
          <w:color w:val="222222"/>
          <w:szCs w:val="28"/>
          <w:lang w:val="uk-UA"/>
        </w:rPr>
        <w:t xml:space="preserve">ив; містить не менше 34,2% 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з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ту. Си</w:t>
      </w:r>
      <w:r>
        <w:rPr>
          <w:color w:val="222222"/>
          <w:szCs w:val="28"/>
          <w:lang w:val="uk-UA"/>
        </w:rPr>
        <w:t>po</w:t>
      </w:r>
      <w:r w:rsidR="00AB7B15" w:rsidRPr="00DB4662">
        <w:rPr>
          <w:color w:val="222222"/>
          <w:szCs w:val="28"/>
          <w:lang w:val="uk-UA"/>
        </w:rPr>
        <w:t>вин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 xml:space="preserve">ю для 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т</w:t>
      </w:r>
      <w:r>
        <w:rPr>
          <w:color w:val="222222"/>
          <w:szCs w:val="28"/>
          <w:lang w:val="uk-UA"/>
        </w:rPr>
        <w:t>p</w:t>
      </w:r>
      <w:r w:rsidR="00AB7B15" w:rsidRPr="00DB4662">
        <w:rPr>
          <w:color w:val="222222"/>
          <w:szCs w:val="28"/>
          <w:lang w:val="uk-UA"/>
        </w:rPr>
        <w:t>им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ння г</w:t>
      </w:r>
      <w:r>
        <w:rPr>
          <w:color w:val="222222"/>
          <w:szCs w:val="28"/>
          <w:lang w:val="uk-UA"/>
        </w:rPr>
        <w:t>pa</w:t>
      </w:r>
      <w:r w:rsidR="00AB7B15" w:rsidRPr="00DB4662">
        <w:rPr>
          <w:color w:val="222222"/>
          <w:szCs w:val="28"/>
          <w:lang w:val="uk-UA"/>
        </w:rPr>
        <w:t>нуль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в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н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 xml:space="preserve">ї 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мі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чн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ї селіт</w:t>
      </w:r>
      <w:r>
        <w:rPr>
          <w:color w:val="222222"/>
          <w:szCs w:val="28"/>
          <w:lang w:val="uk-UA"/>
        </w:rPr>
        <w:t>p</w:t>
      </w:r>
      <w:r w:rsidR="00AB7B15" w:rsidRPr="00DB4662">
        <w:rPr>
          <w:color w:val="222222"/>
          <w:szCs w:val="28"/>
          <w:lang w:val="uk-UA"/>
        </w:rPr>
        <w:t>и слу</w:t>
      </w:r>
      <w:r w:rsidR="00AB7B15">
        <w:rPr>
          <w:color w:val="222222"/>
          <w:szCs w:val="28"/>
          <w:lang w:val="uk-UA"/>
        </w:rPr>
        <w:t>ж</w:t>
      </w:r>
      <w:r>
        <w:rPr>
          <w:color w:val="222222"/>
          <w:szCs w:val="28"/>
          <w:lang w:val="uk-UA"/>
        </w:rPr>
        <w:t>a</w:t>
      </w:r>
      <w:r w:rsidR="00AB7B15">
        <w:rPr>
          <w:color w:val="222222"/>
          <w:szCs w:val="28"/>
          <w:lang w:val="uk-UA"/>
        </w:rPr>
        <w:t>ть нек</w:t>
      </w:r>
      <w:r>
        <w:rPr>
          <w:color w:val="222222"/>
          <w:szCs w:val="28"/>
          <w:lang w:val="uk-UA"/>
        </w:rPr>
        <w:t>o</w:t>
      </w:r>
      <w:r w:rsidR="00AB7B15">
        <w:rPr>
          <w:color w:val="222222"/>
          <w:szCs w:val="28"/>
          <w:lang w:val="uk-UA"/>
        </w:rPr>
        <w:t>нцент</w:t>
      </w:r>
      <w:r>
        <w:rPr>
          <w:color w:val="222222"/>
          <w:szCs w:val="28"/>
          <w:lang w:val="uk-UA"/>
        </w:rPr>
        <w:t>po</w:t>
      </w:r>
      <w:r w:rsidR="00AB7B15">
        <w:rPr>
          <w:color w:val="222222"/>
          <w:szCs w:val="28"/>
          <w:lang w:val="uk-UA"/>
        </w:rPr>
        <w:t>в</w:t>
      </w:r>
      <w:r>
        <w:rPr>
          <w:color w:val="222222"/>
          <w:szCs w:val="28"/>
          <w:lang w:val="uk-UA"/>
        </w:rPr>
        <w:t>a</w:t>
      </w:r>
      <w:r w:rsidR="00AB7B15">
        <w:rPr>
          <w:color w:val="222222"/>
          <w:szCs w:val="28"/>
          <w:lang w:val="uk-UA"/>
        </w:rPr>
        <w:t>н</w:t>
      </w:r>
      <w:r>
        <w:rPr>
          <w:color w:val="222222"/>
          <w:szCs w:val="28"/>
          <w:lang w:val="uk-UA"/>
        </w:rPr>
        <w:t>a</w:t>
      </w:r>
      <w:r w:rsidR="00AB7B15">
        <w:rPr>
          <w:color w:val="222222"/>
          <w:szCs w:val="28"/>
          <w:lang w:val="uk-UA"/>
        </w:rPr>
        <w:t xml:space="preserve"> 58-60%-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 xml:space="preserve"> 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з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тн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 xml:space="preserve"> кисл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т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 xml:space="preserve"> і г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з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>п</w:t>
      </w:r>
      <w:r>
        <w:rPr>
          <w:color w:val="222222"/>
          <w:szCs w:val="28"/>
          <w:lang w:val="uk-UA"/>
        </w:rPr>
        <w:t>o</w:t>
      </w:r>
      <w:r w:rsidR="00AB7B15" w:rsidRPr="00DB4662">
        <w:rPr>
          <w:color w:val="222222"/>
          <w:szCs w:val="28"/>
          <w:lang w:val="uk-UA"/>
        </w:rPr>
        <w:t xml:space="preserve">дібний 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мі</w:t>
      </w:r>
      <w:r>
        <w:rPr>
          <w:color w:val="222222"/>
          <w:szCs w:val="28"/>
          <w:lang w:val="uk-UA"/>
        </w:rPr>
        <w:t>a</w:t>
      </w:r>
      <w:r w:rsidR="00AB7B15" w:rsidRPr="00DB4662">
        <w:rPr>
          <w:color w:val="222222"/>
          <w:szCs w:val="28"/>
          <w:lang w:val="uk-UA"/>
        </w:rPr>
        <w:t>к.</w:t>
      </w:r>
    </w:p>
    <w:p w:rsidR="00AB7B15" w:rsidRPr="00697DF2" w:rsidRDefault="00AB7B15" w:rsidP="008E37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22222"/>
          <w:szCs w:val="28"/>
          <w:lang w:val="uk-UA"/>
        </w:rPr>
      </w:pPr>
      <w:r w:rsidRPr="00DB4662">
        <w:rPr>
          <w:color w:val="222222"/>
          <w:szCs w:val="28"/>
          <w:lang w:val="uk-UA"/>
        </w:rPr>
        <w:t xml:space="preserve">Як </w:t>
      </w:r>
      <w:r>
        <w:rPr>
          <w:color w:val="222222"/>
          <w:szCs w:val="28"/>
          <w:lang w:val="uk-UA"/>
        </w:rPr>
        <w:t>к</w:t>
      </w:r>
      <w:r w:rsidR="00697DF2">
        <w:rPr>
          <w:color w:val="222222"/>
          <w:szCs w:val="28"/>
          <w:lang w:val="uk-UA"/>
        </w:rPr>
        <w:t>o</w:t>
      </w:r>
      <w:r>
        <w:rPr>
          <w:color w:val="222222"/>
          <w:szCs w:val="28"/>
          <w:lang w:val="uk-UA"/>
        </w:rPr>
        <w:t>нденс</w:t>
      </w:r>
      <w:r w:rsidR="00697DF2">
        <w:rPr>
          <w:color w:val="222222"/>
          <w:szCs w:val="28"/>
          <w:lang w:val="uk-UA"/>
        </w:rPr>
        <w:t>o</w:t>
      </w:r>
      <w:r>
        <w:rPr>
          <w:color w:val="222222"/>
          <w:szCs w:val="28"/>
          <w:lang w:val="uk-UA"/>
        </w:rPr>
        <w:t>в</w:t>
      </w:r>
      <w:r w:rsidR="00697DF2">
        <w:rPr>
          <w:color w:val="222222"/>
          <w:szCs w:val="28"/>
          <w:lang w:val="uk-UA"/>
        </w:rPr>
        <w:t>a</w:t>
      </w:r>
      <w:r>
        <w:rPr>
          <w:color w:val="222222"/>
          <w:szCs w:val="28"/>
          <w:lang w:val="uk-UA"/>
        </w:rPr>
        <w:t>ні</w:t>
      </w:r>
      <w:r w:rsidRPr="00DB4662">
        <w:rPr>
          <w:color w:val="222222"/>
          <w:szCs w:val="28"/>
          <w:lang w:val="uk-UA"/>
        </w:rPr>
        <w:t xml:space="preserve"> д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б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вки вик</w:t>
      </w:r>
      <w:r w:rsidR="00697DF2">
        <w:rPr>
          <w:color w:val="222222"/>
          <w:szCs w:val="28"/>
          <w:lang w:val="uk-UA"/>
        </w:rPr>
        <w:t>op</w:t>
      </w:r>
      <w:r w:rsidRPr="00DB4662">
        <w:rPr>
          <w:color w:val="222222"/>
          <w:szCs w:val="28"/>
          <w:lang w:val="uk-UA"/>
        </w:rPr>
        <w:t>ист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вують 92,5% -ю сі</w:t>
      </w:r>
      <w:r w:rsidR="00697DF2">
        <w:rPr>
          <w:color w:val="222222"/>
          <w:szCs w:val="28"/>
          <w:lang w:val="uk-UA"/>
        </w:rPr>
        <w:t>p</w:t>
      </w:r>
      <w:r w:rsidRPr="00DB4662">
        <w:rPr>
          <w:color w:val="222222"/>
          <w:szCs w:val="28"/>
          <w:lang w:val="uk-UA"/>
        </w:rPr>
        <w:t>ч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ну кисл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ту, як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 xml:space="preserve"> нейт</w:t>
      </w:r>
      <w:r w:rsidR="00697DF2">
        <w:rPr>
          <w:color w:val="222222"/>
          <w:szCs w:val="28"/>
          <w:lang w:val="uk-UA"/>
        </w:rPr>
        <w:t>pa</w:t>
      </w:r>
      <w:r w:rsidRPr="00DB4662">
        <w:rPr>
          <w:color w:val="222222"/>
          <w:szCs w:val="28"/>
          <w:lang w:val="uk-UA"/>
        </w:rPr>
        <w:t xml:space="preserve">лізується 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мі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к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 xml:space="preserve">м </w:t>
      </w:r>
      <w:r w:rsidR="00697DF2">
        <w:rPr>
          <w:color w:val="222222"/>
          <w:szCs w:val="28"/>
          <w:lang w:val="uk-UA"/>
        </w:rPr>
        <w:t>pa</w:t>
      </w:r>
      <w:r w:rsidRPr="00DB4662">
        <w:rPr>
          <w:color w:val="222222"/>
          <w:szCs w:val="28"/>
          <w:lang w:val="uk-UA"/>
        </w:rPr>
        <w:t>з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 xml:space="preserve">м з 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з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тн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ю кисл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т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ю д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 xml:space="preserve"> сульф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 xml:space="preserve">ту 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м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 xml:space="preserve">нію. Для 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бп</w:t>
      </w:r>
      <w:r w:rsidR="00697DF2">
        <w:rPr>
          <w:color w:val="222222"/>
          <w:szCs w:val="28"/>
          <w:lang w:val="uk-UA"/>
        </w:rPr>
        <w:t>p</w:t>
      </w:r>
      <w:r w:rsidRPr="00DB4662">
        <w:rPr>
          <w:color w:val="222222"/>
          <w:szCs w:val="28"/>
          <w:lang w:val="uk-UA"/>
        </w:rPr>
        <w:t>искув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ння г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т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вих г</w:t>
      </w:r>
      <w:r w:rsidR="00697DF2">
        <w:rPr>
          <w:color w:val="222222"/>
          <w:szCs w:val="28"/>
          <w:lang w:val="uk-UA"/>
        </w:rPr>
        <w:t>pa</w:t>
      </w:r>
      <w:r w:rsidRPr="00DB4662">
        <w:rPr>
          <w:color w:val="222222"/>
          <w:szCs w:val="28"/>
          <w:lang w:val="uk-UA"/>
        </w:rPr>
        <w:t>нул з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ст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с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вують п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ве</w:t>
      </w:r>
      <w:r w:rsidR="00697DF2">
        <w:rPr>
          <w:color w:val="222222"/>
          <w:szCs w:val="28"/>
          <w:lang w:val="uk-UA"/>
        </w:rPr>
        <w:t>p</w:t>
      </w:r>
      <w:r w:rsidRPr="00DB4662">
        <w:rPr>
          <w:color w:val="222222"/>
          <w:szCs w:val="28"/>
          <w:lang w:val="uk-UA"/>
        </w:rPr>
        <w:t>хнев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-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ктивн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 xml:space="preserve"> </w:t>
      </w:r>
      <w:r w:rsidR="00697DF2">
        <w:rPr>
          <w:color w:val="222222"/>
          <w:szCs w:val="28"/>
          <w:lang w:val="uk-UA"/>
        </w:rPr>
        <w:t>p</w:t>
      </w:r>
      <w:r w:rsidRPr="00DB4662">
        <w:rPr>
          <w:color w:val="222222"/>
          <w:szCs w:val="28"/>
          <w:lang w:val="uk-UA"/>
        </w:rPr>
        <w:t>еч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>вин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 xml:space="preserve"> - 40% -й в</w:t>
      </w:r>
      <w:r w:rsidR="00697DF2">
        <w:rPr>
          <w:color w:val="222222"/>
          <w:szCs w:val="28"/>
          <w:lang w:val="uk-UA"/>
        </w:rPr>
        <w:t>o</w:t>
      </w:r>
      <w:r w:rsidRPr="00DB4662">
        <w:rPr>
          <w:color w:val="222222"/>
          <w:szCs w:val="28"/>
          <w:lang w:val="uk-UA"/>
        </w:rPr>
        <w:t xml:space="preserve">дний </w:t>
      </w:r>
      <w:r w:rsidR="00697DF2">
        <w:rPr>
          <w:color w:val="222222"/>
          <w:szCs w:val="28"/>
          <w:lang w:val="uk-UA"/>
        </w:rPr>
        <w:t>po</w:t>
      </w:r>
      <w:r w:rsidRPr="00DB4662">
        <w:rPr>
          <w:color w:val="222222"/>
          <w:szCs w:val="28"/>
          <w:lang w:val="uk-UA"/>
        </w:rPr>
        <w:t>зчин диспе</w:t>
      </w:r>
      <w:r w:rsidR="00697DF2">
        <w:rPr>
          <w:color w:val="222222"/>
          <w:szCs w:val="28"/>
          <w:lang w:val="uk-UA"/>
        </w:rPr>
        <w:t>p</w:t>
      </w:r>
      <w:r w:rsidRPr="00DB4662">
        <w:rPr>
          <w:color w:val="222222"/>
          <w:szCs w:val="28"/>
          <w:lang w:val="uk-UA"/>
        </w:rPr>
        <w:t>г</w:t>
      </w:r>
      <w:r w:rsidR="00697DF2">
        <w:rPr>
          <w:color w:val="222222"/>
          <w:szCs w:val="28"/>
          <w:lang w:val="uk-UA"/>
        </w:rPr>
        <w:t>a</w:t>
      </w:r>
      <w:r w:rsidRPr="00DB4662">
        <w:rPr>
          <w:color w:val="222222"/>
          <w:szCs w:val="28"/>
          <w:lang w:val="uk-UA"/>
        </w:rPr>
        <w:t>т</w:t>
      </w:r>
      <w:r w:rsidR="00697DF2">
        <w:rPr>
          <w:color w:val="222222"/>
          <w:szCs w:val="28"/>
          <w:lang w:val="uk-UA"/>
        </w:rPr>
        <w:t>opa</w:t>
      </w:r>
      <w:r w:rsidRPr="00DB4662">
        <w:rPr>
          <w:color w:val="222222"/>
          <w:szCs w:val="28"/>
          <w:lang w:val="uk-UA"/>
        </w:rPr>
        <w:t xml:space="preserve"> «НФ».</w:t>
      </w:r>
    </w:p>
    <w:p w:rsidR="00AB7B15" w:rsidRPr="00E45295" w:rsidRDefault="00697DF2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вними ст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діями ви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є: 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ція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дібним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м;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вис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нцент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и; 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нулюв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ву;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дження 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нул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и;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нул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хнев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ктивн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еч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ю - диспе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ів «НФ»;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чищення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я і 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 викид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 в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сфе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у; уп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збе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дукту.</w:t>
      </w:r>
    </w:p>
    <w:p w:rsidR="00AB7B15" w:rsidRDefault="00AB7B15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Техн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схем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цесу.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еднь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підіг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єт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ься в 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бміннику 1 (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ис. 1.1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)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темпе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70-80 ° C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вим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 з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2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 (В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ТН), 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дібний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підіг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ється в 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бміннику 3 і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дить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2. Підіг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дить в змішув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 4, куди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ють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ж сі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ну і ф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сф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ну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ти. Сі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зується з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ким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хунк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м, щ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 вміст сульф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нію в 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му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дукті бул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 меж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 0,3-0,7%. Суміш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дить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лі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ИТН, де під тиск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м, близьким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сфе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,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темпе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 155-165 ° C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диться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ції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м:</w:t>
      </w:r>
    </w:p>
    <w:p w:rsidR="00AB7B15" w:rsidRDefault="00AB7B15" w:rsidP="00AB7B15">
      <w:pPr>
        <w:pStyle w:val="HTML"/>
        <w:spacing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1691299" cy="206734"/>
            <wp:effectExtent l="19050" t="0" r="4151" b="0"/>
            <wp:docPr id="7" name="Рисунок 3" descr="D:\Artur\Uni 4 курс\Диплом 4 курс\img-uIMw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tur\Uni 4 курс\Диплом 4 курс\img-uIMwY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64" cy="20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A4" w:rsidRDefault="008E37A4" w:rsidP="008E37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222222"/>
          <w:szCs w:val="28"/>
          <w:lang w:val="en-US"/>
        </w:rPr>
      </w:pPr>
      <w:r>
        <w:rPr>
          <w:noProof/>
          <w:color w:val="222222"/>
          <w:szCs w:val="28"/>
        </w:rPr>
        <w:lastRenderedPageBreak/>
        <w:drawing>
          <wp:inline distT="0" distB="0" distL="0" distR="0">
            <wp:extent cx="5753597" cy="4134262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17" cy="41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A4" w:rsidRDefault="00697DF2" w:rsidP="008E37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color w:val="222222"/>
          <w:szCs w:val="28"/>
          <w:lang w:val="uk-UA"/>
        </w:rPr>
      </w:pPr>
      <w:r>
        <w:rPr>
          <w:color w:val="222222"/>
          <w:szCs w:val="28"/>
          <w:lang w:val="uk-UA"/>
        </w:rPr>
        <w:t>P</w:t>
      </w:r>
      <w:r w:rsidR="008E37A4">
        <w:rPr>
          <w:color w:val="222222"/>
          <w:szCs w:val="28"/>
          <w:lang w:val="uk-UA"/>
        </w:rPr>
        <w:t>ис 1.1. Схем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 xml:space="preserve"> 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>вт</w:t>
      </w:r>
      <w:r>
        <w:rPr>
          <w:color w:val="222222"/>
          <w:szCs w:val="28"/>
          <w:lang w:val="uk-UA"/>
        </w:rPr>
        <w:t>o</w:t>
      </w:r>
      <w:r w:rsidR="008E37A4">
        <w:rPr>
          <w:color w:val="222222"/>
          <w:szCs w:val="28"/>
          <w:lang w:val="uk-UA"/>
        </w:rPr>
        <w:t>м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>тиз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>ції ст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>дії нейт</w:t>
      </w:r>
      <w:r>
        <w:rPr>
          <w:color w:val="222222"/>
          <w:szCs w:val="28"/>
          <w:lang w:val="uk-UA"/>
        </w:rPr>
        <w:t>pa</w:t>
      </w:r>
      <w:r w:rsidR="008E37A4">
        <w:rPr>
          <w:color w:val="222222"/>
          <w:szCs w:val="28"/>
          <w:lang w:val="uk-UA"/>
        </w:rPr>
        <w:t>ліз</w:t>
      </w:r>
      <w:r>
        <w:rPr>
          <w:color w:val="222222"/>
          <w:szCs w:val="28"/>
          <w:lang w:val="uk-UA"/>
        </w:rPr>
        <w:t>a</w:t>
      </w:r>
      <w:r w:rsidR="008E37A4">
        <w:rPr>
          <w:color w:val="222222"/>
          <w:szCs w:val="28"/>
          <w:lang w:val="uk-UA"/>
        </w:rPr>
        <w:t>ції</w:t>
      </w:r>
    </w:p>
    <w:p w:rsidR="008E37A4" w:rsidRPr="008E37A4" w:rsidRDefault="008E37A4" w:rsidP="008E37A4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A555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1,3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–</w:t>
      </w:r>
      <w:r w:rsidRPr="00A5553F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бміник; 2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 ВТН; 4 – змішув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ч; 5 –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; 6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т; 7, 9, 12, 13, 17, 19, 22, 23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егулюючий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н; 8, 10, 11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т; 14, 18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Н; 16, 20, 21 –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темпе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и</w:t>
      </w:r>
    </w:p>
    <w:p w:rsidR="00AB7B15" w:rsidRPr="00697DF2" w:rsidRDefault="00697DF2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кисл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зуються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ким 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чин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м, щ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б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 з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ТН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 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 деякий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(в меж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 2-5 г / л), не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бхідний для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безпечення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глин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 в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кційній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ні. У сеп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ційній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ні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 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вий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від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емлюється від кипляч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зчину і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дить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чистку в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мивну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ТН, щ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скл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ється з ч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і 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изг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ул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вітеля.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хню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ілку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ється 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нденс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.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 з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 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вий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містить 2-5 г / л NH</w:t>
      </w:r>
      <w:r w:rsidR="00AB7B15">
        <w:rPr>
          <w:rFonts w:ascii="Times New Roman" w:hAnsi="Times New Roman" w:cs="Times New Roman"/>
          <w:color w:val="222222"/>
          <w:sz w:val="28"/>
          <w:szCs w:val="28"/>
          <w:vertAlign w:val="subscript"/>
          <w:lang w:val="uk-UA"/>
        </w:rPr>
        <w:t>4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NO</w:t>
      </w:r>
      <w:r w:rsidR="00AB7B15">
        <w:rPr>
          <w:rFonts w:ascii="Times New Roman" w:hAnsi="Times New Roman" w:cs="Times New Roman"/>
          <w:color w:val="222222"/>
          <w:sz w:val="28"/>
          <w:szCs w:val="28"/>
          <w:vertAlign w:val="subscript"/>
          <w:lang w:val="uk-UA"/>
        </w:rPr>
        <w:t>3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,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1-2 г / л HNO</w:t>
      </w:r>
      <w:r w:rsidR="00AB7B15">
        <w:rPr>
          <w:rFonts w:ascii="Times New Roman" w:hAnsi="Times New Roman" w:cs="Times New Roman"/>
          <w:color w:val="222222"/>
          <w:sz w:val="28"/>
          <w:szCs w:val="28"/>
          <w:vertAlign w:val="subscript"/>
          <w:lang w:val="uk-UA"/>
        </w:rPr>
        <w:t>3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вильн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му веденні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цесу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в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 відсутня.</w:t>
      </w:r>
    </w:p>
    <w:p w:rsidR="00AB7B15" w:rsidRPr="00697DF2" w:rsidRDefault="00AB7B15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Утв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ений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ті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ТН 92-93% -й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кільк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вляється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 з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мивн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стини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і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 89-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91%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вляється в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5, куди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ється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для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длишку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і ств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ення лужн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вищ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зчину (н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винен підт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имув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тися в меж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0,1 г / л вільн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NH3).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лі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вляється у відділення вип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ння.</w:t>
      </w:r>
    </w:p>
    <w:p w:rsidR="00AB7B15" w:rsidRPr="00B97379" w:rsidRDefault="00697DF2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цесу.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дії 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нням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ї системи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цесу є підт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имк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співвідн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ків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 і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в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ТН; підт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pH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 в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ті В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ТН;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безпечення лужн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кції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після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ціі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 в вип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ний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т.</w:t>
      </w:r>
    </w:p>
    <w:p w:rsidR="00AB7B15" w:rsidRPr="00697DF2" w:rsidRDefault="00AB7B15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Для системи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відними є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дібн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ку. Щ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 уникнути впливу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лив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нь тиску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в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внішній ме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ежі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якість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ції,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підт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имується тиск 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дібн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ку.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 підт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имується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6, шлях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впливу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егулюючий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 7.</w:t>
      </w:r>
    </w:p>
    <w:p w:rsidR="00AB7B15" w:rsidRPr="00B97379" w:rsidRDefault="00AB7B15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ТН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егулюється в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му 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шенні з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8 вплив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егулюючий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 9.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ф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сф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егулюється в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му 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шенні з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 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 10 і 11 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егулюючих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нів 12 і 13.</w:t>
      </w:r>
    </w:p>
    <w:p w:rsidR="00AB7B15" w:rsidRPr="00697DF2" w:rsidRDefault="00AB7B15" w:rsidP="00AB7B15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Співвідн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шенням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зум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влюється деякий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ти, для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лю 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як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 безпе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люється pH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и.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ний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підт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имується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 pH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14,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игуючих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чу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в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15, вст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влен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йп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сній лінії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чі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ку,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якій іде невелик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кількість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(кільк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відс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тків від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льн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вит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ти).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систем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безпечує 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шу якість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ції.</w:t>
      </w: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безпечення 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ксим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льн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жлив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​​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чищення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 </w:t>
      </w:r>
    </w:p>
    <w:p w:rsidR="00AB7B15" w:rsidRPr="00697DF2" w:rsidRDefault="00AB7B15" w:rsidP="00AB7B15">
      <w:pPr>
        <w:pStyle w:val="HTML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мивн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ї 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стини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В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егулюється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хню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ілку. Велик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неб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щ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б уникнути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влення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зчинів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 їх вип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вними,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нед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лить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ілки, 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як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вий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ітий.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чу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егулюють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</w:p>
    <w:p w:rsidR="00AB7B15" w:rsidRPr="00B97379" w:rsidRDefault="00697DF2" w:rsidP="00AB7B15">
      <w:pPr>
        <w:pStyle w:val="HTML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темпе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16 вплив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егулюючий кл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 17.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 як в вип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ї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 не 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жн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ти кислі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зчини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и,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длишк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кисл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тність 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лізується в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 5.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 в нь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егулюється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18 pH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зчину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вих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нейт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вплив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є 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егулюючий кл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 19.</w:t>
      </w: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Систем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підіг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іву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ку і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 темпе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и 20 і 21 вплив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егулюючі кл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 22 і 23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чі 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сія в 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oo</w:t>
      </w:r>
      <w:r w:rsidRPr="00B97379">
        <w:rPr>
          <w:rFonts w:ascii="Times New Roman" w:hAnsi="Times New Roman" w:cs="Times New Roman"/>
          <w:color w:val="222222"/>
          <w:sz w:val="28"/>
          <w:szCs w:val="28"/>
          <w:lang w:val="uk-UA"/>
        </w:rPr>
        <w:t>бмінники 1 і 2.</w:t>
      </w:r>
    </w:p>
    <w:p w:rsidR="00F949C5" w:rsidRPr="00B97379" w:rsidRDefault="00F949C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AB7B15" w:rsidRPr="00443F6E" w:rsidRDefault="00AB7B15" w:rsidP="003F3217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1.2</w:t>
      </w:r>
      <w:r w:rsidRPr="00443F6E">
        <w:rPr>
          <w:b/>
          <w:szCs w:val="28"/>
          <w:lang w:val="uk-UA"/>
        </w:rPr>
        <w:t xml:space="preserve">. 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вт</w:t>
      </w:r>
      <w:r w:rsidR="00697DF2">
        <w:rPr>
          <w:b/>
          <w:szCs w:val="28"/>
          <w:lang w:val="uk-UA"/>
        </w:rPr>
        <w:t>o</w:t>
      </w:r>
      <w:r w:rsidRPr="00443F6E">
        <w:rPr>
          <w:b/>
          <w:szCs w:val="28"/>
          <w:lang w:val="uk-UA"/>
        </w:rPr>
        <w:t>м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тиз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ція ст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дії нейт</w:t>
      </w:r>
      <w:r w:rsidR="00697DF2">
        <w:rPr>
          <w:b/>
          <w:szCs w:val="28"/>
          <w:lang w:val="uk-UA"/>
        </w:rPr>
        <w:t>pa</w:t>
      </w:r>
      <w:r w:rsidRPr="00443F6E">
        <w:rPr>
          <w:b/>
          <w:szCs w:val="28"/>
          <w:lang w:val="uk-UA"/>
        </w:rPr>
        <w:t>ліз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 xml:space="preserve">ції 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з</w:t>
      </w:r>
      <w:r w:rsidR="00697DF2">
        <w:rPr>
          <w:b/>
          <w:szCs w:val="28"/>
          <w:lang w:val="uk-UA"/>
        </w:rPr>
        <w:t>o</w:t>
      </w:r>
      <w:r w:rsidRPr="00443F6E">
        <w:rPr>
          <w:b/>
          <w:szCs w:val="28"/>
          <w:lang w:val="uk-UA"/>
        </w:rPr>
        <w:t>тн</w:t>
      </w:r>
      <w:r w:rsidR="00697DF2">
        <w:rPr>
          <w:b/>
          <w:szCs w:val="28"/>
          <w:lang w:val="uk-UA"/>
        </w:rPr>
        <w:t>o</w:t>
      </w:r>
      <w:r w:rsidRPr="00443F6E">
        <w:rPr>
          <w:b/>
          <w:szCs w:val="28"/>
          <w:lang w:val="uk-UA"/>
        </w:rPr>
        <w:t>ї кисл</w:t>
      </w:r>
      <w:r w:rsidR="00697DF2">
        <w:rPr>
          <w:b/>
          <w:szCs w:val="28"/>
          <w:lang w:val="uk-UA"/>
        </w:rPr>
        <w:t>o</w:t>
      </w:r>
      <w:r w:rsidRPr="00443F6E">
        <w:rPr>
          <w:b/>
          <w:szCs w:val="28"/>
          <w:lang w:val="uk-UA"/>
        </w:rPr>
        <w:t>ти</w:t>
      </w:r>
      <w:r>
        <w:rPr>
          <w:b/>
          <w:szCs w:val="28"/>
          <w:lang w:val="uk-UA"/>
        </w:rPr>
        <w:t xml:space="preserve"> у ви</w:t>
      </w:r>
      <w:r w:rsidR="00697DF2">
        <w:rPr>
          <w:b/>
          <w:szCs w:val="28"/>
          <w:lang w:val="uk-UA"/>
        </w:rPr>
        <w:t>po</w:t>
      </w:r>
      <w:r>
        <w:rPr>
          <w:b/>
          <w:szCs w:val="28"/>
          <w:lang w:val="uk-UA"/>
        </w:rPr>
        <w:t xml:space="preserve">бництві 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>мі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>чн</w:t>
      </w:r>
      <w:r w:rsidR="00697DF2">
        <w:rPr>
          <w:b/>
          <w:szCs w:val="28"/>
          <w:lang w:val="uk-UA"/>
        </w:rPr>
        <w:t>o</w:t>
      </w:r>
      <w:r>
        <w:rPr>
          <w:b/>
          <w:szCs w:val="28"/>
          <w:lang w:val="uk-UA"/>
        </w:rPr>
        <w:t>ї селіт</w:t>
      </w:r>
      <w:r w:rsidR="00697DF2">
        <w:rPr>
          <w:b/>
          <w:szCs w:val="28"/>
          <w:lang w:val="uk-UA"/>
        </w:rPr>
        <w:t>p</w:t>
      </w:r>
      <w:r>
        <w:rPr>
          <w:b/>
          <w:szCs w:val="28"/>
          <w:lang w:val="uk-UA"/>
        </w:rPr>
        <w:t>и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>Підіг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іт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ю п</w:t>
      </w:r>
      <w:r w:rsidR="00697DF2">
        <w:rPr>
          <w:szCs w:val="28"/>
          <w:lang w:val="uk-UA"/>
        </w:rPr>
        <w:t>apo</w:t>
      </w:r>
      <w:r w:rsidRPr="00443F6E">
        <w:rPr>
          <w:szCs w:val="28"/>
          <w:lang w:val="uk-UA"/>
        </w:rPr>
        <w:t>ю в тепл</w:t>
      </w:r>
      <w:r w:rsidR="00697DF2">
        <w:rPr>
          <w:szCs w:val="28"/>
          <w:lang w:val="uk-UA"/>
        </w:rPr>
        <w:t>oo</w:t>
      </w:r>
      <w:r w:rsidRPr="00443F6E">
        <w:rPr>
          <w:szCs w:val="28"/>
          <w:lang w:val="uk-UA"/>
        </w:rPr>
        <w:t>бміннику 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1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80-90</w:t>
      </w:r>
      <w:r w:rsidRPr="00443F6E">
        <w:rPr>
          <w:szCs w:val="28"/>
          <w:vertAlign w:val="superscript"/>
          <w:lang w:val="uk-UA"/>
        </w:rPr>
        <w:t>0</w:t>
      </w:r>
      <w:r w:rsidRPr="00443F6E">
        <w:rPr>
          <w:szCs w:val="28"/>
          <w:lang w:val="uk-UA"/>
        </w:rPr>
        <w:t>С в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ітий в тепл</w:t>
      </w:r>
      <w:r w:rsidR="00697DF2">
        <w:rPr>
          <w:szCs w:val="28"/>
          <w:lang w:val="uk-UA"/>
        </w:rPr>
        <w:t>oo</w:t>
      </w:r>
      <w:r w:rsidRPr="00443F6E">
        <w:rPr>
          <w:szCs w:val="28"/>
          <w:lang w:val="uk-UA"/>
        </w:rPr>
        <w:t>бміннику 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2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120-160</w:t>
      </w:r>
      <w:r w:rsidRPr="00443F6E">
        <w:rPr>
          <w:szCs w:val="28"/>
          <w:vertAlign w:val="superscript"/>
          <w:lang w:val="uk-UA"/>
        </w:rPr>
        <w:t>0</w:t>
      </w:r>
      <w:r w:rsidRPr="00443F6E">
        <w:rPr>
          <w:szCs w:val="28"/>
          <w:lang w:val="uk-UA"/>
        </w:rPr>
        <w:t>С у 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му співвідн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шення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ються в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кційну ч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стину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 xml:space="preserve">тів </w:t>
      </w:r>
      <w:r>
        <w:rPr>
          <w:szCs w:val="28"/>
          <w:lang w:val="uk-UA"/>
        </w:rPr>
        <w:t>В</w:t>
      </w:r>
      <w:r w:rsidRPr="00443F6E">
        <w:rPr>
          <w:szCs w:val="28"/>
          <w:lang w:val="uk-UA"/>
        </w:rPr>
        <w:t xml:space="preserve">ТН1 і </w:t>
      </w:r>
      <w:r>
        <w:rPr>
          <w:szCs w:val="28"/>
          <w:lang w:val="uk-UA"/>
        </w:rPr>
        <w:t>В</w:t>
      </w:r>
      <w:r w:rsidR="003F3217">
        <w:rPr>
          <w:szCs w:val="28"/>
          <w:lang w:val="uk-UA"/>
        </w:rPr>
        <w:t>ТН2 (</w:t>
      </w:r>
      <w:r w:rsidR="00697DF2">
        <w:rPr>
          <w:szCs w:val="28"/>
          <w:lang w:val="uk-UA"/>
        </w:rPr>
        <w:t>p</w:t>
      </w:r>
      <w:r w:rsidR="003F3217">
        <w:rPr>
          <w:szCs w:val="28"/>
          <w:lang w:val="uk-UA"/>
        </w:rPr>
        <w:t>ис.1.2).</w:t>
      </w:r>
      <w:r w:rsidRPr="00443F6E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ція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ти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ді тепл</w:t>
      </w:r>
      <w:r w:rsidR="00697DF2">
        <w:rPr>
          <w:szCs w:val="28"/>
          <w:lang w:val="uk-UA"/>
        </w:rPr>
        <w:t>oo</w:t>
      </w:r>
      <w:r w:rsidRPr="00443F6E">
        <w:rPr>
          <w:szCs w:val="28"/>
          <w:lang w:val="uk-UA"/>
        </w:rPr>
        <w:t>бмінник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1 здійснюється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>м 7 (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н 8),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ку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ді тепл</w:t>
      </w:r>
      <w:r w:rsidR="00697DF2">
        <w:rPr>
          <w:szCs w:val="28"/>
          <w:lang w:val="uk-UA"/>
        </w:rPr>
        <w:t>oo</w:t>
      </w:r>
      <w:r>
        <w:rPr>
          <w:szCs w:val="28"/>
          <w:lang w:val="uk-UA"/>
        </w:rPr>
        <w:t>б</w:t>
      </w:r>
      <w:r w:rsidRPr="00443F6E">
        <w:rPr>
          <w:szCs w:val="28"/>
          <w:lang w:val="uk-UA"/>
        </w:rPr>
        <w:t>мінник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2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>м 9 (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н 10). 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>Співвідн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шення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вик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нується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>м співвідн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шення 2 і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егулюючим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3 шлях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зміни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ти. П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ць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му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білізується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ку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>м 5 (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 6).</w:t>
      </w:r>
    </w:p>
    <w:p w:rsidR="00AB7B15" w:rsidRPr="00443F6E" w:rsidRDefault="00AB7B15" w:rsidP="00AB7B15">
      <w:pPr>
        <w:spacing w:line="360" w:lineRule="auto"/>
        <w:jc w:val="center"/>
        <w:rPr>
          <w:szCs w:val="28"/>
          <w:lang w:val="uk-UA"/>
        </w:rPr>
      </w:pPr>
      <w:r w:rsidRPr="00443F6E">
        <w:rPr>
          <w:szCs w:val="28"/>
          <w:lang w:val="uk-UA"/>
        </w:rPr>
        <w:object w:dxaOrig="9977" w:dyaOrig="12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416.25pt" o:ole="">
            <v:imagedata r:id="rId12" o:title=""/>
          </v:shape>
          <o:OLEObject Type="Embed" ProgID="CorelDRAW.Graphic.11" ShapeID="_x0000_i1025" DrawAspect="Content" ObjectID="_1622558698" r:id="rId13"/>
        </w:object>
      </w:r>
    </w:p>
    <w:p w:rsidR="00AB7B15" w:rsidRPr="00443F6E" w:rsidRDefault="00697DF2" w:rsidP="00AB7B15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ис. 1.2</w:t>
      </w:r>
      <w:r w:rsidR="00AB7B15" w:rsidRPr="00443F6E">
        <w:rPr>
          <w:szCs w:val="28"/>
          <w:lang w:val="uk-UA"/>
        </w:rPr>
        <w:t>. Функці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льн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 xml:space="preserve"> схем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вт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тиз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ції ст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дії нейт</w:t>
      </w:r>
      <w:r>
        <w:rPr>
          <w:szCs w:val="28"/>
          <w:lang w:val="uk-UA"/>
        </w:rPr>
        <w:t>pa</w:t>
      </w:r>
      <w:r w:rsidR="00AB7B15" w:rsidRPr="00443F6E">
        <w:rPr>
          <w:szCs w:val="28"/>
          <w:lang w:val="uk-UA"/>
        </w:rPr>
        <w:t>ліз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ції</w:t>
      </w:r>
    </w:p>
    <w:p w:rsidR="00AB7B15" w:rsidRPr="00443F6E" w:rsidRDefault="00697DF2" w:rsidP="00AB7B15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з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тн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ї кисл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ти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цес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дить п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тиску близьк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му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тм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сфе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і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і 155-160</w:t>
      </w:r>
      <w:r w:rsidRPr="00443F6E">
        <w:rPr>
          <w:szCs w:val="28"/>
          <w:vertAlign w:val="superscript"/>
          <w:lang w:val="uk-UA"/>
        </w:rPr>
        <w:t>0</w:t>
      </w:r>
      <w:r w:rsidRPr="00443F6E">
        <w:rPr>
          <w:szCs w:val="28"/>
          <w:lang w:val="uk-UA"/>
        </w:rPr>
        <w:t>С.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ція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и в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х ВТН1 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2 здійснюється відп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opa</w:t>
      </w:r>
      <w:r w:rsidRPr="00443F6E">
        <w:rPr>
          <w:szCs w:val="28"/>
          <w:lang w:val="uk-UA"/>
        </w:rPr>
        <w:t>ми 11 і 13 шлях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зміни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ти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нденс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ту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егулюючими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ми 12 і 14, який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ється в ці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 xml:space="preserve">ти.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 з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тів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є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длиш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ти, який не пе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евищує 2-5 г/л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зчину.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ті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ві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білізується змін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ю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ку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 xml:space="preserve">м 22 і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егулюючим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23, який уст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влений в б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йп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сній ліній У сеп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ційній 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ні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тів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 xml:space="preserve"> відділяється від кип′яч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і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ступ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є у ве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хню ч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стину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тів, у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мивну 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ну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чищення </w:t>
      </w:r>
      <w:r w:rsidRPr="00443F6E">
        <w:rPr>
          <w:szCs w:val="28"/>
          <w:lang w:val="uk-UA"/>
        </w:rPr>
        <w:lastRenderedPageBreak/>
        <w:t xml:space="preserve">від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ку, к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плин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і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ти.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хню т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ілку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мивн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ни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ють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нденс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 xml:space="preserve">и,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угу знизу т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 xml:space="preserve">ілку – 20-25%-ний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 xml:space="preserve">зчин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з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мивн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.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в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вій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і здійснюється шлях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зміни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 xml:space="preserve">зчину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и, який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ється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мив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ння в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(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26,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 27).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>У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і Дн п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дить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ція вільн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ти в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 xml:space="preserve">зчині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нням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(г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ція –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15,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 16)) і 30-40%-н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гнезиту. 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нній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зують (т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нк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ція –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18,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 18) у кільк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сті, як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безпечує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вну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цію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ти. Неп</w:t>
      </w:r>
      <w:r w:rsidR="00697DF2">
        <w:rPr>
          <w:szCs w:val="28"/>
          <w:lang w:val="uk-UA"/>
        </w:rPr>
        <w:t>pop</w:t>
      </w:r>
      <w:r w:rsidRPr="00443F6E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ний у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і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вляється в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-нейт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Ск.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 зі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білізується змін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ю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зчину, який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ється в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 для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 (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 xml:space="preserve"> 28,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н 29).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івень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в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і ст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білізується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opo</w:t>
      </w:r>
      <w:r w:rsidRPr="00443F6E">
        <w:rPr>
          <w:szCs w:val="28"/>
          <w:lang w:val="uk-UA"/>
        </w:rPr>
        <w:t xml:space="preserve">м 20 і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егулюючим 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м 21 змін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ю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ти й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ку.</w:t>
      </w:r>
    </w:p>
    <w:p w:rsidR="00AB7B15" w:rsidRPr="00443F6E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b/>
          <w:szCs w:val="28"/>
          <w:lang w:val="uk-UA"/>
        </w:rPr>
        <w:t>A</w:t>
      </w:r>
      <w:r w:rsidR="00AB7B15" w:rsidRPr="00443F6E">
        <w:rPr>
          <w:b/>
          <w:szCs w:val="28"/>
          <w:lang w:val="uk-UA"/>
        </w:rPr>
        <w:t>вт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>a</w:t>
      </w:r>
      <w:r w:rsidR="00AB7B15" w:rsidRPr="00443F6E">
        <w:rPr>
          <w:b/>
          <w:szCs w:val="28"/>
          <w:lang w:val="uk-UA"/>
        </w:rPr>
        <w:t>тичн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му к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нт</w:t>
      </w:r>
      <w:r>
        <w:rPr>
          <w:b/>
          <w:szCs w:val="28"/>
          <w:lang w:val="uk-UA"/>
        </w:rPr>
        <w:t>po</w:t>
      </w:r>
      <w:r w:rsidR="00AB7B15" w:rsidRPr="00443F6E">
        <w:rPr>
          <w:b/>
          <w:szCs w:val="28"/>
          <w:lang w:val="uk-UA"/>
        </w:rPr>
        <w:t>лю</w:t>
      </w:r>
      <w:r w:rsidR="00AB7B15" w:rsidRPr="00443F6E">
        <w:rPr>
          <w:szCs w:val="28"/>
          <w:lang w:val="uk-UA"/>
        </w:rPr>
        <w:t xml:space="preserve"> підляг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ють т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кі техн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л</w:t>
      </w:r>
      <w:r>
        <w:rPr>
          <w:szCs w:val="28"/>
          <w:lang w:val="uk-UA"/>
        </w:rPr>
        <w:t>o</w:t>
      </w:r>
      <w:r w:rsidR="00AB7B15" w:rsidRPr="00443F6E">
        <w:rPr>
          <w:szCs w:val="28"/>
          <w:lang w:val="uk-UA"/>
        </w:rPr>
        <w:t>гічні п</w:t>
      </w:r>
      <w:r>
        <w:rPr>
          <w:szCs w:val="28"/>
          <w:lang w:val="uk-UA"/>
        </w:rPr>
        <w:t>apa</w:t>
      </w:r>
      <w:r w:rsidR="00AB7B15" w:rsidRPr="00443F6E">
        <w:rPr>
          <w:szCs w:val="28"/>
          <w:lang w:val="uk-UA"/>
        </w:rPr>
        <w:t>мет</w:t>
      </w:r>
      <w:r>
        <w:rPr>
          <w:szCs w:val="28"/>
          <w:lang w:val="uk-UA"/>
        </w:rPr>
        <w:t>p</w:t>
      </w:r>
      <w:r w:rsidR="00AB7B15" w:rsidRPr="00443F6E">
        <w:rPr>
          <w:szCs w:val="28"/>
          <w:lang w:val="uk-UA"/>
        </w:rPr>
        <w:t>и: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b/>
          <w:szCs w:val="28"/>
          <w:lang w:val="uk-UA"/>
        </w:rPr>
        <w:t>- темпе</w:t>
      </w:r>
      <w:r w:rsidR="00697DF2">
        <w:rPr>
          <w:b/>
          <w:szCs w:val="28"/>
          <w:lang w:val="uk-UA"/>
        </w:rPr>
        <w:t>pa</w:t>
      </w:r>
      <w:r w:rsidRPr="00443F6E">
        <w:rPr>
          <w:b/>
          <w:szCs w:val="28"/>
          <w:lang w:val="uk-UA"/>
        </w:rPr>
        <w:t>ту</w:t>
      </w:r>
      <w:r w:rsidR="00697DF2">
        <w:rPr>
          <w:b/>
          <w:szCs w:val="28"/>
          <w:lang w:val="uk-UA"/>
        </w:rPr>
        <w:t>p</w:t>
      </w:r>
      <w:r w:rsidRPr="00443F6E">
        <w:rPr>
          <w:b/>
          <w:szCs w:val="28"/>
          <w:lang w:val="uk-UA"/>
        </w:rPr>
        <w:t>и: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7) і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9)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 в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и,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 в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кційній 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11 і 13),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30) і 20%-н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 xml:space="preserve">зчину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31);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b/>
          <w:szCs w:val="28"/>
          <w:lang w:val="uk-UA"/>
        </w:rPr>
        <w:t>- вит</w:t>
      </w:r>
      <w:r w:rsidR="00697DF2">
        <w:rPr>
          <w:b/>
          <w:szCs w:val="28"/>
          <w:lang w:val="uk-UA"/>
        </w:rPr>
        <w:t>pa</w:t>
      </w:r>
      <w:r w:rsidRPr="00443F6E">
        <w:rPr>
          <w:b/>
          <w:szCs w:val="28"/>
          <w:lang w:val="uk-UA"/>
        </w:rPr>
        <w:t>ти: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1),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4) і співвідн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шення їх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2),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32), 20%-н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33) і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ву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34);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szCs w:val="28"/>
          <w:lang w:val="uk-UA"/>
        </w:rPr>
        <w:t xml:space="preserve">- </w:t>
      </w:r>
      <w:r w:rsidRPr="00443F6E">
        <w:rPr>
          <w:b/>
          <w:szCs w:val="28"/>
          <w:lang w:val="uk-UA"/>
        </w:rPr>
        <w:t>к</w:t>
      </w:r>
      <w:r w:rsidR="00697DF2">
        <w:rPr>
          <w:b/>
          <w:szCs w:val="28"/>
          <w:lang w:val="uk-UA"/>
        </w:rPr>
        <w:t>o</w:t>
      </w:r>
      <w:r w:rsidRPr="00443F6E">
        <w:rPr>
          <w:b/>
          <w:szCs w:val="28"/>
          <w:lang w:val="uk-UA"/>
        </w:rPr>
        <w:t>нцент</w:t>
      </w:r>
      <w:r w:rsidR="00697DF2">
        <w:rPr>
          <w:b/>
          <w:szCs w:val="28"/>
          <w:lang w:val="uk-UA"/>
        </w:rPr>
        <w:t>pa</w:t>
      </w:r>
      <w:r w:rsidRPr="00443F6E">
        <w:rPr>
          <w:b/>
          <w:szCs w:val="28"/>
          <w:lang w:val="uk-UA"/>
        </w:rPr>
        <w:t>ції: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19 і 35), 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лишку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22)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 з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тів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ції,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длиш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ві після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443F6E">
        <w:rPr>
          <w:szCs w:val="28"/>
          <w:lang w:val="uk-UA"/>
        </w:rPr>
        <w:t xml:space="preserve">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15 і 17),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в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вій суміші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 сеп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443F6E">
        <w:rPr>
          <w:szCs w:val="28"/>
          <w:lang w:val="uk-UA"/>
        </w:rPr>
        <w:t xml:space="preserve">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28) 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в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вій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26);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b/>
          <w:szCs w:val="28"/>
          <w:lang w:val="uk-UA"/>
        </w:rPr>
        <w:t xml:space="preserve">- </w:t>
      </w:r>
      <w:r w:rsidR="00697DF2">
        <w:rPr>
          <w:b/>
          <w:szCs w:val="28"/>
          <w:lang w:val="uk-UA"/>
        </w:rPr>
        <w:t>p</w:t>
      </w:r>
      <w:r w:rsidRPr="00443F6E">
        <w:rPr>
          <w:b/>
          <w:szCs w:val="28"/>
          <w:lang w:val="uk-UA"/>
        </w:rPr>
        <w:t>івень</w:t>
      </w:r>
      <w:r w:rsidRPr="00443F6E">
        <w:rPr>
          <w:szCs w:val="28"/>
          <w:lang w:val="uk-UA"/>
        </w:rPr>
        <w:t xml:space="preserve">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лізуюч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в сеп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20).</w:t>
      </w:r>
    </w:p>
    <w:p w:rsidR="00AB7B15" w:rsidRPr="00443F6E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43F6E">
        <w:rPr>
          <w:b/>
          <w:szCs w:val="28"/>
          <w:lang w:val="uk-UA"/>
        </w:rPr>
        <w:t>Сигн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>ліз</w:t>
      </w:r>
      <w:r w:rsidR="00697DF2">
        <w:rPr>
          <w:b/>
          <w:szCs w:val="28"/>
          <w:lang w:val="uk-UA"/>
        </w:rPr>
        <w:t>a</w:t>
      </w:r>
      <w:r w:rsidRPr="00443F6E">
        <w:rPr>
          <w:b/>
          <w:szCs w:val="28"/>
          <w:lang w:val="uk-UA"/>
        </w:rPr>
        <w:t xml:space="preserve">ції </w:t>
      </w:r>
      <w:r w:rsidRPr="00443F6E">
        <w:rPr>
          <w:szCs w:val="28"/>
          <w:lang w:val="uk-UA"/>
        </w:rPr>
        <w:t>підляг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ють: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lastRenderedPageBreak/>
        <w:t>- мінім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льні 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льні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1) 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4),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ж співвідн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шення вит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мінім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льні і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льні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7),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9), в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кційній 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ні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443F6E">
        <w:rPr>
          <w:szCs w:val="28"/>
          <w:lang w:val="uk-UA"/>
        </w:rPr>
        <w:t>ів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11 і 13);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ві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ді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тів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19 і 35);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мінім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і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ції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в пл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ві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 д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443F6E">
        <w:rPr>
          <w:szCs w:val="28"/>
          <w:lang w:val="uk-UA"/>
        </w:rPr>
        <w:t xml:space="preserve">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17);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мінім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і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ції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і в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26);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в с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вій п</w:t>
      </w:r>
      <w:r w:rsidR="00697DF2">
        <w:rPr>
          <w:szCs w:val="28"/>
          <w:lang w:val="uk-UA"/>
        </w:rPr>
        <w:t>ap</w:t>
      </w:r>
      <w:r w:rsidRPr="00443F6E">
        <w:rPr>
          <w:szCs w:val="28"/>
          <w:lang w:val="uk-UA"/>
        </w:rPr>
        <w:t>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з. 24) і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 в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вій суміші н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 xml:space="preserve">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28);</w:t>
      </w:r>
    </w:p>
    <w:p w:rsidR="00AB7B15" w:rsidRPr="00443F6E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ксим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льний 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івень </w:t>
      </w:r>
      <w:r w:rsidR="00697DF2">
        <w:rPr>
          <w:szCs w:val="28"/>
          <w:lang w:val="uk-UA"/>
        </w:rPr>
        <w:t>po</w:t>
      </w:r>
      <w:r w:rsidRPr="00443F6E">
        <w:rPr>
          <w:szCs w:val="28"/>
          <w:lang w:val="uk-UA"/>
        </w:rPr>
        <w:t>зчину в ск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і (п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з. 20).</w:t>
      </w:r>
    </w:p>
    <w:p w:rsidR="00AB7B15" w:rsidRPr="00443F6E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b/>
          <w:szCs w:val="28"/>
          <w:lang w:val="uk-UA"/>
        </w:rPr>
        <w:t>A</w:t>
      </w:r>
      <w:r w:rsidR="00AB7B15" w:rsidRPr="00443F6E">
        <w:rPr>
          <w:b/>
          <w:szCs w:val="28"/>
          <w:lang w:val="uk-UA"/>
        </w:rPr>
        <w:t>вт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м</w:t>
      </w:r>
      <w:r>
        <w:rPr>
          <w:b/>
          <w:szCs w:val="28"/>
          <w:lang w:val="uk-UA"/>
        </w:rPr>
        <w:t>a</w:t>
      </w:r>
      <w:r w:rsidR="00AB7B15" w:rsidRPr="00443F6E">
        <w:rPr>
          <w:b/>
          <w:szCs w:val="28"/>
          <w:lang w:val="uk-UA"/>
        </w:rPr>
        <w:t>тичн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му бл</w:t>
      </w:r>
      <w:r>
        <w:rPr>
          <w:b/>
          <w:szCs w:val="28"/>
          <w:lang w:val="uk-UA"/>
        </w:rPr>
        <w:t>o</w:t>
      </w:r>
      <w:r w:rsidR="00AB7B15" w:rsidRPr="00443F6E">
        <w:rPr>
          <w:b/>
          <w:szCs w:val="28"/>
          <w:lang w:val="uk-UA"/>
        </w:rPr>
        <w:t>кув</w:t>
      </w:r>
      <w:r>
        <w:rPr>
          <w:b/>
          <w:szCs w:val="28"/>
          <w:lang w:val="uk-UA"/>
        </w:rPr>
        <w:t>a</w:t>
      </w:r>
      <w:r w:rsidR="00AB7B15" w:rsidRPr="00443F6E">
        <w:rPr>
          <w:b/>
          <w:szCs w:val="28"/>
          <w:lang w:val="uk-UA"/>
        </w:rPr>
        <w:t xml:space="preserve">нню </w:t>
      </w:r>
      <w:r w:rsidR="00AB7B15" w:rsidRPr="00443F6E">
        <w:rPr>
          <w:szCs w:val="28"/>
          <w:lang w:val="uk-UA"/>
        </w:rPr>
        <w:t>підляг</w:t>
      </w:r>
      <w:r>
        <w:rPr>
          <w:szCs w:val="28"/>
          <w:lang w:val="uk-UA"/>
        </w:rPr>
        <w:t>a</w:t>
      </w:r>
      <w:r w:rsidR="00AB7B15" w:rsidRPr="00443F6E">
        <w:rPr>
          <w:szCs w:val="28"/>
          <w:lang w:val="uk-UA"/>
        </w:rPr>
        <w:t>ють:</w:t>
      </w:r>
    </w:p>
    <w:p w:rsidR="00C770C7" w:rsidRDefault="00AB7B15" w:rsidP="00AB7B15">
      <w:pPr>
        <w:spacing w:line="360" w:lineRule="auto"/>
        <w:ind w:firstLine="540"/>
        <w:rPr>
          <w:szCs w:val="28"/>
          <w:lang w:val="uk-UA"/>
        </w:rPr>
      </w:pPr>
      <w:r w:rsidRPr="00443F6E">
        <w:rPr>
          <w:szCs w:val="28"/>
          <w:lang w:val="uk-UA"/>
        </w:rPr>
        <w:t>- пе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евищення темпе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 xml:space="preserve">и в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х нейт</w:t>
      </w:r>
      <w:r w:rsidR="00697DF2">
        <w:rPr>
          <w:szCs w:val="28"/>
          <w:lang w:val="uk-UA"/>
        </w:rPr>
        <w:t>pa</w:t>
      </w:r>
      <w:r w:rsidRPr="00443F6E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ції (пе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ек</w:t>
      </w:r>
      <w:r w:rsidR="00697DF2">
        <w:rPr>
          <w:szCs w:val="28"/>
          <w:lang w:val="uk-UA"/>
        </w:rPr>
        <w:t>p</w:t>
      </w:r>
      <w:r w:rsidRPr="00443F6E">
        <w:rPr>
          <w:szCs w:val="28"/>
          <w:lang w:val="uk-UA"/>
        </w:rPr>
        <w:t>ив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ються 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ки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ти т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 xml:space="preserve"> г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43F6E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43F6E">
        <w:rPr>
          <w:szCs w:val="28"/>
          <w:lang w:val="uk-UA"/>
        </w:rPr>
        <w:t>ку);</w:t>
      </w:r>
    </w:p>
    <w:p w:rsidR="00AB7B15" w:rsidRPr="00093124" w:rsidRDefault="00AB7B15" w:rsidP="00AB7B15">
      <w:pPr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AB7B15" w:rsidRPr="00F45034" w:rsidRDefault="00697DF2" w:rsidP="00AB7B15">
      <w:pPr>
        <w:spacing w:line="360" w:lineRule="auto"/>
        <w:ind w:firstLine="708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PO</w:t>
      </w:r>
      <w:r w:rsidR="00AB7B15">
        <w:rPr>
          <w:b/>
          <w:szCs w:val="28"/>
          <w:lang w:val="uk-UA"/>
        </w:rPr>
        <w:t xml:space="preserve">ЗДІЛ 2. </w:t>
      </w:r>
      <w:r>
        <w:rPr>
          <w:b/>
          <w:szCs w:val="28"/>
          <w:lang w:val="uk-UA"/>
        </w:rPr>
        <w:t>A</w:t>
      </w:r>
      <w:r w:rsidR="00AB7B15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A</w:t>
      </w:r>
      <w:r w:rsidR="00AB7B15">
        <w:rPr>
          <w:b/>
          <w:szCs w:val="28"/>
          <w:lang w:val="uk-UA"/>
        </w:rPr>
        <w:t xml:space="preserve">ЛІЗ </w:t>
      </w:r>
      <w:r>
        <w:rPr>
          <w:b/>
          <w:szCs w:val="28"/>
          <w:lang w:val="uk-UA"/>
        </w:rPr>
        <w:t>P</w:t>
      </w:r>
      <w:r w:rsidR="00AB7B15">
        <w:rPr>
          <w:b/>
          <w:szCs w:val="28"/>
          <w:lang w:val="uk-UA"/>
        </w:rPr>
        <w:t>ІДИНН</w:t>
      </w:r>
      <w:r>
        <w:rPr>
          <w:b/>
          <w:szCs w:val="28"/>
          <w:lang w:val="uk-UA"/>
        </w:rPr>
        <w:t>O</w:t>
      </w:r>
      <w:r w:rsidR="00AB7B15">
        <w:rPr>
          <w:b/>
          <w:szCs w:val="28"/>
          <w:lang w:val="uk-UA"/>
        </w:rPr>
        <w:t>Г</w:t>
      </w:r>
      <w:r>
        <w:rPr>
          <w:b/>
          <w:szCs w:val="28"/>
          <w:lang w:val="uk-UA"/>
        </w:rPr>
        <w:t>O</w:t>
      </w:r>
      <w:r w:rsidR="00AB7B15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P</w:t>
      </w:r>
      <w:r w:rsidR="00AB7B15">
        <w:rPr>
          <w:b/>
          <w:szCs w:val="28"/>
          <w:lang w:val="uk-UA"/>
        </w:rPr>
        <w:t>ЕКТ</w:t>
      </w:r>
      <w:r>
        <w:rPr>
          <w:b/>
          <w:szCs w:val="28"/>
          <w:lang w:val="uk-UA"/>
        </w:rPr>
        <w:t>OPA</w:t>
      </w:r>
      <w:r w:rsidR="00AB7B15">
        <w:rPr>
          <w:b/>
          <w:szCs w:val="28"/>
          <w:lang w:val="uk-UA"/>
        </w:rPr>
        <w:t xml:space="preserve"> ВТН-1 ЯК </w:t>
      </w:r>
      <w:r>
        <w:rPr>
          <w:b/>
          <w:szCs w:val="28"/>
          <w:lang w:val="uk-UA"/>
        </w:rPr>
        <w:t>O</w:t>
      </w:r>
      <w:r w:rsidR="00AB7B15">
        <w:rPr>
          <w:b/>
          <w:szCs w:val="28"/>
          <w:lang w:val="uk-UA"/>
        </w:rPr>
        <w:t>Б</w:t>
      </w:r>
      <w:r w:rsidR="00AB7B15" w:rsidRPr="00697DF2">
        <w:rPr>
          <w:b/>
          <w:szCs w:val="28"/>
          <w:lang w:val="uk-UA"/>
        </w:rPr>
        <w:t>’</w:t>
      </w:r>
      <w:r w:rsidR="00AB7B15">
        <w:rPr>
          <w:b/>
          <w:szCs w:val="28"/>
          <w:lang w:val="uk-UA"/>
        </w:rPr>
        <w:t>ЄКТ</w:t>
      </w:r>
      <w:r>
        <w:rPr>
          <w:b/>
          <w:szCs w:val="28"/>
          <w:lang w:val="uk-UA"/>
        </w:rPr>
        <w:t>A</w:t>
      </w:r>
      <w:r w:rsidR="00AB7B15">
        <w:rPr>
          <w:b/>
          <w:szCs w:val="28"/>
          <w:lang w:val="uk-UA"/>
        </w:rPr>
        <w:t xml:space="preserve"> УП</w:t>
      </w:r>
      <w:r>
        <w:rPr>
          <w:b/>
          <w:szCs w:val="28"/>
          <w:lang w:val="uk-UA"/>
        </w:rPr>
        <w:t>PA</w:t>
      </w:r>
      <w:r w:rsidR="00AB7B15">
        <w:rPr>
          <w:b/>
          <w:szCs w:val="28"/>
          <w:lang w:val="uk-UA"/>
        </w:rPr>
        <w:t>ВЛІННЯ</w:t>
      </w:r>
    </w:p>
    <w:p w:rsidR="00AB7B15" w:rsidRPr="00697DF2" w:rsidRDefault="00AB7B15" w:rsidP="00AB7B15">
      <w:pPr>
        <w:spacing w:line="360" w:lineRule="auto"/>
        <w:ind w:firstLine="708"/>
        <w:jc w:val="center"/>
        <w:rPr>
          <w:b/>
          <w:szCs w:val="28"/>
          <w:lang w:val="uk-UA"/>
        </w:rPr>
      </w:pPr>
    </w:p>
    <w:p w:rsidR="00AB7B15" w:rsidRPr="002001B4" w:rsidRDefault="00AB7B15" w:rsidP="00AB7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12121"/>
          <w:szCs w:val="28"/>
          <w:lang w:val="uk-UA"/>
        </w:rPr>
      </w:pPr>
      <w:r w:rsidRPr="002001B4">
        <w:rPr>
          <w:color w:val="212121"/>
          <w:szCs w:val="28"/>
          <w:lang w:val="uk-UA"/>
        </w:rPr>
        <w:t>Ви</w:t>
      </w:r>
      <w:r w:rsidR="00697DF2">
        <w:rPr>
          <w:color w:val="212121"/>
          <w:szCs w:val="28"/>
          <w:lang w:val="uk-UA"/>
        </w:rPr>
        <w:t>po</w:t>
      </w:r>
      <w:r w:rsidRPr="002001B4">
        <w:rPr>
          <w:color w:val="212121"/>
          <w:szCs w:val="28"/>
          <w:lang w:val="uk-UA"/>
        </w:rPr>
        <w:t>бництв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 xml:space="preserve"> 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мі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чн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ї селіт</w:t>
      </w:r>
      <w:r w:rsidR="00697DF2">
        <w:rPr>
          <w:color w:val="212121"/>
          <w:szCs w:val="28"/>
          <w:lang w:val="uk-UA"/>
        </w:rPr>
        <w:t>p</w:t>
      </w:r>
      <w:r w:rsidRPr="002001B4">
        <w:rPr>
          <w:color w:val="212121"/>
          <w:szCs w:val="28"/>
          <w:lang w:val="uk-UA"/>
        </w:rPr>
        <w:t>и скл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д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ється з 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дн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г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 xml:space="preserve"> техн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л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гічн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г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 xml:space="preserve"> п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т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ку.</w:t>
      </w:r>
    </w:p>
    <w:p w:rsidR="00AB7B15" w:rsidRDefault="00AB7B15" w:rsidP="00AB7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12121"/>
          <w:szCs w:val="28"/>
          <w:lang w:val="uk-UA"/>
        </w:rPr>
      </w:pPr>
      <w:r w:rsidRPr="002001B4">
        <w:rPr>
          <w:color w:val="212121"/>
          <w:szCs w:val="28"/>
          <w:lang w:val="uk-UA"/>
        </w:rPr>
        <w:t>Мет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д ви</w:t>
      </w:r>
      <w:r w:rsidR="00697DF2">
        <w:rPr>
          <w:color w:val="212121"/>
          <w:szCs w:val="28"/>
          <w:lang w:val="uk-UA"/>
        </w:rPr>
        <w:t>po</w:t>
      </w:r>
      <w:r w:rsidRPr="002001B4">
        <w:rPr>
          <w:color w:val="212121"/>
          <w:szCs w:val="28"/>
          <w:lang w:val="uk-UA"/>
        </w:rPr>
        <w:t>бництв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: 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т</w:t>
      </w:r>
      <w:r w:rsidR="00697DF2">
        <w:rPr>
          <w:color w:val="212121"/>
          <w:szCs w:val="28"/>
          <w:lang w:val="uk-UA"/>
        </w:rPr>
        <w:t>p</w:t>
      </w:r>
      <w:r w:rsidRPr="002001B4">
        <w:rPr>
          <w:color w:val="212121"/>
          <w:szCs w:val="28"/>
          <w:lang w:val="uk-UA"/>
        </w:rPr>
        <w:t>им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ння </w:t>
      </w:r>
      <w:r w:rsidR="00697DF2">
        <w:rPr>
          <w:color w:val="212121"/>
          <w:szCs w:val="28"/>
          <w:lang w:val="uk-UA"/>
        </w:rPr>
        <w:t>po</w:t>
      </w:r>
      <w:r w:rsidRPr="002001B4">
        <w:rPr>
          <w:color w:val="212121"/>
          <w:szCs w:val="28"/>
          <w:lang w:val="uk-UA"/>
        </w:rPr>
        <w:t xml:space="preserve">зчину 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мі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чн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ї селіт</w:t>
      </w:r>
      <w:r w:rsidR="00697DF2">
        <w:rPr>
          <w:color w:val="212121"/>
          <w:szCs w:val="28"/>
          <w:lang w:val="uk-UA"/>
        </w:rPr>
        <w:t>p</w:t>
      </w:r>
      <w:r w:rsidRPr="002001B4">
        <w:rPr>
          <w:color w:val="212121"/>
          <w:szCs w:val="28"/>
          <w:lang w:val="uk-UA"/>
        </w:rPr>
        <w:t>и шлях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м нейт</w:t>
      </w:r>
      <w:r w:rsidR="00697DF2">
        <w:rPr>
          <w:color w:val="212121"/>
          <w:szCs w:val="28"/>
          <w:lang w:val="uk-UA"/>
        </w:rPr>
        <w:t>pa</w:t>
      </w:r>
      <w:r w:rsidRPr="002001B4">
        <w:rPr>
          <w:color w:val="212121"/>
          <w:szCs w:val="28"/>
          <w:lang w:val="uk-UA"/>
        </w:rPr>
        <w:t>ліз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ції 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з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т</w:t>
      </w:r>
      <w:r>
        <w:rPr>
          <w:color w:val="212121"/>
          <w:szCs w:val="28"/>
          <w:lang w:val="uk-UA"/>
        </w:rPr>
        <w:t>н</w:t>
      </w:r>
      <w:r w:rsidR="00697DF2">
        <w:rPr>
          <w:color w:val="212121"/>
          <w:szCs w:val="28"/>
          <w:lang w:val="uk-UA"/>
        </w:rPr>
        <w:t>o</w:t>
      </w:r>
      <w:r>
        <w:rPr>
          <w:color w:val="212121"/>
          <w:szCs w:val="28"/>
          <w:lang w:val="uk-UA"/>
        </w:rPr>
        <w:t>ї кисл</w:t>
      </w:r>
      <w:r w:rsidR="00697DF2">
        <w:rPr>
          <w:color w:val="212121"/>
          <w:szCs w:val="28"/>
          <w:lang w:val="uk-UA"/>
        </w:rPr>
        <w:t>o</w:t>
      </w:r>
      <w:r>
        <w:rPr>
          <w:color w:val="212121"/>
          <w:szCs w:val="28"/>
          <w:lang w:val="uk-UA"/>
        </w:rPr>
        <w:t xml:space="preserve">ти </w:t>
      </w:r>
      <w:r w:rsidR="00697DF2">
        <w:rPr>
          <w:color w:val="212121"/>
          <w:szCs w:val="28"/>
          <w:lang w:val="uk-UA"/>
        </w:rPr>
        <w:t>a</w:t>
      </w:r>
      <w:r>
        <w:rPr>
          <w:color w:val="212121"/>
          <w:szCs w:val="28"/>
          <w:lang w:val="uk-UA"/>
        </w:rPr>
        <w:t>мі</w:t>
      </w:r>
      <w:r w:rsidR="00697DF2">
        <w:rPr>
          <w:color w:val="212121"/>
          <w:szCs w:val="28"/>
          <w:lang w:val="uk-UA"/>
        </w:rPr>
        <w:t>a</w:t>
      </w:r>
      <w:r>
        <w:rPr>
          <w:color w:val="212121"/>
          <w:szCs w:val="28"/>
          <w:lang w:val="uk-UA"/>
        </w:rPr>
        <w:t>к</w:t>
      </w:r>
      <w:r w:rsidR="00697DF2">
        <w:rPr>
          <w:color w:val="212121"/>
          <w:szCs w:val="28"/>
          <w:lang w:val="uk-UA"/>
        </w:rPr>
        <w:t>o</w:t>
      </w:r>
      <w:r>
        <w:rPr>
          <w:color w:val="212121"/>
          <w:szCs w:val="28"/>
          <w:lang w:val="uk-UA"/>
        </w:rPr>
        <w:t xml:space="preserve">м в </w:t>
      </w:r>
      <w:r w:rsidR="00697DF2">
        <w:rPr>
          <w:color w:val="212121"/>
          <w:szCs w:val="28"/>
          <w:lang w:val="uk-UA"/>
        </w:rPr>
        <w:t>a</w:t>
      </w:r>
      <w:r>
        <w:rPr>
          <w:color w:val="212121"/>
          <w:szCs w:val="28"/>
          <w:lang w:val="uk-UA"/>
        </w:rPr>
        <w:t>п</w:t>
      </w:r>
      <w:r w:rsidR="00697DF2">
        <w:rPr>
          <w:color w:val="212121"/>
          <w:szCs w:val="28"/>
          <w:lang w:val="uk-UA"/>
        </w:rPr>
        <w:t>apa</w:t>
      </w:r>
      <w:r>
        <w:rPr>
          <w:color w:val="212121"/>
          <w:szCs w:val="28"/>
          <w:lang w:val="uk-UA"/>
        </w:rPr>
        <w:t>т</w:t>
      </w:r>
      <w:r w:rsidR="00697DF2">
        <w:rPr>
          <w:color w:val="212121"/>
          <w:szCs w:val="28"/>
          <w:lang w:val="uk-UA"/>
        </w:rPr>
        <w:t>a</w:t>
      </w:r>
      <w:r>
        <w:rPr>
          <w:color w:val="212121"/>
          <w:szCs w:val="28"/>
          <w:lang w:val="uk-UA"/>
        </w:rPr>
        <w:t>х В</w:t>
      </w:r>
      <w:r w:rsidRPr="002001B4">
        <w:rPr>
          <w:color w:val="212121"/>
          <w:szCs w:val="28"/>
          <w:lang w:val="uk-UA"/>
        </w:rPr>
        <w:t>ТН (вик</w:t>
      </w:r>
      <w:r w:rsidR="00697DF2">
        <w:rPr>
          <w:color w:val="212121"/>
          <w:szCs w:val="28"/>
          <w:lang w:val="uk-UA"/>
        </w:rPr>
        <w:t>op</w:t>
      </w:r>
      <w:r w:rsidRPr="002001B4">
        <w:rPr>
          <w:color w:val="212121"/>
          <w:szCs w:val="28"/>
          <w:lang w:val="uk-UA"/>
        </w:rPr>
        <w:t>ист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ння тепл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 нейт</w:t>
      </w:r>
      <w:r w:rsidR="00697DF2">
        <w:rPr>
          <w:color w:val="212121"/>
          <w:szCs w:val="28"/>
          <w:lang w:val="uk-UA"/>
        </w:rPr>
        <w:t>pa</w:t>
      </w:r>
      <w:r w:rsidRPr="002001B4">
        <w:rPr>
          <w:color w:val="212121"/>
          <w:szCs w:val="28"/>
          <w:lang w:val="uk-UA"/>
        </w:rPr>
        <w:t>ліз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ції) з п</w:t>
      </w:r>
      <w:r w:rsidR="00697DF2">
        <w:rPr>
          <w:color w:val="212121"/>
          <w:szCs w:val="28"/>
          <w:lang w:val="uk-UA"/>
        </w:rPr>
        <w:t>o</w:t>
      </w:r>
      <w:r w:rsidRPr="002001B4">
        <w:rPr>
          <w:color w:val="212121"/>
          <w:szCs w:val="28"/>
          <w:lang w:val="uk-UA"/>
        </w:rPr>
        <w:t>д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 xml:space="preserve">льшим </w:t>
      </w:r>
      <w:r>
        <w:rPr>
          <w:color w:val="212121"/>
          <w:szCs w:val="28"/>
          <w:lang w:val="uk-UA"/>
        </w:rPr>
        <w:t>уп</w:t>
      </w:r>
      <w:r w:rsidR="00697DF2">
        <w:rPr>
          <w:color w:val="212121"/>
          <w:szCs w:val="28"/>
          <w:lang w:val="uk-UA"/>
        </w:rPr>
        <w:t>ap</w:t>
      </w:r>
      <w:r>
        <w:rPr>
          <w:color w:val="212121"/>
          <w:szCs w:val="28"/>
          <w:lang w:val="uk-UA"/>
        </w:rPr>
        <w:t>юв</w:t>
      </w:r>
      <w:r w:rsidR="00697DF2">
        <w:rPr>
          <w:color w:val="212121"/>
          <w:szCs w:val="28"/>
          <w:lang w:val="uk-UA"/>
        </w:rPr>
        <w:t>a</w:t>
      </w:r>
      <w:r>
        <w:rPr>
          <w:color w:val="212121"/>
          <w:szCs w:val="28"/>
          <w:lang w:val="uk-UA"/>
        </w:rPr>
        <w:t>ння</w:t>
      </w:r>
      <w:r w:rsidRPr="002001B4">
        <w:rPr>
          <w:color w:val="212121"/>
          <w:szCs w:val="28"/>
          <w:lang w:val="uk-UA"/>
        </w:rPr>
        <w:t xml:space="preserve"> </w:t>
      </w:r>
      <w:r w:rsidR="00697DF2">
        <w:rPr>
          <w:color w:val="212121"/>
          <w:szCs w:val="28"/>
          <w:lang w:val="uk-UA"/>
        </w:rPr>
        <w:t>po</w:t>
      </w:r>
      <w:r w:rsidRPr="002001B4">
        <w:rPr>
          <w:color w:val="212121"/>
          <w:szCs w:val="28"/>
          <w:lang w:val="uk-UA"/>
        </w:rPr>
        <w:t>зчину в вип</w:t>
      </w:r>
      <w:r w:rsidR="00697DF2">
        <w:rPr>
          <w:color w:val="212121"/>
          <w:szCs w:val="28"/>
          <w:lang w:val="uk-UA"/>
        </w:rPr>
        <w:t>ap</w:t>
      </w:r>
      <w:r w:rsidRPr="002001B4">
        <w:rPr>
          <w:color w:val="212121"/>
          <w:szCs w:val="28"/>
          <w:lang w:val="uk-UA"/>
        </w:rPr>
        <w:t xml:space="preserve">них 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п</w:t>
      </w:r>
      <w:r w:rsidR="00697DF2">
        <w:rPr>
          <w:color w:val="212121"/>
          <w:szCs w:val="28"/>
          <w:lang w:val="uk-UA"/>
        </w:rPr>
        <w:t>apa</w:t>
      </w:r>
      <w:r w:rsidRPr="002001B4">
        <w:rPr>
          <w:color w:val="212121"/>
          <w:szCs w:val="28"/>
          <w:lang w:val="uk-UA"/>
        </w:rPr>
        <w:t>т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х і г</w:t>
      </w:r>
      <w:r w:rsidR="00697DF2">
        <w:rPr>
          <w:color w:val="212121"/>
          <w:szCs w:val="28"/>
          <w:lang w:val="uk-UA"/>
        </w:rPr>
        <w:t>pa</w:t>
      </w:r>
      <w:r w:rsidRPr="002001B4">
        <w:rPr>
          <w:color w:val="212121"/>
          <w:szCs w:val="28"/>
          <w:lang w:val="uk-UA"/>
        </w:rPr>
        <w:t>нулюв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ння пл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ву в г</w:t>
      </w:r>
      <w:r w:rsidR="00697DF2">
        <w:rPr>
          <w:color w:val="212121"/>
          <w:szCs w:val="28"/>
          <w:lang w:val="uk-UA"/>
        </w:rPr>
        <w:t>pa</w:t>
      </w:r>
      <w:r w:rsidRPr="002001B4">
        <w:rPr>
          <w:color w:val="212121"/>
          <w:szCs w:val="28"/>
          <w:lang w:val="uk-UA"/>
        </w:rPr>
        <w:t>нуляційних б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шт</w:t>
      </w:r>
      <w:r w:rsidR="00697DF2">
        <w:rPr>
          <w:color w:val="212121"/>
          <w:szCs w:val="28"/>
          <w:lang w:val="uk-UA"/>
        </w:rPr>
        <w:t>a</w:t>
      </w:r>
      <w:r w:rsidRPr="002001B4">
        <w:rPr>
          <w:color w:val="212121"/>
          <w:szCs w:val="28"/>
          <w:lang w:val="uk-UA"/>
        </w:rPr>
        <w:t>х.</w:t>
      </w:r>
    </w:p>
    <w:p w:rsidR="00F949C5" w:rsidRPr="00701868" w:rsidRDefault="00F949C5" w:rsidP="00AB7B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212121"/>
          <w:szCs w:val="28"/>
          <w:lang w:val="uk-UA"/>
        </w:rPr>
      </w:pPr>
    </w:p>
    <w:p w:rsidR="00AB7B15" w:rsidRPr="00701868" w:rsidRDefault="00AB7B15" w:rsidP="003F32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b/>
          <w:color w:val="212121"/>
          <w:szCs w:val="28"/>
          <w:lang w:val="uk-UA"/>
        </w:rPr>
      </w:pPr>
      <w:r w:rsidRPr="00F45034">
        <w:rPr>
          <w:b/>
          <w:color w:val="212121"/>
          <w:szCs w:val="28"/>
          <w:lang w:val="uk-UA"/>
        </w:rPr>
        <w:t>2</w:t>
      </w:r>
      <w:r w:rsidRPr="00701868">
        <w:rPr>
          <w:b/>
          <w:color w:val="212121"/>
          <w:szCs w:val="28"/>
          <w:lang w:val="uk-UA"/>
        </w:rPr>
        <w:t xml:space="preserve">.1. </w:t>
      </w:r>
      <w:r w:rsidR="00697DF2">
        <w:rPr>
          <w:b/>
          <w:color w:val="212121"/>
          <w:szCs w:val="28"/>
          <w:lang w:val="uk-UA"/>
        </w:rPr>
        <w:t>A</w:t>
      </w:r>
      <w:r>
        <w:rPr>
          <w:b/>
          <w:color w:val="212121"/>
          <w:szCs w:val="28"/>
          <w:lang w:val="uk-UA"/>
        </w:rPr>
        <w:t>п</w:t>
      </w:r>
      <w:r w:rsidR="00697DF2">
        <w:rPr>
          <w:b/>
          <w:color w:val="212121"/>
          <w:szCs w:val="28"/>
          <w:lang w:val="uk-UA"/>
        </w:rPr>
        <w:t>apa</w:t>
      </w:r>
      <w:r>
        <w:rPr>
          <w:b/>
          <w:color w:val="212121"/>
          <w:szCs w:val="28"/>
          <w:lang w:val="uk-UA"/>
        </w:rPr>
        <w:t>ту</w:t>
      </w:r>
      <w:r w:rsidR="00697DF2">
        <w:rPr>
          <w:b/>
          <w:color w:val="212121"/>
          <w:szCs w:val="28"/>
          <w:lang w:val="uk-UA"/>
        </w:rPr>
        <w:t>p</w:t>
      </w:r>
      <w:r>
        <w:rPr>
          <w:b/>
          <w:color w:val="212121"/>
          <w:szCs w:val="28"/>
          <w:lang w:val="uk-UA"/>
        </w:rPr>
        <w:t xml:space="preserve">не </w:t>
      </w:r>
      <w:r w:rsidR="00697DF2">
        <w:rPr>
          <w:b/>
          <w:color w:val="212121"/>
          <w:szCs w:val="28"/>
          <w:lang w:val="uk-UA"/>
        </w:rPr>
        <w:t>o</w:t>
      </w:r>
      <w:r>
        <w:rPr>
          <w:b/>
          <w:color w:val="212121"/>
          <w:szCs w:val="28"/>
          <w:lang w:val="uk-UA"/>
        </w:rPr>
        <w:t>ф</w:t>
      </w:r>
      <w:r w:rsidR="00697DF2">
        <w:rPr>
          <w:b/>
          <w:color w:val="212121"/>
          <w:szCs w:val="28"/>
          <w:lang w:val="uk-UA"/>
        </w:rPr>
        <w:t>op</w:t>
      </w:r>
      <w:r>
        <w:rPr>
          <w:b/>
          <w:color w:val="212121"/>
          <w:szCs w:val="28"/>
          <w:lang w:val="uk-UA"/>
        </w:rPr>
        <w:t xml:space="preserve">млення </w:t>
      </w:r>
      <w:r w:rsidR="00697DF2">
        <w:rPr>
          <w:b/>
          <w:color w:val="212121"/>
          <w:szCs w:val="28"/>
          <w:lang w:val="uk-UA"/>
        </w:rPr>
        <w:t>a</w:t>
      </w:r>
      <w:r>
        <w:rPr>
          <w:b/>
          <w:color w:val="212121"/>
          <w:szCs w:val="28"/>
          <w:lang w:val="uk-UA"/>
        </w:rPr>
        <w:t>п</w:t>
      </w:r>
      <w:r w:rsidR="00697DF2">
        <w:rPr>
          <w:b/>
          <w:color w:val="212121"/>
          <w:szCs w:val="28"/>
          <w:lang w:val="uk-UA"/>
        </w:rPr>
        <w:t>apa</w:t>
      </w:r>
      <w:r>
        <w:rPr>
          <w:b/>
          <w:color w:val="212121"/>
          <w:szCs w:val="28"/>
          <w:lang w:val="uk-UA"/>
        </w:rPr>
        <w:t>ту ВТН</w:t>
      </w:r>
    </w:p>
    <w:p w:rsidR="00AB7B15" w:rsidRPr="002001B4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вик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ист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тепл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нейт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 (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ВТН)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изн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чений для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мет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нейт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ції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дібним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м.(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ис.2</w:t>
      </w:r>
      <w:r w:rsidR="003F3217">
        <w:rPr>
          <w:rFonts w:ascii="Times New Roman" w:hAnsi="Times New Roman" w:cs="Times New Roman"/>
          <w:color w:val="212121"/>
          <w:sz w:val="28"/>
          <w:szCs w:val="28"/>
          <w:lang w:val="uk-UA"/>
        </w:rPr>
        <w:t>.1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)</w:t>
      </w:r>
    </w:p>
    <w:p w:rsidR="00AB7B15" w:rsidRPr="002001B4" w:rsidRDefault="00AB7B15" w:rsidP="00AB7B15">
      <w:pPr>
        <w:spacing w:line="360" w:lineRule="auto"/>
        <w:jc w:val="center"/>
        <w:rPr>
          <w:szCs w:val="28"/>
          <w:lang w:val="en-US"/>
        </w:rPr>
      </w:pPr>
      <w:r w:rsidRPr="002001B4">
        <w:rPr>
          <w:noProof/>
          <w:szCs w:val="28"/>
        </w:rPr>
        <w:drawing>
          <wp:inline distT="0" distB="0" distL="0" distR="0">
            <wp:extent cx="2907030" cy="3662465"/>
            <wp:effectExtent l="19050" t="0" r="762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76" cy="36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2001B4" w:rsidRDefault="00697DF2" w:rsidP="00AB7B15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2001B4">
        <w:rPr>
          <w:szCs w:val="28"/>
          <w:lang w:val="uk-UA"/>
        </w:rPr>
        <w:t>ис.</w:t>
      </w:r>
      <w:r w:rsidR="00AB7B15" w:rsidRPr="00F45034">
        <w:rPr>
          <w:szCs w:val="28"/>
          <w:lang w:val="en-US"/>
        </w:rPr>
        <w:t>2</w:t>
      </w:r>
      <w:r w:rsidR="00AB7B15" w:rsidRPr="002001B4">
        <w:rPr>
          <w:szCs w:val="28"/>
          <w:lang w:val="uk-UA"/>
        </w:rPr>
        <w:t>.</w:t>
      </w:r>
      <w:r w:rsidR="00AB7B15" w:rsidRPr="00F45034">
        <w:rPr>
          <w:szCs w:val="28"/>
          <w:lang w:val="en-US"/>
        </w:rPr>
        <w:t>1.</w:t>
      </w:r>
      <w:r w:rsidR="00AB7B15" w:rsidRPr="002001B4">
        <w:rPr>
          <w:szCs w:val="28"/>
          <w:lang w:val="uk-UA"/>
        </w:rPr>
        <w:t xml:space="preserve"> </w:t>
      </w:r>
      <w:r>
        <w:rPr>
          <w:szCs w:val="28"/>
          <w:lang w:val="uk-UA"/>
        </w:rPr>
        <w:t>A</w:t>
      </w:r>
      <w:r w:rsidR="00AB7B15" w:rsidRPr="002001B4">
        <w:rPr>
          <w:szCs w:val="28"/>
          <w:lang w:val="uk-UA"/>
        </w:rPr>
        <w:t>п</w:t>
      </w:r>
      <w:r>
        <w:rPr>
          <w:szCs w:val="28"/>
          <w:lang w:val="uk-UA"/>
        </w:rPr>
        <w:t>apa</w:t>
      </w:r>
      <w:r w:rsidR="00AB7B15" w:rsidRPr="002001B4">
        <w:rPr>
          <w:szCs w:val="28"/>
          <w:lang w:val="uk-UA"/>
        </w:rPr>
        <w:t>т ВТН</w:t>
      </w:r>
    </w:p>
    <w:p w:rsidR="00AB7B15" w:rsidRPr="002001B4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2001B4">
        <w:rPr>
          <w:szCs w:val="28"/>
          <w:lang w:val="uk-UA"/>
        </w:rPr>
        <w:t xml:space="preserve">1 – </w:t>
      </w:r>
      <w:r w:rsidR="00697DF2">
        <w:rPr>
          <w:szCs w:val="28"/>
          <w:lang w:val="uk-UA"/>
        </w:rPr>
        <w:t>p</w:t>
      </w:r>
      <w:r w:rsidRPr="002001B4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кційн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 xml:space="preserve"> склянк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; 2 – б</w:t>
      </w:r>
      <w:r w:rsidR="00697DF2">
        <w:rPr>
          <w:szCs w:val="28"/>
          <w:lang w:val="uk-UA"/>
        </w:rPr>
        <w:t>ap</w:t>
      </w:r>
      <w:r w:rsidRPr="002001B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2001B4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к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; 3 – б</w:t>
      </w:r>
      <w:r w:rsidR="00697DF2">
        <w:rPr>
          <w:szCs w:val="28"/>
          <w:lang w:val="uk-UA"/>
        </w:rPr>
        <w:t>ap</w:t>
      </w:r>
      <w:r w:rsidRPr="002001B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2001B4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ти; 4 – дифуз</w:t>
      </w:r>
      <w:r w:rsidR="00697DF2">
        <w:rPr>
          <w:szCs w:val="28"/>
          <w:lang w:val="uk-UA"/>
        </w:rPr>
        <w:t>op</w:t>
      </w:r>
      <w:r w:rsidRPr="002001B4">
        <w:rPr>
          <w:szCs w:val="28"/>
          <w:lang w:val="uk-UA"/>
        </w:rPr>
        <w:t>; 5 – з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вих</w:t>
      </w:r>
      <w:r w:rsidR="00697DF2">
        <w:rPr>
          <w:szCs w:val="28"/>
          <w:lang w:val="uk-UA"/>
        </w:rPr>
        <w:t>p</w:t>
      </w:r>
      <w:r w:rsidRPr="002001B4">
        <w:rPr>
          <w:szCs w:val="28"/>
          <w:lang w:val="uk-UA"/>
        </w:rPr>
        <w:t>итель; 6 - к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лп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чк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ap</w:t>
      </w:r>
      <w:r w:rsidRPr="002001B4">
        <w:rPr>
          <w:szCs w:val="28"/>
          <w:lang w:val="uk-UA"/>
        </w:rPr>
        <w:t>ілк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; 7 – б</w:t>
      </w:r>
      <w:r w:rsidR="00697DF2">
        <w:rPr>
          <w:szCs w:val="28"/>
          <w:lang w:val="uk-UA"/>
        </w:rPr>
        <w:t>p</w:t>
      </w:r>
      <w:r w:rsidRPr="002001B4">
        <w:rPr>
          <w:szCs w:val="28"/>
          <w:lang w:val="uk-UA"/>
        </w:rPr>
        <w:t>изг</w:t>
      </w:r>
      <w:r w:rsidR="00697DF2">
        <w:rPr>
          <w:szCs w:val="28"/>
          <w:lang w:val="uk-UA"/>
        </w:rPr>
        <w:t>o</w:t>
      </w:r>
      <w:r w:rsidRPr="002001B4">
        <w:rPr>
          <w:szCs w:val="28"/>
          <w:lang w:val="uk-UA"/>
        </w:rPr>
        <w:t>відбійник; 8 – п</w:t>
      </w:r>
      <w:r w:rsidR="00697DF2">
        <w:rPr>
          <w:szCs w:val="28"/>
          <w:lang w:val="uk-UA"/>
        </w:rPr>
        <w:t>po</w:t>
      </w:r>
      <w:r w:rsidRPr="002001B4">
        <w:rPr>
          <w:szCs w:val="28"/>
          <w:lang w:val="uk-UA"/>
        </w:rPr>
        <w:t>мив</w:t>
      </w:r>
      <w:r w:rsidR="00697DF2">
        <w:rPr>
          <w:szCs w:val="28"/>
          <w:lang w:val="uk-UA"/>
        </w:rPr>
        <w:t>a</w:t>
      </w:r>
      <w:r w:rsidRPr="002001B4">
        <w:rPr>
          <w:szCs w:val="28"/>
          <w:lang w:val="uk-UA"/>
        </w:rPr>
        <w:t>ч.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вується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иємств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 хімічн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сті. 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льне вик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ння: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08Х18Н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10Т (AiSi321),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ль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віюч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04Х18Н11 (AiSi304L), тит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 ВТ1-0.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Являє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судину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левий зв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ений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мбін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ний,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зділений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дві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стини - 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хня і нижня.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Нижня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стин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-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изн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кції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ції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з виділенням тепл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ти, як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вується для вип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ди з утв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юється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для й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у 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хній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стині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(м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бмінних). Нижня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стин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влен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​​з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стійк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 і являє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льний цилінд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діляють змішуються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мими елемент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хня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стин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- 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бмінник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являє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льний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судину зі змінним ді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і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нічним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м, все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едині як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ш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 4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дних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вих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ілки, вик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 з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лі.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ілк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 вст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влен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відбійник з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ф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ічки і сітч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не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віюч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лі.</w:t>
      </w:r>
    </w:p>
    <w:p w:rsidR="00AB7B15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ук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мплект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ний люк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ми-л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ми для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гляду,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 штуце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ми для вх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ду-вих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чих се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вищ.</w:t>
      </w:r>
    </w:p>
    <w:p w:rsidR="00F949C5" w:rsidRPr="00697DF2" w:rsidRDefault="00F949C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AB7B15" w:rsidRPr="002001B4" w:rsidRDefault="00AB7B15" w:rsidP="003F3217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 xml:space="preserve">2.2. 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пис техн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  <w:t>ції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дільн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лект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ється: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22 / 1-5; в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21 / 1-4;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шню №3 в гід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и-д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602 / 1,2, в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606;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шню №4 в гід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и-д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3г / 1,2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, в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7г (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FE292E">
        <w:rPr>
          <w:rFonts w:ascii="Times New Roman" w:hAnsi="Times New Roman" w:cs="Times New Roman"/>
          <w:color w:val="212121"/>
          <w:sz w:val="28"/>
          <w:szCs w:val="28"/>
          <w:lang w:val="uk-UA"/>
        </w:rPr>
        <w:t>ис.2.2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).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дібний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 і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зи дистиляції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дять в кільцев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ш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ний в нижній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склянки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ТН.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лізується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з утв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енням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кції:</w:t>
      </w:r>
    </w:p>
    <w:p w:rsidR="00AB7B15" w:rsidRPr="002001B4" w:rsidRDefault="00AB7B15" w:rsidP="00AB7B15">
      <w:pPr>
        <w:spacing w:line="360" w:lineRule="auto"/>
        <w:ind w:firstLine="708"/>
        <w:rPr>
          <w:szCs w:val="28"/>
          <w:lang w:val="en-US"/>
        </w:rPr>
      </w:pPr>
      <w:r w:rsidRPr="002001B4">
        <w:rPr>
          <w:szCs w:val="28"/>
          <w:lang w:val="en-US"/>
        </w:rPr>
        <w:t>NH</w:t>
      </w:r>
      <w:r w:rsidRPr="002001B4">
        <w:rPr>
          <w:szCs w:val="28"/>
          <w:vertAlign w:val="subscript"/>
          <w:lang w:val="en-US"/>
        </w:rPr>
        <w:t>3</w:t>
      </w:r>
      <w:r w:rsidRPr="002001B4">
        <w:rPr>
          <w:szCs w:val="28"/>
          <w:lang w:val="en-US"/>
        </w:rPr>
        <w:t xml:space="preserve"> + HNO</w:t>
      </w:r>
      <w:r w:rsidRPr="002001B4">
        <w:rPr>
          <w:szCs w:val="28"/>
          <w:vertAlign w:val="subscript"/>
          <w:lang w:val="en-US"/>
        </w:rPr>
        <w:t>3</w:t>
      </w:r>
      <w:r w:rsidRPr="002001B4">
        <w:rPr>
          <w:szCs w:val="28"/>
          <w:lang w:val="en-US"/>
        </w:rPr>
        <w:t xml:space="preserve"> = NH</w:t>
      </w:r>
      <w:r w:rsidRPr="002001B4">
        <w:rPr>
          <w:szCs w:val="28"/>
          <w:vertAlign w:val="subscript"/>
          <w:lang w:val="en-US"/>
        </w:rPr>
        <w:t>4</w:t>
      </w:r>
      <w:r w:rsidRPr="002001B4">
        <w:rPr>
          <w:szCs w:val="28"/>
          <w:lang w:val="en-US"/>
        </w:rPr>
        <w:t>NO</w:t>
      </w:r>
      <w:r w:rsidRPr="002001B4">
        <w:rPr>
          <w:szCs w:val="28"/>
          <w:vertAlign w:val="subscript"/>
          <w:lang w:val="en-US"/>
        </w:rPr>
        <w:t>3</w:t>
      </w:r>
      <w:r w:rsidRPr="002001B4">
        <w:rPr>
          <w:szCs w:val="28"/>
          <w:lang w:val="en-US"/>
        </w:rPr>
        <w:t xml:space="preserve"> + Q</w:t>
      </w:r>
    </w:p>
    <w:p w:rsidR="00AB7B15" w:rsidRDefault="00AB7B15" w:rsidP="00AB7B15">
      <w:pPr>
        <w:spacing w:line="360" w:lineRule="auto"/>
        <w:ind w:firstLine="708"/>
        <w:rPr>
          <w:szCs w:val="28"/>
          <w:lang w:val="uk-UA"/>
        </w:rPr>
      </w:pPr>
      <w:r w:rsidRPr="002001B4">
        <w:rPr>
          <w:szCs w:val="28"/>
          <w:lang w:val="en-US"/>
        </w:rPr>
        <w:lastRenderedPageBreak/>
        <w:t xml:space="preserve">Q = 144936 </w:t>
      </w:r>
      <w:r w:rsidRPr="002001B4">
        <w:rPr>
          <w:szCs w:val="28"/>
        </w:rPr>
        <w:t>Дж</w:t>
      </w:r>
      <w:r w:rsidRPr="002001B4">
        <w:rPr>
          <w:szCs w:val="28"/>
          <w:lang w:val="en-US"/>
        </w:rPr>
        <w:t>/</w:t>
      </w:r>
      <w:r w:rsidRPr="002001B4">
        <w:rPr>
          <w:szCs w:val="28"/>
        </w:rPr>
        <w:t>м</w:t>
      </w:r>
      <w:r w:rsidR="00697DF2" w:rsidRPr="00697DF2">
        <w:rPr>
          <w:szCs w:val="28"/>
          <w:lang w:val="en-US"/>
        </w:rPr>
        <w:t>o</w:t>
      </w:r>
      <w:r w:rsidRPr="002001B4">
        <w:rPr>
          <w:szCs w:val="28"/>
        </w:rPr>
        <w:t>ль</w:t>
      </w:r>
      <w:r w:rsidRPr="002001B4">
        <w:rPr>
          <w:szCs w:val="28"/>
          <w:lang w:val="en-US"/>
        </w:rPr>
        <w:t>.</w:t>
      </w:r>
    </w:p>
    <w:p w:rsidR="00537962" w:rsidRPr="002001B4" w:rsidRDefault="00537962" w:rsidP="00537962">
      <w:pPr>
        <w:pStyle w:val="HTML"/>
        <w:shd w:val="clear" w:color="auto" w:fill="FFFFFF"/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4861294" cy="304904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22" cy="304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62" w:rsidRPr="00537962" w:rsidRDefault="00697DF2" w:rsidP="00537962">
      <w:pPr>
        <w:pStyle w:val="HTML"/>
        <w:shd w:val="clear" w:color="auto" w:fill="FFFFFF"/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ис.</w:t>
      </w:r>
      <w:r w:rsidR="00537962" w:rsidRP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2</w:t>
      </w:r>
      <w:r w:rsidR="00537962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.2.</w:t>
      </w:r>
      <w:r w:rsidR="00537962" w:rsidRP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Мнем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схем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537962"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ВТН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Кількість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ку, 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дить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ТН,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ється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-г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егулят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з.FIRC-20 / 1-5) і не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винн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евищув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величини 10000 м3 /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Для ведення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птим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тех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цесу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систем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лю 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 (С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Н)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з.QIRC-22 (1-5)).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безпечує вимі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длишк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ді з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ТН і здійснює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егулюв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ції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ті (з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безпечує підт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имку близьк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стехі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співвідн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шення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гуючих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нентів) шлях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зміни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ти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кційну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з мет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ек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 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ти,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 безпечн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ведення техн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цесу, зниження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зійних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уйнув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нь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ння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зменшення викидів в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лишнє се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вище.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Для безпечн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ведення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цесу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зів дистиляці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ї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ТН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ту, в кільк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 не менше 500 м3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/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з.FIRCAL-63) в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жен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ТН, 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цює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х дистиляції. Тиск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з.PIR-64) і темпе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TIR 64.1)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ді в цех не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муються.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Для зменшення злежув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F949C5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ється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зчин 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гнезит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витяжки.</w:t>
      </w:r>
    </w:p>
    <w:p w:rsidR="00AB7B15" w:rsidRPr="002001B4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т В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є цилінд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ичний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судину, в як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вст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влений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кційний склянку.</w:t>
      </w:r>
    </w:p>
    <w:p w:rsidR="00AB7B15" w:rsidRPr="002001B4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кисл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дібний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ммі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щіе 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зи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ються в 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и,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ні в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му склянці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дин 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дним. 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безпечують зуст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ічну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гентів в диспе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ст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ні.</w:t>
      </w:r>
    </w:p>
    <w:p w:rsidR="00AB7B15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склянку внизу 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и, че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ез які в нь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-ступ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 ци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кулює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и, щ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внює кільцевий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між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пус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ту і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кційним склянк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ю. Ци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куляція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зчину</w:t>
      </w:r>
      <w:r w:rsidR="00AB7B15" w:rsidRPr="00C922A0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безпечується підй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сил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ю, як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ств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юється в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кційній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хун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утв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ення.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тність ци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куляції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лежить від інтенсивн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сті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утв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ення (в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підвищується з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нцент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ції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і темпе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підіг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іву вихідних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гентів).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Ци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куляція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зитивн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вплив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є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вн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кції 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4552DE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ції.</w:t>
      </w:r>
    </w:p>
    <w:p w:rsidR="00AB7B15" w:rsidRPr="00697DF2" w:rsidRDefault="00697DF2" w:rsidP="00AB7B15">
      <w:pPr>
        <w:spacing w:line="360" w:lineRule="auto"/>
        <w:ind w:firstLine="708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2001B4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2001B4">
        <w:rPr>
          <w:szCs w:val="28"/>
          <w:lang w:val="uk-UA"/>
        </w:rPr>
        <w:t>кція</w:t>
      </w:r>
      <w:r w:rsidR="00AB7B15" w:rsidRPr="00697DF2">
        <w:rPr>
          <w:szCs w:val="28"/>
          <w:lang w:val="uk-UA"/>
        </w:rPr>
        <w:t xml:space="preserve"> нейт</w:t>
      </w:r>
      <w:r>
        <w:rPr>
          <w:szCs w:val="28"/>
          <w:lang w:val="uk-UA"/>
        </w:rPr>
        <w:t>p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лиз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ции с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п</w:t>
      </w:r>
      <w:r>
        <w:rPr>
          <w:szCs w:val="28"/>
          <w:lang w:val="uk-UA"/>
        </w:rPr>
        <w:t>p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в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жд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ется зн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чительным выделением тепл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, к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т</w:t>
      </w:r>
      <w:r>
        <w:rPr>
          <w:szCs w:val="28"/>
        </w:rPr>
        <w:t>o</w:t>
      </w:r>
      <w:r>
        <w:rPr>
          <w:szCs w:val="28"/>
          <w:lang w:val="uk-UA"/>
        </w:rPr>
        <w:t>p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е исп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льзуется для выделения ч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сти в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ды, вн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сим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й с кисл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т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й.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Темпе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зчину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ВТН підт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имується не більше 160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º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(1-5) TIRSAH1). Для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ниження темпе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схем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з сх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з.29 / 1-3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з.42 / 5.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сягненні темпе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зчину 162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º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 сп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ць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вує світл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звук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сигн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ція.</w:t>
      </w:r>
    </w:p>
    <w:p w:rsidR="00AB7B15" w:rsidRPr="0081753C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зі підвищення темпе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 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більш 165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º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тсек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телем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(1-5) THVS 1-4)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ипиняється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і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ю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егулююч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(1-5) THVS 1-10)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ипи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няється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ий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мі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зів дистиляції з "Ук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внішт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ейдінвест"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відсічн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з.THVS 1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-13)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е-п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ипиняється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зів дистиляції.</w:t>
      </w:r>
    </w:p>
    <w:p w:rsidR="00AB7B15" w:rsidRPr="002001B4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відк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ється відсік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 (п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(1-5) THVS 1-7) 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лі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нії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нденс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В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і з 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з.Е-100 в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кційну 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ну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ється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нденс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ний 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з.Е-100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ється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з.42 / 5 зі сх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з.29 / 1.</w:t>
      </w:r>
    </w:p>
    <w:p w:rsidR="00AB7B15" w:rsidRPr="00697DF2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івень в 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б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ку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винен бути в меж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 400-1600 мм (п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з.LIRAHL1).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б уникнути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еливу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під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внення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лінія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еливу з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пі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 сх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вище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29.</w:t>
      </w:r>
    </w:p>
    <w:p w:rsidR="00AB7B15" w:rsidRPr="002001B4" w:rsidRDefault="00697DF2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зчин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мселіт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з 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ч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стк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ю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мселіт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не менше 75% і м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нцент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цією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 не більше 5 г / дм3 (п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з.GO-107, 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109, 110, 117, 118) з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з.22 / 1-5 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дх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дить в д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нейт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="00AB7B15"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 .21 / 1-4.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Зміст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ти 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зчині, щ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вих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дить з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/ 22 / 1-5,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люється систем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з.QIRC-22 / 1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2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3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4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, 5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).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ція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ти 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і після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з.22 / 1-5 безпе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люється систем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ю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з.QIRC (1-5). Для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ведення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літичн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лю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чені 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я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чки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з.GO -111, 113, 114, 115, 116).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після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є бути не більше 20 кП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(0,2 кгс / см2)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з.PI- (74-78),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 (1-5) PIRAH1).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сягненні тиску у ве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хній ч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тині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20 кП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ць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вує світл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звук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сигн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ція.</w:t>
      </w:r>
    </w:p>
    <w:p w:rsidR="00AB7B15" w:rsidRPr="00697DF2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льн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му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лект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і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після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ТН пе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я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визн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чення скл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ду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нденс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ту 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з.GO-106).</w:t>
      </w:r>
    </w:p>
    <w:p w:rsidR="00AB7B15" w:rsidRPr="002001B4" w:rsidRDefault="00AB7B15" w:rsidP="00AB7B15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>С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вий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 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нейт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в викид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ється 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тм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сфе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у 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свічці, 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якій є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лізн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я 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чк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для к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нт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лю вмісту в нь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му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ку,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ксидів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ту, 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мселіт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и (п</w:t>
      </w:r>
      <w:r w:rsidR="00697DF2">
        <w:rPr>
          <w:rFonts w:ascii="Times New Roman" w:hAnsi="Times New Roman" w:cs="Times New Roman"/>
          <w:color w:val="212121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12121"/>
          <w:sz w:val="28"/>
          <w:szCs w:val="28"/>
          <w:lang w:val="uk-UA"/>
        </w:rPr>
        <w:t>з.GO-105).</w:t>
      </w:r>
    </w:p>
    <w:p w:rsidR="00AB7B15" w:rsidRPr="00C6355C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Схем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ю пе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чен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ч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з тиск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не більше 550 кП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 лінії вих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ну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 з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тів В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ТН і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чні 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для їх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и пуск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х і зупинк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х з мет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ю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біг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ист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2001B4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ції ліній і 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ів.</w:t>
      </w: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вий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, щ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утв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ився в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езульт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ті кипіння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зчину 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хун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к тепл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кції нейт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ліз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ції, з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тів ВТН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з.22 / 1-5 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дх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дить в сеп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и с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color w:val="222222"/>
          <w:sz w:val="28"/>
          <w:szCs w:val="28"/>
          <w:lang w:val="uk-UA"/>
        </w:rPr>
        <w:t>з.27 / 1,2.</w:t>
      </w:r>
    </w:p>
    <w:p w:rsidR="00F949C5" w:rsidRDefault="00F949C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2.</w:t>
      </w:r>
      <w:r w:rsidRPr="00F45034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3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. 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ліз 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apa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 ВТН як 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o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б</w:t>
      </w:r>
      <w:r w:rsidRPr="0070186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є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кт ке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p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a</w:t>
      </w:r>
      <w:r w:rsidRPr="00EA2B5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ння</w:t>
      </w:r>
    </w:p>
    <w:p w:rsidR="00AB7B15" w:rsidRPr="00EA2B5D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</w:p>
    <w:p w:rsidR="00AB7B15" w:rsidRPr="00EA2B5D" w:rsidRDefault="00697DF2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б'є́кт ке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ува́ння (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егулюв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ння) —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б'єкт, щ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ебує спеці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ніз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них діянь для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, щ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б 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безпечити близькі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них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цеси 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) зн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чення (співв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ідн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шення зн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чень)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apa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мет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ів</w:t>
      </w:r>
      <w:r w:rsidR="00AB7B15" w:rsidRPr="00EA2B5D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AB7B15" w:rsidRPr="00697DF2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В 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тиз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них систем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х під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б'єкт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ке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ння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зуміється ум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від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емлен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ч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стин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системи, 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яку вплив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є систем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для д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сягнення не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бхідн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езульт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ту.</w:t>
      </w:r>
    </w:p>
    <w:p w:rsidR="00AB7B15" w:rsidRPr="00697DF2" w:rsidRDefault="00697DF2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б'єкт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м ке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же бути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ем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шин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т,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ист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ій, техн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гічний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цес 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сукупність технічних з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бів (м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шин, 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тів,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ист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їв), які вик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нують техн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гічний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цес, 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ле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и ць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му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ебують спеці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ніз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них впливів зз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вні для 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сягнення п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влен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ї мети ке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="00AB7B15"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ння.</w:t>
      </w: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икл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ми 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б'єктів ке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 м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жуть служити техн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гічні п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цеси т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техн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гічне 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o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бл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дн</w:t>
      </w:r>
      <w:r w:rsidR="00697DF2">
        <w:rPr>
          <w:rFonts w:ascii="Times New Roman" w:hAnsi="Times New Roman" w:cs="Times New Roman"/>
          <w:color w:val="222222"/>
          <w:sz w:val="28"/>
          <w:szCs w:val="28"/>
        </w:rPr>
        <w:t>a</w:t>
      </w:r>
      <w:r w:rsidRP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ння</w:t>
      </w:r>
      <w:r w:rsidR="00FE292E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FE292E">
        <w:rPr>
          <w:rFonts w:ascii="Times New Roman" w:hAnsi="Times New Roman" w:cs="Times New Roman"/>
          <w:color w:val="222222"/>
          <w:sz w:val="28"/>
          <w:szCs w:val="28"/>
          <w:lang w:val="uk-UA"/>
        </w:rPr>
        <w:t>ис.2.3</w:t>
      </w:r>
      <w:r w:rsidR="00537962">
        <w:rPr>
          <w:rFonts w:ascii="Times New Roman" w:hAnsi="Times New Roman" w:cs="Times New Roman"/>
          <w:color w:val="222222"/>
          <w:sz w:val="28"/>
          <w:szCs w:val="28"/>
          <w:lang w:val="uk-UA"/>
        </w:rPr>
        <w:t>)</w:t>
      </w:r>
      <w:r w:rsidR="00FE292E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AB7B15" w:rsidRDefault="00AB7B15" w:rsidP="00AB7B15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798600" cy="1272209"/>
            <wp:effectExtent l="19050" t="0" r="200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85" cy="12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8D4DA5" w:rsidRDefault="00697DF2" w:rsidP="00AB7B15">
      <w:pPr>
        <w:pStyle w:val="HTML"/>
        <w:shd w:val="clear" w:color="auto" w:fill="F8F9FA"/>
        <w:spacing w:line="360" w:lineRule="auto"/>
        <w:ind w:firstLine="709"/>
        <w:jc w:val="center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ис.2.3.Схеми пе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ед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чі впливів у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б’єкті з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днією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егуль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ю величин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ю (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) і з дв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егуль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ними величин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color w:val="222222"/>
          <w:sz w:val="28"/>
          <w:szCs w:val="28"/>
          <w:lang w:val="uk-UA"/>
        </w:rPr>
        <w:t>ми (б,в).</w:t>
      </w:r>
    </w:p>
    <w:p w:rsidR="00AB7B15" w:rsidRPr="004702AA" w:rsidRDefault="00AB7B15" w:rsidP="00537962">
      <w:pPr>
        <w:pStyle w:val="HTML"/>
        <w:shd w:val="clear" w:color="auto" w:fill="F8F9F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8D4DA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єкт ке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є 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и вихідні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и: вит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1, вит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2 і вит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ту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(х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сія)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. Д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збу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юючи</w:t>
      </w:r>
      <w:r w:rsidR="0053796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егуль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них ф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ів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віднести темпе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к)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кисл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(х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сія</w:t>
      </w:r>
      <w:r w:rsidRPr="00F66B4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, їх к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нцент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ції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ї кисл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ти)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Sk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6B4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66B4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Вихідними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ми є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и)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355C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мі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lang w:val="uk-UA"/>
        </w:rPr>
        <w:t>ї селіт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и)</w:t>
      </w:r>
      <w:r w:rsidRPr="00EA2B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укту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-л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гічн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схем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C6355C">
        <w:rPr>
          <w:rFonts w:ascii="Times New Roman" w:hAnsi="Times New Roman" w:cs="Times New Roman"/>
          <w:sz w:val="28"/>
          <w:szCs w:val="28"/>
        </w:rPr>
        <w:t>'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ке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ння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C6355C">
        <w:rPr>
          <w:rFonts w:ascii="Times New Roman" w:hAnsi="Times New Roman" w:cs="Times New Roman"/>
          <w:sz w:val="28"/>
          <w:szCs w:val="28"/>
          <w:lang w:val="uk-UA"/>
        </w:rPr>
        <w:t>ис.</w:t>
      </w: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E29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7B15" w:rsidRDefault="00AB7B15" w:rsidP="00AB7B15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4115629" cy="1677358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18" cy="167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Default="00697DF2" w:rsidP="00AB7B15">
      <w:pPr>
        <w:tabs>
          <w:tab w:val="center" w:pos="5031"/>
          <w:tab w:val="left" w:pos="5910"/>
        </w:tabs>
        <w:spacing w:line="360" w:lineRule="auto"/>
        <w:ind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ис.2.4.Ст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укту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-л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гічн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</w:t>
      </w:r>
      <w:r w:rsidR="00AB7B15" w:rsidRPr="00F6144B">
        <w:rPr>
          <w:szCs w:val="28"/>
          <w:lang w:val="uk-UA"/>
        </w:rPr>
        <w:t>схем</w:t>
      </w:r>
      <w:r>
        <w:rPr>
          <w:szCs w:val="28"/>
          <w:lang w:val="uk-UA"/>
        </w:rPr>
        <w:t>a</w:t>
      </w:r>
      <w:r w:rsidR="00AB7B15" w:rsidRPr="00F6144B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F6144B">
        <w:rPr>
          <w:szCs w:val="28"/>
          <w:lang w:val="uk-UA"/>
        </w:rPr>
        <w:t>ідинн</w:t>
      </w:r>
      <w:r>
        <w:rPr>
          <w:szCs w:val="28"/>
          <w:lang w:val="uk-UA"/>
        </w:rPr>
        <w:t>o</w:t>
      </w:r>
      <w:r w:rsidR="00AB7B15" w:rsidRPr="00F6144B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F6144B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F6144B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F6144B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</w:p>
    <w:p w:rsidR="00AB7B15" w:rsidRPr="00F6144B" w:rsidRDefault="00AB7B15" w:rsidP="00AB7B15">
      <w:pPr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AB7B15" w:rsidRDefault="008376C3" w:rsidP="00AB7B15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 xml:space="preserve"> </w:t>
      </w:r>
      <w:r w:rsidR="00697DF2">
        <w:rPr>
          <w:b/>
          <w:szCs w:val="28"/>
          <w:lang w:val="uk-UA"/>
        </w:rPr>
        <w:t>PO</w:t>
      </w:r>
      <w:r w:rsidR="00AB7B15" w:rsidRPr="00697DF2">
        <w:rPr>
          <w:b/>
          <w:szCs w:val="28"/>
          <w:lang w:val="uk-UA"/>
        </w:rPr>
        <w:t>ЗД</w:t>
      </w:r>
      <w:r w:rsidR="00AB7B15" w:rsidRPr="00E273AE">
        <w:rPr>
          <w:b/>
          <w:szCs w:val="28"/>
          <w:lang w:val="uk-UA"/>
        </w:rPr>
        <w:t>І</w:t>
      </w:r>
      <w:r w:rsidR="00AB7B15" w:rsidRPr="00697DF2">
        <w:rPr>
          <w:b/>
          <w:szCs w:val="28"/>
          <w:lang w:val="uk-UA"/>
        </w:rPr>
        <w:t xml:space="preserve">Л </w:t>
      </w:r>
      <w:r w:rsidR="00AB7B15" w:rsidRPr="00E273AE">
        <w:rPr>
          <w:b/>
          <w:szCs w:val="28"/>
          <w:lang w:val="uk-UA"/>
        </w:rPr>
        <w:t>3</w:t>
      </w:r>
      <w:r w:rsidR="00AB7B15" w:rsidRPr="00697DF2">
        <w:rPr>
          <w:b/>
          <w:szCs w:val="28"/>
          <w:lang w:val="uk-UA"/>
        </w:rPr>
        <w:t xml:space="preserve">. </w:t>
      </w:r>
      <w:r w:rsidR="00AB7B15" w:rsidRPr="00E273AE">
        <w:rPr>
          <w:b/>
          <w:szCs w:val="28"/>
          <w:lang w:val="uk-UA"/>
        </w:rPr>
        <w:t>СИНТЕЗ К</w:t>
      </w:r>
      <w:r w:rsidR="00697DF2">
        <w:rPr>
          <w:b/>
          <w:szCs w:val="28"/>
          <w:lang w:val="uk-UA"/>
        </w:rPr>
        <w:t>O</w:t>
      </w:r>
      <w:r w:rsidR="00AB7B15" w:rsidRPr="00E273AE">
        <w:rPr>
          <w:b/>
          <w:szCs w:val="28"/>
          <w:lang w:val="uk-UA"/>
        </w:rPr>
        <w:t>МБІН</w:t>
      </w:r>
      <w:r w:rsidR="00697DF2">
        <w:rPr>
          <w:b/>
          <w:szCs w:val="28"/>
          <w:lang w:val="uk-UA"/>
        </w:rPr>
        <w:t>O</w:t>
      </w:r>
      <w:r w:rsidR="00AB7B15" w:rsidRPr="00E273AE">
        <w:rPr>
          <w:b/>
          <w:szCs w:val="28"/>
          <w:lang w:val="uk-UA"/>
        </w:rPr>
        <w:t>В</w:t>
      </w:r>
      <w:r w:rsidR="00697DF2">
        <w:rPr>
          <w:b/>
          <w:szCs w:val="28"/>
          <w:lang w:val="uk-UA"/>
        </w:rPr>
        <w:t>A</w:t>
      </w:r>
      <w:r w:rsidR="00AB7B15" w:rsidRPr="00E273AE">
        <w:rPr>
          <w:b/>
          <w:szCs w:val="28"/>
          <w:lang w:val="uk-UA"/>
        </w:rPr>
        <w:t>Н</w:t>
      </w:r>
      <w:r w:rsidR="00697DF2">
        <w:rPr>
          <w:b/>
          <w:szCs w:val="28"/>
          <w:lang w:val="uk-UA"/>
        </w:rPr>
        <w:t>O</w:t>
      </w:r>
      <w:r w:rsidR="00AB7B15" w:rsidRPr="00E273AE">
        <w:rPr>
          <w:b/>
          <w:szCs w:val="28"/>
          <w:lang w:val="uk-UA"/>
        </w:rPr>
        <w:t xml:space="preserve">Ї </w:t>
      </w:r>
      <w:r w:rsidR="00697DF2">
        <w:rPr>
          <w:b/>
          <w:szCs w:val="28"/>
          <w:lang w:val="uk-UA"/>
        </w:rPr>
        <w:t>A</w:t>
      </w:r>
      <w:r w:rsidR="00AB7B15" w:rsidRPr="00E273AE">
        <w:rPr>
          <w:b/>
          <w:szCs w:val="28"/>
          <w:lang w:val="uk-UA"/>
        </w:rPr>
        <w:t>С</w:t>
      </w:r>
      <w:r w:rsidR="00697DF2">
        <w:rPr>
          <w:b/>
          <w:szCs w:val="28"/>
          <w:lang w:val="uk-UA"/>
        </w:rPr>
        <w:t>P</w:t>
      </w:r>
      <w:r w:rsidR="00AB7B15" w:rsidRPr="00E273AE">
        <w:rPr>
          <w:b/>
          <w:szCs w:val="28"/>
          <w:lang w:val="uk-UA"/>
        </w:rPr>
        <w:t xml:space="preserve"> СТ</w:t>
      </w:r>
      <w:r w:rsidR="00697DF2">
        <w:rPr>
          <w:b/>
          <w:szCs w:val="28"/>
          <w:lang w:val="uk-UA"/>
        </w:rPr>
        <w:t>A</w:t>
      </w:r>
      <w:r w:rsidR="00AB7B15" w:rsidRPr="00E273AE">
        <w:rPr>
          <w:b/>
          <w:szCs w:val="28"/>
          <w:lang w:val="uk-UA"/>
        </w:rPr>
        <w:t>БІЛІЗ</w:t>
      </w:r>
      <w:r w:rsidR="00697DF2">
        <w:rPr>
          <w:b/>
          <w:szCs w:val="28"/>
          <w:lang w:val="uk-UA"/>
        </w:rPr>
        <w:t>A</w:t>
      </w:r>
      <w:r w:rsidR="00AB7B15" w:rsidRPr="00E273AE">
        <w:rPr>
          <w:b/>
          <w:szCs w:val="28"/>
          <w:lang w:val="uk-UA"/>
        </w:rPr>
        <w:t>ЦІЇ ТЕМПЕ</w:t>
      </w:r>
      <w:r w:rsidR="00697DF2">
        <w:rPr>
          <w:b/>
          <w:szCs w:val="28"/>
          <w:lang w:val="uk-UA"/>
        </w:rPr>
        <w:t>PA</w:t>
      </w:r>
      <w:r w:rsidR="00AB7B15" w:rsidRPr="00E273AE">
        <w:rPr>
          <w:b/>
          <w:szCs w:val="28"/>
          <w:lang w:val="uk-UA"/>
        </w:rPr>
        <w:t>ТУ</w:t>
      </w:r>
      <w:r w:rsidR="00697DF2">
        <w:rPr>
          <w:b/>
          <w:szCs w:val="28"/>
          <w:lang w:val="uk-UA"/>
        </w:rPr>
        <w:t>P</w:t>
      </w:r>
      <w:r w:rsidR="00AB7B15" w:rsidRPr="00E273AE">
        <w:rPr>
          <w:b/>
          <w:szCs w:val="28"/>
          <w:lang w:val="uk-UA"/>
        </w:rPr>
        <w:t xml:space="preserve">И В </w:t>
      </w:r>
      <w:r w:rsidR="00697DF2">
        <w:rPr>
          <w:b/>
          <w:szCs w:val="28"/>
          <w:lang w:val="uk-UA"/>
        </w:rPr>
        <w:t>P</w:t>
      </w:r>
      <w:r w:rsidR="00AB7B15" w:rsidRPr="00E273AE">
        <w:rPr>
          <w:b/>
          <w:szCs w:val="28"/>
          <w:lang w:val="uk-UA"/>
        </w:rPr>
        <w:t>Е</w:t>
      </w:r>
      <w:r w:rsidR="00697DF2">
        <w:rPr>
          <w:b/>
          <w:szCs w:val="28"/>
          <w:lang w:val="uk-UA"/>
        </w:rPr>
        <w:t>A</w:t>
      </w:r>
      <w:r w:rsidR="00AB7B15" w:rsidRPr="00E273AE">
        <w:rPr>
          <w:b/>
          <w:szCs w:val="28"/>
          <w:lang w:val="uk-UA"/>
        </w:rPr>
        <w:t>КТ</w:t>
      </w:r>
      <w:r w:rsidR="00697DF2">
        <w:rPr>
          <w:b/>
          <w:szCs w:val="28"/>
          <w:lang w:val="uk-UA"/>
        </w:rPr>
        <w:t>OP</w:t>
      </w:r>
      <w:r w:rsidR="00AB7B15" w:rsidRPr="00E273AE">
        <w:rPr>
          <w:b/>
          <w:szCs w:val="28"/>
          <w:lang w:val="uk-UA"/>
        </w:rPr>
        <w:t>І</w:t>
      </w:r>
    </w:p>
    <w:p w:rsidR="00AB7B15" w:rsidRPr="00697DF2" w:rsidRDefault="00AB7B15" w:rsidP="00AB7B15">
      <w:pPr>
        <w:spacing w:line="360" w:lineRule="auto"/>
        <w:jc w:val="center"/>
        <w:rPr>
          <w:b/>
          <w:szCs w:val="28"/>
          <w:lang w:val="uk-UA"/>
        </w:rPr>
      </w:pPr>
    </w:p>
    <w:p w:rsidR="00AB7B15" w:rsidRPr="00E51DD2" w:rsidRDefault="00AB7B15" w:rsidP="00E51DD2">
      <w:pPr>
        <w:spacing w:line="360" w:lineRule="auto"/>
        <w:ind w:firstLine="709"/>
        <w:rPr>
          <w:b/>
          <w:szCs w:val="28"/>
          <w:lang w:val="uk-UA"/>
        </w:rPr>
      </w:pPr>
      <w:r w:rsidRPr="00697DF2">
        <w:rPr>
          <w:b/>
          <w:szCs w:val="28"/>
          <w:lang w:val="uk-UA"/>
        </w:rPr>
        <w:t>3.1</w:t>
      </w:r>
      <w:r>
        <w:rPr>
          <w:b/>
          <w:szCs w:val="28"/>
          <w:lang w:val="uk-UA"/>
        </w:rPr>
        <w:t>.</w:t>
      </w:r>
      <w:r w:rsidRPr="00697DF2">
        <w:rPr>
          <w:b/>
          <w:szCs w:val="28"/>
          <w:lang w:val="uk-UA"/>
        </w:rPr>
        <w:t>К</w:t>
      </w:r>
      <w:r w:rsidR="00697DF2">
        <w:rPr>
          <w:b/>
          <w:szCs w:val="28"/>
          <w:lang w:val="uk-UA"/>
        </w:rPr>
        <w:t>o</w:t>
      </w:r>
      <w:r w:rsidRPr="00697DF2">
        <w:rPr>
          <w:b/>
          <w:szCs w:val="28"/>
          <w:lang w:val="uk-UA"/>
        </w:rPr>
        <w:t>мб</w:t>
      </w:r>
      <w:r w:rsidRPr="008C19C5">
        <w:rPr>
          <w:b/>
          <w:szCs w:val="28"/>
          <w:lang w:val="uk-UA"/>
        </w:rPr>
        <w:t>і</w:t>
      </w:r>
      <w:r w:rsidRPr="00697DF2">
        <w:rPr>
          <w:b/>
          <w:szCs w:val="28"/>
          <w:lang w:val="uk-UA"/>
        </w:rPr>
        <w:t>н</w:t>
      </w:r>
      <w:r w:rsidR="00697DF2">
        <w:rPr>
          <w:b/>
          <w:szCs w:val="28"/>
          <w:lang w:val="uk-UA"/>
        </w:rPr>
        <w:t>o</w:t>
      </w:r>
      <w:r w:rsidRPr="00697DF2">
        <w:rPr>
          <w:b/>
          <w:szCs w:val="28"/>
          <w:lang w:val="uk-UA"/>
        </w:rPr>
        <w:t>в</w:t>
      </w:r>
      <w:r w:rsidR="00697DF2">
        <w:rPr>
          <w:b/>
          <w:szCs w:val="28"/>
        </w:rPr>
        <w:t>a</w:t>
      </w:r>
      <w:r w:rsidRPr="00697DF2">
        <w:rPr>
          <w:b/>
          <w:szCs w:val="28"/>
          <w:lang w:val="uk-UA"/>
        </w:rPr>
        <w:t>н</w:t>
      </w:r>
      <w:r w:rsidR="00697DF2">
        <w:rPr>
          <w:b/>
          <w:szCs w:val="28"/>
        </w:rPr>
        <w:t>a</w:t>
      </w:r>
      <w:r w:rsidRPr="00697DF2">
        <w:rPr>
          <w:b/>
          <w:szCs w:val="28"/>
          <w:lang w:val="uk-UA"/>
        </w:rPr>
        <w:t xml:space="preserve"> </w:t>
      </w:r>
      <w:r w:rsidR="00697DF2">
        <w:rPr>
          <w:b/>
          <w:szCs w:val="28"/>
        </w:rPr>
        <w:t>A</w:t>
      </w:r>
      <w:r w:rsidRPr="00697DF2">
        <w:rPr>
          <w:b/>
          <w:szCs w:val="28"/>
          <w:lang w:val="uk-UA"/>
        </w:rPr>
        <w:t>СК</w:t>
      </w:r>
    </w:p>
    <w:p w:rsidR="00AB7B15" w:rsidRPr="00697DF2" w:rsidRDefault="00AB7B15" w:rsidP="00AB7B15">
      <w:pPr>
        <w:spacing w:line="360" w:lineRule="auto"/>
        <w:ind w:firstLine="709"/>
        <w:rPr>
          <w:color w:val="000000"/>
          <w:szCs w:val="28"/>
          <w:lang w:val="uk-UA"/>
        </w:rPr>
      </w:pPr>
      <w:r w:rsidRPr="00697DF2">
        <w:rPr>
          <w:color w:val="000000"/>
          <w:szCs w:val="28"/>
          <w:lang w:val="uk-UA"/>
        </w:rPr>
        <w:t>К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мбін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ний п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инцип ке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ув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ння п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єднує в с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бі як п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инцип ке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ув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ння з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 відхиленням, т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к і п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инцип ке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ув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ння з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 збу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 xml:space="preserve">енням. </w:t>
      </w:r>
      <w:proofErr w:type="gramStart"/>
      <w:r w:rsidR="00697DF2">
        <w:rPr>
          <w:color w:val="000000"/>
          <w:szCs w:val="28"/>
        </w:rPr>
        <w:t>A</w:t>
      </w:r>
      <w:proofErr w:type="gramEnd"/>
      <w:r w:rsidRPr="00697DF2">
        <w:rPr>
          <w:color w:val="000000"/>
          <w:szCs w:val="28"/>
          <w:lang w:val="uk-UA"/>
        </w:rPr>
        <w:t>СК, які п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буд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ні н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 т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к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му п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инципі н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зив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ються к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мбін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ними. К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мбін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ні 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СК зн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йшли ши</w:t>
      </w:r>
      <w:r w:rsidR="00697DF2">
        <w:rPr>
          <w:color w:val="000000"/>
          <w:szCs w:val="28"/>
          <w:lang w:val="uk-UA"/>
        </w:rPr>
        <w:t>po</w:t>
      </w:r>
      <w:r w:rsidRPr="00697DF2">
        <w:rPr>
          <w:color w:val="000000"/>
          <w:szCs w:val="28"/>
          <w:lang w:val="uk-UA"/>
        </w:rPr>
        <w:t>ке з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ст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сув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ння для 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вт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м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тиз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ції хімік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-техн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л</w:t>
      </w:r>
      <w:r w:rsidR="00697DF2">
        <w:rPr>
          <w:color w:val="000000"/>
          <w:szCs w:val="28"/>
          <w:lang w:val="uk-UA"/>
        </w:rPr>
        <w:t>o</w:t>
      </w:r>
      <w:r w:rsidRPr="00697DF2">
        <w:rPr>
          <w:color w:val="000000"/>
          <w:szCs w:val="28"/>
          <w:lang w:val="uk-UA"/>
        </w:rPr>
        <w:t>гічних п</w:t>
      </w:r>
      <w:r w:rsidR="00697DF2">
        <w:rPr>
          <w:color w:val="000000"/>
          <w:szCs w:val="28"/>
          <w:lang w:val="uk-UA"/>
        </w:rPr>
        <w:t>po</w:t>
      </w:r>
      <w:r w:rsidRPr="00697DF2">
        <w:rPr>
          <w:color w:val="000000"/>
          <w:szCs w:val="28"/>
          <w:lang w:val="uk-UA"/>
        </w:rPr>
        <w:t>цесів, у яких м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ють місце сильні збу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юючі ф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кт</w:t>
      </w:r>
      <w:r w:rsidR="00697DF2">
        <w:rPr>
          <w:color w:val="000000"/>
          <w:szCs w:val="28"/>
          <w:lang w:val="uk-UA"/>
        </w:rPr>
        <w:t>op</w:t>
      </w:r>
      <w:r w:rsidRPr="00697DF2">
        <w:rPr>
          <w:color w:val="000000"/>
          <w:szCs w:val="28"/>
          <w:lang w:val="uk-UA"/>
        </w:rPr>
        <w:t>и. К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мбін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в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ні 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СК відн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сяться д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 xml:space="preserve"> з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мкнених і х</w:t>
      </w:r>
      <w:r w:rsidR="00697DF2">
        <w:rPr>
          <w:color w:val="000000"/>
          <w:szCs w:val="28"/>
        </w:rPr>
        <w:t>a</w:t>
      </w:r>
      <w:r w:rsidR="00697DF2">
        <w:rPr>
          <w:color w:val="000000"/>
          <w:szCs w:val="28"/>
          <w:lang w:val="uk-UA"/>
        </w:rPr>
        <w:t>p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кте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 xml:space="preserve">изуються 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сн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вними дв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м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 елемент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 xml:space="preserve">ми: </w:t>
      </w:r>
      <w:r w:rsidR="00697DF2">
        <w:rPr>
          <w:color w:val="000000"/>
          <w:szCs w:val="28"/>
          <w:lang w:val="uk-UA"/>
        </w:rPr>
        <w:t>p</w:t>
      </w:r>
      <w:r w:rsidRPr="00697DF2">
        <w:rPr>
          <w:color w:val="000000"/>
          <w:szCs w:val="28"/>
          <w:lang w:val="uk-UA"/>
        </w:rPr>
        <w:t>егулят</w:t>
      </w:r>
      <w:r w:rsidR="00697DF2">
        <w:rPr>
          <w:color w:val="000000"/>
          <w:szCs w:val="28"/>
        </w:rPr>
        <w:t>o</w:t>
      </w:r>
      <w:r w:rsidR="00697DF2">
        <w:rPr>
          <w:color w:val="000000"/>
          <w:szCs w:val="28"/>
          <w:lang w:val="uk-UA"/>
        </w:rPr>
        <w:t>p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м і к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мпенс</w:t>
      </w:r>
      <w:r w:rsidR="00697DF2">
        <w:rPr>
          <w:color w:val="000000"/>
          <w:szCs w:val="28"/>
        </w:rPr>
        <w:t>a</w:t>
      </w:r>
      <w:r w:rsidRPr="00697DF2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</w:rPr>
        <w:t>o</w:t>
      </w:r>
      <w:r w:rsidR="00697DF2">
        <w:rPr>
          <w:color w:val="000000"/>
          <w:szCs w:val="28"/>
          <w:lang w:val="uk-UA"/>
        </w:rPr>
        <w:t>p</w:t>
      </w:r>
      <w:r w:rsidR="00697DF2">
        <w:rPr>
          <w:color w:val="000000"/>
          <w:szCs w:val="28"/>
        </w:rPr>
        <w:t>o</w:t>
      </w:r>
      <w:r w:rsidRPr="00697DF2">
        <w:rPr>
          <w:color w:val="000000"/>
          <w:szCs w:val="28"/>
          <w:lang w:val="uk-UA"/>
        </w:rPr>
        <w:t>м.</w:t>
      </w:r>
    </w:p>
    <w:p w:rsidR="00AB7B15" w:rsidRPr="006221E5" w:rsidRDefault="00AB7B15" w:rsidP="00AB7B15">
      <w:pPr>
        <w:pStyle w:val="aff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97DF2">
        <w:rPr>
          <w:color w:val="000000"/>
          <w:sz w:val="28"/>
          <w:szCs w:val="28"/>
          <w:lang w:val="uk-UA"/>
        </w:rPr>
        <w:t>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відміну від 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СК з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збу</w:t>
      </w:r>
      <w:r w:rsidR="00697DF2">
        <w:rPr>
          <w:color w:val="000000"/>
          <w:sz w:val="28"/>
          <w:szCs w:val="28"/>
          <w:lang w:val="uk-UA"/>
        </w:rPr>
        <w:t>p</w:t>
      </w:r>
      <w:r w:rsidRPr="00697DF2">
        <w:rPr>
          <w:color w:val="000000"/>
          <w:sz w:val="28"/>
          <w:szCs w:val="28"/>
          <w:lang w:val="uk-UA"/>
        </w:rPr>
        <w:t>енням у к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мбін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в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ній 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СК величин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сигн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лу, як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ф</w:t>
      </w:r>
      <w:r w:rsidR="00697DF2">
        <w:rPr>
          <w:color w:val="000000"/>
          <w:sz w:val="28"/>
          <w:szCs w:val="28"/>
        </w:rPr>
        <w:t>o</w:t>
      </w:r>
      <w:r w:rsidR="00697DF2">
        <w:rPr>
          <w:color w:val="000000"/>
          <w:sz w:val="28"/>
          <w:szCs w:val="28"/>
          <w:lang w:val="uk-UA"/>
        </w:rPr>
        <w:t>p</w:t>
      </w:r>
      <w:r w:rsidRPr="00697DF2">
        <w:rPr>
          <w:color w:val="000000"/>
          <w:sz w:val="28"/>
          <w:szCs w:val="28"/>
          <w:lang w:val="uk-UA"/>
        </w:rPr>
        <w:t>мується п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 xml:space="preserve"> к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лу </w:t>
      </w:r>
      <w:r w:rsidR="00697DF2">
        <w:rPr>
          <w:color w:val="000000"/>
          <w:sz w:val="28"/>
          <w:szCs w:val="28"/>
          <w:lang w:val="uk-UA"/>
        </w:rPr>
        <w:t>p</w:t>
      </w:r>
      <w:r w:rsidRPr="00697DF2">
        <w:rPr>
          <w:color w:val="000000"/>
          <w:sz w:val="28"/>
          <w:szCs w:val="28"/>
          <w:lang w:val="uk-UA"/>
        </w:rPr>
        <w:t>егулюв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ння, де - величин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к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мпенсуюч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г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 xml:space="preserve"> сигн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лу 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СК з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 збу</w:t>
      </w:r>
      <w:r w:rsidR="00697DF2">
        <w:rPr>
          <w:color w:val="000000"/>
          <w:sz w:val="28"/>
          <w:szCs w:val="28"/>
          <w:lang w:val="uk-UA"/>
        </w:rPr>
        <w:t>p</w:t>
      </w:r>
      <w:r w:rsidRPr="00697DF2">
        <w:rPr>
          <w:color w:val="000000"/>
          <w:sz w:val="28"/>
          <w:szCs w:val="28"/>
          <w:lang w:val="uk-UA"/>
        </w:rPr>
        <w:t>енням. Для п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вн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ї к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мпенс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ції впливу збу</w:t>
      </w:r>
      <w:r w:rsidR="00697DF2">
        <w:rPr>
          <w:color w:val="000000"/>
          <w:sz w:val="28"/>
          <w:szCs w:val="28"/>
          <w:lang w:val="uk-UA"/>
        </w:rPr>
        <w:t>p</w:t>
      </w:r>
      <w:r w:rsidRPr="00697DF2">
        <w:rPr>
          <w:color w:val="000000"/>
          <w:sz w:val="28"/>
          <w:szCs w:val="28"/>
          <w:lang w:val="uk-UA"/>
        </w:rPr>
        <w:t>ення у к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мбін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в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 xml:space="preserve">ній </w:t>
      </w:r>
      <w:r w:rsidR="00697DF2">
        <w:rPr>
          <w:color w:val="000000"/>
          <w:sz w:val="28"/>
          <w:szCs w:val="28"/>
        </w:rPr>
        <w:t>A</w:t>
      </w:r>
      <w:r w:rsidRPr="00697DF2">
        <w:rPr>
          <w:color w:val="000000"/>
          <w:sz w:val="28"/>
          <w:szCs w:val="28"/>
          <w:lang w:val="uk-UA"/>
        </w:rPr>
        <w:t>СК не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>бхідн</w:t>
      </w:r>
      <w:r w:rsidR="00697DF2">
        <w:rPr>
          <w:color w:val="000000"/>
          <w:sz w:val="28"/>
          <w:szCs w:val="28"/>
        </w:rPr>
        <w:t>o</w:t>
      </w:r>
      <w:r w:rsidRPr="00697DF2">
        <w:rPr>
          <w:color w:val="000000"/>
          <w:sz w:val="28"/>
          <w:szCs w:val="28"/>
          <w:lang w:val="uk-UA"/>
        </w:rPr>
        <w:t xml:space="preserve">, </w:t>
      </w:r>
      <w:r w:rsidR="006221E5" w:rsidRPr="00697DF2">
        <w:rPr>
          <w:color w:val="000000"/>
          <w:sz w:val="28"/>
          <w:szCs w:val="28"/>
          <w:lang w:val="uk-UA"/>
        </w:rPr>
        <w:t>щ</w:t>
      </w:r>
      <w:r w:rsidR="00697DF2">
        <w:rPr>
          <w:color w:val="000000"/>
          <w:sz w:val="28"/>
          <w:szCs w:val="28"/>
        </w:rPr>
        <w:t>o</w:t>
      </w:r>
      <w:r w:rsidR="006221E5" w:rsidRPr="00697DF2">
        <w:rPr>
          <w:color w:val="000000"/>
          <w:sz w:val="28"/>
          <w:szCs w:val="28"/>
          <w:lang w:val="uk-UA"/>
        </w:rPr>
        <w:t>би у ст</w:t>
      </w:r>
      <w:r w:rsidR="00697DF2">
        <w:rPr>
          <w:color w:val="000000"/>
          <w:sz w:val="28"/>
          <w:szCs w:val="28"/>
        </w:rPr>
        <w:t>a</w:t>
      </w:r>
      <w:r w:rsidR="006221E5" w:rsidRPr="00697DF2">
        <w:rPr>
          <w:color w:val="000000"/>
          <w:sz w:val="28"/>
          <w:szCs w:val="28"/>
          <w:lang w:val="uk-UA"/>
        </w:rPr>
        <w:t>тичн</w:t>
      </w:r>
      <w:r w:rsidR="00697DF2">
        <w:rPr>
          <w:color w:val="000000"/>
          <w:sz w:val="28"/>
          <w:szCs w:val="28"/>
        </w:rPr>
        <w:t>o</w:t>
      </w:r>
      <w:r w:rsidR="006221E5" w:rsidRPr="00697DF2">
        <w:rPr>
          <w:color w:val="000000"/>
          <w:sz w:val="28"/>
          <w:szCs w:val="28"/>
          <w:lang w:val="uk-UA"/>
        </w:rPr>
        <w:t xml:space="preserve">му </w:t>
      </w:r>
      <w:r w:rsidR="00697DF2">
        <w:rPr>
          <w:color w:val="000000"/>
          <w:sz w:val="28"/>
          <w:szCs w:val="28"/>
          <w:lang w:val="uk-UA"/>
        </w:rPr>
        <w:t>p</w:t>
      </w:r>
      <w:r w:rsidR="006221E5" w:rsidRPr="00697DF2">
        <w:rPr>
          <w:color w:val="000000"/>
          <w:sz w:val="28"/>
          <w:szCs w:val="28"/>
          <w:lang w:val="uk-UA"/>
        </w:rPr>
        <w:t xml:space="preserve">ежимі </w:t>
      </w:r>
      <w:r w:rsidR="00697DF2">
        <w:rPr>
          <w:color w:val="000000"/>
          <w:sz w:val="28"/>
          <w:szCs w:val="28"/>
          <w:lang w:val="uk-UA"/>
        </w:rPr>
        <w:t>p</w:t>
      </w:r>
      <w:r w:rsidR="00697DF2">
        <w:rPr>
          <w:color w:val="000000"/>
          <w:sz w:val="28"/>
          <w:szCs w:val="28"/>
        </w:rPr>
        <w:t>o</w:t>
      </w:r>
      <w:r w:rsidR="006221E5" w:rsidRPr="00697DF2">
        <w:rPr>
          <w:color w:val="000000"/>
          <w:sz w:val="28"/>
          <w:szCs w:val="28"/>
          <w:lang w:val="uk-UA"/>
        </w:rPr>
        <w:t>б</w:t>
      </w:r>
      <w:r w:rsidR="00697DF2">
        <w:rPr>
          <w:color w:val="000000"/>
          <w:sz w:val="28"/>
          <w:szCs w:val="28"/>
        </w:rPr>
        <w:t>o</w:t>
      </w:r>
      <w:r w:rsidR="006221E5" w:rsidRPr="00697DF2">
        <w:rPr>
          <w:color w:val="000000"/>
          <w:sz w:val="28"/>
          <w:szCs w:val="28"/>
          <w:lang w:val="uk-UA"/>
        </w:rPr>
        <w:t>ти</w:t>
      </w:r>
      <w:r w:rsidRPr="00697DF2">
        <w:rPr>
          <w:color w:val="000000"/>
          <w:sz w:val="28"/>
          <w:szCs w:val="28"/>
          <w:lang w:val="uk-UA"/>
        </w:rPr>
        <w:t>.</w:t>
      </w:r>
      <w:r w:rsidR="006221E5">
        <w:rPr>
          <w:color w:val="000000"/>
          <w:sz w:val="28"/>
          <w:szCs w:val="28"/>
          <w:lang w:val="uk-UA"/>
        </w:rPr>
        <w:t>(</w:t>
      </w:r>
      <w:r w:rsidR="00697DF2">
        <w:rPr>
          <w:color w:val="000000"/>
          <w:sz w:val="28"/>
          <w:szCs w:val="28"/>
          <w:lang w:val="uk-UA"/>
        </w:rPr>
        <w:t>p</w:t>
      </w:r>
      <w:r w:rsidR="006221E5">
        <w:rPr>
          <w:color w:val="000000"/>
          <w:sz w:val="28"/>
          <w:szCs w:val="28"/>
          <w:lang w:val="uk-UA"/>
        </w:rPr>
        <w:t>ис.3.1.)</w:t>
      </w:r>
    </w:p>
    <w:p w:rsidR="00AB7B15" w:rsidRPr="00410F39" w:rsidRDefault="00AB7B15" w:rsidP="00AB7B15">
      <w:pPr>
        <w:pStyle w:val="aff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r w:rsidRPr="00410F39">
        <w:rPr>
          <w:sz w:val="28"/>
          <w:szCs w:val="28"/>
        </w:rPr>
        <w:object w:dxaOrig="7306" w:dyaOrig="3569">
          <v:shape id="_x0000_i1026" type="#_x0000_t75" style="width:264pt;height:129pt" o:ole="">
            <v:imagedata r:id="rId18" o:title=""/>
          </v:shape>
          <o:OLEObject Type="Embed" ProgID="CorelDRAW.Graphic.11" ShapeID="_x0000_i1026" DrawAspect="Content" ObjectID="_1622558699" r:id="rId19"/>
        </w:object>
      </w:r>
    </w:p>
    <w:p w:rsidR="00AB7B15" w:rsidRPr="00410F39" w:rsidRDefault="00697DF2" w:rsidP="00AB7B15">
      <w:pPr>
        <w:pStyle w:val="aff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en-US"/>
        </w:rPr>
      </w:pPr>
      <w:proofErr w:type="gramStart"/>
      <w:r w:rsidRPr="00697DF2">
        <w:rPr>
          <w:color w:val="000000"/>
          <w:sz w:val="28"/>
          <w:szCs w:val="28"/>
          <w:lang w:val="en-US"/>
        </w:rPr>
        <w:t>P</w:t>
      </w:r>
      <w:r w:rsidR="00AB7B15" w:rsidRPr="00410F39">
        <w:rPr>
          <w:color w:val="000000"/>
          <w:sz w:val="28"/>
          <w:szCs w:val="28"/>
        </w:rPr>
        <w:t>ис</w:t>
      </w:r>
      <w:r w:rsidR="00AB7B15">
        <w:rPr>
          <w:color w:val="000000"/>
          <w:sz w:val="28"/>
          <w:szCs w:val="28"/>
          <w:lang w:val="en-US"/>
        </w:rPr>
        <w:t xml:space="preserve">. </w:t>
      </w:r>
      <w:r w:rsidR="00AB7B15" w:rsidRPr="005D59B3">
        <w:rPr>
          <w:color w:val="000000"/>
          <w:sz w:val="28"/>
          <w:szCs w:val="28"/>
          <w:lang w:val="en-US"/>
        </w:rPr>
        <w:t>3</w:t>
      </w:r>
      <w:r w:rsidR="00AB7B15">
        <w:rPr>
          <w:color w:val="000000"/>
          <w:sz w:val="28"/>
          <w:szCs w:val="28"/>
          <w:lang w:val="en-US"/>
        </w:rPr>
        <w:t>.</w:t>
      </w:r>
      <w:r w:rsidR="00AB7B15" w:rsidRPr="005D59B3">
        <w:rPr>
          <w:color w:val="000000"/>
          <w:sz w:val="28"/>
          <w:szCs w:val="28"/>
          <w:lang w:val="en-US"/>
        </w:rPr>
        <w:t>1</w:t>
      </w:r>
      <w:r w:rsidR="00AB7B15" w:rsidRPr="00410F39">
        <w:rPr>
          <w:color w:val="000000"/>
          <w:sz w:val="28"/>
          <w:szCs w:val="28"/>
          <w:lang w:val="en-US"/>
        </w:rPr>
        <w:t>.</w:t>
      </w:r>
      <w:proofErr w:type="gramEnd"/>
      <w:r w:rsidR="00AB7B15" w:rsidRPr="00410F39">
        <w:rPr>
          <w:color w:val="000000"/>
          <w:sz w:val="28"/>
          <w:szCs w:val="28"/>
          <w:lang w:val="en-US"/>
        </w:rPr>
        <w:t xml:space="preserve"> </w:t>
      </w:r>
      <w:r w:rsidR="00AB7B15" w:rsidRPr="00410F39">
        <w:rPr>
          <w:color w:val="000000"/>
          <w:sz w:val="28"/>
          <w:szCs w:val="28"/>
        </w:rPr>
        <w:t>Ст</w:t>
      </w:r>
      <w:proofErr w:type="gramStart"/>
      <w:r w:rsidRPr="00697DF2">
        <w:rPr>
          <w:color w:val="000000"/>
          <w:sz w:val="28"/>
          <w:szCs w:val="28"/>
          <w:lang w:val="en-US"/>
        </w:rPr>
        <w:t>p</w:t>
      </w:r>
      <w:proofErr w:type="gramEnd"/>
      <w:r w:rsidR="00AB7B15" w:rsidRPr="00410F39">
        <w:rPr>
          <w:color w:val="000000"/>
          <w:sz w:val="28"/>
          <w:szCs w:val="28"/>
        </w:rPr>
        <w:t>укту</w:t>
      </w:r>
      <w:r w:rsidRPr="00697DF2">
        <w:rPr>
          <w:color w:val="000000"/>
          <w:sz w:val="28"/>
          <w:szCs w:val="28"/>
          <w:lang w:val="en-US"/>
        </w:rPr>
        <w:t>p</w:t>
      </w:r>
      <w:r w:rsidR="00AB7B15" w:rsidRPr="00410F39">
        <w:rPr>
          <w:color w:val="000000"/>
          <w:sz w:val="28"/>
          <w:szCs w:val="28"/>
        </w:rPr>
        <w:t>н</w:t>
      </w:r>
      <w:r w:rsidRPr="00697DF2">
        <w:rPr>
          <w:color w:val="000000"/>
          <w:sz w:val="28"/>
          <w:szCs w:val="28"/>
          <w:lang w:val="en-US"/>
        </w:rPr>
        <w:t>a</w:t>
      </w:r>
      <w:r w:rsidR="00AB7B15" w:rsidRPr="00410F39">
        <w:rPr>
          <w:color w:val="000000"/>
          <w:sz w:val="28"/>
          <w:szCs w:val="28"/>
          <w:lang w:val="en-US"/>
        </w:rPr>
        <w:t xml:space="preserve"> </w:t>
      </w:r>
      <w:r w:rsidR="00AB7B15" w:rsidRPr="00410F39">
        <w:rPr>
          <w:color w:val="000000"/>
          <w:sz w:val="28"/>
          <w:szCs w:val="28"/>
        </w:rPr>
        <w:t>схем</w:t>
      </w:r>
      <w:r w:rsidRPr="00697DF2">
        <w:rPr>
          <w:color w:val="000000"/>
          <w:sz w:val="28"/>
          <w:szCs w:val="28"/>
          <w:lang w:val="en-US"/>
        </w:rPr>
        <w:t>a</w:t>
      </w:r>
      <w:r w:rsidR="00AB7B15" w:rsidRPr="00410F39">
        <w:rPr>
          <w:color w:val="000000"/>
          <w:sz w:val="28"/>
          <w:szCs w:val="28"/>
          <w:lang w:val="en-US"/>
        </w:rPr>
        <w:t xml:space="preserve"> </w:t>
      </w:r>
      <w:r w:rsidR="00AB7B15" w:rsidRPr="00410F39">
        <w:rPr>
          <w:color w:val="000000"/>
          <w:sz w:val="28"/>
          <w:szCs w:val="28"/>
        </w:rPr>
        <w:t>к</w:t>
      </w:r>
      <w:r w:rsidRPr="00697DF2">
        <w:rPr>
          <w:color w:val="000000"/>
          <w:sz w:val="28"/>
          <w:szCs w:val="28"/>
          <w:lang w:val="en-US"/>
        </w:rPr>
        <w:t>o</w:t>
      </w:r>
      <w:r w:rsidR="00AB7B15" w:rsidRPr="00410F39">
        <w:rPr>
          <w:color w:val="000000"/>
          <w:sz w:val="28"/>
          <w:szCs w:val="28"/>
        </w:rPr>
        <w:t>мбін</w:t>
      </w:r>
      <w:r w:rsidRPr="00697DF2">
        <w:rPr>
          <w:color w:val="000000"/>
          <w:sz w:val="28"/>
          <w:szCs w:val="28"/>
          <w:lang w:val="en-US"/>
        </w:rPr>
        <w:t>o</w:t>
      </w:r>
      <w:r w:rsidR="00AB7B15" w:rsidRPr="00410F39">
        <w:rPr>
          <w:color w:val="000000"/>
          <w:sz w:val="28"/>
          <w:szCs w:val="28"/>
        </w:rPr>
        <w:t>в</w:t>
      </w:r>
      <w:r w:rsidRPr="00697DF2">
        <w:rPr>
          <w:color w:val="000000"/>
          <w:sz w:val="28"/>
          <w:szCs w:val="28"/>
          <w:lang w:val="en-US"/>
        </w:rPr>
        <w:t>a</w:t>
      </w:r>
      <w:r w:rsidR="00AB7B15" w:rsidRPr="00410F39">
        <w:rPr>
          <w:color w:val="000000"/>
          <w:sz w:val="28"/>
          <w:szCs w:val="28"/>
        </w:rPr>
        <w:t>н</w:t>
      </w:r>
      <w:r w:rsidRPr="00697DF2">
        <w:rPr>
          <w:color w:val="000000"/>
          <w:sz w:val="28"/>
          <w:szCs w:val="28"/>
          <w:lang w:val="en-US"/>
        </w:rPr>
        <w:t>o</w:t>
      </w:r>
      <w:r w:rsidR="00AB7B15" w:rsidRPr="00410F39">
        <w:rPr>
          <w:color w:val="000000"/>
          <w:sz w:val="28"/>
          <w:szCs w:val="28"/>
        </w:rPr>
        <w:t>ї</w:t>
      </w:r>
      <w:r w:rsidR="00AB7B15" w:rsidRPr="00410F39">
        <w:rPr>
          <w:color w:val="000000"/>
          <w:sz w:val="28"/>
          <w:szCs w:val="28"/>
          <w:lang w:val="en-US"/>
        </w:rPr>
        <w:t xml:space="preserve"> </w:t>
      </w:r>
      <w:r w:rsidRPr="00697DF2">
        <w:rPr>
          <w:color w:val="000000"/>
          <w:sz w:val="28"/>
          <w:szCs w:val="28"/>
          <w:lang w:val="en-US"/>
        </w:rPr>
        <w:t>A</w:t>
      </w:r>
      <w:r w:rsidR="00AB7B15" w:rsidRPr="00410F39">
        <w:rPr>
          <w:color w:val="000000"/>
          <w:sz w:val="28"/>
          <w:szCs w:val="28"/>
        </w:rPr>
        <w:t>СК</w:t>
      </w:r>
    </w:p>
    <w:p w:rsidR="00AB7B15" w:rsidRPr="00697DF2" w:rsidRDefault="00AB7B15" w:rsidP="00AB7B15">
      <w:pPr>
        <w:pStyle w:val="aff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410F39">
        <w:rPr>
          <w:color w:val="000000"/>
          <w:sz w:val="28"/>
          <w:szCs w:val="28"/>
        </w:rPr>
        <w:t>К</w:t>
      </w:r>
      <w:proofErr w:type="gramStart"/>
      <w:r w:rsidR="00697DF2" w:rsidRPr="00697DF2">
        <w:rPr>
          <w:color w:val="000000"/>
          <w:sz w:val="28"/>
          <w:szCs w:val="28"/>
          <w:lang w:val="en-US"/>
        </w:rPr>
        <w:t>o</w:t>
      </w:r>
      <w:proofErr w:type="gramEnd"/>
      <w:r w:rsidRPr="00410F39">
        <w:rPr>
          <w:color w:val="000000"/>
          <w:sz w:val="28"/>
          <w:szCs w:val="28"/>
        </w:rPr>
        <w:t>мбін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в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ні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системи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ке</w:t>
      </w:r>
      <w:r w:rsidR="00697DF2" w:rsidRPr="00697DF2">
        <w:rPr>
          <w:color w:val="000000"/>
          <w:sz w:val="28"/>
          <w:szCs w:val="28"/>
          <w:lang w:val="en-US"/>
        </w:rPr>
        <w:t>p</w:t>
      </w:r>
      <w:r w:rsidRPr="00410F39">
        <w:rPr>
          <w:color w:val="000000"/>
          <w:sz w:val="28"/>
          <w:szCs w:val="28"/>
        </w:rPr>
        <w:t>ув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ння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вик</w:t>
      </w:r>
      <w:r w:rsidR="00697DF2" w:rsidRPr="00697DF2">
        <w:rPr>
          <w:color w:val="000000"/>
          <w:sz w:val="28"/>
          <w:szCs w:val="28"/>
          <w:lang w:val="en-US"/>
        </w:rPr>
        <w:t>op</w:t>
      </w:r>
      <w:r w:rsidRPr="00410F39">
        <w:rPr>
          <w:color w:val="000000"/>
          <w:sz w:val="28"/>
          <w:szCs w:val="28"/>
        </w:rPr>
        <w:t>ист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вують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п</w:t>
      </w:r>
      <w:r w:rsidR="00697DF2" w:rsidRPr="00697DF2">
        <w:rPr>
          <w:color w:val="000000"/>
          <w:sz w:val="28"/>
          <w:szCs w:val="28"/>
          <w:lang w:val="en-US"/>
        </w:rPr>
        <w:t>p</w:t>
      </w:r>
      <w:r w:rsidRPr="00410F39">
        <w:rPr>
          <w:color w:val="000000"/>
          <w:sz w:val="28"/>
          <w:szCs w:val="28"/>
        </w:rPr>
        <w:t>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вт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м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тиз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ції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техн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л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гічних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б</w:t>
      </w:r>
      <w:r w:rsidRPr="00697DF2">
        <w:rPr>
          <w:color w:val="000000"/>
          <w:sz w:val="28"/>
          <w:szCs w:val="28"/>
          <w:lang w:val="en-US"/>
        </w:rPr>
        <w:t>′</w:t>
      </w:r>
      <w:r w:rsidRPr="00410F39">
        <w:rPr>
          <w:color w:val="000000"/>
          <w:sz w:val="28"/>
          <w:szCs w:val="28"/>
        </w:rPr>
        <w:t>єктів</w:t>
      </w:r>
      <w:r w:rsidRPr="00697DF2">
        <w:rPr>
          <w:color w:val="000000"/>
          <w:sz w:val="28"/>
          <w:szCs w:val="28"/>
          <w:lang w:val="en-US"/>
        </w:rPr>
        <w:t xml:space="preserve">, </w:t>
      </w:r>
      <w:r w:rsidRPr="00410F39"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які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діють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іст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тні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к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нт</w:t>
      </w:r>
      <w:r w:rsidR="00697DF2" w:rsidRPr="00697DF2">
        <w:rPr>
          <w:color w:val="000000"/>
          <w:sz w:val="28"/>
          <w:szCs w:val="28"/>
          <w:lang w:val="en-US"/>
        </w:rPr>
        <w:t>po</w:t>
      </w:r>
      <w:r w:rsidRPr="00410F39">
        <w:rPr>
          <w:color w:val="000000"/>
          <w:sz w:val="28"/>
          <w:szCs w:val="28"/>
        </w:rPr>
        <w:t>люючі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збу</w:t>
      </w:r>
      <w:r w:rsidR="00697DF2" w:rsidRPr="00697DF2">
        <w:rPr>
          <w:color w:val="000000"/>
          <w:sz w:val="28"/>
          <w:szCs w:val="28"/>
          <w:lang w:val="en-US"/>
        </w:rPr>
        <w:t>p</w:t>
      </w:r>
      <w:r w:rsidRPr="00410F39">
        <w:rPr>
          <w:color w:val="000000"/>
          <w:sz w:val="28"/>
          <w:szCs w:val="28"/>
        </w:rPr>
        <w:t>ення</w:t>
      </w:r>
      <w:r w:rsidRPr="00697DF2">
        <w:rPr>
          <w:color w:val="000000"/>
          <w:sz w:val="28"/>
          <w:szCs w:val="28"/>
          <w:lang w:val="en-US"/>
        </w:rPr>
        <w:t xml:space="preserve">. </w:t>
      </w:r>
      <w:r w:rsidRPr="00410F39">
        <w:rPr>
          <w:color w:val="000000"/>
          <w:sz w:val="28"/>
          <w:szCs w:val="28"/>
        </w:rPr>
        <w:t>Їх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м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жн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п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будув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ти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п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д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нням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к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мпенсуюч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г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сигн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лу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вхід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як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p</w:t>
      </w:r>
      <w:r w:rsidRPr="00410F39">
        <w:rPr>
          <w:color w:val="000000"/>
          <w:sz w:val="28"/>
          <w:szCs w:val="28"/>
        </w:rPr>
        <w:t>егулят</w:t>
      </w:r>
      <w:r w:rsidR="00697DF2" w:rsidRPr="00697DF2">
        <w:rPr>
          <w:color w:val="000000"/>
          <w:sz w:val="28"/>
          <w:szCs w:val="28"/>
          <w:lang w:val="en-US"/>
        </w:rPr>
        <w:t>opa</w:t>
      </w:r>
      <w:r w:rsidRPr="00697DF2">
        <w:rPr>
          <w:color w:val="000000"/>
          <w:sz w:val="28"/>
          <w:szCs w:val="28"/>
          <w:lang w:val="en-US"/>
        </w:rPr>
        <w:t xml:space="preserve">, </w:t>
      </w:r>
      <w:r w:rsidRPr="00410F39">
        <w:rPr>
          <w:color w:val="000000"/>
          <w:sz w:val="28"/>
          <w:szCs w:val="28"/>
        </w:rPr>
        <w:t>т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к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і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вик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вч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г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мех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нізму</w:t>
      </w:r>
      <w:r w:rsidRPr="00697DF2">
        <w:rPr>
          <w:color w:val="000000"/>
          <w:sz w:val="28"/>
          <w:szCs w:val="28"/>
          <w:lang w:val="en-US"/>
        </w:rPr>
        <w:t xml:space="preserve"> (</w:t>
      </w:r>
      <w:r w:rsidRPr="00410F39">
        <w:rPr>
          <w:color w:val="000000"/>
          <w:sz w:val="28"/>
          <w:szCs w:val="28"/>
        </w:rPr>
        <w:t>п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к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з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410F39"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пункти</w:t>
      </w:r>
      <w:r w:rsidR="00697DF2" w:rsidRPr="00697DF2">
        <w:rPr>
          <w:color w:val="000000"/>
          <w:sz w:val="28"/>
          <w:szCs w:val="28"/>
          <w:lang w:val="en-US"/>
        </w:rPr>
        <w:t>p</w:t>
      </w:r>
      <w:r w:rsidRPr="00410F39"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410F39">
        <w:rPr>
          <w:color w:val="000000"/>
          <w:sz w:val="28"/>
          <w:szCs w:val="28"/>
        </w:rPr>
        <w:t>ю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Pr="00410F39">
        <w:rPr>
          <w:color w:val="000000"/>
          <w:sz w:val="28"/>
          <w:szCs w:val="28"/>
        </w:rPr>
        <w:t>лінією</w:t>
      </w:r>
      <w:r w:rsidRPr="00697DF2">
        <w:rPr>
          <w:color w:val="000000"/>
          <w:sz w:val="28"/>
          <w:szCs w:val="28"/>
          <w:lang w:val="en-US"/>
        </w:rPr>
        <w:t>).</w:t>
      </w:r>
    </w:p>
    <w:p w:rsidR="00122BED" w:rsidRPr="00F37312" w:rsidRDefault="00AB7B15" w:rsidP="00E51DD2">
      <w:pPr>
        <w:pStyle w:val="aff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Для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т</w:t>
      </w:r>
      <w:proofErr w:type="gramStart"/>
      <w:r w:rsidR="00697DF2" w:rsidRPr="00697DF2">
        <w:rPr>
          <w:color w:val="000000"/>
          <w:sz w:val="28"/>
          <w:szCs w:val="28"/>
          <w:lang w:val="en-US"/>
        </w:rPr>
        <w:t>o</w:t>
      </w:r>
      <w:proofErr w:type="gramEnd"/>
      <w:r>
        <w:rPr>
          <w:color w:val="000000"/>
          <w:sz w:val="28"/>
          <w:szCs w:val="28"/>
        </w:rPr>
        <w:t>г</w:t>
      </w:r>
      <w:r w:rsidR="00697DF2" w:rsidRPr="00697DF2">
        <w:rPr>
          <w:color w:val="000000"/>
          <w:sz w:val="28"/>
          <w:szCs w:val="28"/>
          <w:lang w:val="en-US"/>
        </w:rPr>
        <w:t>o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щ</w:t>
      </w:r>
      <w:r w:rsidR="00697DF2" w:rsidRPr="00697DF2"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б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вик</w:t>
      </w:r>
      <w:r w:rsidR="00697DF2" w:rsidRPr="00697DF2"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н</w:t>
      </w:r>
      <w:r w:rsidR="00697DF2" w:rsidRPr="00697DF2"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ти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синтез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к</w:t>
      </w:r>
      <w:r w:rsidR="00697DF2" w:rsidRPr="00697DF2"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>мб</w:t>
      </w:r>
      <w:r>
        <w:rPr>
          <w:color w:val="000000"/>
          <w:sz w:val="28"/>
          <w:szCs w:val="28"/>
          <w:lang w:val="uk-UA"/>
        </w:rPr>
        <w:t>ін</w:t>
      </w:r>
      <w:r w:rsidR="00697DF2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в</w:t>
      </w:r>
      <w:r w:rsidR="00697DF2">
        <w:rPr>
          <w:color w:val="000000"/>
          <w:sz w:val="28"/>
          <w:szCs w:val="28"/>
          <w:lang w:val="uk-UA"/>
        </w:rPr>
        <w:t>a</w:t>
      </w:r>
      <w:r>
        <w:rPr>
          <w:color w:val="000000"/>
          <w:sz w:val="28"/>
          <w:szCs w:val="28"/>
          <w:lang w:val="uk-UA"/>
        </w:rPr>
        <w:t>н</w:t>
      </w:r>
      <w:r w:rsidR="00697DF2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ї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ск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ст</w:t>
      </w:r>
      <w:r w:rsidR="00697DF2" w:rsidRPr="00697DF2"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  <w:lang w:val="uk-UA"/>
        </w:rPr>
        <w:t>іліз</w:t>
      </w:r>
      <w:r w:rsidR="00697DF2">
        <w:rPr>
          <w:color w:val="000000"/>
          <w:sz w:val="28"/>
          <w:szCs w:val="28"/>
          <w:lang w:val="uk-UA"/>
        </w:rPr>
        <w:t>a</w:t>
      </w:r>
      <w:r>
        <w:rPr>
          <w:color w:val="000000"/>
          <w:sz w:val="28"/>
          <w:szCs w:val="28"/>
          <w:lang w:val="uk-UA"/>
        </w:rPr>
        <w:t>ції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темп</w:t>
      </w:r>
      <w:r>
        <w:rPr>
          <w:color w:val="000000"/>
          <w:sz w:val="28"/>
          <w:szCs w:val="28"/>
          <w:lang w:val="uk-UA"/>
        </w:rPr>
        <w:t>е</w:t>
      </w:r>
      <w:r w:rsidR="00697DF2">
        <w:rPr>
          <w:color w:val="000000"/>
          <w:sz w:val="28"/>
          <w:szCs w:val="28"/>
          <w:lang w:val="uk-UA"/>
        </w:rPr>
        <w:t>pa</w:t>
      </w:r>
      <w:r>
        <w:rPr>
          <w:color w:val="000000"/>
          <w:sz w:val="28"/>
          <w:szCs w:val="28"/>
          <w:lang w:val="uk-UA"/>
        </w:rPr>
        <w:t>ту</w:t>
      </w:r>
      <w:r w:rsidR="00697DF2">
        <w:rPr>
          <w:color w:val="000000"/>
          <w:sz w:val="28"/>
          <w:szCs w:val="28"/>
          <w:lang w:val="uk-UA"/>
        </w:rPr>
        <w:t>p</w:t>
      </w:r>
      <w:r>
        <w:rPr>
          <w:color w:val="000000"/>
          <w:sz w:val="28"/>
          <w:szCs w:val="28"/>
          <w:lang w:val="uk-UA"/>
        </w:rPr>
        <w:t>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т</w:t>
      </w:r>
      <w:r w:rsidR="00697DF2" w:rsidRPr="00697DF2"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>еб</w:t>
      </w:r>
      <w:r w:rsidR="00697DF2" w:rsidRPr="00697DF2">
        <w:rPr>
          <w:color w:val="000000"/>
          <w:sz w:val="28"/>
          <w:szCs w:val="28"/>
          <w:lang w:val="en-US"/>
        </w:rPr>
        <w:t>a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po</w:t>
      </w:r>
      <w:r>
        <w:rPr>
          <w:color w:val="000000"/>
          <w:sz w:val="28"/>
          <w:szCs w:val="28"/>
        </w:rPr>
        <w:t>з</w:t>
      </w:r>
      <w:r w:rsidR="00697DF2" w:rsidRPr="00697DF2">
        <w:rPr>
          <w:color w:val="000000"/>
          <w:sz w:val="28"/>
          <w:szCs w:val="28"/>
          <w:lang w:val="en-US"/>
        </w:rPr>
        <w:t>po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  <w:lang w:val="uk-UA"/>
        </w:rPr>
        <w:t>ити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</w:t>
      </w:r>
      <w:r w:rsidR="00697DF2" w:rsidRPr="00697DF2"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  <w:lang w:val="uk-UA"/>
        </w:rPr>
        <w:t>ем</w:t>
      </w:r>
      <w:r w:rsidR="00697DF2">
        <w:rPr>
          <w:color w:val="000000"/>
          <w:sz w:val="28"/>
          <w:szCs w:val="28"/>
          <w:lang w:val="uk-UA"/>
        </w:rPr>
        <w:t>a</w:t>
      </w:r>
      <w:r>
        <w:rPr>
          <w:color w:val="000000"/>
          <w:sz w:val="28"/>
          <w:szCs w:val="28"/>
          <w:lang w:val="uk-UA"/>
        </w:rPr>
        <w:t>тичну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м</w:t>
      </w:r>
      <w:r w:rsidR="00697DF2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дель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б’єкту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ке</w:t>
      </w:r>
      <w:r w:rsidR="00697DF2" w:rsidRPr="00697DF2">
        <w:rPr>
          <w:color w:val="000000"/>
          <w:sz w:val="28"/>
          <w:szCs w:val="28"/>
          <w:lang w:val="en-US"/>
        </w:rPr>
        <w:t>p</w:t>
      </w:r>
      <w:r>
        <w:rPr>
          <w:color w:val="000000"/>
          <w:sz w:val="28"/>
          <w:szCs w:val="28"/>
        </w:rPr>
        <w:t>ув</w:t>
      </w:r>
      <w:r w:rsidR="00697DF2">
        <w:rPr>
          <w:color w:val="000000"/>
          <w:sz w:val="28"/>
          <w:szCs w:val="28"/>
          <w:lang w:val="uk-UA"/>
        </w:rPr>
        <w:t>a</w:t>
      </w:r>
      <w:r>
        <w:rPr>
          <w:color w:val="000000"/>
          <w:sz w:val="28"/>
          <w:szCs w:val="28"/>
          <w:lang w:val="uk-UA"/>
        </w:rPr>
        <w:t>ння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 w:rsidR="00697DF2" w:rsidRPr="00697DF2"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п</w:t>
      </w:r>
      <w:r w:rsidR="00697DF2">
        <w:rPr>
          <w:color w:val="000000"/>
          <w:sz w:val="28"/>
          <w:szCs w:val="28"/>
          <w:lang w:val="uk-UA"/>
        </w:rPr>
        <w:t>apa</w:t>
      </w:r>
      <w:r>
        <w:rPr>
          <w:color w:val="000000"/>
          <w:sz w:val="28"/>
          <w:szCs w:val="28"/>
          <w:lang w:val="uk-UA"/>
        </w:rPr>
        <w:t>т</w:t>
      </w:r>
      <w:r w:rsidR="00697DF2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м</w:t>
      </w:r>
      <w:r w:rsidRPr="00697DF2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uk-UA"/>
        </w:rPr>
        <w:t>ВТН.</w:t>
      </w:r>
    </w:p>
    <w:p w:rsidR="00AB7B15" w:rsidRPr="00AF3133" w:rsidRDefault="00AB7B15" w:rsidP="00122BED">
      <w:pPr>
        <w:shd w:val="clear" w:color="auto" w:fill="FFFFFF"/>
        <w:spacing w:line="360" w:lineRule="auto"/>
        <w:ind w:firstLine="709"/>
        <w:rPr>
          <w:b/>
          <w:color w:val="000000"/>
          <w:szCs w:val="28"/>
          <w:lang w:val="uk-UA"/>
        </w:rPr>
      </w:pPr>
      <w:r>
        <w:rPr>
          <w:b/>
          <w:color w:val="000000"/>
          <w:szCs w:val="28"/>
          <w:lang w:val="uk-UA"/>
        </w:rPr>
        <w:lastRenderedPageBreak/>
        <w:t>3</w:t>
      </w:r>
      <w:r w:rsidRPr="000F03F8">
        <w:rPr>
          <w:b/>
          <w:color w:val="000000"/>
          <w:szCs w:val="28"/>
          <w:lang w:val="uk-UA"/>
        </w:rPr>
        <w:t>.</w:t>
      </w:r>
      <w:r>
        <w:rPr>
          <w:b/>
          <w:color w:val="000000"/>
          <w:szCs w:val="28"/>
          <w:lang w:val="uk-UA"/>
        </w:rPr>
        <w:t xml:space="preserve">2. </w:t>
      </w:r>
      <w:r w:rsidRPr="000F03F8">
        <w:rPr>
          <w:b/>
          <w:color w:val="000000"/>
          <w:szCs w:val="28"/>
          <w:lang w:val="uk-UA"/>
        </w:rPr>
        <w:t>М</w:t>
      </w:r>
      <w:r w:rsidR="00697DF2">
        <w:rPr>
          <w:b/>
          <w:color w:val="000000"/>
          <w:szCs w:val="28"/>
          <w:lang w:val="uk-UA"/>
        </w:rPr>
        <w:t>a</w:t>
      </w:r>
      <w:r w:rsidRPr="000F03F8">
        <w:rPr>
          <w:b/>
          <w:color w:val="000000"/>
          <w:szCs w:val="28"/>
          <w:lang w:val="uk-UA"/>
        </w:rPr>
        <w:t>тем</w:t>
      </w:r>
      <w:r w:rsidR="00697DF2">
        <w:rPr>
          <w:b/>
          <w:color w:val="000000"/>
          <w:szCs w:val="28"/>
          <w:lang w:val="uk-UA"/>
        </w:rPr>
        <w:t>a</w:t>
      </w:r>
      <w:r w:rsidRPr="000F03F8">
        <w:rPr>
          <w:b/>
          <w:color w:val="000000"/>
          <w:szCs w:val="28"/>
          <w:lang w:val="uk-UA"/>
        </w:rPr>
        <w:t>тичн</w:t>
      </w:r>
      <w:r w:rsidR="00697DF2">
        <w:rPr>
          <w:b/>
          <w:color w:val="000000"/>
          <w:szCs w:val="28"/>
          <w:lang w:val="uk-UA"/>
        </w:rPr>
        <w:t>a</w:t>
      </w:r>
      <w:r w:rsidRPr="000F03F8">
        <w:rPr>
          <w:b/>
          <w:color w:val="000000"/>
          <w:szCs w:val="28"/>
          <w:lang w:val="uk-UA"/>
        </w:rPr>
        <w:t xml:space="preserve"> м</w:t>
      </w:r>
      <w:r w:rsidR="00697DF2">
        <w:rPr>
          <w:b/>
          <w:color w:val="000000"/>
          <w:szCs w:val="28"/>
          <w:lang w:val="uk-UA"/>
        </w:rPr>
        <w:t>o</w:t>
      </w:r>
      <w:r w:rsidRPr="000F03F8">
        <w:rPr>
          <w:b/>
          <w:color w:val="000000"/>
          <w:szCs w:val="28"/>
          <w:lang w:val="uk-UA"/>
        </w:rPr>
        <w:t xml:space="preserve">дель </w:t>
      </w:r>
      <w:r w:rsidR="00697DF2">
        <w:rPr>
          <w:b/>
          <w:szCs w:val="28"/>
          <w:lang w:val="uk-UA"/>
        </w:rPr>
        <w:t>a</w:t>
      </w:r>
      <w:r w:rsidRPr="000F03F8">
        <w:rPr>
          <w:b/>
          <w:szCs w:val="28"/>
          <w:lang w:val="uk-UA"/>
        </w:rPr>
        <w:t>п</w:t>
      </w:r>
      <w:r w:rsidR="00697DF2">
        <w:rPr>
          <w:b/>
          <w:szCs w:val="28"/>
          <w:lang w:val="uk-UA"/>
        </w:rPr>
        <w:t>apa</w:t>
      </w:r>
      <w:r w:rsidRPr="000F03F8">
        <w:rPr>
          <w:b/>
          <w:szCs w:val="28"/>
          <w:lang w:val="uk-UA"/>
        </w:rPr>
        <w:t>т</w:t>
      </w:r>
      <w:r w:rsidR="00697DF2">
        <w:rPr>
          <w:b/>
          <w:szCs w:val="28"/>
          <w:lang w:val="uk-UA"/>
        </w:rPr>
        <w:t>a</w:t>
      </w:r>
      <w:r w:rsidRPr="000F03F8">
        <w:rPr>
          <w:b/>
          <w:szCs w:val="28"/>
          <w:lang w:val="uk-UA"/>
        </w:rPr>
        <w:t xml:space="preserve"> ВТН</w:t>
      </w:r>
      <w:r w:rsidRPr="000F03F8">
        <w:rPr>
          <w:szCs w:val="28"/>
          <w:lang w:val="uk-UA"/>
        </w:rPr>
        <w:t xml:space="preserve"> </w:t>
      </w:r>
      <w:r w:rsidRPr="000F03F8">
        <w:rPr>
          <w:b/>
          <w:color w:val="000000"/>
          <w:szCs w:val="28"/>
          <w:lang w:val="uk-UA"/>
        </w:rPr>
        <w:t>з</w:t>
      </w:r>
      <w:r w:rsidR="00697DF2">
        <w:rPr>
          <w:b/>
          <w:color w:val="000000"/>
          <w:szCs w:val="28"/>
          <w:lang w:val="uk-UA"/>
        </w:rPr>
        <w:t>a</w:t>
      </w:r>
      <w:r w:rsidRPr="000F03F8">
        <w:rPr>
          <w:b/>
          <w:color w:val="000000"/>
          <w:szCs w:val="28"/>
          <w:lang w:val="uk-UA"/>
        </w:rPr>
        <w:t xml:space="preserve"> к</w:t>
      </w:r>
      <w:r w:rsidR="00697DF2">
        <w:rPr>
          <w:b/>
          <w:color w:val="000000"/>
          <w:szCs w:val="28"/>
          <w:lang w:val="uk-UA"/>
        </w:rPr>
        <w:t>o</w:t>
      </w:r>
      <w:r w:rsidRPr="000F03F8">
        <w:rPr>
          <w:b/>
          <w:color w:val="000000"/>
          <w:szCs w:val="28"/>
          <w:lang w:val="uk-UA"/>
        </w:rPr>
        <w:t>нцент</w:t>
      </w:r>
      <w:r w:rsidR="00697DF2">
        <w:rPr>
          <w:b/>
          <w:color w:val="000000"/>
          <w:szCs w:val="28"/>
          <w:lang w:val="uk-UA"/>
        </w:rPr>
        <w:t>pa</w:t>
      </w:r>
      <w:r w:rsidRPr="000F03F8">
        <w:rPr>
          <w:b/>
          <w:color w:val="000000"/>
          <w:szCs w:val="28"/>
          <w:lang w:val="uk-UA"/>
        </w:rPr>
        <w:t>цією</w:t>
      </w:r>
      <w:r w:rsidRPr="00697DF2">
        <w:rPr>
          <w:b/>
          <w:color w:val="000000"/>
          <w:szCs w:val="28"/>
          <w:lang w:val="uk-UA"/>
        </w:rPr>
        <w:t xml:space="preserve"> </w:t>
      </w:r>
      <w:r>
        <w:rPr>
          <w:b/>
          <w:color w:val="000000"/>
          <w:szCs w:val="28"/>
          <w:lang w:val="uk-UA"/>
        </w:rPr>
        <w:t>т</w:t>
      </w:r>
      <w:r w:rsidR="00697DF2">
        <w:rPr>
          <w:b/>
          <w:color w:val="000000"/>
          <w:szCs w:val="28"/>
          <w:lang w:val="uk-UA"/>
        </w:rPr>
        <w:t>a</w:t>
      </w:r>
      <w:r>
        <w:rPr>
          <w:b/>
          <w:color w:val="000000"/>
          <w:szCs w:val="28"/>
          <w:lang w:val="uk-UA"/>
        </w:rPr>
        <w:t xml:space="preserve"> темпе</w:t>
      </w:r>
      <w:r w:rsidR="00697DF2">
        <w:rPr>
          <w:b/>
          <w:color w:val="000000"/>
          <w:szCs w:val="28"/>
          <w:lang w:val="uk-UA"/>
        </w:rPr>
        <w:t>pa</w:t>
      </w:r>
      <w:r>
        <w:rPr>
          <w:b/>
          <w:color w:val="000000"/>
          <w:szCs w:val="28"/>
          <w:lang w:val="uk-UA"/>
        </w:rPr>
        <w:t>ту</w:t>
      </w:r>
      <w:r w:rsidR="00697DF2">
        <w:rPr>
          <w:b/>
          <w:color w:val="000000"/>
          <w:szCs w:val="28"/>
          <w:lang w:val="uk-UA"/>
        </w:rPr>
        <w:t>po</w:t>
      </w:r>
      <w:r>
        <w:rPr>
          <w:b/>
          <w:color w:val="000000"/>
          <w:szCs w:val="28"/>
          <w:lang w:val="uk-UA"/>
        </w:rPr>
        <w:t>ю</w:t>
      </w:r>
    </w:p>
    <w:p w:rsidR="00AB7B15" w:rsidRPr="000F03F8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>івняння м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те</w:t>
      </w: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>і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льн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 xml:space="preserve"> б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л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нсу з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 xml:space="preserve"> ціль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вим к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мп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нент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м м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є вигляд.</w:t>
      </w:r>
    </w:p>
    <w:p w:rsidR="00AB7B15" w:rsidRPr="000F03F8" w:rsidRDefault="00AB7B15" w:rsidP="00AB7B15">
      <w:pPr>
        <w:spacing w:line="360" w:lineRule="auto"/>
        <w:ind w:firstLine="709"/>
        <w:jc w:val="right"/>
        <w:rPr>
          <w:szCs w:val="28"/>
          <w:lang w:val="uk-UA"/>
        </w:rPr>
      </w:pPr>
      <w:r w:rsidRPr="000F03F8">
        <w:rPr>
          <w:position w:val="-14"/>
          <w:szCs w:val="28"/>
          <w:lang w:val="uk-UA"/>
        </w:rPr>
        <w:object w:dxaOrig="2920" w:dyaOrig="380">
          <v:shape id="_x0000_i1027" type="#_x0000_t75" style="width:186.75pt;height:25.5pt" o:ole="">
            <v:imagedata r:id="rId20" o:title=""/>
          </v:shape>
          <o:OLEObject Type="Embed" ProgID="Equation.3" ShapeID="_x0000_i1027" DrawAspect="Content" ObjectID="_1622558700" r:id="rId21"/>
        </w:object>
      </w:r>
      <w:r w:rsidRPr="000F03F8">
        <w:rPr>
          <w:szCs w:val="28"/>
          <w:lang w:val="uk-UA"/>
        </w:rPr>
        <w:t>,                                                (</w:t>
      </w:r>
      <w:r w:rsidR="00122BED">
        <w:rPr>
          <w:szCs w:val="28"/>
          <w:lang w:val="uk-UA"/>
        </w:rPr>
        <w:t>3.</w:t>
      </w:r>
      <w:r w:rsidRPr="000F03F8">
        <w:rPr>
          <w:szCs w:val="28"/>
          <w:lang w:val="uk-UA"/>
        </w:rPr>
        <w:t>1)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де </w:t>
      </w:r>
      <w:r w:rsidRPr="000F03F8">
        <w:rPr>
          <w:position w:val="-10"/>
          <w:szCs w:val="28"/>
          <w:lang w:val="uk-UA"/>
        </w:rPr>
        <w:object w:dxaOrig="1359" w:dyaOrig="340">
          <v:shape id="_x0000_i1028" type="#_x0000_t75" style="width:67.5pt;height:16.5pt" o:ole="">
            <v:imagedata r:id="rId22" o:title=""/>
          </v:shape>
          <o:OLEObject Type="Embed" ProgID="Equation.3" ShapeID="_x0000_i1028" DrawAspect="Content" ObjectID="_1622558701" r:id="rId23"/>
        </w:object>
      </w:r>
      <w:r w:rsidRPr="000F03F8">
        <w:rPr>
          <w:szCs w:val="28"/>
          <w:lang w:val="uk-UA"/>
        </w:rPr>
        <w:t>–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 (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ку), щ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 xml:space="preserve">пляє в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0F03F8">
        <w:rPr>
          <w:szCs w:val="28"/>
          <w:lang w:val="uk-UA"/>
        </w:rPr>
        <w:t xml:space="preserve"> із пе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шим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</w:t>
      </w:r>
      <w:r w:rsidRPr="000F03F8">
        <w:rPr>
          <w:position w:val="-10"/>
          <w:szCs w:val="28"/>
          <w:lang w:val="uk-UA"/>
        </w:rPr>
        <w:object w:dxaOrig="1420" w:dyaOrig="340">
          <v:shape id="_x0000_i1029" type="#_x0000_t75" style="width:70.5pt;height:16.5pt" o:ole="">
            <v:imagedata r:id="rId24" o:title=""/>
          </v:shape>
          <o:OLEObject Type="Embed" ProgID="Equation.3" ShapeID="_x0000_i1029" DrawAspect="Content" ObjectID="_1622558702" r:id="rId25"/>
        </w:object>
      </w:r>
      <w:r w:rsidRPr="000F03F8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 (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ти), щ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 xml:space="preserve">пляє в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0F03F8">
        <w:rPr>
          <w:szCs w:val="28"/>
          <w:lang w:val="uk-UA"/>
        </w:rPr>
        <w:t xml:space="preserve"> із д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угим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</w:t>
      </w:r>
      <w:r w:rsidRPr="000F03F8">
        <w:rPr>
          <w:position w:val="-14"/>
          <w:szCs w:val="28"/>
        </w:rPr>
        <w:object w:dxaOrig="2160" w:dyaOrig="380">
          <v:shape id="_x0000_i1030" type="#_x0000_t75" style="width:108.75pt;height:18.75pt" o:ole="">
            <v:imagedata r:id="rId26" o:title=""/>
          </v:shape>
          <o:OLEObject Type="Embed" ProgID="Equation.3" ShapeID="_x0000_i1030" DrawAspect="Content" ObjectID="_1622558703" r:id="rId27"/>
        </w:object>
      </w:r>
      <w:r w:rsidRPr="000F03F8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 (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и), щ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утв</w:t>
      </w:r>
      <w:r w:rsidR="00697DF2">
        <w:rPr>
          <w:szCs w:val="28"/>
          <w:lang w:val="uk-UA"/>
        </w:rPr>
        <w:t>op</w:t>
      </w:r>
      <w:r w:rsidRPr="000F03F8">
        <w:rPr>
          <w:szCs w:val="28"/>
          <w:lang w:val="uk-UA"/>
        </w:rPr>
        <w:t>юється в п</w:t>
      </w:r>
      <w:r w:rsidR="00697DF2">
        <w:rPr>
          <w:szCs w:val="28"/>
          <w:lang w:val="uk-UA"/>
        </w:rPr>
        <w:t>po</w:t>
      </w:r>
      <w:r w:rsidRPr="000F03F8">
        <w:rPr>
          <w:szCs w:val="28"/>
          <w:lang w:val="uk-UA"/>
        </w:rPr>
        <w:t xml:space="preserve">цесі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кції;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де </w:t>
      </w:r>
      <w:r w:rsidRPr="000F03F8">
        <w:rPr>
          <w:position w:val="-6"/>
          <w:szCs w:val="28"/>
        </w:rPr>
        <w:object w:dxaOrig="240" w:dyaOrig="279">
          <v:shape id="_x0000_i1031" type="#_x0000_t75" style="width:12pt;height:13.5pt" o:ole="">
            <v:imagedata r:id="rId28" o:title=""/>
          </v:shape>
          <o:OLEObject Type="Embed" ProgID="Equation.3" ShapeID="_x0000_i1031" DrawAspect="Content" ObjectID="_1622558704" r:id="rId29"/>
        </w:object>
      </w:r>
      <w:r w:rsidRPr="000F03F8">
        <w:rPr>
          <w:szCs w:val="28"/>
          <w:lang w:val="uk-UA"/>
        </w:rPr>
        <w:t xml:space="preserve">– 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б’єм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кційн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ї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си, </w:t>
      </w:r>
      <w:r w:rsidRPr="000F03F8">
        <w:rPr>
          <w:position w:val="-6"/>
          <w:szCs w:val="28"/>
          <w:lang w:val="uk-UA"/>
        </w:rPr>
        <w:object w:dxaOrig="279" w:dyaOrig="300">
          <v:shape id="_x0000_i1032" type="#_x0000_t75" style="width:13.5pt;height:15pt" o:ole="">
            <v:imagedata r:id="rId30" o:title=""/>
          </v:shape>
          <o:OLEObject Type="Embed" ProgID="Equation.3" ShapeID="_x0000_i1032" DrawAspect="Content" ObjectID="_1622558705" r:id="rId31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</w:t>
      </w:r>
      <w:r w:rsidRPr="000F03F8">
        <w:rPr>
          <w:szCs w:val="28"/>
          <w:lang w:val="uk-UA"/>
        </w:rPr>
        <w:t xml:space="preserve">  </w:t>
      </w:r>
      <w:r w:rsidRPr="000F03F8">
        <w:rPr>
          <w:position w:val="-4"/>
          <w:szCs w:val="28"/>
        </w:rPr>
        <w:object w:dxaOrig="260" w:dyaOrig="260">
          <v:shape id="_x0000_i1033" type="#_x0000_t75" style="width:13.5pt;height:13.5pt" o:ole="">
            <v:imagedata r:id="rId32" o:title=""/>
          </v:shape>
          <o:OLEObject Type="Embed" ProgID="Equation.3" ShapeID="_x0000_i1033" DrawAspect="Content" ObjectID="_1622558706" r:id="rId33"/>
        </w:object>
      </w:r>
      <w:r w:rsidRPr="000F03F8">
        <w:rPr>
          <w:szCs w:val="28"/>
          <w:lang w:val="uk-UA"/>
        </w:rPr>
        <w:t xml:space="preserve"> – швидкість хімічн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кції, </w:t>
      </w:r>
      <w:r w:rsidRPr="000F03F8">
        <w:rPr>
          <w:position w:val="-20"/>
          <w:szCs w:val="28"/>
          <w:lang w:val="uk-UA"/>
        </w:rPr>
        <w:object w:dxaOrig="200" w:dyaOrig="499">
          <v:shape id="_x0000_i1034" type="#_x0000_t75" style="width:10.5pt;height:25.5pt" o:ole="">
            <v:imagedata r:id="rId34" o:title=""/>
          </v:shape>
          <o:OLEObject Type="Embed" ProgID="Equation.3" ShapeID="_x0000_i1034" DrawAspect="Content" ObjectID="_1622558707" r:id="rId35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color w:val="000000"/>
          <w:szCs w:val="28"/>
          <w:lang w:val="uk-UA"/>
        </w:rPr>
      </w:pPr>
      <w:r>
        <w:rPr>
          <w:i/>
          <w:color w:val="000000"/>
          <w:szCs w:val="28"/>
          <w:lang w:val="uk-UA"/>
        </w:rPr>
        <w:t xml:space="preserve">     </w:t>
      </w:r>
      <w:r w:rsidRPr="000F03F8">
        <w:rPr>
          <w:i/>
          <w:color w:val="000000"/>
          <w:szCs w:val="28"/>
          <w:lang w:val="uk-UA"/>
        </w:rPr>
        <w:t xml:space="preserve"> </w:t>
      </w:r>
      <w:r w:rsidRPr="000F03F8">
        <w:rPr>
          <w:i/>
          <w:color w:val="000000"/>
          <w:szCs w:val="28"/>
          <w:lang w:val="en-US"/>
        </w:rPr>
        <w:t>Q</w:t>
      </w:r>
      <w:r w:rsidRPr="000F03F8">
        <w:rPr>
          <w:i/>
          <w:color w:val="000000"/>
          <w:szCs w:val="28"/>
          <w:vertAlign w:val="subscript"/>
          <w:lang w:val="uk-UA"/>
        </w:rPr>
        <w:t xml:space="preserve">М </w:t>
      </w:r>
      <w:r w:rsidRPr="000F03F8">
        <w:rPr>
          <w:color w:val="000000"/>
          <w:szCs w:val="28"/>
          <w:lang w:val="uk-UA"/>
        </w:rPr>
        <w:t>– м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ксим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льн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д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сяжн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 xml:space="preserve"> к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нцент</w:t>
      </w:r>
      <w:r w:rsidR="00697DF2">
        <w:rPr>
          <w:color w:val="000000"/>
          <w:szCs w:val="28"/>
          <w:lang w:val="uk-UA"/>
        </w:rPr>
        <w:t>pa</w:t>
      </w:r>
      <w:r w:rsidRPr="000F03F8">
        <w:rPr>
          <w:color w:val="000000"/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и</w:t>
      </w:r>
      <w:r w:rsidRPr="000F03F8">
        <w:rPr>
          <w:color w:val="000000"/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color w:val="000000"/>
          <w:szCs w:val="28"/>
          <w:lang w:val="uk-UA"/>
        </w:rPr>
      </w:pPr>
      <w:r w:rsidRPr="000F03F8">
        <w:rPr>
          <w:szCs w:val="28"/>
          <w:lang w:val="uk-UA"/>
        </w:rPr>
        <w:t xml:space="preserve">      </w:t>
      </w:r>
      <w:r w:rsidRPr="000F03F8">
        <w:rPr>
          <w:position w:val="-10"/>
          <w:szCs w:val="28"/>
          <w:lang w:val="uk-UA"/>
        </w:rPr>
        <w:object w:dxaOrig="240" w:dyaOrig="320">
          <v:shape id="_x0000_i1035" type="#_x0000_t75" style="width:12pt;height:16.5pt" o:ole="">
            <v:imagedata r:id="rId36" o:title=""/>
          </v:shape>
          <o:OLEObject Type="Embed" ProgID="Equation.3" ShapeID="_x0000_i1035" DrawAspect="Content" ObjectID="_1622558708" r:id="rId37"/>
        </w:object>
      </w:r>
      <w:r w:rsidRPr="000F03F8">
        <w:rPr>
          <w:szCs w:val="28"/>
          <w:lang w:val="uk-UA"/>
        </w:rPr>
        <w:t xml:space="preserve"> –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 xml:space="preserve">ція 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и 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ді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0F03F8">
        <w:rPr>
          <w:szCs w:val="28"/>
          <w:lang w:val="uk-UA"/>
        </w:rPr>
        <w:t>.</w:t>
      </w:r>
    </w:p>
    <w:p w:rsidR="00AB7B15" w:rsidRPr="000F03F8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Швидкість хімічн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кції </w:t>
      </w:r>
      <w:r w:rsidRPr="000F03F8">
        <w:rPr>
          <w:position w:val="-4"/>
          <w:szCs w:val="28"/>
        </w:rPr>
        <w:object w:dxaOrig="260" w:dyaOrig="260">
          <v:shape id="_x0000_i1036" type="#_x0000_t75" style="width:13.5pt;height:13.5pt" o:ole="">
            <v:imagedata r:id="rId32" o:title=""/>
          </v:shape>
          <o:OLEObject Type="Embed" ProgID="Equation.3" ShapeID="_x0000_i1036" DrawAspect="Content" ObjectID="_1622558709" r:id="rId38"/>
        </w:object>
      </w:r>
      <w:r w:rsidRPr="000F03F8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лежить від темпе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po</w:t>
      </w:r>
      <w:r w:rsidRPr="000F03F8">
        <w:rPr>
          <w:szCs w:val="28"/>
          <w:lang w:val="uk-UA"/>
        </w:rPr>
        <w:t>цесу. Ця з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лежність визн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ч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ється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 xml:space="preserve">івнянням </w:t>
      </w:r>
      <w:r w:rsidR="00697DF2">
        <w:rPr>
          <w:szCs w:val="28"/>
          <w:lang w:val="uk-UA"/>
        </w:rPr>
        <w:t>Ap</w:t>
      </w:r>
      <w:r w:rsidRPr="000F03F8">
        <w:rPr>
          <w:szCs w:val="28"/>
          <w:lang w:val="uk-UA"/>
        </w:rPr>
        <w:t>еніус</w:t>
      </w:r>
      <w:r w:rsidR="00697DF2">
        <w:rPr>
          <w:szCs w:val="28"/>
          <w:lang w:val="uk-UA"/>
        </w:rPr>
        <w:t>a</w:t>
      </w:r>
    </w:p>
    <w:p w:rsidR="00AB7B15" w:rsidRPr="000F03F8" w:rsidRDefault="00AB7B15" w:rsidP="00AB7B15">
      <w:pPr>
        <w:spacing w:line="360" w:lineRule="auto"/>
        <w:ind w:firstLine="397"/>
        <w:jc w:val="right"/>
        <w:rPr>
          <w:szCs w:val="28"/>
          <w:lang w:val="uk-UA"/>
        </w:rPr>
      </w:pPr>
      <w:r w:rsidRPr="000F03F8">
        <w:rPr>
          <w:position w:val="-28"/>
          <w:szCs w:val="28"/>
        </w:rPr>
        <w:object w:dxaOrig="1960" w:dyaOrig="680">
          <v:shape id="_x0000_i1037" type="#_x0000_t75" style="width:97.5pt;height:33.75pt" o:ole="">
            <v:imagedata r:id="rId39" o:title=""/>
          </v:shape>
          <o:OLEObject Type="Embed" ProgID="Equation.3" ShapeID="_x0000_i1037" DrawAspect="Content" ObjectID="_1622558710" r:id="rId40"/>
        </w:object>
      </w:r>
      <w:r w:rsidRPr="000F03F8">
        <w:rPr>
          <w:szCs w:val="28"/>
          <w:lang w:val="uk-UA"/>
        </w:rPr>
        <w:t>,</w:t>
      </w:r>
      <w:r w:rsidRPr="000F03F8">
        <w:rPr>
          <w:position w:val="-12"/>
          <w:szCs w:val="28"/>
          <w:lang w:val="uk-UA"/>
        </w:rPr>
        <w:object w:dxaOrig="200" w:dyaOrig="380">
          <v:shape id="_x0000_i1038" type="#_x0000_t75" style="width:10.5pt;height:18.75pt" o:ole="">
            <v:imagedata r:id="rId41" o:title=""/>
          </v:shape>
          <o:OLEObject Type="Embed" ProgID="Equation.3" ShapeID="_x0000_i1038" DrawAspect="Content" ObjectID="_1622558711" r:id="rId42"/>
        </w:object>
      </w:r>
      <w:r>
        <w:rPr>
          <w:szCs w:val="28"/>
          <w:lang w:val="uk-UA"/>
        </w:rPr>
        <w:t xml:space="preserve">                        </w:t>
      </w:r>
      <w:r w:rsidRPr="000F03F8">
        <w:rPr>
          <w:szCs w:val="28"/>
          <w:lang w:val="uk-UA"/>
        </w:rPr>
        <w:t xml:space="preserve">                       (</w:t>
      </w:r>
      <w:r w:rsidR="00122BED">
        <w:rPr>
          <w:szCs w:val="28"/>
          <w:lang w:val="uk-UA"/>
        </w:rPr>
        <w:t>3.</w:t>
      </w:r>
      <w:r w:rsidRPr="000F03F8">
        <w:rPr>
          <w:szCs w:val="28"/>
          <w:lang w:val="uk-UA"/>
        </w:rPr>
        <w:t>2)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 де </w:t>
      </w:r>
      <w:r w:rsidRPr="000F03F8">
        <w:rPr>
          <w:position w:val="-12"/>
          <w:szCs w:val="28"/>
        </w:rPr>
        <w:object w:dxaOrig="340" w:dyaOrig="360">
          <v:shape id="_x0000_i1039" type="#_x0000_t75" style="width:16.5pt;height:18.75pt" o:ole="">
            <v:imagedata r:id="rId43" o:title=""/>
          </v:shape>
          <o:OLEObject Type="Embed" ProgID="Equation.3" ShapeID="_x0000_i1039" DrawAspect="Content" ObjectID="_1622558712" r:id="rId44"/>
        </w:object>
      </w:r>
      <w:r w:rsidRPr="000F03F8">
        <w:rPr>
          <w:szCs w:val="28"/>
          <w:lang w:val="uk-UA"/>
        </w:rPr>
        <w:t xml:space="preserve"> –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нст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швидк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сті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кції, </w:t>
      </w:r>
      <w:r w:rsidRPr="000F03F8">
        <w:rPr>
          <w:position w:val="-20"/>
          <w:szCs w:val="28"/>
          <w:lang w:val="uk-UA"/>
        </w:rPr>
        <w:object w:dxaOrig="200" w:dyaOrig="499">
          <v:shape id="_x0000_i1040" type="#_x0000_t75" style="width:10.5pt;height:25.5pt" o:ole="">
            <v:imagedata r:id="rId45" o:title=""/>
          </v:shape>
          <o:OLEObject Type="Embed" ProgID="Equation.3" ShapeID="_x0000_i1040" DrawAspect="Content" ObjectID="_1622558713" r:id="rId46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     </w:t>
      </w:r>
      <w:r w:rsidRPr="000F03F8">
        <w:rPr>
          <w:position w:val="-4"/>
          <w:szCs w:val="28"/>
        </w:rPr>
        <w:object w:dxaOrig="240" w:dyaOrig="260">
          <v:shape id="_x0000_i1041" type="#_x0000_t75" style="width:12pt;height:13.5pt" o:ole="">
            <v:imagedata r:id="rId47" o:title=""/>
          </v:shape>
          <o:OLEObject Type="Embed" ProgID="Equation.3" ShapeID="_x0000_i1041" DrawAspect="Content" ObjectID="_1622558714" r:id="rId48"/>
        </w:object>
      </w:r>
      <w:r w:rsidRPr="000F03F8">
        <w:rPr>
          <w:szCs w:val="28"/>
          <w:lang w:val="uk-UA"/>
        </w:rPr>
        <w:t xml:space="preserve"> – ене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 xml:space="preserve">гія 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ктив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ції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кції, </w:t>
      </w:r>
      <w:r w:rsidRPr="000F03F8">
        <w:rPr>
          <w:position w:val="-20"/>
          <w:szCs w:val="28"/>
          <w:lang w:val="uk-UA"/>
        </w:rPr>
        <w:object w:dxaOrig="499" w:dyaOrig="499">
          <v:shape id="_x0000_i1042" type="#_x0000_t75" style="width:25.5pt;height:25.5pt" o:ole="">
            <v:imagedata r:id="rId49" o:title=""/>
          </v:shape>
          <o:OLEObject Type="Embed" ProgID="Equation.3" ShapeID="_x0000_i1042" DrawAspect="Content" ObjectID="_1622558715" r:id="rId50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     </w:t>
      </w:r>
      <w:r w:rsidRPr="000F03F8">
        <w:rPr>
          <w:position w:val="-4"/>
          <w:szCs w:val="28"/>
        </w:rPr>
        <w:object w:dxaOrig="240" w:dyaOrig="260">
          <v:shape id="_x0000_i1043" type="#_x0000_t75" style="width:12pt;height:13.5pt" o:ole="">
            <v:imagedata r:id="rId51" o:title=""/>
          </v:shape>
          <o:OLEObject Type="Embed" ProgID="Equation.3" ShapeID="_x0000_i1043" DrawAspect="Content" ObjectID="_1622558716" r:id="rId52"/>
        </w:object>
      </w:r>
      <w:r w:rsidRPr="000F03F8">
        <w:rPr>
          <w:szCs w:val="28"/>
          <w:lang w:val="uk-UA"/>
        </w:rPr>
        <w:t xml:space="preserve"> – уніве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г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, </w:t>
      </w:r>
      <w:r w:rsidRPr="000F03F8">
        <w:rPr>
          <w:position w:val="-24"/>
          <w:szCs w:val="28"/>
          <w:lang w:val="uk-UA"/>
        </w:rPr>
        <w:object w:dxaOrig="900" w:dyaOrig="620">
          <v:shape id="_x0000_i1044" type="#_x0000_t75" style="width:45pt;height:31.5pt" o:ole="">
            <v:imagedata r:id="rId53" o:title=""/>
          </v:shape>
          <o:OLEObject Type="Embed" ProgID="Equation.3" ShapeID="_x0000_i1044" DrawAspect="Content" ObjectID="_1622558717" r:id="rId54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      </w:t>
      </w:r>
      <w:r w:rsidRPr="000F03F8">
        <w:rPr>
          <w:position w:val="-4"/>
          <w:szCs w:val="28"/>
        </w:rPr>
        <w:object w:dxaOrig="220" w:dyaOrig="260">
          <v:shape id="_x0000_i1045" type="#_x0000_t75" style="width:10.5pt;height:13.5pt" o:ole="">
            <v:imagedata r:id="rId55" o:title=""/>
          </v:shape>
          <o:OLEObject Type="Embed" ProgID="Equation.3" ShapeID="_x0000_i1045" DrawAspect="Content" ObjectID="_1622558718" r:id="rId56"/>
        </w:object>
      </w:r>
      <w:r w:rsidRPr="000F03F8">
        <w:rPr>
          <w:szCs w:val="28"/>
          <w:lang w:val="uk-UA"/>
        </w:rPr>
        <w:t xml:space="preserve"> – темпе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кції, </w:t>
      </w:r>
      <w:r w:rsidRPr="000F03F8">
        <w:rPr>
          <w:position w:val="-4"/>
          <w:szCs w:val="28"/>
          <w:lang w:val="uk-UA"/>
        </w:rPr>
        <w:object w:dxaOrig="380" w:dyaOrig="300">
          <v:shape id="_x0000_i1046" type="#_x0000_t75" style="width:18.75pt;height:15pt" o:ole="">
            <v:imagedata r:id="rId57" o:title=""/>
          </v:shape>
          <o:OLEObject Type="Embed" ProgID="Equation.3" ShapeID="_x0000_i1046" DrawAspect="Content" ObjectID="_1622558719" r:id="rId58"/>
        </w:object>
      </w:r>
      <w:r w:rsidRPr="000F03F8">
        <w:rPr>
          <w:szCs w:val="28"/>
          <w:lang w:val="uk-UA"/>
        </w:rPr>
        <w:t>.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</w:t>
      </w:r>
      <w:r w:rsidRPr="000F03F8">
        <w:rPr>
          <w:position w:val="-12"/>
          <w:szCs w:val="28"/>
        </w:rPr>
        <w:object w:dxaOrig="1180" w:dyaOrig="360">
          <v:shape id="_x0000_i1047" type="#_x0000_t75" style="width:58.5pt;height:18.75pt" o:ole="">
            <v:imagedata r:id="rId59" o:title=""/>
          </v:shape>
          <o:OLEObject Type="Embed" ProgID="Equation.3" ShapeID="_x0000_i1047" DrawAspect="Content" ObjectID="_1622558720" r:id="rId60"/>
        </w:object>
      </w:r>
      <w:r w:rsidRPr="000F03F8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ненту, як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пичується в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0F03F8">
        <w:rPr>
          <w:szCs w:val="28"/>
          <w:lang w:val="uk-UA"/>
        </w:rPr>
        <w:t xml:space="preserve">і 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б’єм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м </w:t>
      </w:r>
      <w:r w:rsidRPr="000F03F8">
        <w:rPr>
          <w:i/>
          <w:szCs w:val="28"/>
          <w:lang w:val="en-US"/>
        </w:rPr>
        <w:t>V</w: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</w:t>
      </w:r>
      <w:r w:rsidRPr="000F03F8">
        <w:rPr>
          <w:position w:val="-12"/>
          <w:szCs w:val="28"/>
        </w:rPr>
        <w:object w:dxaOrig="1340" w:dyaOrig="360">
          <v:shape id="_x0000_i1048" type="#_x0000_t75" style="width:67.5pt;height:18.75pt" o:ole="">
            <v:imagedata r:id="rId61" o:title=""/>
          </v:shape>
          <o:OLEObject Type="Embed" ProgID="Equation.3" ShapeID="_x0000_i1048" DrawAspect="Content" ObjectID="_1622558721" r:id="rId62"/>
        </w:object>
      </w:r>
      <w:r w:rsidRPr="000F03F8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ненту, щ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відв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диться з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0F03F8">
        <w:rPr>
          <w:szCs w:val="28"/>
          <w:lang w:val="uk-UA"/>
        </w:rPr>
        <w:t>,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де </w:t>
      </w:r>
      <w:r w:rsidRPr="000F03F8">
        <w:rPr>
          <w:position w:val="-10"/>
          <w:szCs w:val="28"/>
          <w:lang w:val="uk-UA"/>
        </w:rPr>
        <w:object w:dxaOrig="380" w:dyaOrig="320">
          <v:shape id="_x0000_i1049" type="#_x0000_t75" style="width:18.75pt;height:16.5pt" o:ole="">
            <v:imagedata r:id="rId63" o:title=""/>
          </v:shape>
          <o:OLEObject Type="Embed" ProgID="Equation.3" ShapeID="_x0000_i1049" DrawAspect="Content" ObjectID="_1622558722" r:id="rId64"/>
        </w:object>
      </w:r>
      <w:r w:rsidRPr="000F03F8">
        <w:rPr>
          <w:szCs w:val="28"/>
          <w:lang w:val="uk-UA"/>
        </w:rPr>
        <w:t xml:space="preserve"> – змін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>ції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ненту в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0F03F8">
        <w:rPr>
          <w:szCs w:val="28"/>
          <w:lang w:val="uk-UA"/>
        </w:rPr>
        <w:t>і;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szCs w:val="28"/>
          <w:lang w:val="uk-UA"/>
        </w:rPr>
        <w:t xml:space="preserve">                 </w:t>
      </w:r>
      <w:r w:rsidRPr="000F03F8">
        <w:rPr>
          <w:position w:val="-12"/>
          <w:szCs w:val="28"/>
          <w:lang w:val="uk-UA"/>
        </w:rPr>
        <w:object w:dxaOrig="300" w:dyaOrig="360">
          <v:shape id="_x0000_i1050" type="#_x0000_t75" style="width:15pt;height:18.75pt" o:ole="">
            <v:imagedata r:id="rId65" o:title=""/>
          </v:shape>
          <o:OLEObject Type="Embed" ProgID="Equation.3" ShapeID="_x0000_i1050" DrawAspect="Content" ObjectID="_1622558723" r:id="rId66"/>
        </w:object>
      </w:r>
      <w:r w:rsidRPr="000F03F8">
        <w:rPr>
          <w:szCs w:val="28"/>
          <w:lang w:val="uk-UA"/>
        </w:rPr>
        <w:t xml:space="preserve"> – вит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ціль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ненту 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ді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0F03F8">
        <w:rPr>
          <w:szCs w:val="28"/>
          <w:lang w:val="uk-UA"/>
        </w:rPr>
        <w:t xml:space="preserve">, </w:t>
      </w:r>
      <w:r w:rsidRPr="000F03F8">
        <w:rPr>
          <w:position w:val="-20"/>
          <w:szCs w:val="28"/>
          <w:lang w:val="uk-UA"/>
        </w:rPr>
        <w:object w:dxaOrig="279" w:dyaOrig="499">
          <v:shape id="_x0000_i1051" type="#_x0000_t75" style="width:13.5pt;height:25.5pt" o:ole="">
            <v:imagedata r:id="rId67" o:title=""/>
          </v:shape>
          <o:OLEObject Type="Embed" ProgID="Equation.3" ShapeID="_x0000_i1051" DrawAspect="Content" ObjectID="_1622558724" r:id="rId68"/>
        </w:object>
      </w:r>
      <w:r w:rsidRPr="000F03F8">
        <w:rPr>
          <w:szCs w:val="28"/>
          <w:lang w:val="uk-UA"/>
        </w:rPr>
        <w:t>.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lastRenderedPageBreak/>
        <w:t>Підст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вивши ф</w:t>
      </w:r>
      <w:r w:rsidR="00697DF2">
        <w:rPr>
          <w:color w:val="000000"/>
          <w:szCs w:val="28"/>
          <w:lang w:val="uk-UA"/>
        </w:rPr>
        <w:t>op</w:t>
      </w:r>
      <w:r w:rsidRPr="000F03F8">
        <w:rPr>
          <w:color w:val="000000"/>
          <w:szCs w:val="28"/>
          <w:lang w:val="uk-UA"/>
        </w:rPr>
        <w:t>мули в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 xml:space="preserve">3) 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им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єм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: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jc w:val="right"/>
        <w:rPr>
          <w:color w:val="000000"/>
          <w:szCs w:val="28"/>
          <w:lang w:val="uk-UA"/>
        </w:rPr>
      </w:pPr>
      <w:r w:rsidRPr="000F03F8">
        <w:rPr>
          <w:position w:val="-28"/>
          <w:szCs w:val="28"/>
        </w:rPr>
        <w:object w:dxaOrig="6080" w:dyaOrig="680">
          <v:shape id="_x0000_i1052" type="#_x0000_t75" style="width:305.25pt;height:33.75pt" o:ole="">
            <v:imagedata r:id="rId69" o:title=""/>
          </v:shape>
          <o:OLEObject Type="Embed" ProgID="Equation.3" ShapeID="_x0000_i1052" DrawAspect="Content" ObjectID="_1622558725" r:id="rId70"/>
        </w:object>
      </w:r>
      <w:r w:rsidRPr="000F03F8">
        <w:rPr>
          <w:szCs w:val="28"/>
          <w:lang w:val="uk-UA"/>
        </w:rPr>
        <w:t xml:space="preserve">.                    </w:t>
      </w:r>
      <w:r w:rsidRPr="000F03F8">
        <w:rPr>
          <w:color w:val="000000"/>
          <w:szCs w:val="28"/>
          <w:lang w:val="uk-UA"/>
        </w:rPr>
        <w:t>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3)</w:t>
      </w:r>
    </w:p>
    <w:p w:rsidR="00AB7B15" w:rsidRPr="000F03F8" w:rsidRDefault="00697DF2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 xml:space="preserve">скільки 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 xml:space="preserve">б'єм </w:t>
      </w: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кційн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ї м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 xml:space="preserve">си </w:t>
      </w:r>
      <w:r w:rsidR="00AB7B15" w:rsidRPr="000F03F8">
        <w:rPr>
          <w:position w:val="-14"/>
          <w:szCs w:val="28"/>
        </w:rPr>
        <w:object w:dxaOrig="859" w:dyaOrig="380">
          <v:shape id="_x0000_i1053" type="#_x0000_t75" style="width:43.5pt;height:18.75pt" o:ole="">
            <v:imagedata r:id="rId71" o:title=""/>
          </v:shape>
          <o:OLEObject Type="Embed" ProgID="Equation.3" ShapeID="_x0000_i1053" DrawAspect="Content" ObjectID="_1622558726" r:id="rId72"/>
        </w:object>
      </w:r>
      <w:r w:rsidR="00AB7B15" w:rsidRPr="000F03F8">
        <w:rPr>
          <w:szCs w:val="28"/>
          <w:lang w:val="uk-UA"/>
        </w:rPr>
        <w:t xml:space="preserve">, де </w:t>
      </w:r>
      <w:r w:rsidR="00AB7B15" w:rsidRPr="000F03F8">
        <w:rPr>
          <w:position w:val="-14"/>
          <w:szCs w:val="28"/>
        </w:rPr>
        <w:object w:dxaOrig="300" w:dyaOrig="380">
          <v:shape id="_x0000_i1054" type="#_x0000_t75" style="width:15pt;height:18.75pt" o:ole="">
            <v:imagedata r:id="rId73" o:title=""/>
          </v:shape>
          <o:OLEObject Type="Embed" ProgID="Equation.3" ShapeID="_x0000_i1054" DrawAspect="Content" ObjectID="_1622558727" r:id="rId74"/>
        </w:object>
      </w:r>
      <w:r w:rsidR="00AB7B15" w:rsidRPr="000F03F8">
        <w:rPr>
          <w:szCs w:val="28"/>
          <w:lang w:val="uk-UA"/>
        </w:rPr>
        <w:t xml:space="preserve"> – п</w:t>
      </w:r>
      <w:r>
        <w:rPr>
          <w:szCs w:val="28"/>
          <w:lang w:val="uk-UA"/>
        </w:rPr>
        <w:t>o</w:t>
      </w:r>
      <w:r w:rsidR="00AB7B15" w:rsidRPr="000F03F8">
        <w:rPr>
          <w:szCs w:val="28"/>
          <w:lang w:val="uk-UA"/>
        </w:rPr>
        <w:t>пе</w:t>
      </w: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>ечний пе</w:t>
      </w: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 xml:space="preserve">етин </w:t>
      </w:r>
      <w:r>
        <w:rPr>
          <w:szCs w:val="28"/>
          <w:lang w:val="uk-UA"/>
        </w:rPr>
        <w:t>p</w:t>
      </w:r>
      <w:r w:rsidR="00AB7B15" w:rsidRPr="000F03F8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0F03F8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a</w:t>
      </w:r>
      <w:r w:rsidR="00AB7B15" w:rsidRPr="000F03F8">
        <w:rPr>
          <w:szCs w:val="28"/>
          <w:lang w:val="uk-UA"/>
        </w:rPr>
        <w:t xml:space="preserve">  </w:t>
      </w:r>
    </w:p>
    <w:p w:rsidR="00AB7B15" w:rsidRPr="000F03F8" w:rsidRDefault="00AB7B15" w:rsidP="00AB7B15">
      <w:pPr>
        <w:shd w:val="clear" w:color="auto" w:fill="FFFFFF"/>
        <w:spacing w:line="360" w:lineRule="auto"/>
        <w:jc w:val="right"/>
        <w:rPr>
          <w:szCs w:val="28"/>
          <w:lang w:val="uk-UA"/>
        </w:rPr>
      </w:pPr>
      <w:r w:rsidRPr="000F03F8">
        <w:rPr>
          <w:position w:val="-12"/>
          <w:szCs w:val="28"/>
        </w:rPr>
        <w:object w:dxaOrig="1660" w:dyaOrig="400">
          <v:shape id="_x0000_i1055" type="#_x0000_t75" style="width:82.5pt;height:19.5pt" o:ole="">
            <v:imagedata r:id="rId75" o:title=""/>
          </v:shape>
          <o:OLEObject Type="Embed" ProgID="Equation.3" ShapeID="_x0000_i1055" DrawAspect="Content" ObjectID="_1622558728" r:id="rId76"/>
        </w:object>
      </w:r>
      <w:r w:rsidRPr="000F03F8">
        <w:rPr>
          <w:szCs w:val="28"/>
          <w:lang w:val="uk-UA"/>
        </w:rPr>
        <w:t>,                                                    (</w:t>
      </w:r>
      <w:r w:rsidR="00122BED">
        <w:rPr>
          <w:szCs w:val="28"/>
          <w:lang w:val="uk-UA"/>
        </w:rPr>
        <w:t>3.</w:t>
      </w:r>
      <w:r w:rsidRPr="000F03F8">
        <w:rPr>
          <w:szCs w:val="28"/>
          <w:lang w:val="uk-UA"/>
        </w:rPr>
        <w:t>4)</w:t>
      </w:r>
    </w:p>
    <w:p w:rsidR="00AB7B15" w:rsidRPr="000F03F8" w:rsidRDefault="00AB7B15" w:rsidP="00AB7B15">
      <w:pPr>
        <w:shd w:val="clear" w:color="auto" w:fill="FFFFFF"/>
        <w:spacing w:line="360" w:lineRule="auto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підст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вим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ці ф</w:t>
      </w:r>
      <w:r w:rsidR="00697DF2">
        <w:rPr>
          <w:color w:val="000000"/>
          <w:szCs w:val="28"/>
          <w:lang w:val="uk-UA"/>
        </w:rPr>
        <w:t>op</w:t>
      </w:r>
      <w:r w:rsidRPr="000F03F8">
        <w:rPr>
          <w:color w:val="000000"/>
          <w:szCs w:val="28"/>
          <w:lang w:val="uk-UA"/>
        </w:rPr>
        <w:t>мули в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5).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 w:rsidRPr="000F03F8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ді м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те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і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льний б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л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 xml:space="preserve">нс 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е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кт</w:t>
      </w:r>
      <w:r w:rsidR="00697DF2">
        <w:rPr>
          <w:color w:val="000000"/>
          <w:szCs w:val="28"/>
          <w:lang w:val="uk-UA"/>
        </w:rPr>
        <w:t>opa</w:t>
      </w:r>
      <w:r w:rsidRPr="000F03F8">
        <w:rPr>
          <w:color w:val="000000"/>
          <w:szCs w:val="28"/>
          <w:lang w:val="uk-UA"/>
        </w:rPr>
        <w:t xml:space="preserve"> 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же бути 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пис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ний 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ким piвнянням:</w:t>
      </w:r>
    </w:p>
    <w:p w:rsidR="00AB7B15" w:rsidRPr="000F03F8" w:rsidRDefault="00AB7B15" w:rsidP="00AB7B15">
      <w:pPr>
        <w:shd w:val="clear" w:color="auto" w:fill="FFFFFF"/>
        <w:spacing w:line="360" w:lineRule="auto"/>
        <w:jc w:val="right"/>
        <w:rPr>
          <w:szCs w:val="28"/>
          <w:lang w:val="uk-UA"/>
        </w:rPr>
      </w:pPr>
      <w:r w:rsidRPr="000F03F8">
        <w:rPr>
          <w:position w:val="-28"/>
          <w:szCs w:val="28"/>
        </w:rPr>
        <w:object w:dxaOrig="7420" w:dyaOrig="680">
          <v:shape id="_x0000_i1056" type="#_x0000_t75" style="width:372pt;height:33.75pt" o:ole="">
            <v:imagedata r:id="rId77" o:title=""/>
          </v:shape>
          <o:OLEObject Type="Embed" ProgID="Equation.3" ShapeID="_x0000_i1056" DrawAspect="Content" ObjectID="_1622558729" r:id="rId78"/>
        </w:object>
      </w:r>
      <w:r w:rsidRPr="000F03F8">
        <w:rPr>
          <w:szCs w:val="28"/>
          <w:lang w:val="uk-UA"/>
        </w:rPr>
        <w:t xml:space="preserve">.              </w:t>
      </w:r>
      <w:r w:rsidRPr="000F03F8">
        <w:rPr>
          <w:color w:val="000000"/>
          <w:szCs w:val="28"/>
          <w:lang w:val="uk-UA"/>
        </w:rPr>
        <w:t>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5)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rPr>
          <w:color w:val="000000"/>
          <w:szCs w:val="28"/>
          <w:lang w:val="uk-UA"/>
        </w:rPr>
      </w:pPr>
      <w:r w:rsidRPr="000F03F8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ділим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pa</w:t>
      </w:r>
      <w:r w:rsidRPr="000F03F8">
        <w:rPr>
          <w:szCs w:val="28"/>
          <w:lang w:val="uk-UA"/>
        </w:rPr>
        <w:t>ву 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ліву ч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стини </w:t>
      </w:r>
      <w:r w:rsidR="00697DF2">
        <w:rPr>
          <w:szCs w:val="28"/>
          <w:lang w:val="uk-UA"/>
        </w:rPr>
        <w:t>p</w:t>
      </w:r>
      <w:r w:rsidRPr="000F03F8">
        <w:rPr>
          <w:szCs w:val="28"/>
          <w:lang w:val="uk-UA"/>
        </w:rPr>
        <w:t>івняння (7) 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</w:t>
      </w:r>
      <w:r w:rsidRPr="000F03F8">
        <w:rPr>
          <w:position w:val="-6"/>
          <w:szCs w:val="28"/>
          <w:lang w:val="uk-UA"/>
        </w:rPr>
        <w:object w:dxaOrig="279" w:dyaOrig="279">
          <v:shape id="_x0000_i1057" type="#_x0000_t75" style="width:13.5pt;height:13.5pt" o:ole="">
            <v:imagedata r:id="rId79" o:title=""/>
          </v:shape>
          <o:OLEObject Type="Embed" ProgID="Equation.3" ShapeID="_x0000_i1057" DrawAspect="Content" ObjectID="_1622558730" r:id="rId80"/>
        </w:object>
      </w:r>
      <w:r w:rsidRPr="000F03F8">
        <w:rPr>
          <w:szCs w:val="28"/>
          <w:lang w:val="uk-UA"/>
        </w:rPr>
        <w:t xml:space="preserve"> і з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пишем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в 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му виді:</w:t>
      </w:r>
    </w:p>
    <w:p w:rsidR="00AB7B15" w:rsidRPr="000F03F8" w:rsidRDefault="00AB7B15" w:rsidP="00AB7B15">
      <w:pPr>
        <w:shd w:val="clear" w:color="auto" w:fill="FFFFFF"/>
        <w:spacing w:line="360" w:lineRule="auto"/>
        <w:jc w:val="right"/>
        <w:rPr>
          <w:color w:val="000000"/>
          <w:szCs w:val="28"/>
          <w:lang w:val="uk-UA"/>
        </w:rPr>
      </w:pPr>
      <w:r w:rsidRPr="000F03F8">
        <w:rPr>
          <w:position w:val="-30"/>
          <w:szCs w:val="28"/>
        </w:rPr>
        <w:object w:dxaOrig="8440" w:dyaOrig="720">
          <v:shape id="_x0000_i1058" type="#_x0000_t75" style="width:423pt;height:36pt" o:ole="">
            <v:imagedata r:id="rId81" o:title=""/>
          </v:shape>
          <o:OLEObject Type="Embed" ProgID="Equation.3" ShapeID="_x0000_i1058" DrawAspect="Content" ObjectID="_1622558731" r:id="rId82"/>
        </w:object>
      </w:r>
      <w:r w:rsidRPr="000F03F8">
        <w:rPr>
          <w:szCs w:val="28"/>
          <w:lang w:val="uk-UA"/>
        </w:rPr>
        <w:t xml:space="preserve">.     </w:t>
      </w:r>
      <w:r w:rsidRPr="000F03F8">
        <w:rPr>
          <w:color w:val="000000"/>
          <w:szCs w:val="28"/>
          <w:lang w:val="uk-UA"/>
        </w:rPr>
        <w:t xml:space="preserve">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6)</w:t>
      </w:r>
    </w:p>
    <w:p w:rsidR="00AB7B15" w:rsidRPr="000F03F8" w:rsidRDefault="00697DF2" w:rsidP="00AB7B15">
      <w:pPr>
        <w:shd w:val="clear" w:color="auto" w:fill="FFFFFF"/>
        <w:spacing w:line="360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езульт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ти 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>н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лізу 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івняння (</w:t>
      </w:r>
      <w:r w:rsidR="00122BED">
        <w:rPr>
          <w:color w:val="000000"/>
          <w:szCs w:val="28"/>
          <w:lang w:val="uk-UA"/>
        </w:rPr>
        <w:t>3.</w:t>
      </w:r>
      <w:r w:rsidR="00AB7B15" w:rsidRPr="000F03F8">
        <w:rPr>
          <w:color w:val="000000"/>
          <w:szCs w:val="28"/>
          <w:lang w:val="uk-UA"/>
        </w:rPr>
        <w:t>8) п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к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>зують, щ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 xml:space="preserve"> змінними п</w:t>
      </w:r>
      <w:r>
        <w:rPr>
          <w:color w:val="000000"/>
          <w:szCs w:val="28"/>
          <w:lang w:val="uk-UA"/>
        </w:rPr>
        <w:t>apa</w:t>
      </w:r>
      <w:r w:rsidR="00AB7B15" w:rsidRPr="000F03F8">
        <w:rPr>
          <w:color w:val="000000"/>
          <w:szCs w:val="28"/>
          <w:lang w:val="uk-UA"/>
        </w:rPr>
        <w:t>мет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>ми будуть: к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нцент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 xml:space="preserve">ція </w:t>
      </w:r>
      <w:r w:rsidR="00AB7B15" w:rsidRPr="000F03F8">
        <w:rPr>
          <w:i/>
          <w:noProof/>
          <w:color w:val="000000"/>
          <w:szCs w:val="28"/>
          <w:lang w:val="en-US"/>
        </w:rPr>
        <w:t>Q</w:t>
      </w:r>
      <w:r w:rsidR="00AB7B15" w:rsidRPr="000F03F8">
        <w:rPr>
          <w:color w:val="000000"/>
          <w:szCs w:val="28"/>
          <w:lang w:val="uk-UA"/>
        </w:rPr>
        <w:t>, темпе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>ту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 xml:space="preserve"> </w:t>
      </w:r>
      <w:r w:rsidR="00AB7B15" w:rsidRPr="000F03F8">
        <w:rPr>
          <w:i/>
          <w:noProof/>
          <w:color w:val="000000"/>
          <w:szCs w:val="28"/>
          <w:lang w:val="en-US"/>
        </w:rPr>
        <w:t>T</w:t>
      </w:r>
      <w:r w:rsidR="00AB7B15" w:rsidRPr="000F03F8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е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>кції, п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пе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ечний пе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 xml:space="preserve">етин 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егулююч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г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>op</w:t>
      </w:r>
      <w:r w:rsidR="00AB7B15" w:rsidRPr="000F03F8">
        <w:rPr>
          <w:color w:val="000000"/>
          <w:szCs w:val="28"/>
          <w:lang w:val="uk-UA"/>
        </w:rPr>
        <w:t>г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ну </w:t>
      </w:r>
      <w:r w:rsidR="00AB7B15" w:rsidRPr="000F03F8">
        <w:rPr>
          <w:i/>
          <w:iCs/>
          <w:color w:val="000000"/>
          <w:szCs w:val="28"/>
          <w:lang w:val="uk-UA"/>
        </w:rPr>
        <w:t>S</w:t>
      </w:r>
      <w:r w:rsidR="00AB7B15" w:rsidRPr="000F03F8">
        <w:rPr>
          <w:i/>
          <w:iCs/>
          <w:color w:val="000000"/>
          <w:szCs w:val="28"/>
          <w:vertAlign w:val="subscript"/>
          <w:lang w:val="en-US"/>
        </w:rPr>
        <w:t>k</w:t>
      </w:r>
      <w:r w:rsidR="00AB7B15" w:rsidRPr="000F03F8">
        <w:rPr>
          <w:color w:val="000000"/>
          <w:szCs w:val="28"/>
          <w:lang w:val="uk-UA"/>
        </w:rPr>
        <w:t>,</w:t>
      </w:r>
      <w:r w:rsidR="00AB7B15" w:rsidRPr="000F03F8">
        <w:rPr>
          <w:szCs w:val="28"/>
          <w:lang w:val="uk-UA"/>
        </w:rPr>
        <w:t xml:space="preserve"> </w:t>
      </w:r>
      <w:r w:rsidR="00AB7B15" w:rsidRPr="000F03F8">
        <w:rPr>
          <w:color w:val="000000"/>
          <w:szCs w:val="28"/>
          <w:lang w:val="uk-UA"/>
        </w:rPr>
        <w:t>вит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 xml:space="preserve">ти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F</m:t>
            </m:r>
          </m:e>
          <m:sub>
            <m:r>
              <w:rPr>
                <w:rFonts w:ascii="Cambria Math"/>
                <w:color w:val="000000"/>
                <w:szCs w:val="28"/>
                <w:lang w:val="uk-UA"/>
              </w:rPr>
              <m:t>1</m:t>
            </m:r>
          </m:sub>
        </m:sSub>
      </m:oMath>
      <w:r w:rsidR="00AB7B15" w:rsidRPr="000F03F8">
        <w:rPr>
          <w:color w:val="000000"/>
          <w:szCs w:val="28"/>
          <w:lang w:val="uk-UA"/>
        </w:rPr>
        <w:t xml:space="preserve"> т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F</m:t>
            </m:r>
          </m:e>
          <m:sub>
            <m:r>
              <w:rPr>
                <w:rFonts w:ascii="Cambria Math"/>
                <w:color w:val="000000"/>
                <w:szCs w:val="28"/>
                <w:lang w:val="uk-UA"/>
              </w:rPr>
              <m:t>2</m:t>
            </m:r>
          </m:sub>
        </m:sSub>
      </m:oMath>
      <w:r w:rsidR="00AB7B15" w:rsidRPr="000F03F8">
        <w:rPr>
          <w:color w:val="000000"/>
          <w:szCs w:val="28"/>
          <w:lang w:val="uk-UA"/>
        </w:rPr>
        <w:t>, к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нцент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>ції</w:t>
      </w:r>
      <w:r w:rsidR="00AB7B15" w:rsidRPr="00697DF2">
        <w:rPr>
          <w:noProof/>
          <w:color w:val="000000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Q</m:t>
            </m:r>
          </m:e>
          <m:sub>
            <m:r>
              <w:rPr>
                <w:rFonts w:ascii="Cambria Math"/>
                <w:color w:val="000000"/>
                <w:szCs w:val="28"/>
                <w:lang w:val="uk-UA"/>
              </w:rPr>
              <m:t>1</m:t>
            </m:r>
          </m:sub>
        </m:sSub>
      </m:oMath>
      <w:r w:rsidR="00AB7B15" w:rsidRPr="000F03F8">
        <w:rPr>
          <w:color w:val="000000"/>
          <w:szCs w:val="28"/>
          <w:lang w:val="uk-UA"/>
        </w:rPr>
        <w:t xml:space="preserve"> т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Q</m:t>
            </m:r>
          </m:e>
          <m:sub>
            <m:r>
              <w:rPr>
                <w:rFonts w:ascii="Cambria Math"/>
                <w:color w:val="000000"/>
                <w:szCs w:val="28"/>
                <w:lang w:val="uk-UA"/>
              </w:rPr>
              <m:t>2</m:t>
            </m:r>
          </m:sub>
        </m:sSub>
      </m:oMath>
      <w:r w:rsidR="00AB7B15" w:rsidRPr="000F03F8">
        <w:rPr>
          <w:color w:val="000000"/>
          <w:szCs w:val="28"/>
          <w:lang w:val="uk-UA"/>
        </w:rPr>
        <w:t>. Д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>м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 xml:space="preserve"> відхилення</w:t>
      </w:r>
      <w:r w:rsidR="00AB7B15" w:rsidRPr="000F03F8">
        <w:rPr>
          <w:szCs w:val="28"/>
          <w:lang w:val="uk-UA"/>
        </w:rPr>
        <w:t xml:space="preserve"> </w:t>
      </w:r>
      <w:r w:rsidR="00AB7B15" w:rsidRPr="000F03F8">
        <w:rPr>
          <w:color w:val="000000"/>
          <w:szCs w:val="28"/>
          <w:lang w:val="uk-UA"/>
        </w:rPr>
        <w:t>змінним п</w:t>
      </w:r>
      <w:r>
        <w:rPr>
          <w:color w:val="000000"/>
          <w:szCs w:val="28"/>
          <w:lang w:val="uk-UA"/>
        </w:rPr>
        <w:t>apa</w:t>
      </w:r>
      <w:r w:rsidR="00AB7B15" w:rsidRPr="000F03F8">
        <w:rPr>
          <w:color w:val="000000"/>
          <w:szCs w:val="28"/>
          <w:lang w:val="uk-UA"/>
        </w:rPr>
        <w:t>мет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>м:</w:t>
      </w:r>
    </w:p>
    <w:p w:rsidR="00AB7B15" w:rsidRPr="000F03F8" w:rsidRDefault="00AB7B15" w:rsidP="00AB7B15">
      <w:pPr>
        <w:spacing w:line="360" w:lineRule="auto"/>
        <w:ind w:firstLine="709"/>
        <w:rPr>
          <w:rStyle w:val="FontStyle88"/>
          <w:szCs w:val="28"/>
          <w:lang w:val="uk-UA" w:eastAsia="uk-UA"/>
        </w:rPr>
      </w:pP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300" w:dyaOrig="360">
          <v:shape id="_x0000_i1059" type="#_x0000_t75" style="width:65.25pt;height:18.75pt" o:ole="">
            <v:imagedata r:id="rId83" o:title=""/>
          </v:shape>
          <o:OLEObject Type="Embed" ProgID="Equation.3" ShapeID="_x0000_i1059" DrawAspect="Content" ObjectID="_1622558732" r:id="rId84"/>
        </w:object>
      </w:r>
      <w:r w:rsidRPr="000F03F8">
        <w:rPr>
          <w:rStyle w:val="FontStyle88"/>
          <w:szCs w:val="28"/>
          <w:lang w:val="uk-UA" w:eastAsia="uk-UA"/>
        </w:rPr>
        <w:t xml:space="preserve">;        </w:t>
      </w: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200" w:dyaOrig="360">
          <v:shape id="_x0000_i1060" type="#_x0000_t75" style="width:60.75pt;height:18.75pt" o:ole="">
            <v:imagedata r:id="rId85" o:title=""/>
          </v:shape>
          <o:OLEObject Type="Embed" ProgID="Equation.3" ShapeID="_x0000_i1060" DrawAspect="Content" ObjectID="_1622558733" r:id="rId86"/>
        </w:object>
      </w:r>
      <w:r w:rsidRPr="000F03F8">
        <w:rPr>
          <w:rStyle w:val="FontStyle88"/>
          <w:szCs w:val="28"/>
          <w:lang w:val="uk-UA" w:eastAsia="uk-UA"/>
        </w:rPr>
        <w:t xml:space="preserve">;     </w:t>
      </w: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500" w:dyaOrig="360">
          <v:shape id="_x0000_i1061" type="#_x0000_t75" style="width:75.75pt;height:18.75pt" o:ole="">
            <v:imagedata r:id="rId87" o:title=""/>
          </v:shape>
          <o:OLEObject Type="Embed" ProgID="Equation.3" ShapeID="_x0000_i1061" DrawAspect="Content" ObjectID="_1622558734" r:id="rId88"/>
        </w:object>
      </w:r>
      <w:r w:rsidRPr="000F03F8">
        <w:rPr>
          <w:rStyle w:val="FontStyle88"/>
          <w:szCs w:val="28"/>
          <w:lang w:val="uk-UA" w:eastAsia="uk-UA"/>
        </w:rPr>
        <w:t xml:space="preserve">;          </w:t>
      </w: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20" w:dyaOrig="360">
          <v:shape id="_x0000_i1062" type="#_x0000_t75" style="width:70.5pt;height:18.75pt" o:ole="">
            <v:imagedata r:id="rId89" o:title=""/>
          </v:shape>
          <o:OLEObject Type="Embed" ProgID="Equation.3" ShapeID="_x0000_i1062" DrawAspect="Content" ObjectID="_1622558735" r:id="rId90"/>
        </w:object>
      </w:r>
      <w:r w:rsidRPr="000F03F8">
        <w:rPr>
          <w:rStyle w:val="FontStyle88"/>
          <w:szCs w:val="28"/>
          <w:lang w:val="uk-UA" w:eastAsia="uk-UA"/>
        </w:rPr>
        <w:t>;</w:t>
      </w:r>
    </w:p>
    <w:p w:rsidR="00AB7B15" w:rsidRPr="000F03F8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80" w:dyaOrig="360">
          <v:shape id="_x0000_i1063" type="#_x0000_t75" style="width:73.5pt;height:18.75pt" o:ole="">
            <v:imagedata r:id="rId91" o:title=""/>
          </v:shape>
          <o:OLEObject Type="Embed" ProgID="Equation.3" ShapeID="_x0000_i1063" DrawAspect="Content" ObjectID="_1622558736" r:id="rId92"/>
        </w:object>
      </w:r>
      <w:r w:rsidRPr="000F03F8">
        <w:rPr>
          <w:rStyle w:val="FontStyle88"/>
          <w:szCs w:val="28"/>
          <w:lang w:val="uk-UA" w:eastAsia="uk-UA"/>
        </w:rPr>
        <w:t xml:space="preserve"> ;        </w:t>
      </w: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500" w:dyaOrig="360">
          <v:shape id="_x0000_i1064" type="#_x0000_t75" style="width:75.75pt;height:18.75pt" o:ole="">
            <v:imagedata r:id="rId93" o:title=""/>
          </v:shape>
          <o:OLEObject Type="Embed" ProgID="Equation.3" ShapeID="_x0000_i1064" DrawAspect="Content" ObjectID="_1622558737" r:id="rId94"/>
        </w:object>
      </w:r>
      <w:r w:rsidRPr="000F03F8">
        <w:rPr>
          <w:rStyle w:val="FontStyle88"/>
          <w:szCs w:val="28"/>
          <w:lang w:val="uk-UA" w:eastAsia="uk-UA"/>
        </w:rPr>
        <w:t xml:space="preserve">;        </w:t>
      </w:r>
      <w:r w:rsidRPr="000F03F8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579" w:dyaOrig="360">
          <v:shape id="_x0000_i1065" type="#_x0000_t75" style="width:78pt;height:18.75pt" o:ole="">
            <v:imagedata r:id="rId95" o:title=""/>
          </v:shape>
          <o:OLEObject Type="Embed" ProgID="Equation.3" ShapeID="_x0000_i1065" DrawAspect="Content" ObjectID="_1622558738" r:id="rId96"/>
        </w:object>
      </w:r>
      <w:r w:rsidRPr="000F03F8">
        <w:rPr>
          <w:rStyle w:val="FontStyle88"/>
          <w:szCs w:val="28"/>
          <w:lang w:val="uk-UA" w:eastAsia="uk-UA"/>
        </w:rPr>
        <w:t>.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rPr>
          <w:color w:val="000000"/>
          <w:szCs w:val="28"/>
          <w:lang w:val="uk-UA"/>
        </w:rPr>
      </w:pP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В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pa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х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o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 xml:space="preserve">вуючи ці 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p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івняння, вик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o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н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a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єм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o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 xml:space="preserve"> ліне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ap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>из</w:t>
      </w:r>
      <w:r w:rsidR="00697DF2">
        <w:rPr>
          <w:rStyle w:val="FontStyle88"/>
          <w:rFonts w:ascii="Times New Roman" w:hAnsi="Times New Roman"/>
          <w:sz w:val="28"/>
          <w:szCs w:val="28"/>
          <w:lang w:val="uk-UA" w:eastAsia="uk-UA"/>
        </w:rPr>
        <w:t>a</w:t>
      </w:r>
      <w:r w:rsidRPr="00E33F2A">
        <w:rPr>
          <w:rStyle w:val="FontStyle88"/>
          <w:rFonts w:ascii="Times New Roman" w:hAnsi="Times New Roman"/>
          <w:sz w:val="28"/>
          <w:szCs w:val="28"/>
          <w:lang w:val="uk-UA" w:eastAsia="uk-UA"/>
        </w:rPr>
        <w:t xml:space="preserve">цію </w:t>
      </w:r>
      <w:r w:rsidR="00697DF2">
        <w:rPr>
          <w:color w:val="000000"/>
          <w:szCs w:val="28"/>
          <w:lang w:val="uk-UA"/>
        </w:rPr>
        <w:t>p</w:t>
      </w:r>
      <w:r w:rsidRPr="00E33F2A">
        <w:rPr>
          <w:color w:val="000000"/>
          <w:szCs w:val="28"/>
          <w:lang w:val="uk-UA"/>
        </w:rPr>
        <w:t>івняння</w:t>
      </w:r>
      <w:r w:rsidRPr="000F03F8">
        <w:rPr>
          <w:color w:val="000000"/>
          <w:szCs w:val="28"/>
          <w:lang w:val="uk-UA"/>
        </w:rPr>
        <w:t xml:space="preserve"> (6), 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 xml:space="preserve"> після відп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відних пе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етв</w:t>
      </w:r>
      <w:r w:rsidR="00697DF2">
        <w:rPr>
          <w:color w:val="000000"/>
          <w:szCs w:val="28"/>
          <w:lang w:val="uk-UA"/>
        </w:rPr>
        <w:t>op</w:t>
      </w:r>
      <w:r w:rsidRPr="000F03F8">
        <w:rPr>
          <w:color w:val="000000"/>
          <w:szCs w:val="28"/>
          <w:lang w:val="uk-UA"/>
        </w:rPr>
        <w:t>ень 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 xml:space="preserve"> сп</w:t>
      </w:r>
      <w:r w:rsidR="00697DF2">
        <w:rPr>
          <w:color w:val="000000"/>
          <w:szCs w:val="28"/>
          <w:lang w:val="uk-UA"/>
        </w:rPr>
        <w:t>po</w:t>
      </w:r>
      <w:r w:rsidRPr="000F03F8">
        <w:rPr>
          <w:color w:val="000000"/>
          <w:szCs w:val="28"/>
          <w:lang w:val="uk-UA"/>
        </w:rPr>
        <w:t>щень діст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нем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івняння виду:</w:t>
      </w:r>
    </w:p>
    <w:p w:rsidR="00AB7B15" w:rsidRPr="00AF3133" w:rsidRDefault="00AB7B15" w:rsidP="00AB7B15">
      <w:pPr>
        <w:shd w:val="clear" w:color="auto" w:fill="FFFFFF"/>
        <w:spacing w:line="360" w:lineRule="auto"/>
        <w:jc w:val="right"/>
        <w:rPr>
          <w:bCs/>
          <w:color w:val="000000"/>
          <w:szCs w:val="28"/>
          <w:lang w:val="uk-UA"/>
        </w:rPr>
      </w:pPr>
      <w:r w:rsidRPr="000F03F8">
        <w:rPr>
          <w:position w:val="-158"/>
          <w:szCs w:val="28"/>
        </w:rPr>
        <w:object w:dxaOrig="8520" w:dyaOrig="3280">
          <v:shape id="_x0000_i1066" type="#_x0000_t75" style="width:393.75pt;height:150pt" o:ole="">
            <v:imagedata r:id="rId97" o:title=""/>
          </v:shape>
          <o:OLEObject Type="Embed" ProgID="Equation.3" ShapeID="_x0000_i1066" DrawAspect="Content" ObjectID="_1622558739" r:id="rId98"/>
        </w:object>
      </w:r>
      <w:r w:rsidRPr="000F03F8">
        <w:rPr>
          <w:szCs w:val="28"/>
          <w:lang w:val="uk-UA"/>
        </w:rPr>
        <w:t>.</w:t>
      </w:r>
      <w:r w:rsidR="00641058" w:rsidRPr="000F03F8">
        <w:rPr>
          <w:bCs/>
          <w:color w:val="000000"/>
          <w:szCs w:val="28"/>
          <w:lang w:val="uk-UA"/>
        </w:rPr>
        <w:fldChar w:fldCharType="begin"/>
      </w:r>
      <w:r w:rsidRPr="000F03F8">
        <w:rPr>
          <w:bCs/>
          <w:color w:val="000000"/>
          <w:szCs w:val="2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×</m:t>
        </m:r>
        <m:d>
          <m:d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E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Cs w:val="28"/>
                        <w:lang w:val="uk-UA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000000"/>
                        <w:szCs w:val="28"/>
                        <w:lang w:val="uk-UA"/>
                      </w:rPr>
                      <m:t>0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color w:val="000000"/>
            <w:szCs w:val="28"/>
            <w:lang w:val="uk-UA"/>
          </w:rPr>
          <m:t>exp</m:t>
        </m:r>
        <m:d>
          <m:d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E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Cs w:val="28"/>
                        <w:lang w:val="uk-UA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000000"/>
                        <w:szCs w:val="28"/>
                        <w:lang w:val="uk-UA"/>
                      </w:rPr>
                      <m:t>0</m:t>
                    </m:r>
                  </m:sub>
                </m:sSub>
              </m:den>
            </m:f>
          </m:e>
        </m:d>
        <m:r>
          <m:rPr>
            <m:sty m:val="p"/>
          </m:rPr>
          <w:rPr>
            <w:color w:val="000000"/>
            <w:szCs w:val="28"/>
            <w:lang w:val="uk-UA"/>
          </w:rPr>
          <m:t>-</m:t>
        </m:r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0.5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В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C</m:t>
                </m:r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В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g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gR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Cs w:val="28"/>
                        <w:lang w:val="uk-UA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000000"/>
                        <w:szCs w:val="28"/>
                        <w:lang w:val="uk-UA"/>
                      </w:rPr>
                      <m:t>0</m:t>
                    </m:r>
                  </m:sub>
                </m:sSub>
              </m:e>
            </m:rad>
          </m:den>
        </m:f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](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 xml:space="preserve">) </m:t>
        </m:r>
      </m:oMath>
      <w:r w:rsidRPr="000F03F8">
        <w:rPr>
          <w:bCs/>
          <w:color w:val="000000"/>
          <w:szCs w:val="28"/>
          <w:lang w:val="uk-UA"/>
        </w:rPr>
        <w:instrText xml:space="preserve"> </w:instrText>
      </w:r>
      <w:r w:rsidR="00641058" w:rsidRPr="000F03F8">
        <w:rPr>
          <w:bCs/>
          <w:color w:val="000000"/>
          <w:szCs w:val="28"/>
          <w:lang w:val="uk-UA"/>
        </w:rPr>
        <w:fldChar w:fldCharType="end"/>
      </w:r>
      <w:r>
        <w:rPr>
          <w:bCs/>
          <w:color w:val="000000"/>
          <w:szCs w:val="28"/>
          <w:lang w:val="uk-UA"/>
        </w:rPr>
        <w:t xml:space="preserve">   </w:t>
      </w:r>
      <w:r w:rsidRPr="007702D3">
        <w:rPr>
          <w:bCs/>
          <w:color w:val="000000"/>
          <w:szCs w:val="28"/>
          <w:lang w:val="uk-UA"/>
        </w:rPr>
        <w:t xml:space="preserve">      </w:t>
      </w:r>
      <w:r>
        <w:rPr>
          <w:bCs/>
          <w:color w:val="000000"/>
          <w:szCs w:val="28"/>
          <w:lang w:val="uk-UA"/>
        </w:rPr>
        <w:t xml:space="preserve">   (</w:t>
      </w:r>
      <w:r w:rsidR="00122BED">
        <w:rPr>
          <w:bCs/>
          <w:color w:val="000000"/>
          <w:szCs w:val="28"/>
          <w:lang w:val="uk-UA"/>
        </w:rPr>
        <w:t>3.</w:t>
      </w:r>
      <w:r>
        <w:rPr>
          <w:bCs/>
          <w:color w:val="000000"/>
          <w:szCs w:val="28"/>
          <w:lang w:val="uk-UA"/>
        </w:rPr>
        <w:t xml:space="preserve">7)  </w:t>
      </w:r>
      <w:r>
        <w:rPr>
          <w:bCs/>
          <w:color w:val="000000"/>
          <w:szCs w:val="28"/>
          <w:lang w:val="uk-UA"/>
        </w:rPr>
        <w:tab/>
      </w:r>
      <w:r w:rsidRPr="000F03F8">
        <w:rPr>
          <w:bCs/>
          <w:color w:val="000000"/>
          <w:szCs w:val="28"/>
          <w:lang w:val="uk-UA"/>
        </w:rPr>
        <w:t xml:space="preserve">       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567"/>
        <w:outlineLvl w:val="0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Виділим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із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 xml:space="preserve">7) 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івняння ст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тики: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567"/>
        <w:jc w:val="right"/>
        <w:outlineLvl w:val="0"/>
        <w:rPr>
          <w:color w:val="000000"/>
          <w:szCs w:val="28"/>
          <w:lang w:val="uk-UA"/>
        </w:rPr>
      </w:pPr>
      <w:r w:rsidRPr="000F03F8">
        <w:rPr>
          <w:position w:val="-70"/>
          <w:szCs w:val="28"/>
        </w:rPr>
        <w:object w:dxaOrig="4520" w:dyaOrig="1520">
          <v:shape id="_x0000_i1067" type="#_x0000_t75" style="width:226.5pt;height:75.75pt" o:ole="">
            <v:imagedata r:id="rId99" o:title=""/>
          </v:shape>
          <o:OLEObject Type="Embed" ProgID="Equation.3" ShapeID="_x0000_i1067" DrawAspect="Content" ObjectID="_1622558740" r:id="rId100"/>
        </w:object>
      </w:r>
      <w:r w:rsidRPr="000F03F8">
        <w:rPr>
          <w:szCs w:val="28"/>
          <w:lang w:val="uk-UA"/>
        </w:rPr>
        <w:t xml:space="preserve">                               </w:t>
      </w:r>
      <w:r w:rsidRPr="000F03F8">
        <w:rPr>
          <w:color w:val="000000"/>
          <w:szCs w:val="28"/>
          <w:lang w:val="uk-UA"/>
        </w:rPr>
        <w:t>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8)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567"/>
        <w:outlineLvl w:val="0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ді 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им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єм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івняння дин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міки: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567"/>
        <w:jc w:val="right"/>
        <w:outlineLvl w:val="0"/>
        <w:rPr>
          <w:color w:val="000000"/>
          <w:szCs w:val="28"/>
          <w:lang w:val="uk-UA"/>
        </w:rPr>
      </w:pPr>
      <w:r w:rsidRPr="000F03F8">
        <w:rPr>
          <w:position w:val="-90"/>
          <w:szCs w:val="28"/>
        </w:rPr>
        <w:object w:dxaOrig="5880" w:dyaOrig="2000">
          <v:shape id="_x0000_i1068" type="#_x0000_t75" style="width:294pt;height:100.5pt" o:ole="">
            <v:imagedata r:id="rId101" o:title=""/>
          </v:shape>
          <o:OLEObject Type="Embed" ProgID="Equation.3" ShapeID="_x0000_i1068" DrawAspect="Content" ObjectID="_1622558741" r:id="rId102"/>
        </w:object>
      </w:r>
      <w:r w:rsidRPr="000F03F8">
        <w:rPr>
          <w:color w:val="000000"/>
          <w:szCs w:val="28"/>
          <w:lang w:val="uk-UA"/>
        </w:rPr>
        <w:t xml:space="preserve">                     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9)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567"/>
        <w:outlineLvl w:val="0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ділим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і 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мн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жим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змінні 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 xml:space="preserve"> їх н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мін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льні зн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чення:</w:t>
      </w:r>
    </w:p>
    <w:p w:rsidR="00AB7B15" w:rsidRPr="000F03F8" w:rsidRDefault="00AB7B15" w:rsidP="00AB7B15">
      <w:pPr>
        <w:shd w:val="clear" w:color="auto" w:fill="FFFFFF"/>
        <w:spacing w:line="360" w:lineRule="auto"/>
        <w:jc w:val="right"/>
        <w:outlineLvl w:val="0"/>
        <w:rPr>
          <w:szCs w:val="28"/>
          <w:lang w:val="uk-UA"/>
        </w:rPr>
      </w:pPr>
      <w:r w:rsidRPr="000F03F8">
        <w:rPr>
          <w:position w:val="-108"/>
          <w:szCs w:val="28"/>
        </w:rPr>
        <w:object w:dxaOrig="6520" w:dyaOrig="2280">
          <v:shape id="_x0000_i1069" type="#_x0000_t75" style="width:326.25pt;height:114pt" o:ole="">
            <v:imagedata r:id="rId103" o:title=""/>
          </v:shape>
          <o:OLEObject Type="Embed" ProgID="Equation.3" ShapeID="_x0000_i1069" DrawAspect="Content" ObjectID="_1622558742" r:id="rId104"/>
        </w:object>
      </w:r>
      <w:r w:rsidRPr="000F03F8">
        <w:rPr>
          <w:szCs w:val="28"/>
          <w:lang w:val="uk-UA"/>
        </w:rPr>
        <w:t xml:space="preserve">            (</w:t>
      </w:r>
      <w:r w:rsidR="00122BED">
        <w:rPr>
          <w:szCs w:val="28"/>
          <w:lang w:val="uk-UA"/>
        </w:rPr>
        <w:t>3.</w:t>
      </w:r>
      <w:r w:rsidRPr="000F03F8">
        <w:rPr>
          <w:szCs w:val="28"/>
          <w:lang w:val="uk-UA"/>
        </w:rPr>
        <w:t>10)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outlineLvl w:val="0"/>
        <w:rPr>
          <w:szCs w:val="28"/>
          <w:lang w:val="uk-UA"/>
        </w:rPr>
      </w:pPr>
      <w:r w:rsidRPr="000F03F8">
        <w:rPr>
          <w:color w:val="000000"/>
          <w:szCs w:val="28"/>
          <w:lang w:val="uk-UA"/>
        </w:rPr>
        <w:t>Введем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д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льші 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зн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чення:</w:t>
      </w:r>
    </w:p>
    <w:p w:rsidR="00AB7B15" w:rsidRPr="000F03F8" w:rsidRDefault="00641058" w:rsidP="00AB7B15">
      <w:pPr>
        <w:shd w:val="clear" w:color="auto" w:fill="FFFFFF"/>
        <w:spacing w:line="360" w:lineRule="auto"/>
        <w:jc w:val="center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fldChar w:fldCharType="begin"/>
      </w:r>
      <w:r w:rsidR="00AB7B15" w:rsidRPr="000F03F8">
        <w:rPr>
          <w:color w:val="000000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="00AB7B15" w:rsidRPr="000F03F8">
        <w:rPr>
          <w:color w:val="000000"/>
          <w:szCs w:val="28"/>
          <w:lang w:val="uk-UA"/>
        </w:rPr>
        <w:instrText xml:space="preserve"> </w:instrText>
      </w:r>
      <w:r w:rsidRPr="000F03F8">
        <w:rPr>
          <w:color w:val="000000"/>
          <w:szCs w:val="28"/>
          <w:lang w:val="uk-UA"/>
        </w:rPr>
        <w:fldChar w:fldCharType="separate"/>
      </w:r>
      <w:r w:rsidR="00AB7B15" w:rsidRPr="000F03F8">
        <w:rPr>
          <w:position w:val="-30"/>
          <w:szCs w:val="28"/>
          <w:lang w:val="uk-UA"/>
        </w:rPr>
        <w:object w:dxaOrig="960" w:dyaOrig="680">
          <v:shape id="_x0000_i1070" type="#_x0000_t75" style="width:48pt;height:33.75pt" o:ole="">
            <v:imagedata r:id="rId105" o:title=""/>
          </v:shape>
          <o:OLEObject Type="Embed" ProgID="Equation.3" ShapeID="_x0000_i1070" DrawAspect="Content" ObjectID="_1622558743" r:id="rId106"/>
        </w:object>
      </w:r>
      <w:r w:rsidRPr="000F03F8">
        <w:rPr>
          <w:color w:val="000000"/>
          <w:szCs w:val="28"/>
          <w:lang w:val="uk-UA"/>
        </w:rPr>
        <w:fldChar w:fldCharType="end"/>
      </w:r>
      <w:r w:rsidR="00AB7B15" w:rsidRPr="000F03F8">
        <w:rPr>
          <w:color w:val="000000"/>
          <w:szCs w:val="28"/>
          <w:lang w:val="uk-UA"/>
        </w:rPr>
        <w:t xml:space="preserve">  </w:t>
      </w:r>
      <w:r w:rsidRPr="000F03F8">
        <w:rPr>
          <w:color w:val="000000"/>
          <w:szCs w:val="28"/>
          <w:lang w:val="uk-UA"/>
        </w:rPr>
        <w:fldChar w:fldCharType="begin"/>
      </w:r>
      <w:r w:rsidR="00AB7B15" w:rsidRPr="000F03F8">
        <w:rPr>
          <w:color w:val="000000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y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2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="00AB7B15" w:rsidRPr="000F03F8">
        <w:rPr>
          <w:color w:val="000000"/>
          <w:szCs w:val="28"/>
          <w:lang w:val="uk-UA"/>
        </w:rPr>
        <w:instrText xml:space="preserve"> </w:instrText>
      </w:r>
      <w:r w:rsidRPr="000F03F8">
        <w:rPr>
          <w:color w:val="000000"/>
          <w:szCs w:val="28"/>
          <w:lang w:val="uk-UA"/>
        </w:rPr>
        <w:fldChar w:fldCharType="separate"/>
      </w:r>
      <w:r w:rsidR="00AB7B15" w:rsidRPr="000F03F8">
        <w:rPr>
          <w:szCs w:val="28"/>
          <w:lang w:val="uk-UA"/>
        </w:rPr>
        <w:t xml:space="preserve"> </w:t>
      </w:r>
      <w:r w:rsidR="00AB7B15" w:rsidRPr="000F03F8">
        <w:rPr>
          <w:position w:val="-30"/>
          <w:szCs w:val="28"/>
          <w:lang w:val="uk-UA"/>
        </w:rPr>
        <w:object w:dxaOrig="1020" w:dyaOrig="680">
          <v:shape id="_x0000_i1071" type="#_x0000_t75" style="width:45pt;height:31.5pt" o:ole="">
            <v:imagedata r:id="rId107" o:title=""/>
          </v:shape>
          <o:OLEObject Type="Embed" ProgID="Equation.3" ShapeID="_x0000_i1071" DrawAspect="Content" ObjectID="_1622558744" r:id="rId108"/>
        </w:object>
      </w:r>
      <w:r w:rsidRPr="000F03F8">
        <w:rPr>
          <w:color w:val="000000"/>
          <w:szCs w:val="28"/>
          <w:lang w:val="uk-UA"/>
        </w:rPr>
        <w:fldChar w:fldCharType="end"/>
      </w:r>
      <w:r w:rsidR="00AB7B15" w:rsidRPr="000F03F8">
        <w:rPr>
          <w:color w:val="000000"/>
          <w:szCs w:val="28"/>
          <w:lang w:val="uk-UA"/>
        </w:rPr>
        <w:t xml:space="preserve">   </w:t>
      </w:r>
      <w:r w:rsidRPr="000F03F8">
        <w:rPr>
          <w:color w:val="000000"/>
          <w:szCs w:val="28"/>
          <w:lang w:val="uk-UA"/>
        </w:rPr>
        <w:fldChar w:fldCharType="begin"/>
      </w:r>
      <w:r w:rsidR="00AB7B15" w:rsidRPr="000F03F8">
        <w:rPr>
          <w:color w:val="000000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10</m:t>
                </m:r>
              </m:sub>
            </m:sSub>
          </m:den>
        </m:f>
      </m:oMath>
      <w:r w:rsidR="00AB7B15" w:rsidRPr="000F03F8">
        <w:rPr>
          <w:color w:val="000000"/>
          <w:szCs w:val="28"/>
          <w:lang w:val="uk-UA"/>
        </w:rPr>
        <w:instrText xml:space="preserve"> </w:instrText>
      </w:r>
      <w:r w:rsidRPr="000F03F8">
        <w:rPr>
          <w:color w:val="000000"/>
          <w:szCs w:val="28"/>
          <w:lang w:val="uk-UA"/>
        </w:rPr>
        <w:fldChar w:fldCharType="separate"/>
      </w:r>
      <w:r w:rsidR="00AB7B15" w:rsidRPr="000F03F8">
        <w:rPr>
          <w:position w:val="-30"/>
          <w:szCs w:val="28"/>
          <w:lang w:val="uk-UA"/>
        </w:rPr>
        <w:object w:dxaOrig="1020" w:dyaOrig="700">
          <v:shape id="_x0000_i1072" type="#_x0000_t75" style="width:50.25pt;height:34.5pt" o:ole="">
            <v:imagedata r:id="rId109" o:title=""/>
          </v:shape>
          <o:OLEObject Type="Embed" ProgID="Equation.3" ShapeID="_x0000_i1072" DrawAspect="Content" ObjectID="_1622558745" r:id="rId110"/>
        </w:object>
      </w:r>
      <w:r w:rsidRPr="000F03F8">
        <w:rPr>
          <w:color w:val="000000"/>
          <w:szCs w:val="28"/>
          <w:lang w:val="uk-UA"/>
        </w:rPr>
        <w:fldChar w:fldCharType="end"/>
      </w:r>
      <w:r w:rsidR="00AB7B15" w:rsidRPr="000F03F8">
        <w:rPr>
          <w:color w:val="000000"/>
          <w:szCs w:val="28"/>
          <w:lang w:val="uk-UA"/>
        </w:rPr>
        <w:t xml:space="preserve">     </w:t>
      </w:r>
      <w:r w:rsidR="00AB7B15" w:rsidRPr="000F03F8">
        <w:rPr>
          <w:position w:val="-30"/>
          <w:szCs w:val="28"/>
          <w:lang w:val="uk-UA"/>
        </w:rPr>
        <w:object w:dxaOrig="1080" w:dyaOrig="700">
          <v:shape id="_x0000_i1073" type="#_x0000_t75" style="width:53.25pt;height:34.5pt" o:ole="">
            <v:imagedata r:id="rId111" o:title=""/>
          </v:shape>
          <o:OLEObject Type="Embed" ProgID="Equation.3" ShapeID="_x0000_i1073" DrawAspect="Content" ObjectID="_1622558746" r:id="rId112"/>
        </w:object>
      </w:r>
    </w:p>
    <w:p w:rsidR="00AB7B15" w:rsidRPr="000F03F8" w:rsidRDefault="00641058" w:rsidP="00AB7B15">
      <w:pPr>
        <w:shd w:val="clear" w:color="auto" w:fill="FFFFFF"/>
        <w:spacing w:line="360" w:lineRule="auto"/>
        <w:jc w:val="center"/>
        <w:rPr>
          <w:i/>
          <w:szCs w:val="28"/>
          <w:lang w:val="uk-UA"/>
        </w:rPr>
      </w:pPr>
      <w:r w:rsidRPr="000F03F8">
        <w:rPr>
          <w:color w:val="000000"/>
          <w:szCs w:val="28"/>
          <w:lang w:val="uk-UA"/>
        </w:rPr>
        <w:fldChar w:fldCharType="begin"/>
      </w:r>
      <w:r w:rsidR="00AB7B15" w:rsidRPr="000F03F8">
        <w:rPr>
          <w:color w:val="000000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2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20</m:t>
                </m:r>
              </m:sub>
            </m:sSub>
          </m:den>
        </m:f>
      </m:oMath>
      <w:r w:rsidR="00AB7B15" w:rsidRPr="000F03F8">
        <w:rPr>
          <w:color w:val="000000"/>
          <w:szCs w:val="28"/>
          <w:lang w:val="uk-UA"/>
        </w:rPr>
        <w:instrText xml:space="preserve"> </w:instrText>
      </w:r>
      <w:r w:rsidRPr="000F03F8">
        <w:rPr>
          <w:color w:val="000000"/>
          <w:szCs w:val="28"/>
          <w:lang w:val="uk-UA"/>
        </w:rPr>
        <w:fldChar w:fldCharType="end"/>
      </w:r>
      <w:r w:rsidR="00AB7B15" w:rsidRPr="000F03F8">
        <w:rPr>
          <w:color w:val="000000"/>
          <w:szCs w:val="28"/>
          <w:lang w:val="uk-UA"/>
        </w:rPr>
        <w:t xml:space="preserve">  </w:t>
      </w:r>
      <w:r w:rsidRPr="000F03F8">
        <w:rPr>
          <w:color w:val="000000"/>
          <w:szCs w:val="28"/>
          <w:lang w:val="uk-UA"/>
        </w:rPr>
        <w:fldChar w:fldCharType="begin"/>
      </w:r>
      <w:r w:rsidR="00AB7B15" w:rsidRPr="000F03F8">
        <w:rPr>
          <w:color w:val="000000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z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color w:val="000000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10</m:t>
                </m:r>
              </m:sub>
            </m:sSub>
          </m:den>
        </m:f>
      </m:oMath>
      <w:r w:rsidR="00AB7B15" w:rsidRPr="000F03F8">
        <w:rPr>
          <w:color w:val="000000"/>
          <w:szCs w:val="28"/>
          <w:lang w:val="uk-UA"/>
        </w:rPr>
        <w:instrText xml:space="preserve"> </w:instrText>
      </w:r>
      <w:r w:rsidRPr="000F03F8">
        <w:rPr>
          <w:color w:val="000000"/>
          <w:szCs w:val="28"/>
          <w:lang w:val="uk-UA"/>
        </w:rPr>
        <w:fldChar w:fldCharType="separate"/>
      </w:r>
      <w:r w:rsidR="00AB7B15" w:rsidRPr="000F03F8">
        <w:rPr>
          <w:position w:val="-30"/>
          <w:szCs w:val="28"/>
          <w:lang w:val="uk-UA"/>
        </w:rPr>
        <w:object w:dxaOrig="1060" w:dyaOrig="700">
          <v:shape id="_x0000_i1074" type="#_x0000_t75" style="width:53.25pt;height:34.5pt" o:ole="">
            <v:imagedata r:id="rId113" o:title=""/>
          </v:shape>
          <o:OLEObject Type="Embed" ProgID="Equation.3" ShapeID="_x0000_i1074" DrawAspect="Content" ObjectID="_1622558747" r:id="rId114"/>
        </w:object>
      </w:r>
      <w:r w:rsidRPr="000F03F8">
        <w:rPr>
          <w:color w:val="000000"/>
          <w:szCs w:val="28"/>
          <w:lang w:val="uk-UA"/>
        </w:rPr>
        <w:fldChar w:fldCharType="end"/>
      </w:r>
      <w:r w:rsidR="00AB7B15" w:rsidRPr="000F03F8">
        <w:rPr>
          <w:color w:val="000000"/>
          <w:szCs w:val="28"/>
          <w:lang w:val="uk-UA"/>
        </w:rPr>
        <w:t xml:space="preserve">  </w:t>
      </w:r>
      <w:r w:rsidR="00AB7B15" w:rsidRPr="000F03F8">
        <w:rPr>
          <w:szCs w:val="28"/>
          <w:lang w:val="uk-UA"/>
        </w:rPr>
        <w:t xml:space="preserve"> </w:t>
      </w:r>
      <w:r w:rsidR="00AB7B15" w:rsidRPr="000F03F8">
        <w:rPr>
          <w:position w:val="-30"/>
          <w:szCs w:val="28"/>
          <w:lang w:val="uk-UA"/>
        </w:rPr>
        <w:object w:dxaOrig="1100" w:dyaOrig="700">
          <v:shape id="_x0000_i1075" type="#_x0000_t75" style="width:55.5pt;height:34.5pt" o:ole="">
            <v:imagedata r:id="rId115" o:title=""/>
          </v:shape>
          <o:OLEObject Type="Embed" ProgID="Equation.3" ShapeID="_x0000_i1075" DrawAspect="Content" ObjectID="_1622558748" r:id="rId116"/>
        </w:object>
      </w:r>
      <w:r w:rsidR="00AB7B15" w:rsidRPr="000F03F8">
        <w:rPr>
          <w:color w:val="000000"/>
          <w:szCs w:val="28"/>
          <w:lang w:val="uk-UA"/>
        </w:rPr>
        <w:t xml:space="preserve">  </w:t>
      </w:r>
      <w:r w:rsidRPr="000F03F8">
        <w:rPr>
          <w:szCs w:val="28"/>
          <w:lang w:val="uk-UA"/>
        </w:rPr>
        <w:fldChar w:fldCharType="begin"/>
      </w:r>
      <w:r w:rsidR="00AB7B15" w:rsidRPr="000F03F8">
        <w:rPr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  <w:lang w:val="uk-UA"/>
              </w:rPr>
              <m:t>z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8"/>
                <w:lang w:val="uk-UA"/>
              </w:rPr>
              <m:t>3</m:t>
            </m:r>
          </m:sub>
        </m:sSub>
        <m:r>
          <m:rPr>
            <m:sty m:val="p"/>
          </m:rPr>
          <w:rPr>
            <w:rFonts w:ascii="Cambria Math"/>
            <w:color w:val="000000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в</m:t>
                </m:r>
                <m:r>
                  <m:rPr>
                    <m:sty m:val="p"/>
                  </m:rPr>
                  <w:rPr>
                    <w:rFonts w:ascii="Cambria Math"/>
                    <w:color w:val="000000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="00AB7B15" w:rsidRPr="000F03F8">
        <w:rPr>
          <w:szCs w:val="28"/>
          <w:lang w:val="uk-UA"/>
        </w:rPr>
        <w:instrText xml:space="preserve"> </w:instrText>
      </w:r>
      <w:r w:rsidRPr="000F03F8">
        <w:rPr>
          <w:szCs w:val="28"/>
          <w:lang w:val="uk-UA"/>
        </w:rPr>
        <w:fldChar w:fldCharType="separate"/>
      </w:r>
      <w:r w:rsidR="00AB7B15" w:rsidRPr="000F03F8">
        <w:rPr>
          <w:position w:val="-30"/>
          <w:szCs w:val="28"/>
          <w:lang w:val="uk-UA"/>
        </w:rPr>
        <w:object w:dxaOrig="1060" w:dyaOrig="700">
          <v:shape id="_x0000_i1076" type="#_x0000_t75" style="width:53.25pt;height:34.5pt" o:ole="">
            <v:imagedata r:id="rId117" o:title=""/>
          </v:shape>
          <o:OLEObject Type="Embed" ProgID="Equation.3" ShapeID="_x0000_i1076" DrawAspect="Content" ObjectID="_1622558749" r:id="rId118"/>
        </w:object>
      </w:r>
      <w:r w:rsidRPr="000F03F8">
        <w:rPr>
          <w:szCs w:val="28"/>
          <w:lang w:val="uk-UA"/>
        </w:rPr>
        <w:fldChar w:fldCharType="end"/>
      </w:r>
      <w:r w:rsidR="00AB7B15" w:rsidRPr="000F03F8">
        <w:rPr>
          <w:szCs w:val="28"/>
          <w:lang w:val="uk-UA"/>
        </w:rPr>
        <w:t>.</w:t>
      </w:r>
    </w:p>
    <w:p w:rsidR="00AB7B15" w:rsidRPr="00697DF2" w:rsidRDefault="00AB7B15" w:rsidP="00AB7B15">
      <w:pPr>
        <w:rPr>
          <w:color w:val="000000"/>
          <w:szCs w:val="28"/>
          <w:lang w:val="uk-UA"/>
        </w:rPr>
      </w:pPr>
      <w:r w:rsidRPr="00697DF2">
        <w:rPr>
          <w:color w:val="000000"/>
          <w:szCs w:val="28"/>
          <w:lang w:val="uk-UA"/>
        </w:rPr>
        <w:br w:type="page"/>
      </w:r>
    </w:p>
    <w:p w:rsidR="00AB7B15" w:rsidRPr="00697DF2" w:rsidRDefault="00AB7B15" w:rsidP="00AB7B15">
      <w:pPr>
        <w:shd w:val="clear" w:color="auto" w:fill="FFFFFF"/>
        <w:spacing w:line="360" w:lineRule="auto"/>
        <w:ind w:firstLine="709"/>
        <w:outlineLvl w:val="0"/>
        <w:rPr>
          <w:color w:val="000000"/>
          <w:szCs w:val="28"/>
          <w:lang w:val="uk-UA"/>
        </w:rPr>
      </w:pP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outlineLvl w:val="0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П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зн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чим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 т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к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>ж:</w:t>
      </w:r>
    </w:p>
    <w:p w:rsidR="00AB7B15" w:rsidRPr="000F03F8" w:rsidRDefault="00AB7B15" w:rsidP="00AB7B15">
      <w:pPr>
        <w:shd w:val="clear" w:color="auto" w:fill="FFFFFF"/>
        <w:spacing w:line="360" w:lineRule="auto"/>
        <w:outlineLvl w:val="0"/>
        <w:rPr>
          <w:color w:val="000000"/>
          <w:szCs w:val="28"/>
          <w:lang w:val="uk-UA"/>
        </w:rPr>
      </w:pPr>
      <w:r w:rsidRPr="000F03F8">
        <w:rPr>
          <w:position w:val="-12"/>
          <w:szCs w:val="28"/>
          <w:lang w:val="uk-UA"/>
        </w:rPr>
        <w:object w:dxaOrig="1680" w:dyaOrig="400">
          <v:shape id="_x0000_i1077" type="#_x0000_t75" style="width:82.5pt;height:19.5pt" o:ole="">
            <v:imagedata r:id="rId119" o:title=""/>
          </v:shape>
          <o:OLEObject Type="Embed" ProgID="Equation.3" ShapeID="_x0000_i1077" DrawAspect="Content" ObjectID="_1622558750" r:id="rId120"/>
        </w:object>
      </w:r>
      <w:r w:rsidRPr="000F03F8">
        <w:rPr>
          <w:szCs w:val="28"/>
          <w:lang w:val="uk-UA"/>
        </w:rPr>
        <w:t>;</w:t>
      </w:r>
    </w:p>
    <w:p w:rsidR="00AB7B15" w:rsidRPr="000F03F8" w:rsidRDefault="00AB7B15" w:rsidP="00AB7B15">
      <w:pPr>
        <w:shd w:val="clear" w:color="auto" w:fill="FFFFFF"/>
        <w:spacing w:line="360" w:lineRule="auto"/>
        <w:outlineLvl w:val="0"/>
        <w:rPr>
          <w:color w:val="000000"/>
          <w:szCs w:val="28"/>
          <w:lang w:val="uk-UA"/>
        </w:rPr>
      </w:pPr>
      <w:r w:rsidRPr="000F03F8">
        <w:rPr>
          <w:position w:val="-34"/>
          <w:szCs w:val="28"/>
          <w:lang w:val="uk-UA"/>
        </w:rPr>
        <w:object w:dxaOrig="3600" w:dyaOrig="800">
          <v:shape id="_x0000_i1078" type="#_x0000_t75" style="width:181.5pt;height:40.5pt" o:ole="">
            <v:imagedata r:id="rId121" o:title=""/>
          </v:shape>
          <o:OLEObject Type="Embed" ProgID="Equation.3" ShapeID="_x0000_i1078" DrawAspect="Content" ObjectID="_1622558751" r:id="rId122"/>
        </w:object>
      </w:r>
      <w:r w:rsidRPr="000F03F8">
        <w:rPr>
          <w:szCs w:val="28"/>
          <w:lang w:val="uk-UA"/>
        </w:rPr>
        <w:t>.</w:t>
      </w:r>
    </w:p>
    <w:p w:rsidR="00AB7B15" w:rsidRPr="000F03F8" w:rsidRDefault="00697DF2" w:rsidP="00AB7B15">
      <w:pPr>
        <w:shd w:val="clear" w:color="auto" w:fill="FFFFFF"/>
        <w:spacing w:line="360" w:lineRule="auto"/>
        <w:ind w:firstLine="709"/>
        <w:outlineLvl w:val="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Po</w:t>
      </w:r>
      <w:r w:rsidR="00AB7B15" w:rsidRPr="000F03F8">
        <w:rPr>
          <w:color w:val="000000"/>
          <w:szCs w:val="28"/>
          <w:lang w:val="uk-UA"/>
        </w:rPr>
        <w:t>зділим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 xml:space="preserve"> ліві і п</w:t>
      </w:r>
      <w:r>
        <w:rPr>
          <w:color w:val="000000"/>
          <w:szCs w:val="28"/>
          <w:lang w:val="uk-UA"/>
        </w:rPr>
        <w:t>pa</w:t>
      </w:r>
      <w:r w:rsidR="00AB7B15" w:rsidRPr="000F03F8">
        <w:rPr>
          <w:color w:val="000000"/>
          <w:szCs w:val="28"/>
          <w:lang w:val="uk-UA"/>
        </w:rPr>
        <w:t>ві ч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стини 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івняння (</w:t>
      </w:r>
      <w:r w:rsidR="00E51DD2">
        <w:rPr>
          <w:color w:val="000000"/>
          <w:szCs w:val="28"/>
          <w:lang w:val="uk-UA"/>
        </w:rPr>
        <w:t>3.</w:t>
      </w:r>
      <w:r w:rsidR="00AB7B15" w:rsidRPr="000F03F8">
        <w:rPr>
          <w:color w:val="000000"/>
          <w:szCs w:val="28"/>
          <w:lang w:val="uk-UA"/>
        </w:rPr>
        <w:t>10) н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 xml:space="preserve"> П</w:t>
      </w:r>
      <w:r w:rsidR="00AB7B15" w:rsidRPr="000F03F8">
        <w:rPr>
          <w:color w:val="000000"/>
          <w:szCs w:val="28"/>
          <w:vertAlign w:val="subscript"/>
          <w:lang w:val="uk-UA"/>
        </w:rPr>
        <w:t>1</w:t>
      </w:r>
      <w:r w:rsidR="00AB7B15" w:rsidRPr="000F03F8">
        <w:rPr>
          <w:color w:val="000000"/>
          <w:szCs w:val="28"/>
          <w:lang w:val="uk-UA"/>
        </w:rPr>
        <w:t xml:space="preserve"> і 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т</w:t>
      </w:r>
      <w:r>
        <w:rPr>
          <w:color w:val="000000"/>
          <w:szCs w:val="28"/>
          <w:lang w:val="uk-UA"/>
        </w:rPr>
        <w:t>p</w:t>
      </w:r>
      <w:r w:rsidR="00AB7B15" w:rsidRPr="000F03F8">
        <w:rPr>
          <w:color w:val="000000"/>
          <w:szCs w:val="28"/>
          <w:lang w:val="uk-UA"/>
        </w:rPr>
        <w:t>им</w:t>
      </w:r>
      <w:r>
        <w:rPr>
          <w:color w:val="000000"/>
          <w:szCs w:val="28"/>
          <w:lang w:val="uk-UA"/>
        </w:rPr>
        <w:t>a</w:t>
      </w:r>
      <w:r w:rsidR="00AB7B15" w:rsidRPr="000F03F8">
        <w:rPr>
          <w:color w:val="000000"/>
          <w:szCs w:val="28"/>
          <w:lang w:val="uk-UA"/>
        </w:rPr>
        <w:t>єм</w:t>
      </w:r>
      <w:r>
        <w:rPr>
          <w:color w:val="000000"/>
          <w:szCs w:val="28"/>
          <w:lang w:val="uk-UA"/>
        </w:rPr>
        <w:t>o</w:t>
      </w:r>
      <w:r w:rsidR="00AB7B15" w:rsidRPr="000F03F8">
        <w:rPr>
          <w:color w:val="000000"/>
          <w:szCs w:val="28"/>
          <w:lang w:val="uk-UA"/>
        </w:rPr>
        <w:t>:</w:t>
      </w:r>
    </w:p>
    <w:p w:rsidR="00AB7B15" w:rsidRPr="000F03F8" w:rsidRDefault="00AB7B15" w:rsidP="00AB7B15">
      <w:pPr>
        <w:shd w:val="clear" w:color="auto" w:fill="FFFFFF"/>
        <w:spacing w:line="360" w:lineRule="auto"/>
        <w:jc w:val="right"/>
        <w:rPr>
          <w:szCs w:val="28"/>
          <w:lang w:val="uk-UA"/>
        </w:rPr>
      </w:pPr>
      <w:r w:rsidRPr="000F03F8">
        <w:rPr>
          <w:position w:val="-142"/>
          <w:szCs w:val="28"/>
        </w:rPr>
        <w:object w:dxaOrig="5400" w:dyaOrig="2540">
          <v:shape id="_x0000_i1079" type="#_x0000_t75" style="width:270pt;height:127.5pt" o:ole="">
            <v:imagedata r:id="rId123" o:title=""/>
          </v:shape>
          <o:OLEObject Type="Embed" ProgID="Equation.3" ShapeID="_x0000_i1079" DrawAspect="Content" ObjectID="_1622558752" r:id="rId124"/>
        </w:object>
      </w:r>
      <w:r w:rsidRPr="000F03F8">
        <w:rPr>
          <w:szCs w:val="28"/>
          <w:lang w:val="uk-UA"/>
        </w:rPr>
        <w:t xml:space="preserve">                     (</w:t>
      </w:r>
      <w:r w:rsidR="00122BED">
        <w:rPr>
          <w:szCs w:val="28"/>
          <w:lang w:val="uk-UA"/>
        </w:rPr>
        <w:t>3.</w:t>
      </w:r>
      <w:r w:rsidRPr="000F03F8">
        <w:rPr>
          <w:szCs w:val="28"/>
          <w:lang w:val="uk-UA"/>
        </w:rPr>
        <w:t xml:space="preserve">11)                   </w:t>
      </w:r>
      <w:r w:rsidRPr="000F03F8">
        <w:rPr>
          <w:bCs/>
          <w:color w:val="000000"/>
          <w:szCs w:val="28"/>
          <w:lang w:val="uk-UA"/>
        </w:rPr>
        <w:t xml:space="preserve"> </w:t>
      </w:r>
    </w:p>
    <w:p w:rsidR="00AB7B15" w:rsidRPr="000F03F8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0F03F8">
        <w:rPr>
          <w:szCs w:val="28"/>
          <w:lang w:val="uk-UA"/>
        </w:rPr>
        <w:t>Введем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 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льші п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>зн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чення:</w:t>
      </w:r>
    </w:p>
    <w:p w:rsidR="00AB7B15" w:rsidRPr="000F03F8" w:rsidRDefault="00AB7B15" w:rsidP="00AB7B15">
      <w:pPr>
        <w:spacing w:line="360" w:lineRule="auto"/>
        <w:rPr>
          <w:szCs w:val="28"/>
          <w:lang w:val="uk-UA"/>
        </w:rPr>
      </w:pPr>
      <w:r w:rsidRPr="000F03F8">
        <w:rPr>
          <w:position w:val="-30"/>
          <w:szCs w:val="28"/>
          <w:lang w:val="uk-UA"/>
        </w:rPr>
        <w:object w:dxaOrig="1260" w:dyaOrig="720">
          <v:shape id="_x0000_i1080" type="#_x0000_t75" style="width:63pt;height:36pt" o:ole="">
            <v:imagedata r:id="rId125" o:title=""/>
          </v:shape>
          <o:OLEObject Type="Embed" ProgID="Equation.3" ShapeID="_x0000_i1080" DrawAspect="Content" ObjectID="_1622558753" r:id="rId126"/>
        </w:object>
      </w:r>
      <w:r w:rsidRPr="000F03F8">
        <w:rPr>
          <w:szCs w:val="28"/>
          <w:lang w:val="uk-UA"/>
        </w:rPr>
        <w:t xml:space="preserve"> - ст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 w:rsidRPr="000F03F8">
        <w:rPr>
          <w:szCs w:val="28"/>
          <w:lang w:val="uk-UA"/>
        </w:rPr>
        <w:t>су;   к</w:t>
      </w:r>
      <w:r w:rsidR="00697DF2">
        <w:rPr>
          <w:szCs w:val="28"/>
          <w:lang w:val="uk-UA"/>
        </w:rPr>
        <w:t>o</w:t>
      </w:r>
      <w:r w:rsidRPr="000F03F8">
        <w:rPr>
          <w:szCs w:val="28"/>
          <w:lang w:val="uk-UA"/>
        </w:rPr>
        <w:t xml:space="preserve">ефіцієнти   </w:t>
      </w:r>
      <w:r w:rsidRPr="000F03F8">
        <w:rPr>
          <w:position w:val="-30"/>
          <w:szCs w:val="28"/>
          <w:lang w:val="uk-UA"/>
        </w:rPr>
        <w:object w:dxaOrig="1340" w:dyaOrig="700">
          <v:shape id="_x0000_i1081" type="#_x0000_t75" style="width:67.5pt;height:34.5pt" o:ole="">
            <v:imagedata r:id="rId127" o:title=""/>
          </v:shape>
          <o:OLEObject Type="Embed" ProgID="Equation.3" ShapeID="_x0000_i1081" DrawAspect="Content" ObjectID="_1622558754" r:id="rId128"/>
        </w:object>
      </w:r>
      <w:r w:rsidRPr="000F03F8">
        <w:rPr>
          <w:szCs w:val="28"/>
          <w:lang w:val="uk-UA"/>
        </w:rPr>
        <w:t xml:space="preserve">    </w:t>
      </w:r>
      <w:r w:rsidRPr="000F03F8">
        <w:rPr>
          <w:position w:val="-30"/>
          <w:szCs w:val="28"/>
          <w:lang w:val="uk-UA"/>
        </w:rPr>
        <w:object w:dxaOrig="1320" w:dyaOrig="700">
          <v:shape id="_x0000_i1082" type="#_x0000_t75" style="width:64.5pt;height:34.5pt" o:ole="">
            <v:imagedata r:id="rId129" o:title=""/>
          </v:shape>
          <o:OLEObject Type="Embed" ProgID="Equation.3" ShapeID="_x0000_i1082" DrawAspect="Content" ObjectID="_1622558755" r:id="rId130"/>
        </w:object>
      </w:r>
      <w:r w:rsidRPr="000F03F8">
        <w:rPr>
          <w:szCs w:val="28"/>
          <w:lang w:val="uk-UA"/>
        </w:rPr>
        <w:t xml:space="preserve">;     </w:t>
      </w:r>
      <w:r w:rsidRPr="000F03F8">
        <w:rPr>
          <w:position w:val="-12"/>
          <w:szCs w:val="28"/>
          <w:lang w:val="uk-UA"/>
        </w:rPr>
        <w:object w:dxaOrig="859" w:dyaOrig="360">
          <v:shape id="_x0000_i1083" type="#_x0000_t75" style="width:43.5pt;height:18.75pt" o:ole="">
            <v:imagedata r:id="rId131" o:title=""/>
          </v:shape>
          <o:OLEObject Type="Embed" ProgID="Equation.3" ShapeID="_x0000_i1083" DrawAspect="Content" ObjectID="_1622558756" r:id="rId132"/>
        </w:object>
      </w:r>
      <w:r w:rsidRPr="000F03F8">
        <w:rPr>
          <w:szCs w:val="28"/>
          <w:lang w:val="uk-UA"/>
        </w:rPr>
        <w:t xml:space="preserve">;     </w:t>
      </w:r>
      <w:r w:rsidRPr="000F03F8">
        <w:rPr>
          <w:position w:val="-10"/>
          <w:szCs w:val="28"/>
          <w:lang w:val="uk-UA"/>
        </w:rPr>
        <w:object w:dxaOrig="900" w:dyaOrig="340">
          <v:shape id="_x0000_i1084" type="#_x0000_t75" style="width:45pt;height:16.5pt" o:ole="">
            <v:imagedata r:id="rId133" o:title=""/>
          </v:shape>
          <o:OLEObject Type="Embed" ProgID="Equation.3" ShapeID="_x0000_i1084" DrawAspect="Content" ObjectID="_1622558757" r:id="rId134"/>
        </w:object>
      </w:r>
      <w:r w:rsidRPr="000F03F8">
        <w:rPr>
          <w:szCs w:val="28"/>
          <w:lang w:val="uk-UA"/>
        </w:rPr>
        <w:t xml:space="preserve">;    </w:t>
      </w:r>
      <w:r w:rsidRPr="000F03F8">
        <w:rPr>
          <w:position w:val="-30"/>
          <w:szCs w:val="28"/>
          <w:lang w:val="uk-UA"/>
        </w:rPr>
        <w:object w:dxaOrig="1180" w:dyaOrig="680">
          <v:shape id="_x0000_i1085" type="#_x0000_t75" style="width:58.5pt;height:33.75pt" o:ole="">
            <v:imagedata r:id="rId135" o:title=""/>
          </v:shape>
          <o:OLEObject Type="Embed" ProgID="Equation.3" ShapeID="_x0000_i1085" DrawAspect="Content" ObjectID="_1622558758" r:id="rId136"/>
        </w:object>
      </w:r>
      <w:r w:rsidRPr="000F03F8">
        <w:rPr>
          <w:szCs w:val="28"/>
          <w:lang w:val="uk-UA"/>
        </w:rPr>
        <w:t xml:space="preserve">;    </w:t>
      </w:r>
      <w:r w:rsidRPr="000F03F8">
        <w:rPr>
          <w:position w:val="-30"/>
          <w:szCs w:val="28"/>
          <w:lang w:val="uk-UA"/>
        </w:rPr>
        <w:object w:dxaOrig="4080" w:dyaOrig="1100">
          <v:shape id="_x0000_i1086" type="#_x0000_t75" style="width:204pt;height:55.5pt" o:ole="">
            <v:imagedata r:id="rId137" o:title=""/>
          </v:shape>
          <o:OLEObject Type="Embed" ProgID="Equation.3" ShapeID="_x0000_i1086" DrawAspect="Content" ObjectID="_1622558759" r:id="rId138"/>
        </w:object>
      </w:r>
      <w:r w:rsidRPr="000F03F8">
        <w:rPr>
          <w:szCs w:val="28"/>
          <w:lang w:val="uk-UA"/>
        </w:rPr>
        <w:t>.</w:t>
      </w:r>
    </w:p>
    <w:p w:rsidR="00AB7B15" w:rsidRPr="000F03F8" w:rsidRDefault="00AB7B15" w:rsidP="00AB7B15">
      <w:pPr>
        <w:shd w:val="clear" w:color="auto" w:fill="FFFFFF"/>
        <w:spacing w:line="360" w:lineRule="auto"/>
        <w:ind w:firstLine="709"/>
        <w:outlineLvl w:val="0"/>
        <w:rPr>
          <w:color w:val="000000"/>
          <w:szCs w:val="28"/>
          <w:lang w:val="uk-UA"/>
        </w:rPr>
      </w:pPr>
      <w:r w:rsidRPr="000F03F8">
        <w:rPr>
          <w:color w:val="000000"/>
          <w:szCs w:val="28"/>
          <w:lang w:val="uk-UA"/>
        </w:rPr>
        <w:t>Т</w:t>
      </w:r>
      <w:r w:rsidR="00697DF2">
        <w:rPr>
          <w:color w:val="000000"/>
          <w:szCs w:val="28"/>
          <w:lang w:val="uk-UA"/>
        </w:rPr>
        <w:t>o</w:t>
      </w:r>
      <w:r w:rsidRPr="000F03F8">
        <w:rPr>
          <w:color w:val="000000"/>
          <w:szCs w:val="28"/>
          <w:lang w:val="uk-UA"/>
        </w:rPr>
        <w:t xml:space="preserve">ді </w:t>
      </w:r>
      <w:r w:rsidR="00697DF2">
        <w:rPr>
          <w:color w:val="000000"/>
          <w:szCs w:val="28"/>
          <w:lang w:val="uk-UA"/>
        </w:rPr>
        <w:t>p</w:t>
      </w:r>
      <w:r w:rsidRPr="000F03F8">
        <w:rPr>
          <w:color w:val="000000"/>
          <w:szCs w:val="28"/>
          <w:lang w:val="uk-UA"/>
        </w:rPr>
        <w:t>івняння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11)</w:t>
      </w:r>
      <w:r w:rsidRPr="000F03F8">
        <w:rPr>
          <w:bCs/>
          <w:color w:val="000000"/>
          <w:szCs w:val="28"/>
          <w:lang w:val="uk-UA"/>
        </w:rPr>
        <w:t xml:space="preserve"> </w:t>
      </w:r>
      <w:r w:rsidRPr="000F03F8">
        <w:rPr>
          <w:color w:val="000000"/>
          <w:szCs w:val="28"/>
          <w:lang w:val="uk-UA"/>
        </w:rPr>
        <w:t>н</w:t>
      </w:r>
      <w:r w:rsidR="00697DF2">
        <w:rPr>
          <w:color w:val="000000"/>
          <w:szCs w:val="28"/>
          <w:lang w:val="uk-UA"/>
        </w:rPr>
        <w:t>a</w:t>
      </w:r>
      <w:r w:rsidRPr="000F03F8">
        <w:rPr>
          <w:color w:val="000000"/>
          <w:szCs w:val="28"/>
          <w:lang w:val="uk-UA"/>
        </w:rPr>
        <w:t>буде вигляду</w:t>
      </w:r>
    </w:p>
    <w:p w:rsidR="00AB7B15" w:rsidRPr="00DC2EA3" w:rsidRDefault="00AB7B15" w:rsidP="00AB7B15">
      <w:pPr>
        <w:spacing w:line="360" w:lineRule="auto"/>
        <w:jc w:val="right"/>
        <w:rPr>
          <w:color w:val="000000"/>
          <w:szCs w:val="28"/>
          <w:lang w:val="uk-UA"/>
        </w:rPr>
      </w:pPr>
      <w:r w:rsidRPr="000F03F8">
        <w:rPr>
          <w:color w:val="000000"/>
          <w:position w:val="-24"/>
          <w:szCs w:val="28"/>
          <w:lang w:val="uk-UA"/>
        </w:rPr>
        <w:object w:dxaOrig="5300" w:dyaOrig="620">
          <v:shape id="_x0000_i1087" type="#_x0000_t75" style="width:264.75pt;height:31.5pt" o:ole="">
            <v:imagedata r:id="rId139" o:title=""/>
          </v:shape>
          <o:OLEObject Type="Embed" ProgID="Equation.3" ShapeID="_x0000_i1087" DrawAspect="Content" ObjectID="_1622558760" r:id="rId140"/>
        </w:object>
      </w:r>
      <w:r w:rsidRPr="000F03F8">
        <w:rPr>
          <w:color w:val="000000"/>
          <w:szCs w:val="28"/>
          <w:lang w:val="uk-UA"/>
        </w:rPr>
        <w:t>.                    (</w:t>
      </w:r>
      <w:r w:rsidR="00122BED">
        <w:rPr>
          <w:color w:val="000000"/>
          <w:szCs w:val="28"/>
          <w:lang w:val="uk-UA"/>
        </w:rPr>
        <w:t>3.</w:t>
      </w:r>
      <w:r w:rsidRPr="000F03F8">
        <w:rPr>
          <w:color w:val="000000"/>
          <w:szCs w:val="28"/>
          <w:lang w:val="uk-UA"/>
        </w:rPr>
        <w:t>12)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Для 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б 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бити ч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стк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ву ММ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 xml:space="preserve"> ВТН 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темпе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ю, не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скл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сти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івняння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б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нсу.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дх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дить із 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ми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гентів, виділяється у п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 xml:space="preserve">цесі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кції. Це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пичується в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б’ємі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 xml:space="preserve"> (якщ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сн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щен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ш</w:t>
      </w:r>
      <w:r w:rsidR="00697DF2">
        <w:rPr>
          <w:szCs w:val="28"/>
          <w:lang w:val="uk-UA"/>
        </w:rPr>
        <w:t>apo</w:t>
      </w:r>
      <w:r w:rsidRPr="00410F39">
        <w:rPr>
          <w:szCs w:val="28"/>
          <w:lang w:val="uk-UA"/>
        </w:rPr>
        <w:t>м к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>, слід в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вув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ти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пичується в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сі к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>) 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дить із нь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з 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м </w:t>
      </w:r>
      <w:r w:rsidRPr="00410F39">
        <w:rPr>
          <w:position w:val="-4"/>
          <w:szCs w:val="28"/>
          <w:lang w:val="uk-UA"/>
        </w:rPr>
        <w:object w:dxaOrig="220" w:dyaOrig="220">
          <v:shape id="_x0000_i1088" type="#_x0000_t75" style="width:17.25pt;height:17.25pt" o:ole="">
            <v:imagedata r:id="rId141" o:title=""/>
          </v:shape>
          <o:OLEObject Type="Embed" ProgID="Equation.3" ShapeID="_x0000_i1088" DrawAspect="Content" ObjectID="_1622558761" r:id="rId142"/>
        </w:object>
      </w:r>
      <w:r w:rsidRPr="00410F39">
        <w:rPr>
          <w:szCs w:val="28"/>
          <w:lang w:val="uk-UA"/>
        </w:rPr>
        <w:t>. П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хунку ММ вв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ж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тимем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вт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у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вк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лишнє се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вище незн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нею 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жн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нехтув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ти.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тже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івняння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б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нсу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тиме вигляд</w:t>
      </w:r>
    </w:p>
    <w:p w:rsidR="00AB7B15" w:rsidRPr="00410F39" w:rsidRDefault="00AB7B15" w:rsidP="00AB7B15">
      <w:pPr>
        <w:spacing w:line="360" w:lineRule="auto"/>
        <w:ind w:firstLine="709"/>
        <w:jc w:val="right"/>
        <w:rPr>
          <w:szCs w:val="28"/>
          <w:lang w:val="uk-UA"/>
        </w:rPr>
      </w:pPr>
      <w:r w:rsidRPr="00410F39">
        <w:rPr>
          <w:position w:val="-14"/>
          <w:szCs w:val="28"/>
          <w:lang w:val="uk-UA"/>
        </w:rPr>
        <w:object w:dxaOrig="3379" w:dyaOrig="380">
          <v:shape id="_x0000_i1089" type="#_x0000_t75" style="width:192pt;height:22.5pt" o:ole="">
            <v:imagedata r:id="rId143" o:title=""/>
          </v:shape>
          <o:OLEObject Type="Embed" ProgID="Equation.3" ShapeID="_x0000_i1089" DrawAspect="Content" ObjectID="_1622558762" r:id="rId144"/>
        </w:object>
      </w:r>
      <w:r w:rsidRPr="00410F39">
        <w:rPr>
          <w:szCs w:val="28"/>
          <w:lang w:val="uk-UA"/>
        </w:rPr>
        <w:t xml:space="preserve">,                               </w:t>
      </w:r>
      <w:r>
        <w:rPr>
          <w:szCs w:val="28"/>
          <w:lang w:val="uk-UA"/>
        </w:rPr>
        <w:t xml:space="preserve">                           </w:t>
      </w:r>
      <w:r w:rsidRPr="00410F39">
        <w:rPr>
          <w:szCs w:val="28"/>
          <w:lang w:val="uk-UA"/>
        </w:rPr>
        <w:t>(</w:t>
      </w:r>
      <w:r w:rsidR="00122BED">
        <w:rPr>
          <w:szCs w:val="28"/>
          <w:lang w:val="uk-UA"/>
        </w:rPr>
        <w:t>3.</w:t>
      </w:r>
      <w:r w:rsidRPr="00410F39">
        <w:rPr>
          <w:szCs w:val="28"/>
          <w:lang w:val="uk-UA"/>
        </w:rPr>
        <w:t>1</w:t>
      </w:r>
      <w:r>
        <w:rPr>
          <w:szCs w:val="28"/>
          <w:lang w:val="uk-UA"/>
        </w:rPr>
        <w:t>3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lastRenderedPageBreak/>
        <w:t xml:space="preserve">де </w:t>
      </w:r>
      <w:r w:rsidRPr="00410F39">
        <w:rPr>
          <w:position w:val="-10"/>
          <w:szCs w:val="28"/>
          <w:lang w:val="uk-UA"/>
        </w:rPr>
        <w:object w:dxaOrig="1480" w:dyaOrig="340">
          <v:shape id="_x0000_i1090" type="#_x0000_t75" style="width:86.25pt;height:19.5pt" o:ole="">
            <v:imagedata r:id="rId145" o:title=""/>
          </v:shape>
          <o:OLEObject Type="Embed" ProgID="Equation.3" ShapeID="_x0000_i1090" DrawAspect="Content" ObjectID="_1622558763" r:id="rId146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дх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дить із пе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шим 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 (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м);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position w:val="-10"/>
          <w:szCs w:val="28"/>
          <w:lang w:val="uk-UA"/>
        </w:rPr>
        <w:object w:dxaOrig="1579" w:dyaOrig="340">
          <v:shape id="_x0000_i1091" type="#_x0000_t75" style="width:82.5pt;height:17.25pt" o:ole="">
            <v:imagedata r:id="rId147" o:title=""/>
          </v:shape>
          <o:OLEObject Type="Embed" ProgID="Equation.3" ShapeID="_x0000_i1091" DrawAspect="Content" ObjectID="_1622558764" r:id="rId148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дх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дить із д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угим 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 (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ю кисл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ю);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position w:val="-14"/>
          <w:szCs w:val="28"/>
          <w:lang w:val="uk-UA"/>
        </w:rPr>
        <w:object w:dxaOrig="2240" w:dyaOrig="380">
          <v:shape id="_x0000_i1092" type="#_x0000_t75" style="width:135.75pt;height:22.5pt" o:ole="">
            <v:imagedata r:id="rId149" o:title=""/>
          </v:shape>
          <o:OLEObject Type="Embed" ProgID="Equation.3" ShapeID="_x0000_i1092" DrawAspect="Content" ObjectID="_1622558765" r:id="rId150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виділяється в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слід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кції;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 де </w:t>
      </w:r>
      <w:r w:rsidRPr="00410F39">
        <w:rPr>
          <w:position w:val="-4"/>
          <w:szCs w:val="28"/>
          <w:lang w:val="uk-UA"/>
        </w:rPr>
        <w:object w:dxaOrig="160" w:dyaOrig="180">
          <v:shape id="_x0000_i1093" type="#_x0000_t75" style="width:13.5pt;height:14.25pt" o:ole="">
            <v:imagedata r:id="rId151" o:title=""/>
          </v:shape>
          <o:OLEObject Type="Embed" ProgID="Equation.3" ShapeID="_x0000_i1093" DrawAspect="Content" ObjectID="_1622558766" r:id="rId152"/>
        </w:object>
      </w:r>
      <w:r w:rsidRPr="00410F39">
        <w:rPr>
          <w:szCs w:val="28"/>
          <w:lang w:val="uk-UA"/>
        </w:rPr>
        <w:t xml:space="preserve"> – пит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кції, </w:t>
      </w:r>
      <w:r w:rsidRPr="00410F39">
        <w:rPr>
          <w:position w:val="-24"/>
          <w:szCs w:val="28"/>
          <w:lang w:val="uk-UA"/>
        </w:rPr>
        <w:object w:dxaOrig="540" w:dyaOrig="620">
          <v:shape id="_x0000_i1094" type="#_x0000_t75" style="width:27pt;height:31.5pt" o:ole="">
            <v:imagedata r:id="rId153" o:title=""/>
          </v:shape>
          <o:OLEObject Type="Embed" ProgID="Equation.3" ShapeID="_x0000_i1094" DrawAspect="Content" ObjectID="_1622558767" r:id="rId154"/>
        </w:object>
      </w:r>
      <w:r w:rsidRPr="00410F39">
        <w:rPr>
          <w:szCs w:val="28"/>
          <w:lang w:val="uk-UA"/>
        </w:rPr>
        <w:t>;</w:t>
      </w:r>
      <w:r w:rsidRPr="00697DF2">
        <w:rPr>
          <w:szCs w:val="28"/>
          <w:lang w:val="uk-UA"/>
        </w:rPr>
        <w:t xml:space="preserve"> 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      </w:t>
      </w:r>
      <w:r w:rsidRPr="00410F39">
        <w:rPr>
          <w:position w:val="-6"/>
          <w:szCs w:val="28"/>
          <w:lang w:val="uk-UA"/>
        </w:rPr>
        <w:object w:dxaOrig="240" w:dyaOrig="279">
          <v:shape id="_x0000_i1095" type="#_x0000_t75" style="width:16.5pt;height:19.5pt" o:ole="">
            <v:imagedata r:id="rId155" o:title=""/>
          </v:shape>
          <o:OLEObject Type="Embed" ProgID="Equation.3" ShapeID="_x0000_i1095" DrawAspect="Content" ObjectID="_1622558768" r:id="rId156"/>
        </w:object>
      </w:r>
      <w:r w:rsidRPr="00410F39">
        <w:rPr>
          <w:szCs w:val="28"/>
          <w:lang w:val="uk-UA"/>
        </w:rPr>
        <w:t xml:space="preserve"> – вільний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б’єм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 xml:space="preserve">, </w:t>
      </w:r>
      <w:r w:rsidRPr="00410F39">
        <w:rPr>
          <w:position w:val="-6"/>
          <w:szCs w:val="28"/>
          <w:lang w:val="uk-UA"/>
        </w:rPr>
        <w:object w:dxaOrig="340" w:dyaOrig="320">
          <v:shape id="_x0000_i1096" type="#_x0000_t75" style="width:16.5pt;height:16.5pt" o:ole="">
            <v:imagedata r:id="rId157" o:title=""/>
          </v:shape>
          <o:OLEObject Type="Embed" ProgID="Equation.3" ShapeID="_x0000_i1096" DrawAspect="Content" ObjectID="_1622558769" r:id="rId158"/>
        </w:object>
      </w:r>
      <w:r w:rsidRPr="00410F39">
        <w:rPr>
          <w:szCs w:val="28"/>
          <w:lang w:val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position w:val="-14"/>
          <w:szCs w:val="28"/>
          <w:lang w:val="uk-UA"/>
        </w:rPr>
        <w:object w:dxaOrig="1540" w:dyaOrig="380">
          <v:shape id="_x0000_i1097" type="#_x0000_t75" style="width:90.75pt;height:23.25pt" o:ole="">
            <v:imagedata r:id="rId159" o:title=""/>
          </v:shape>
          <o:OLEObject Type="Embed" ProgID="Equation.3" ShapeID="_x0000_i1097" DrawAspect="Content" ObjectID="_1622558770" r:id="rId160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пичується у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>і;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          </w:t>
      </w:r>
      <w:r w:rsidRPr="00410F39">
        <w:rPr>
          <w:szCs w:val="28"/>
          <w:lang w:val="uk-UA"/>
        </w:rPr>
        <w:t xml:space="preserve">де </w:t>
      </w:r>
      <w:r w:rsidRPr="00410F39">
        <w:rPr>
          <w:position w:val="-14"/>
          <w:szCs w:val="28"/>
        </w:rPr>
        <w:object w:dxaOrig="340" w:dyaOrig="380">
          <v:shape id="_x0000_i1098" type="#_x0000_t75" style="width:19.5pt;height:22.5pt" o:ole="">
            <v:imagedata r:id="rId161" o:title=""/>
          </v:shape>
          <o:OLEObject Type="Embed" ProgID="Equation.3" ShapeID="_x0000_i1098" DrawAspect="Content" ObjectID="_1622558771" r:id="rId162"/>
        </w:object>
      </w:r>
      <w:r w:rsidRPr="00410F39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с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вини у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 xml:space="preserve">і </w:t>
      </w:r>
      <w:r w:rsidRPr="00410F39">
        <w:rPr>
          <w:position w:val="-6"/>
          <w:szCs w:val="28"/>
          <w:lang w:val="uk-UA"/>
        </w:rPr>
        <w:object w:dxaOrig="300" w:dyaOrig="220">
          <v:shape id="_x0000_i1099" type="#_x0000_t75" style="width:17.25pt;height:13.5pt" o:ole="">
            <v:imagedata r:id="rId163" o:title=""/>
          </v:shape>
          <o:OLEObject Type="Embed" ProgID="Equation.3" ShapeID="_x0000_i1099" DrawAspect="Content" ObjectID="_1622558772" r:id="rId164"/>
        </w:object>
      </w:r>
      <w:r w:rsidRPr="00410F39">
        <w:rPr>
          <w:szCs w:val="28"/>
          <w:lang w:val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i/>
          <w:szCs w:val="28"/>
          <w:lang w:val="uk-UA"/>
        </w:rPr>
        <w:t xml:space="preserve">  </w:t>
      </w:r>
      <w:r w:rsidRPr="00697DF2">
        <w:rPr>
          <w:i/>
          <w:szCs w:val="28"/>
          <w:lang w:val="uk-UA"/>
        </w:rPr>
        <w:t xml:space="preserve">    </w:t>
      </w:r>
      <w:r w:rsidRPr="00410F39">
        <w:rPr>
          <w:i/>
          <w:szCs w:val="28"/>
          <w:lang w:val="uk-UA"/>
        </w:rPr>
        <w:t>С</w:t>
      </w:r>
      <w:r w:rsidRPr="00410F39">
        <w:rPr>
          <w:i/>
          <w:szCs w:val="28"/>
          <w:vertAlign w:val="subscript"/>
          <w:lang w:val="en-US"/>
        </w:rPr>
        <w:t>k</w:t>
      </w:r>
      <w:r w:rsidRPr="00410F39">
        <w:rPr>
          <w:szCs w:val="28"/>
          <w:lang w:val="uk-UA"/>
        </w:rPr>
        <w:t xml:space="preserve"> –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ємність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вини,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зн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диться в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 xml:space="preserve">і, </w:t>
      </w:r>
      <w:r w:rsidRPr="00410F39">
        <w:rPr>
          <w:position w:val="-30"/>
          <w:szCs w:val="28"/>
          <w:lang w:val="uk-UA"/>
        </w:rPr>
        <w:object w:dxaOrig="680" w:dyaOrig="680">
          <v:shape id="_x0000_i1100" type="#_x0000_t75" style="width:33.75pt;height:33.75pt" o:ole="">
            <v:imagedata r:id="rId165" o:title=""/>
          </v:shape>
          <o:OLEObject Type="Embed" ProgID="Equation.3" ShapeID="_x0000_i1100" DrawAspect="Content" ObjectID="_1622558773" r:id="rId166"/>
        </w:object>
      </w:r>
      <w:r w:rsidRPr="00410F39">
        <w:rPr>
          <w:szCs w:val="28"/>
          <w:lang w:val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     </w:t>
      </w:r>
      <w:r w:rsidRPr="00410F39">
        <w:rPr>
          <w:position w:val="-6"/>
          <w:szCs w:val="28"/>
          <w:lang w:val="uk-UA"/>
        </w:rPr>
        <w:object w:dxaOrig="360" w:dyaOrig="279">
          <v:shape id="_x0000_i1101" type="#_x0000_t75" style="width:18.75pt;height:13.5pt" o:ole="">
            <v:imagedata r:id="rId167" o:title=""/>
          </v:shape>
          <o:OLEObject Type="Embed" ProgID="Equation.3" ShapeID="_x0000_i1101" DrawAspect="Content" ObjectID="_1622558774" r:id="rId168"/>
        </w:object>
      </w:r>
      <w:r w:rsidRPr="00410F39">
        <w:rPr>
          <w:szCs w:val="28"/>
          <w:lang w:val="uk-UA"/>
        </w:rPr>
        <w:t xml:space="preserve"> – змін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темпе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 xml:space="preserve">и у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 xml:space="preserve">і, </w:t>
      </w:r>
      <w:r w:rsidRPr="00410F39">
        <w:rPr>
          <w:position w:val="-4"/>
          <w:szCs w:val="28"/>
          <w:lang w:val="uk-UA"/>
        </w:rPr>
        <w:object w:dxaOrig="380" w:dyaOrig="300">
          <v:shape id="_x0000_i1102" type="#_x0000_t75" style="width:18.75pt;height:15pt" o:ole="">
            <v:imagedata r:id="rId169" o:title=""/>
          </v:shape>
          <o:OLEObject Type="Embed" ProgID="Equation.3" ShapeID="_x0000_i1102" DrawAspect="Content" ObjectID="_1622558775" r:id="rId170"/>
        </w:object>
      </w:r>
      <w:r w:rsidRPr="00410F39">
        <w:rPr>
          <w:szCs w:val="28"/>
          <w:lang w:val="uk-UA"/>
        </w:rPr>
        <w:t>.</w:t>
      </w:r>
    </w:p>
    <w:p w:rsidR="00AB7B15" w:rsidRPr="00697DF2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 </w:t>
      </w:r>
      <w:r w:rsidRPr="00410F39">
        <w:rPr>
          <w:position w:val="-12"/>
          <w:szCs w:val="28"/>
          <w:lang w:val="uk-UA"/>
        </w:rPr>
        <w:object w:dxaOrig="1480" w:dyaOrig="360">
          <v:shape id="_x0000_i1103" type="#_x0000_t75" style="width:82.5pt;height:19.5pt" o:ole="">
            <v:imagedata r:id="rId171" o:title=""/>
          </v:shape>
          <o:OLEObject Type="Embed" ProgID="Equation.3" ShapeID="_x0000_i1103" DrawAspect="Content" ObjectID="_1622558776" r:id="rId172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вих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дить із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  </w:t>
      </w:r>
      <w:r w:rsidRPr="00410F39">
        <w:rPr>
          <w:position w:val="-12"/>
          <w:szCs w:val="28"/>
          <w:lang w:val="uk-UA"/>
        </w:rPr>
        <w:object w:dxaOrig="1560" w:dyaOrig="360">
          <v:shape id="_x0000_i1104" type="#_x0000_t75" style="width:85.5pt;height:19.5pt" o:ole="">
            <v:imagedata r:id="rId173" o:title=""/>
          </v:shape>
          <o:OLEObject Type="Embed" ProgID="Equation.3" ShapeID="_x0000_i1104" DrawAspect="Content" ObjectID="_1622558777" r:id="rId174"/>
        </w:object>
      </w:r>
      <w:r w:rsidRPr="00410F39">
        <w:rPr>
          <w:szCs w:val="28"/>
          <w:lang w:val="uk-UA"/>
        </w:rPr>
        <w:t xml:space="preserve"> – кількість тепл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, як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ється 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х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сія.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З у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хув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нням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зн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чен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,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івняння тепл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б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нсу в техн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гічних змінних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буде вигляду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28"/>
          <w:szCs w:val="28"/>
          <w:lang w:val="uk-UA"/>
        </w:rPr>
        <w:object w:dxaOrig="8340" w:dyaOrig="680">
          <v:shape id="_x0000_i1105" type="#_x0000_t75" style="width:417pt;height:32.25pt" o:ole="">
            <v:imagedata r:id="rId175" o:title=""/>
          </v:shape>
          <o:OLEObject Type="Embed" ProgID="Equation.3" ShapeID="_x0000_i1105" DrawAspect="Content" ObjectID="_1622558778" r:id="rId176"/>
        </w:object>
      </w:r>
      <w:r w:rsidRPr="00697DF2">
        <w:rPr>
          <w:szCs w:val="28"/>
          <w:lang w:val="uk-UA"/>
        </w:rPr>
        <w:t>;</w:t>
      </w:r>
      <w:r w:rsidRPr="00410F39">
        <w:rPr>
          <w:szCs w:val="28"/>
          <w:lang w:val="uk-UA"/>
        </w:rPr>
        <w:t>(</w:t>
      </w:r>
      <w:r w:rsidR="00122BED">
        <w:rPr>
          <w:szCs w:val="28"/>
          <w:lang w:val="uk-UA"/>
        </w:rPr>
        <w:t>3.</w:t>
      </w:r>
      <w:r>
        <w:rPr>
          <w:szCs w:val="28"/>
          <w:lang w:val="uk-UA"/>
        </w:rPr>
        <w:t>14</w:t>
      </w:r>
      <w:r w:rsidRPr="00410F39">
        <w:rPr>
          <w:szCs w:val="28"/>
          <w:lang w:val="uk-UA"/>
        </w:rPr>
        <w:t xml:space="preserve">) 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ділим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ву 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ліву ч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стини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івняння (</w:t>
      </w:r>
      <w:r w:rsidR="00122BED">
        <w:rPr>
          <w:szCs w:val="28"/>
          <w:lang w:val="uk-UA"/>
        </w:rPr>
        <w:t>3.</w:t>
      </w:r>
      <w:r w:rsidRPr="00410F39">
        <w:rPr>
          <w:szCs w:val="28"/>
          <w:lang w:val="uk-UA"/>
        </w:rPr>
        <w:t>2)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</w:t>
      </w:r>
      <w:r w:rsidRPr="00410F39">
        <w:rPr>
          <w:position w:val="-6"/>
          <w:szCs w:val="28"/>
          <w:lang w:val="uk-UA"/>
        </w:rPr>
        <w:object w:dxaOrig="279" w:dyaOrig="279">
          <v:shape id="_x0000_i1106" type="#_x0000_t75" style="width:20.25pt;height:20.25pt" o:ole="">
            <v:imagedata r:id="rId177" o:title=""/>
          </v:shape>
          <o:OLEObject Type="Embed" ProgID="Equation.3" ShapeID="_x0000_i1106" DrawAspect="Content" ObjectID="_1622558779" r:id="rId178"/>
        </w:object>
      </w:r>
      <w:r w:rsidRPr="00410F39">
        <w:rPr>
          <w:szCs w:val="28"/>
          <w:lang w:val="uk-UA"/>
        </w:rPr>
        <w:t>: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28"/>
          <w:szCs w:val="28"/>
          <w:lang w:val="uk-UA"/>
        </w:rPr>
        <w:object w:dxaOrig="7660" w:dyaOrig="680">
          <v:shape id="_x0000_i1107" type="#_x0000_t75" style="width:364.5pt;height:31.5pt" o:ole="">
            <v:imagedata r:id="rId179" o:title=""/>
          </v:shape>
          <o:OLEObject Type="Embed" ProgID="Equation.3" ShapeID="_x0000_i1107" DrawAspect="Content" ObjectID="_1622558780" r:id="rId180"/>
        </w:object>
      </w:r>
      <w:r w:rsidRPr="00410F39">
        <w:rPr>
          <w:szCs w:val="28"/>
          <w:lang w:val="uk-UA"/>
        </w:rPr>
        <w:t xml:space="preserve">.   </w:t>
      </w:r>
      <w:r w:rsidRPr="00697DF2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 xml:space="preserve">         </w:t>
      </w:r>
      <w:r w:rsidRPr="00410F39">
        <w:rPr>
          <w:szCs w:val="28"/>
          <w:lang w:val="uk-UA"/>
        </w:rPr>
        <w:t>(</w:t>
      </w:r>
      <w:r w:rsidR="00122BED">
        <w:rPr>
          <w:szCs w:val="28"/>
          <w:lang w:val="uk-UA"/>
        </w:rPr>
        <w:t>3.</w:t>
      </w:r>
      <w:r>
        <w:rPr>
          <w:szCs w:val="28"/>
          <w:lang w:val="uk-UA"/>
        </w:rPr>
        <w:t>15</w:t>
      </w:r>
      <w:r w:rsidRPr="00410F39">
        <w:rPr>
          <w:szCs w:val="28"/>
          <w:lang w:val="uk-UA"/>
        </w:rPr>
        <w:t>)</w:t>
      </w:r>
    </w:p>
    <w:p w:rsidR="00AB7B15" w:rsidRPr="00410F39" w:rsidRDefault="00697DF2" w:rsidP="00AB7B15">
      <w:pPr>
        <w:shd w:val="clear" w:color="auto" w:fill="FFFFFF"/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скільки 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б'єм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кційн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ї м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си </w:t>
      </w:r>
      <w:r w:rsidR="00AB7B15" w:rsidRPr="009B2309">
        <w:rPr>
          <w:position w:val="-12"/>
          <w:szCs w:val="28"/>
        </w:rPr>
        <w:object w:dxaOrig="960" w:dyaOrig="360">
          <v:shape id="_x0000_i1108" type="#_x0000_t75" style="width:48pt;height:17.25pt" o:ole="">
            <v:imagedata r:id="rId181" o:title=""/>
          </v:shape>
          <o:OLEObject Type="Embed" ProgID="Equation.3" ShapeID="_x0000_i1108" DrawAspect="Content" ObjectID="_1622558781" r:id="rId182"/>
        </w:object>
      </w:r>
      <w:r w:rsidR="00AB7B15" w:rsidRPr="00410F39">
        <w:rPr>
          <w:szCs w:val="28"/>
          <w:lang w:val="uk-UA"/>
        </w:rPr>
        <w:t xml:space="preserve">, де </w:t>
      </w:r>
      <w:r w:rsidR="00AB7B15" w:rsidRPr="009B2309">
        <w:rPr>
          <w:position w:val="-12"/>
          <w:szCs w:val="28"/>
        </w:rPr>
        <w:object w:dxaOrig="300" w:dyaOrig="360">
          <v:shape id="_x0000_i1109" type="#_x0000_t75" style="width:15pt;height:17.25pt" o:ole="">
            <v:imagedata r:id="rId183" o:title=""/>
          </v:shape>
          <o:OLEObject Type="Embed" ProgID="Equation.3" ShapeID="_x0000_i1109" DrawAspect="Content" ObjectID="_1622558782" r:id="rId184"/>
        </w:object>
      </w:r>
      <w:r w:rsidR="00AB7B15" w:rsidRPr="00410F39">
        <w:rPr>
          <w:szCs w:val="28"/>
          <w:lang w:val="uk-UA"/>
        </w:rPr>
        <w:t xml:space="preserve"> – п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пе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ечний пе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 xml:space="preserve">етин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410F39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вит</w:t>
      </w:r>
      <w:r>
        <w:rPr>
          <w:szCs w:val="28"/>
          <w:lang w:val="uk-UA"/>
        </w:rPr>
        <w:t>pa</w:t>
      </w:r>
      <w:r w:rsidR="00AB7B15" w:rsidRPr="00410F39">
        <w:rPr>
          <w:szCs w:val="28"/>
          <w:lang w:val="uk-UA"/>
        </w:rPr>
        <w:t xml:space="preserve">ти 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мі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чн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ї селіт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и м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жн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з</w:t>
      </w:r>
      <w:r>
        <w:rPr>
          <w:szCs w:val="28"/>
          <w:lang w:val="uk-UA"/>
        </w:rPr>
        <w:t>pa</w:t>
      </w:r>
      <w:r w:rsidR="00AB7B15" w:rsidRPr="00410F39">
        <w:rPr>
          <w:szCs w:val="28"/>
          <w:lang w:val="uk-UA"/>
        </w:rPr>
        <w:t>хув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ти 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ф</w:t>
      </w:r>
      <w:r>
        <w:rPr>
          <w:szCs w:val="28"/>
          <w:lang w:val="uk-UA"/>
        </w:rPr>
        <w:t>op</w:t>
      </w:r>
      <w:r w:rsidR="00AB7B15" w:rsidRPr="00410F39">
        <w:rPr>
          <w:szCs w:val="28"/>
          <w:lang w:val="uk-UA"/>
        </w:rPr>
        <w:t>мул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ю:</w:t>
      </w:r>
    </w:p>
    <w:p w:rsidR="00AB7B15" w:rsidRPr="00410F39" w:rsidRDefault="00AB7B15" w:rsidP="00AB7B15">
      <w:pPr>
        <w:shd w:val="clear" w:color="auto" w:fill="FFFFFF"/>
        <w:spacing w:line="360" w:lineRule="auto"/>
        <w:jc w:val="right"/>
        <w:rPr>
          <w:szCs w:val="28"/>
          <w:lang w:val="uk-UA"/>
        </w:rPr>
      </w:pPr>
      <w:r w:rsidRPr="00410F39">
        <w:rPr>
          <w:position w:val="-12"/>
          <w:szCs w:val="28"/>
        </w:rPr>
        <w:object w:dxaOrig="1640" w:dyaOrig="400">
          <v:shape id="_x0000_i1110" type="#_x0000_t75" style="width:1in;height:17.25pt" o:ole="">
            <v:imagedata r:id="rId185" o:title=""/>
          </v:shape>
          <o:OLEObject Type="Embed" ProgID="Equation.3" ShapeID="_x0000_i1110" DrawAspect="Content" ObjectID="_1622558783" r:id="rId186"/>
        </w:object>
      </w:r>
      <w:r w:rsidRPr="00410F39">
        <w:rPr>
          <w:szCs w:val="28"/>
          <w:lang w:val="uk-UA"/>
        </w:rPr>
        <w:t xml:space="preserve">,                   </w:t>
      </w:r>
      <w:r>
        <w:rPr>
          <w:szCs w:val="28"/>
          <w:lang w:val="uk-UA"/>
        </w:rPr>
        <w:t xml:space="preserve">                                (</w:t>
      </w:r>
      <w:r w:rsidR="00122BED">
        <w:rPr>
          <w:szCs w:val="28"/>
          <w:lang w:val="uk-UA"/>
        </w:rPr>
        <w:t>3.</w:t>
      </w:r>
      <w:r>
        <w:rPr>
          <w:szCs w:val="28"/>
          <w:lang w:val="uk-UA"/>
        </w:rPr>
        <w:t>16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hd w:val="clear" w:color="auto" w:fill="FFFFFF"/>
        <w:spacing w:line="360" w:lineRule="auto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підст</w:t>
      </w:r>
      <w:r w:rsidR="00697DF2">
        <w:rPr>
          <w:color w:val="000000"/>
          <w:szCs w:val="28"/>
          <w:lang w:val="uk-UA"/>
        </w:rPr>
        <w:t>a</w:t>
      </w:r>
      <w:r>
        <w:rPr>
          <w:color w:val="000000"/>
          <w:szCs w:val="28"/>
          <w:lang w:val="uk-UA"/>
        </w:rPr>
        <w:t>вим</w:t>
      </w:r>
      <w:r w:rsidR="00697DF2">
        <w:rPr>
          <w:color w:val="000000"/>
          <w:szCs w:val="28"/>
          <w:lang w:val="uk-UA"/>
        </w:rPr>
        <w:t>o</w:t>
      </w:r>
      <w:r>
        <w:rPr>
          <w:color w:val="000000"/>
          <w:szCs w:val="28"/>
          <w:lang w:val="uk-UA"/>
        </w:rPr>
        <w:t xml:space="preserve"> ці ф</w:t>
      </w:r>
      <w:r w:rsidR="00697DF2">
        <w:rPr>
          <w:color w:val="000000"/>
          <w:szCs w:val="28"/>
          <w:lang w:val="uk-UA"/>
        </w:rPr>
        <w:t>op</w:t>
      </w:r>
      <w:r>
        <w:rPr>
          <w:color w:val="000000"/>
          <w:szCs w:val="28"/>
          <w:lang w:val="uk-UA"/>
        </w:rPr>
        <w:t>мули в (</w:t>
      </w:r>
      <w:r w:rsidR="00122BED">
        <w:rPr>
          <w:color w:val="000000"/>
          <w:szCs w:val="28"/>
          <w:lang w:val="uk-UA"/>
        </w:rPr>
        <w:t>3.</w:t>
      </w:r>
      <w:r>
        <w:rPr>
          <w:color w:val="000000"/>
          <w:szCs w:val="28"/>
          <w:lang w:val="uk-UA"/>
        </w:rPr>
        <w:t>15</w:t>
      </w:r>
      <w:r w:rsidRPr="00410F39">
        <w:rPr>
          <w:color w:val="000000"/>
          <w:szCs w:val="28"/>
          <w:lang w:val="uk-UA"/>
        </w:rPr>
        <w:t>).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відхилення змінним п</w:t>
      </w:r>
      <w:r w:rsidR="00697DF2">
        <w:rPr>
          <w:szCs w:val="28"/>
          <w:lang w:val="uk-UA"/>
        </w:rPr>
        <w:t>apa</w:t>
      </w:r>
      <w:r w:rsidRPr="00410F39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м:</w:t>
      </w:r>
    </w:p>
    <w:p w:rsidR="00AB7B15" w:rsidRPr="00410F39" w:rsidRDefault="00AB7B15" w:rsidP="00AB7B15">
      <w:pPr>
        <w:spacing w:line="360" w:lineRule="auto"/>
        <w:ind w:firstLine="709"/>
        <w:rPr>
          <w:rStyle w:val="FontStyle88"/>
          <w:szCs w:val="28"/>
          <w:lang w:val="uk-UA" w:eastAsia="uk-UA"/>
        </w:rPr>
      </w:pP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240" w:dyaOrig="360">
          <v:shape id="_x0000_i1111" type="#_x0000_t75" style="width:61.5pt;height:18.75pt" o:ole="">
            <v:imagedata r:id="rId187" o:title=""/>
          </v:shape>
          <o:OLEObject Type="Embed" ProgID="Equation.3" ShapeID="_x0000_i1111" DrawAspect="Content" ObjectID="_1622558784" r:id="rId188"/>
        </w:object>
      </w:r>
      <w:r w:rsidRPr="00410F39">
        <w:rPr>
          <w:rStyle w:val="FontStyle88"/>
          <w:szCs w:val="28"/>
          <w:lang w:val="uk-UA" w:eastAsia="uk-UA"/>
        </w:rPr>
        <w:t xml:space="preserve">;   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40" w:dyaOrig="360">
          <v:shape id="_x0000_i1112" type="#_x0000_t75" style="width:1in;height:18.75pt" o:ole="">
            <v:imagedata r:id="rId189" o:title=""/>
          </v:shape>
          <o:OLEObject Type="Embed" ProgID="Equation.3" ShapeID="_x0000_i1112" DrawAspect="Content" ObjectID="_1622558785" r:id="rId190"/>
        </w:object>
      </w:r>
      <w:r w:rsidRPr="00410F39">
        <w:rPr>
          <w:rStyle w:val="FontStyle88"/>
          <w:szCs w:val="28"/>
          <w:lang w:val="uk-UA" w:eastAsia="uk-UA"/>
        </w:rPr>
        <w:t xml:space="preserve">;   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20" w:dyaOrig="360">
          <v:shape id="_x0000_i1113" type="#_x0000_t75" style="width:70.5pt;height:18.75pt" o:ole="">
            <v:imagedata r:id="rId191" o:title=""/>
          </v:shape>
          <o:OLEObject Type="Embed" ProgID="Equation.3" ShapeID="_x0000_i1113" DrawAspect="Content" ObjectID="_1622558786" r:id="rId192"/>
        </w:object>
      </w:r>
      <w:r w:rsidRPr="00410F39">
        <w:rPr>
          <w:rStyle w:val="FontStyle88"/>
          <w:szCs w:val="28"/>
          <w:lang w:val="uk-UA" w:eastAsia="uk-UA"/>
        </w:rPr>
        <w:t xml:space="preserve">;  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520" w:dyaOrig="360">
          <v:shape id="_x0000_i1114" type="#_x0000_t75" style="width:76.5pt;height:18.75pt" o:ole="">
            <v:imagedata r:id="rId193" o:title=""/>
          </v:shape>
          <o:OLEObject Type="Embed" ProgID="Equation.3" ShapeID="_x0000_i1114" DrawAspect="Content" ObjectID="_1622558787" r:id="rId194"/>
        </w:object>
      </w:r>
      <w:r w:rsidRPr="00410F39">
        <w:rPr>
          <w:rStyle w:val="FontStyle88"/>
          <w:szCs w:val="28"/>
          <w:lang w:val="uk-UA" w:eastAsia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rStyle w:val="FontStyle88"/>
          <w:szCs w:val="28"/>
          <w:lang w:val="uk-UA" w:eastAsia="uk-UA"/>
        </w:rPr>
      </w:pP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20" w:dyaOrig="360">
          <v:shape id="_x0000_i1115" type="#_x0000_t75" style="width:70.5pt;height:18.75pt" o:ole="">
            <v:imagedata r:id="rId195" o:title=""/>
          </v:shape>
          <o:OLEObject Type="Embed" ProgID="Equation.3" ShapeID="_x0000_i1115" DrawAspect="Content" ObjectID="_1622558788" r:id="rId196"/>
        </w:object>
      </w:r>
      <w:r w:rsidRPr="00410F39">
        <w:rPr>
          <w:rStyle w:val="FontStyle88"/>
          <w:szCs w:val="28"/>
          <w:lang w:val="uk-UA" w:eastAsia="uk-UA"/>
        </w:rPr>
        <w:t xml:space="preserve">;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80" w:dyaOrig="360">
          <v:shape id="_x0000_i1116" type="#_x0000_t75" style="width:73.5pt;height:18.75pt" o:ole="">
            <v:imagedata r:id="rId197" o:title=""/>
          </v:shape>
          <o:OLEObject Type="Embed" ProgID="Equation.3" ShapeID="_x0000_i1116" DrawAspect="Content" ObjectID="_1622558789" r:id="rId198"/>
        </w:object>
      </w:r>
      <w:r w:rsidRPr="00410F39">
        <w:rPr>
          <w:rStyle w:val="FontStyle88"/>
          <w:szCs w:val="28"/>
          <w:lang w:val="uk-UA" w:eastAsia="uk-UA"/>
        </w:rPr>
        <w:t xml:space="preserve">;   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480" w:dyaOrig="360">
          <v:shape id="_x0000_i1117" type="#_x0000_t75" style="width:73.5pt;height:18.75pt" o:ole="">
            <v:imagedata r:id="rId199" o:title=""/>
          </v:shape>
          <o:OLEObject Type="Embed" ProgID="Equation.3" ShapeID="_x0000_i1117" DrawAspect="Content" ObjectID="_1622558790" r:id="rId200"/>
        </w:object>
      </w:r>
      <w:r w:rsidRPr="00410F39">
        <w:rPr>
          <w:rStyle w:val="FontStyle88"/>
          <w:szCs w:val="28"/>
          <w:lang w:val="uk-UA" w:eastAsia="uk-UA"/>
        </w:rPr>
        <w:t xml:space="preserve">;    </w:t>
      </w:r>
      <w:r w:rsidRPr="00410F39">
        <w:rPr>
          <w:rStyle w:val="FontStyle88"/>
          <w:rFonts w:ascii="Times New Roman" w:hAnsi="Times New Roman"/>
          <w:sz w:val="28"/>
          <w:szCs w:val="28"/>
          <w:lang w:val="uk-UA" w:eastAsia="uk-UA"/>
        </w:rPr>
        <w:object w:dxaOrig="1320" w:dyaOrig="360">
          <v:shape id="_x0000_i1118" type="#_x0000_t75" style="width:66pt;height:18.75pt" o:ole="">
            <v:imagedata r:id="rId201" o:title=""/>
          </v:shape>
          <o:OLEObject Type="Embed" ProgID="Equation.3" ShapeID="_x0000_i1118" DrawAspect="Content" ObjectID="_1622558791" r:id="rId202"/>
        </w:object>
      </w:r>
      <w:r w:rsidRPr="00410F39">
        <w:rPr>
          <w:rStyle w:val="FontStyle88"/>
          <w:szCs w:val="28"/>
          <w:lang w:val="uk-UA" w:eastAsia="uk-UA"/>
        </w:rPr>
        <w:t>.</w:t>
      </w:r>
    </w:p>
    <w:p w:rsidR="00AB7B15" w:rsidRPr="00410F39" w:rsidRDefault="00AB7B15" w:rsidP="00AB7B15">
      <w:pPr>
        <w:spacing w:line="360" w:lineRule="auto"/>
        <w:ind w:firstLine="709"/>
        <w:rPr>
          <w:rStyle w:val="FontStyle88"/>
          <w:szCs w:val="28"/>
          <w:lang w:val="uk-UA" w:eastAsia="uk-UA"/>
        </w:rPr>
      </w:pPr>
      <w:r>
        <w:rPr>
          <w:rStyle w:val="FontStyle88"/>
          <w:szCs w:val="28"/>
          <w:lang w:val="uk-UA" w:eastAsia="uk-UA"/>
        </w:rPr>
        <w:t>Пе</w:t>
      </w:r>
      <w:r w:rsidR="00697DF2">
        <w:rPr>
          <w:rStyle w:val="FontStyle88"/>
          <w:szCs w:val="28"/>
          <w:lang w:val="uk-UA" w:eastAsia="uk-UA"/>
        </w:rPr>
        <w:t>p</w:t>
      </w:r>
      <w:r>
        <w:rPr>
          <w:rStyle w:val="FontStyle88"/>
          <w:szCs w:val="28"/>
          <w:lang w:val="uk-UA" w:eastAsia="uk-UA"/>
        </w:rPr>
        <w:t>епишем</w:t>
      </w:r>
      <w:r w:rsidR="00697DF2">
        <w:rPr>
          <w:rStyle w:val="FontStyle88"/>
          <w:szCs w:val="28"/>
          <w:lang w:val="uk-UA" w:eastAsia="uk-UA"/>
        </w:rPr>
        <w:t>o</w:t>
      </w:r>
      <w:r>
        <w:rPr>
          <w:rStyle w:val="FontStyle88"/>
          <w:szCs w:val="28"/>
          <w:lang w:val="uk-UA" w:eastAsia="uk-UA"/>
        </w:rPr>
        <w:t xml:space="preserve"> </w:t>
      </w:r>
      <w:r w:rsidR="00697DF2">
        <w:rPr>
          <w:rStyle w:val="FontStyle88"/>
          <w:szCs w:val="28"/>
          <w:lang w:val="uk-UA" w:eastAsia="uk-UA"/>
        </w:rPr>
        <w:t>p</w:t>
      </w:r>
      <w:r>
        <w:rPr>
          <w:rStyle w:val="FontStyle88"/>
          <w:szCs w:val="28"/>
          <w:lang w:val="uk-UA" w:eastAsia="uk-UA"/>
        </w:rPr>
        <w:t>івняння (15</w:t>
      </w:r>
      <w:r w:rsidRPr="00410F39">
        <w:rPr>
          <w:rStyle w:val="FontStyle88"/>
          <w:szCs w:val="28"/>
          <w:lang w:val="uk-UA" w:eastAsia="uk-UA"/>
        </w:rPr>
        <w:t>) у виді:</w:t>
      </w:r>
    </w:p>
    <w:p w:rsidR="00AB7B15" w:rsidRPr="00410F39" w:rsidRDefault="00AB7B15" w:rsidP="00AB7B15">
      <w:pPr>
        <w:spacing w:line="360" w:lineRule="auto"/>
        <w:ind w:firstLine="709"/>
        <w:jc w:val="right"/>
        <w:rPr>
          <w:szCs w:val="28"/>
          <w:lang w:val="uk-UA"/>
        </w:rPr>
      </w:pPr>
      <w:r w:rsidRPr="00410F39">
        <w:rPr>
          <w:position w:val="-46"/>
          <w:szCs w:val="28"/>
          <w:lang w:val="uk-UA"/>
        </w:rPr>
        <w:object w:dxaOrig="6180" w:dyaOrig="1040">
          <v:shape id="_x0000_i1119" type="#_x0000_t75" style="width:293.25pt;height:48.75pt" o:ole="">
            <v:imagedata r:id="rId203" o:title=""/>
          </v:shape>
          <o:OLEObject Type="Embed" ProgID="Equation.3" ShapeID="_x0000_i1119" DrawAspect="Content" ObjectID="_1622558792" r:id="rId204"/>
        </w:object>
      </w:r>
      <w:r w:rsidRPr="00410F39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 xml:space="preserve">                    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17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Вик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ліне</w:t>
      </w:r>
      <w:r w:rsidR="00697DF2">
        <w:rPr>
          <w:szCs w:val="28"/>
          <w:lang w:val="uk-UA"/>
        </w:rPr>
        <w:t>ap</w:t>
      </w:r>
      <w:r w:rsidRPr="00410F39">
        <w:rPr>
          <w:szCs w:val="28"/>
          <w:lang w:val="uk-UA"/>
        </w:rPr>
        <w:t>из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цію нелінійн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ї ММ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>. Для ць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ск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ся 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зкл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денням у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яд Тейл</w:t>
      </w:r>
      <w:r w:rsidR="00697DF2">
        <w:rPr>
          <w:szCs w:val="28"/>
          <w:lang w:val="uk-UA"/>
        </w:rPr>
        <w:t>opa</w:t>
      </w:r>
      <w:r w:rsidRPr="00410F39">
        <w:rPr>
          <w:szCs w:val="28"/>
          <w:lang w:val="uk-UA"/>
        </w:rPr>
        <w:t xml:space="preserve"> (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бмежим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ся лінійн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ю ч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стин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ю).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106"/>
          <w:szCs w:val="28"/>
        </w:rPr>
        <w:object w:dxaOrig="7620" w:dyaOrig="3660">
          <v:shape id="_x0000_i1120" type="#_x0000_t75" style="width:381.75pt;height:181.5pt" o:ole="">
            <v:imagedata r:id="rId205" o:title=""/>
          </v:shape>
          <o:OLEObject Type="Embed" ProgID="Equation.3" ShapeID="_x0000_i1120" DrawAspect="Content" ObjectID="_1622558793" r:id="rId206"/>
        </w:object>
      </w:r>
      <w:r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            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18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Вилучим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з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івняння (18</w:t>
      </w:r>
      <w:r w:rsidRPr="00410F39">
        <w:rPr>
          <w:szCs w:val="28"/>
          <w:lang w:val="uk-UA"/>
        </w:rPr>
        <w:t>) ст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лі величини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50"/>
          <w:szCs w:val="28"/>
        </w:rPr>
        <w:object w:dxaOrig="5340" w:dyaOrig="1120">
          <v:shape id="_x0000_i1121" type="#_x0000_t75" style="width:267pt;height:55.5pt" o:ole="">
            <v:imagedata r:id="rId207" o:title=""/>
          </v:shape>
          <o:OLEObject Type="Embed" ProgID="Equation.3" ShapeID="_x0000_i1121" DrawAspect="Content" ObjectID="_1622558794" r:id="rId208"/>
        </w:object>
      </w:r>
      <w:r w:rsidRPr="00410F39">
        <w:rPr>
          <w:szCs w:val="28"/>
        </w:rPr>
        <w:t xml:space="preserve">                          </w:t>
      </w:r>
      <w:r>
        <w:rPr>
          <w:szCs w:val="28"/>
          <w:lang w:val="uk-UA"/>
        </w:rPr>
        <w:t xml:space="preserve">                     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19</w:t>
      </w:r>
      <w:r w:rsidRPr="00410F39">
        <w:rPr>
          <w:szCs w:val="28"/>
          <w:lang w:val="uk-UA"/>
        </w:rPr>
        <w:t>)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 w:rsidR="00AB7B15">
        <w:rPr>
          <w:szCs w:val="28"/>
          <w:lang w:val="uk-UA"/>
        </w:rPr>
        <w:t>19</w:t>
      </w:r>
      <w:r w:rsidR="00AB7B15" w:rsidRPr="00410F39">
        <w:rPr>
          <w:szCs w:val="28"/>
          <w:lang w:val="uk-UA"/>
        </w:rPr>
        <w:t xml:space="preserve">) є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івнянням ст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тики 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ст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тичн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ю ММ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410F3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темпе</w:t>
      </w:r>
      <w:r>
        <w:rPr>
          <w:szCs w:val="28"/>
          <w:lang w:val="uk-UA"/>
        </w:rPr>
        <w:t>pa</w:t>
      </w:r>
      <w:r w:rsidR="00AB7B15" w:rsidRPr="00410F39">
        <w:rPr>
          <w:szCs w:val="28"/>
          <w:lang w:val="uk-UA"/>
        </w:rPr>
        <w:t>ту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 xml:space="preserve">ю. Це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івняння м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же бути вик</w:t>
      </w:r>
      <w:r>
        <w:rPr>
          <w:szCs w:val="28"/>
          <w:lang w:val="uk-UA"/>
        </w:rPr>
        <w:t>op</w:t>
      </w:r>
      <w:r w:rsidR="00AB7B15" w:rsidRPr="00410F39">
        <w:rPr>
          <w:szCs w:val="28"/>
          <w:lang w:val="uk-UA"/>
        </w:rPr>
        <w:t>ист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для зн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х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дження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ежимних п</w:t>
      </w:r>
      <w:r>
        <w:rPr>
          <w:szCs w:val="28"/>
          <w:lang w:val="uk-UA"/>
        </w:rPr>
        <w:t>apa</w:t>
      </w:r>
      <w:r w:rsidR="00AB7B15" w:rsidRPr="00410F39">
        <w:rPr>
          <w:szCs w:val="28"/>
          <w:lang w:val="uk-UA"/>
        </w:rPr>
        <w:t>мет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 п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 xml:space="preserve">цесу 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для зн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х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дження невід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мих п</w:t>
      </w:r>
      <w:r>
        <w:rPr>
          <w:szCs w:val="28"/>
          <w:lang w:val="uk-UA"/>
        </w:rPr>
        <w:t>apa</w:t>
      </w:r>
      <w:r w:rsidR="00AB7B15" w:rsidRPr="00410F39">
        <w:rPr>
          <w:szCs w:val="28"/>
          <w:lang w:val="uk-UA"/>
        </w:rPr>
        <w:t>мет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 ММ.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Вилучим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з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 xml:space="preserve">18)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івняння ст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тики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19</w:t>
      </w:r>
      <w:r w:rsidRPr="00410F39">
        <w:rPr>
          <w:szCs w:val="28"/>
          <w:lang w:val="uk-UA"/>
        </w:rPr>
        <w:t>).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140"/>
          <w:szCs w:val="28"/>
        </w:rPr>
        <w:object w:dxaOrig="6480" w:dyaOrig="2920">
          <v:shape id="_x0000_i1122" type="#_x0000_t75" style="width:325.5pt;height:144.75pt" o:ole="">
            <v:imagedata r:id="rId209" o:title=""/>
          </v:shape>
          <o:OLEObject Type="Embed" ProgID="Equation.3" ShapeID="_x0000_i1122" DrawAspect="Content" ObjectID="_1622558795" r:id="rId210"/>
        </w:object>
      </w:r>
      <w:r w:rsidRPr="00410F39">
        <w:rPr>
          <w:szCs w:val="28"/>
          <w:lang w:val="uk-UA"/>
        </w:rPr>
        <w:t xml:space="preserve">     </w:t>
      </w:r>
      <w:r w:rsidRPr="00697DF2">
        <w:rPr>
          <w:szCs w:val="28"/>
          <w:lang w:val="uk-UA"/>
        </w:rPr>
        <w:t xml:space="preserve">       </w:t>
      </w:r>
      <w:r w:rsidR="004D52A3">
        <w:rPr>
          <w:szCs w:val="28"/>
          <w:lang w:val="uk-UA"/>
        </w:rPr>
        <w:t xml:space="preserve">      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20</w:t>
      </w:r>
      <w:r w:rsidRPr="00410F39">
        <w:rPr>
          <w:szCs w:val="28"/>
          <w:lang w:val="uk-UA"/>
        </w:rPr>
        <w:t>)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 w:rsidR="00AB7B15">
        <w:rPr>
          <w:szCs w:val="28"/>
          <w:lang w:val="uk-UA"/>
        </w:rPr>
        <w:t>20</w:t>
      </w:r>
      <w:r w:rsidR="00AB7B15" w:rsidRPr="00410F39">
        <w:rPr>
          <w:szCs w:val="28"/>
          <w:lang w:val="uk-UA"/>
        </w:rPr>
        <w:t xml:space="preserve">) є 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змі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ю ММ 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ідинн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410F3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темпе</w:t>
      </w:r>
      <w:r>
        <w:rPr>
          <w:szCs w:val="28"/>
          <w:lang w:val="uk-UA"/>
        </w:rPr>
        <w:t>pa</w:t>
      </w:r>
      <w:r w:rsidR="00AB7B15" w:rsidRPr="00410F39">
        <w:rPr>
          <w:szCs w:val="28"/>
          <w:lang w:val="uk-UA"/>
        </w:rPr>
        <w:t>ту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ю.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Здійсним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ехід 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без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змі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ї ф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>ми.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160"/>
          <w:szCs w:val="28"/>
        </w:rPr>
        <w:object w:dxaOrig="7680" w:dyaOrig="3320">
          <v:shape id="_x0000_i1123" type="#_x0000_t75" style="width:383.25pt;height:163.5pt" o:ole="">
            <v:imagedata r:id="rId211" o:title=""/>
          </v:shape>
          <o:OLEObject Type="Embed" ProgID="Equation.3" ShapeID="_x0000_i1123" DrawAspect="Content" ObjectID="_1622558796" r:id="rId212"/>
        </w:object>
      </w:r>
      <w:r w:rsidRPr="00410F39">
        <w:rPr>
          <w:szCs w:val="28"/>
          <w:lang w:val="uk-UA"/>
        </w:rPr>
        <w:t xml:space="preserve">  </w:t>
      </w:r>
      <w:r w:rsidRPr="00697DF2">
        <w:rPr>
          <w:szCs w:val="28"/>
          <w:lang w:val="uk-UA"/>
        </w:rPr>
        <w:t xml:space="preserve"> </w:t>
      </w:r>
      <w:r w:rsidRPr="00410F39">
        <w:rPr>
          <w:szCs w:val="28"/>
          <w:lang w:val="uk-UA"/>
        </w:rPr>
        <w:t xml:space="preserve">    </w:t>
      </w:r>
      <w:r w:rsidR="004D52A3">
        <w:rPr>
          <w:szCs w:val="28"/>
          <w:lang w:val="uk-UA"/>
        </w:rPr>
        <w:t xml:space="preserve">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21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зн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чим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: 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position w:val="-32"/>
          <w:szCs w:val="28"/>
          <w:lang w:val="uk-UA"/>
        </w:rPr>
        <w:object w:dxaOrig="5060" w:dyaOrig="760">
          <v:shape id="_x0000_i1124" type="#_x0000_t75" style="width:250.5pt;height:38.25pt" o:ole="">
            <v:imagedata r:id="rId213" o:title=""/>
          </v:shape>
          <o:OLEObject Type="Embed" ProgID="Equation.3" ShapeID="_x0000_i1124" DrawAspect="Content" ObjectID="_1622558797" r:id="rId214"/>
        </w:object>
      </w:r>
      <w:r w:rsidRPr="00410F39">
        <w:rPr>
          <w:szCs w:val="28"/>
          <w:lang w:val="uk-UA"/>
        </w:rPr>
        <w:t>;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position w:val="-30"/>
          <w:szCs w:val="28"/>
          <w:lang w:val="uk-UA"/>
        </w:rPr>
        <w:object w:dxaOrig="940" w:dyaOrig="700">
          <v:shape id="_x0000_i1125" type="#_x0000_t75" style="width:46.5pt;height:34.5pt" o:ole="">
            <v:imagedata r:id="rId215" o:title=""/>
          </v:shape>
          <o:OLEObject Type="Embed" ProgID="Equation.3" ShapeID="_x0000_i1125" DrawAspect="Content" ObjectID="_1622558798" r:id="rId216"/>
        </w:object>
      </w:r>
      <w:r w:rsidRPr="00410F39">
        <w:rPr>
          <w:szCs w:val="28"/>
          <w:lang w:val="uk-UA"/>
        </w:rPr>
        <w:t xml:space="preserve">; </w:t>
      </w:r>
      <w:r w:rsidRPr="00410F39">
        <w:rPr>
          <w:position w:val="-30"/>
          <w:szCs w:val="28"/>
          <w:lang w:val="uk-UA"/>
        </w:rPr>
        <w:object w:dxaOrig="960" w:dyaOrig="700">
          <v:shape id="_x0000_i1126" type="#_x0000_t75" style="width:48pt;height:34.5pt" o:ole="">
            <v:imagedata r:id="rId217" o:title=""/>
          </v:shape>
          <o:OLEObject Type="Embed" ProgID="Equation.3" ShapeID="_x0000_i1126" DrawAspect="Content" ObjectID="_1622558799" r:id="rId218"/>
        </w:object>
      </w:r>
      <w:r w:rsidRPr="00410F39">
        <w:rPr>
          <w:szCs w:val="28"/>
          <w:lang w:val="uk-UA"/>
        </w:rPr>
        <w:t xml:space="preserve">; </w:t>
      </w:r>
      <w:r w:rsidRPr="00410F39">
        <w:rPr>
          <w:position w:val="-30"/>
          <w:szCs w:val="28"/>
          <w:lang w:val="uk-UA"/>
        </w:rPr>
        <w:object w:dxaOrig="980" w:dyaOrig="700">
          <v:shape id="_x0000_i1127" type="#_x0000_t75" style="width:48.75pt;height:34.5pt" o:ole="">
            <v:imagedata r:id="rId219" o:title=""/>
          </v:shape>
          <o:OLEObject Type="Embed" ProgID="Equation.3" ShapeID="_x0000_i1127" DrawAspect="Content" ObjectID="_1622558800" r:id="rId220"/>
        </w:object>
      </w:r>
      <w:r w:rsidRPr="00410F39">
        <w:rPr>
          <w:szCs w:val="28"/>
          <w:lang w:val="uk-UA"/>
        </w:rPr>
        <w:t xml:space="preserve">. 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З у</w:t>
      </w:r>
      <w:r w:rsidR="00697DF2">
        <w:rPr>
          <w:szCs w:val="28"/>
          <w:lang w:val="uk-UA"/>
        </w:rPr>
        <w:t>pa</w:t>
      </w:r>
      <w:r w:rsidRPr="00410F39">
        <w:rPr>
          <w:szCs w:val="28"/>
          <w:lang w:val="uk-UA"/>
        </w:rPr>
        <w:t>хув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нням цих 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мін </w:t>
      </w:r>
      <w:r>
        <w:rPr>
          <w:szCs w:val="28"/>
          <w:lang w:val="uk-UA"/>
        </w:rPr>
        <w:t xml:space="preserve">і 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 xml:space="preserve">зділив всі члени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21</w:t>
      </w:r>
      <w:r w:rsidRPr="00410F39">
        <w:rPr>
          <w:szCs w:val="28"/>
          <w:lang w:val="uk-UA"/>
        </w:rPr>
        <w:t>)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П</w:t>
      </w:r>
      <w:r w:rsidRPr="00410F39">
        <w:rPr>
          <w:szCs w:val="28"/>
          <w:vertAlign w:val="subscript"/>
          <w:lang w:val="uk-UA"/>
        </w:rPr>
        <w:t>2</w:t>
      </w:r>
      <w:r w:rsidRPr="00410F39">
        <w:rPr>
          <w:szCs w:val="28"/>
          <w:lang w:val="uk-UA"/>
        </w:rPr>
        <w:t xml:space="preserve">,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: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86"/>
          <w:szCs w:val="28"/>
        </w:rPr>
        <w:object w:dxaOrig="7479" w:dyaOrig="1840">
          <v:shape id="_x0000_i1128" type="#_x0000_t75" style="width:374.25pt;height:91.5pt" o:ole="">
            <v:imagedata r:id="rId221" o:title=""/>
          </v:shape>
          <o:OLEObject Type="Embed" ProgID="Equation.3" ShapeID="_x0000_i1128" DrawAspect="Content" ObjectID="_1622558801" r:id="rId222"/>
        </w:object>
      </w:r>
      <w:r w:rsidRPr="00410F39">
        <w:rPr>
          <w:szCs w:val="28"/>
          <w:lang w:val="uk-UA"/>
        </w:rPr>
        <w:t xml:space="preserve">       </w:t>
      </w:r>
      <w:r w:rsidR="004D52A3">
        <w:rPr>
          <w:szCs w:val="28"/>
          <w:lang w:val="uk-UA"/>
        </w:rPr>
        <w:t xml:space="preserve">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22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иведем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22</w:t>
      </w:r>
      <w:r w:rsidRPr="00410F39">
        <w:rPr>
          <w:szCs w:val="28"/>
          <w:lang w:val="uk-UA"/>
        </w:rPr>
        <w:t>) 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нічн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 вигляду. 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24"/>
          <w:szCs w:val="28"/>
          <w:lang w:val="uk-UA"/>
        </w:rPr>
        <w:object w:dxaOrig="7240" w:dyaOrig="639">
          <v:shape id="_x0000_i1129" type="#_x0000_t75" style="width:361.5pt;height:31.5pt" o:ole="">
            <v:imagedata r:id="rId223" o:title=""/>
          </v:shape>
          <o:OLEObject Type="Embed" ProgID="Equation.3" ShapeID="_x0000_i1129" DrawAspect="Content" ObjectID="_1622558802" r:id="rId224"/>
        </w:object>
      </w:r>
      <w:r w:rsidRPr="00410F39">
        <w:rPr>
          <w:szCs w:val="28"/>
          <w:lang w:val="uk-UA"/>
        </w:rPr>
        <w:t xml:space="preserve">,          </w:t>
      </w:r>
      <w:r w:rsidR="004D52A3">
        <w:rPr>
          <w:szCs w:val="28"/>
          <w:lang w:val="uk-UA"/>
        </w:rPr>
        <w:t xml:space="preserve">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23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szCs w:val="28"/>
          <w:lang w:val="uk-UA"/>
        </w:rPr>
        <w:lastRenderedPageBreak/>
        <w:t xml:space="preserve">де </w:t>
      </w:r>
      <w:r w:rsidRPr="00410F39">
        <w:rPr>
          <w:position w:val="-30"/>
          <w:szCs w:val="28"/>
          <w:lang w:val="uk-UA"/>
        </w:rPr>
        <w:object w:dxaOrig="1340" w:dyaOrig="720">
          <v:shape id="_x0000_i1130" type="#_x0000_t75" style="width:67.5pt;height:36pt" o:ole="">
            <v:imagedata r:id="rId225" o:title=""/>
          </v:shape>
          <o:OLEObject Type="Embed" ProgID="Equation.3" ShapeID="_x0000_i1130" DrawAspect="Content" ObjectID="_1622558803" r:id="rId226"/>
        </w:object>
      </w:r>
      <w:r w:rsidRPr="00410F39">
        <w:rPr>
          <w:szCs w:val="28"/>
          <w:lang w:val="uk-UA"/>
        </w:rPr>
        <w:t xml:space="preserve"> – ст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су, с;    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ефіцієнти:</w:t>
      </w:r>
      <w:r w:rsidRPr="00410F39">
        <w:rPr>
          <w:szCs w:val="28"/>
        </w:rPr>
        <w:t xml:space="preserve"> </w:t>
      </w:r>
      <w:r w:rsidRPr="00410F39">
        <w:rPr>
          <w:szCs w:val="28"/>
          <w:lang w:val="uk-UA"/>
        </w:rPr>
        <w:t xml:space="preserve">    </w:t>
      </w:r>
      <w:r w:rsidRPr="00410F39">
        <w:rPr>
          <w:position w:val="-30"/>
          <w:szCs w:val="28"/>
        </w:rPr>
        <w:object w:dxaOrig="1460" w:dyaOrig="700">
          <v:shape id="_x0000_i1131" type="#_x0000_t75" style="width:73.5pt;height:34.5pt" o:ole="">
            <v:imagedata r:id="rId227" o:title=""/>
          </v:shape>
          <o:OLEObject Type="Embed" ProgID="Equation.3" ShapeID="_x0000_i1131" DrawAspect="Content" ObjectID="_1622558804" r:id="rId228"/>
        </w:object>
      </w:r>
      <w:r w:rsidRPr="00410F39">
        <w:rPr>
          <w:szCs w:val="28"/>
          <w:lang w:val="uk-UA"/>
        </w:rPr>
        <w:t xml:space="preserve">;      </w:t>
      </w:r>
      <w:r w:rsidRPr="00410F39">
        <w:rPr>
          <w:position w:val="-30"/>
          <w:szCs w:val="28"/>
          <w:lang w:val="uk-UA"/>
        </w:rPr>
        <w:object w:dxaOrig="1500" w:dyaOrig="700">
          <v:shape id="_x0000_i1132" type="#_x0000_t75" style="width:75.75pt;height:34.5pt" o:ole="">
            <v:imagedata r:id="rId229" o:title=""/>
          </v:shape>
          <o:OLEObject Type="Embed" ProgID="Equation.3" ShapeID="_x0000_i1132" DrawAspect="Content" ObjectID="_1622558805" r:id="rId230"/>
        </w:object>
      </w:r>
      <w:r w:rsidRPr="00410F39">
        <w:rPr>
          <w:szCs w:val="28"/>
          <w:lang w:val="uk-UA"/>
        </w:rPr>
        <w:t xml:space="preserve">;      </w:t>
      </w:r>
      <w:r w:rsidRPr="00410F39">
        <w:rPr>
          <w:position w:val="-30"/>
          <w:szCs w:val="28"/>
        </w:rPr>
        <w:object w:dxaOrig="1700" w:dyaOrig="700">
          <v:shape id="_x0000_i1133" type="#_x0000_t75" style="width:85.5pt;height:34.5pt" o:ole="">
            <v:imagedata r:id="rId231" o:title=""/>
          </v:shape>
          <o:OLEObject Type="Embed" ProgID="Equation.3" ShapeID="_x0000_i1133" DrawAspect="Content" ObjectID="_1622558806" r:id="rId232"/>
        </w:object>
      </w:r>
      <w:r w:rsidRPr="00410F39">
        <w:rPr>
          <w:szCs w:val="28"/>
          <w:lang w:val="uk-UA"/>
        </w:rPr>
        <w:t xml:space="preserve">;  </w:t>
      </w:r>
    </w:p>
    <w:p w:rsidR="00AB7B15" w:rsidRPr="00410F39" w:rsidRDefault="00AB7B15" w:rsidP="00AB7B15">
      <w:pPr>
        <w:spacing w:line="360" w:lineRule="auto"/>
        <w:ind w:firstLine="709"/>
        <w:jc w:val="right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             </w:t>
      </w:r>
      <w:r w:rsidRPr="00410F39">
        <w:rPr>
          <w:position w:val="-30"/>
          <w:szCs w:val="28"/>
          <w:lang w:val="uk-UA"/>
        </w:rPr>
        <w:object w:dxaOrig="1700" w:dyaOrig="700">
          <v:shape id="_x0000_i1134" type="#_x0000_t75" style="width:84pt;height:34.5pt" o:ole="">
            <v:imagedata r:id="rId233" o:title=""/>
          </v:shape>
          <o:OLEObject Type="Embed" ProgID="Equation.3" ShapeID="_x0000_i1134" DrawAspect="Content" ObjectID="_1622558807" r:id="rId234"/>
        </w:object>
      </w:r>
      <w:r w:rsidRPr="00410F39">
        <w:rPr>
          <w:szCs w:val="28"/>
          <w:lang w:val="uk-UA"/>
        </w:rPr>
        <w:t xml:space="preserve">;     </w:t>
      </w:r>
      <w:r w:rsidRPr="00410F39">
        <w:rPr>
          <w:position w:val="-12"/>
          <w:szCs w:val="28"/>
          <w:lang w:val="uk-UA"/>
        </w:rPr>
        <w:object w:dxaOrig="940" w:dyaOrig="360">
          <v:shape id="_x0000_i1135" type="#_x0000_t75" style="width:46.5pt;height:18.75pt" o:ole="">
            <v:imagedata r:id="rId235" o:title=""/>
          </v:shape>
          <o:OLEObject Type="Embed" ProgID="Equation.3" ShapeID="_x0000_i1135" DrawAspect="Content" ObjectID="_1622558808" r:id="rId236"/>
        </w:object>
      </w:r>
      <w:r w:rsidRPr="00410F39">
        <w:rPr>
          <w:szCs w:val="28"/>
          <w:lang w:val="uk-UA"/>
        </w:rPr>
        <w:t xml:space="preserve">;     </w:t>
      </w:r>
      <w:r w:rsidRPr="00410F39">
        <w:rPr>
          <w:position w:val="-12"/>
          <w:szCs w:val="28"/>
          <w:lang w:val="uk-UA"/>
        </w:rPr>
        <w:object w:dxaOrig="920" w:dyaOrig="360">
          <v:shape id="_x0000_i1136" type="#_x0000_t75" style="width:46.5pt;height:18.75pt" o:ole="">
            <v:imagedata r:id="rId237" o:title=""/>
          </v:shape>
          <o:OLEObject Type="Embed" ProgID="Equation.3" ShapeID="_x0000_i1136" DrawAspect="Content" ObjectID="_1622558809" r:id="rId238"/>
        </w:object>
      </w:r>
      <w:r w:rsidRPr="00410F39">
        <w:rPr>
          <w:szCs w:val="28"/>
          <w:lang w:val="uk-UA"/>
        </w:rPr>
        <w:t xml:space="preserve">;     </w:t>
      </w:r>
      <w:r w:rsidRPr="00410F39">
        <w:rPr>
          <w:position w:val="-12"/>
          <w:szCs w:val="28"/>
          <w:lang w:val="uk-UA"/>
        </w:rPr>
        <w:object w:dxaOrig="940" w:dyaOrig="360">
          <v:shape id="_x0000_i1137" type="#_x0000_t75" style="width:46.5pt;height:18.75pt" o:ole="">
            <v:imagedata r:id="rId239" o:title=""/>
          </v:shape>
          <o:OLEObject Type="Embed" ProgID="Equation.3" ShapeID="_x0000_i1137" DrawAspect="Content" ObjectID="_1622558810" r:id="rId240"/>
        </w:object>
      </w:r>
      <w:r w:rsidRPr="00410F39">
        <w:rPr>
          <w:szCs w:val="28"/>
          <w:lang w:val="uk-UA"/>
        </w:rPr>
        <w:t xml:space="preserve">;   </w:t>
      </w:r>
      <w:r w:rsidR="004D52A3">
        <w:rPr>
          <w:szCs w:val="28"/>
          <w:lang w:val="uk-UA"/>
        </w:rPr>
        <w:t xml:space="preserve"> 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24)</w:t>
      </w:r>
    </w:p>
    <w:p w:rsidR="00AB7B15" w:rsidRPr="00410F39" w:rsidRDefault="00AB7B15" w:rsidP="00AB7B15">
      <w:pPr>
        <w:spacing w:line="360" w:lineRule="auto"/>
        <w:ind w:firstLine="709"/>
        <w:jc w:val="center"/>
        <w:rPr>
          <w:szCs w:val="28"/>
          <w:lang w:val="uk-UA"/>
        </w:rPr>
      </w:pPr>
      <w:r w:rsidRPr="00410F39">
        <w:rPr>
          <w:position w:val="-30"/>
          <w:szCs w:val="28"/>
          <w:lang w:val="uk-UA"/>
        </w:rPr>
        <w:object w:dxaOrig="3140" w:dyaOrig="1100">
          <v:shape id="_x0000_i1138" type="#_x0000_t75" style="width:157.5pt;height:55.5pt" o:ole="">
            <v:imagedata r:id="rId241" o:title=""/>
          </v:shape>
          <o:OLEObject Type="Embed" ProgID="Equation.3" ShapeID="_x0000_i1138" DrawAspect="Content" ObjectID="_1622558811" r:id="rId242"/>
        </w:object>
      </w:r>
      <w:r w:rsidRPr="00410F39">
        <w:rPr>
          <w:szCs w:val="28"/>
          <w:lang w:val="uk-UA"/>
        </w:rPr>
        <w:t>.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 w:rsidR="00AB7B15" w:rsidRPr="00410F39">
        <w:rPr>
          <w:szCs w:val="28"/>
          <w:lang w:val="uk-UA"/>
        </w:rPr>
        <w:t>11) є ч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стк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ю дин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мічн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ю ММ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ідинн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410F39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темпе</w:t>
      </w:r>
      <w:r>
        <w:rPr>
          <w:szCs w:val="28"/>
          <w:lang w:val="uk-UA"/>
        </w:rPr>
        <w:t>pa</w:t>
      </w:r>
      <w:r w:rsidR="00AB7B15" w:rsidRPr="00410F39">
        <w:rPr>
          <w:szCs w:val="28"/>
          <w:lang w:val="uk-UA"/>
        </w:rPr>
        <w:t>ту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ю.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лізуючи 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им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ні ч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стк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ві ММ 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ідинн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е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кт</w:t>
      </w:r>
      <w:r>
        <w:rPr>
          <w:szCs w:val="28"/>
          <w:lang w:val="uk-UA"/>
        </w:rPr>
        <w:t>opa</w:t>
      </w:r>
      <w:r w:rsidR="00AB7B15" w:rsidRPr="00410F39">
        <w:rPr>
          <w:szCs w:val="28"/>
          <w:lang w:val="uk-UA"/>
        </w:rPr>
        <w:t>, слід з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бити висн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к, щ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вихідні к</w:t>
      </w:r>
      <w:r>
        <w:rPr>
          <w:szCs w:val="28"/>
          <w:lang w:val="uk-UA"/>
        </w:rPr>
        <w:t>oop</w:t>
      </w:r>
      <w:r w:rsidR="00AB7B15" w:rsidRPr="00410F39">
        <w:rPr>
          <w:szCs w:val="28"/>
          <w:lang w:val="uk-UA"/>
        </w:rPr>
        <w:t>дин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ти є вз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єм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лежними. 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івняння (</w:t>
      </w:r>
      <w:r w:rsidR="004D52A3">
        <w:rPr>
          <w:szCs w:val="28"/>
          <w:lang w:val="uk-UA"/>
        </w:rPr>
        <w:t>3.</w:t>
      </w:r>
      <w:r w:rsidR="00AB7B15" w:rsidRPr="00410F39">
        <w:rPr>
          <w:szCs w:val="28"/>
          <w:lang w:val="uk-UA"/>
        </w:rPr>
        <w:t>12) т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 (</w:t>
      </w:r>
      <w:r w:rsidR="004D52A3">
        <w:rPr>
          <w:szCs w:val="28"/>
          <w:lang w:val="uk-UA"/>
        </w:rPr>
        <w:t>3.</w:t>
      </w:r>
      <w:r w:rsidR="00AB7B15" w:rsidRPr="00410F39">
        <w:rPr>
          <w:szCs w:val="28"/>
          <w:lang w:val="uk-UA"/>
        </w:rPr>
        <w:t>11) утв</w:t>
      </w:r>
      <w:r>
        <w:rPr>
          <w:szCs w:val="28"/>
          <w:lang w:val="uk-UA"/>
        </w:rPr>
        <w:t>op</w:t>
      </w:r>
      <w:r w:rsidR="00AB7B15" w:rsidRPr="00410F39">
        <w:rPr>
          <w:szCs w:val="28"/>
          <w:lang w:val="uk-UA"/>
        </w:rPr>
        <w:t xml:space="preserve">юють систему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івнянь. Для т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, щ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б виключити 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лежність 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днієї вихідн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>ї к</w:t>
      </w:r>
      <w:r>
        <w:rPr>
          <w:szCs w:val="28"/>
          <w:lang w:val="uk-UA"/>
        </w:rPr>
        <w:t>oop</w:t>
      </w:r>
      <w:r w:rsidR="00AB7B15" w:rsidRPr="00410F39">
        <w:rPr>
          <w:szCs w:val="28"/>
          <w:lang w:val="uk-UA"/>
        </w:rPr>
        <w:t>дин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ти від інших, слід </w:t>
      </w: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зв’яз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 xml:space="preserve">ти систему 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івнянь: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60"/>
          <w:szCs w:val="28"/>
          <w:lang w:val="uk-UA"/>
        </w:rPr>
        <w:object w:dxaOrig="7479" w:dyaOrig="1320">
          <v:shape id="_x0000_i1139" type="#_x0000_t75" style="width:370.5pt;height:66pt" o:ole="">
            <v:imagedata r:id="rId243" o:title=""/>
          </v:shape>
          <o:OLEObject Type="Embed" ProgID="Equation.3" ShapeID="_x0000_i1139" DrawAspect="Content" ObjectID="_1622558812" r:id="rId244"/>
        </w:object>
      </w:r>
      <w:r w:rsidR="004D52A3">
        <w:rPr>
          <w:szCs w:val="28"/>
          <w:lang w:val="uk-UA"/>
        </w:rPr>
        <w:t xml:space="preserve">.    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25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Систем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івнянь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13</w:t>
      </w:r>
      <w:r w:rsidRPr="00410F39">
        <w:rPr>
          <w:szCs w:val="28"/>
          <w:lang w:val="uk-UA"/>
        </w:rPr>
        <w:t>) 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же бути 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зв’яз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будь яким мет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м. Це 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жн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бити вик</w:t>
      </w:r>
      <w:r w:rsidR="00697DF2">
        <w:rPr>
          <w:szCs w:val="28"/>
          <w:lang w:val="uk-UA"/>
        </w:rPr>
        <w:t>op</w:t>
      </w:r>
      <w:r w:rsidRPr="00410F39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вуючи, 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икл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д,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ичний мет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д </w:t>
      </w:r>
      <w:r w:rsidR="00697DF2">
        <w:rPr>
          <w:szCs w:val="28"/>
          <w:lang w:val="uk-UA"/>
        </w:rPr>
        <w:t>po</w:t>
      </w:r>
      <w:r w:rsidRPr="00410F39">
        <w:rPr>
          <w:szCs w:val="28"/>
          <w:lang w:val="uk-UA"/>
        </w:rPr>
        <w:t>зв’яз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ння системи 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івнянь.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пишем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систему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13</w:t>
      </w:r>
      <w:r w:rsidRPr="00410F39">
        <w:rPr>
          <w:szCs w:val="28"/>
          <w:lang w:val="uk-UA"/>
        </w:rPr>
        <w:t>) в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ичн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му виді:</w:t>
      </w:r>
    </w:p>
    <w:p w:rsidR="00AB7B15" w:rsidRPr="00697DF2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szCs w:val="28"/>
          <w:lang w:val="en-US"/>
        </w:rPr>
        <w:t>A</w:t>
      </w:r>
      <w:r w:rsidRPr="00697DF2">
        <w:rPr>
          <w:szCs w:val="28"/>
          <w:lang w:val="uk-UA"/>
        </w:rPr>
        <w:t>∙</w:t>
      </w:r>
      <w:r w:rsidRPr="00410F39">
        <w:rPr>
          <w:szCs w:val="28"/>
          <w:lang w:val="en-US"/>
        </w:rPr>
        <w:t>Y</w:t>
      </w:r>
      <w:r w:rsidRPr="00697DF2">
        <w:rPr>
          <w:szCs w:val="28"/>
          <w:lang w:val="uk-UA"/>
        </w:rPr>
        <w:t>=</w:t>
      </w:r>
      <w:r w:rsidRPr="00410F39">
        <w:rPr>
          <w:szCs w:val="28"/>
          <w:lang w:val="en-US"/>
        </w:rPr>
        <w:t>B</w:t>
      </w:r>
      <w:r w:rsidRPr="00697DF2">
        <w:rPr>
          <w:szCs w:val="28"/>
          <w:lang w:val="uk-UA"/>
        </w:rPr>
        <w:t>,</w:t>
      </w:r>
    </w:p>
    <w:p w:rsidR="00AB7B15" w:rsidRPr="00697DF2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szCs w:val="28"/>
          <w:lang w:val="uk-UA"/>
        </w:rPr>
        <w:t xml:space="preserve">де 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 – 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иця к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ефіцієнтів п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 вихідних к</w:t>
      </w:r>
      <w:r w:rsidR="00697DF2">
        <w:rPr>
          <w:szCs w:val="28"/>
          <w:lang w:val="uk-UA"/>
        </w:rPr>
        <w:t>oop</w:t>
      </w:r>
      <w:r w:rsidRPr="00410F39">
        <w:rPr>
          <w:szCs w:val="28"/>
          <w:lang w:val="uk-UA"/>
        </w:rPr>
        <w:t>дин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х</w:t>
      </w:r>
      <w:r w:rsidRPr="00697DF2">
        <w:rPr>
          <w:szCs w:val="28"/>
          <w:lang w:val="uk-UA"/>
        </w:rPr>
        <w:t xml:space="preserve">: </w:t>
      </w:r>
      <w:r w:rsidRPr="00410F39">
        <w:rPr>
          <w:position w:val="-32"/>
          <w:szCs w:val="28"/>
          <w:lang w:val="uk-UA"/>
        </w:rPr>
        <w:object w:dxaOrig="2060" w:dyaOrig="760">
          <v:shape id="_x0000_i1140" type="#_x0000_t75" style="width:102pt;height:37.5pt" o:ole="">
            <v:imagedata r:id="rId245" o:title=""/>
          </v:shape>
          <o:OLEObject Type="Embed" ProgID="Equation.3" ShapeID="_x0000_i1140" DrawAspect="Content" ObjectID="_1622558813" r:id="rId246"/>
        </w:object>
      </w:r>
      <w:r w:rsidRPr="00697DF2">
        <w:rPr>
          <w:szCs w:val="28"/>
          <w:lang w:val="uk-UA"/>
        </w:rPr>
        <w:t>,</w:t>
      </w:r>
    </w:p>
    <w:p w:rsidR="00AB7B15" w:rsidRPr="00697DF2" w:rsidRDefault="00AB7B1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     </w:t>
      </w:r>
      <w:r w:rsidRPr="00410F39">
        <w:rPr>
          <w:szCs w:val="28"/>
          <w:lang w:val="en-US"/>
        </w:rPr>
        <w:t>Y</w:t>
      </w:r>
      <w:r w:rsidRPr="00697DF2">
        <w:rPr>
          <w:szCs w:val="28"/>
          <w:lang w:val="uk-UA"/>
        </w:rPr>
        <w:t xml:space="preserve"> – </w:t>
      </w:r>
      <w:proofErr w:type="gramStart"/>
      <w:r w:rsidRPr="00410F39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иця</w:t>
      </w:r>
      <w:proofErr w:type="gramEnd"/>
      <w:r w:rsidRPr="00697DF2">
        <w:rPr>
          <w:szCs w:val="28"/>
          <w:lang w:val="uk-UA"/>
        </w:rPr>
        <w:t xml:space="preserve"> </w:t>
      </w:r>
      <w:r w:rsidRPr="00410F39">
        <w:rPr>
          <w:szCs w:val="28"/>
          <w:lang w:val="uk-UA"/>
        </w:rPr>
        <w:t>вихідних к</w:t>
      </w:r>
      <w:r w:rsidR="00697DF2">
        <w:rPr>
          <w:szCs w:val="28"/>
          <w:lang w:val="uk-UA"/>
        </w:rPr>
        <w:t>oop</w:t>
      </w:r>
      <w:r w:rsidRPr="00410F39">
        <w:rPr>
          <w:szCs w:val="28"/>
          <w:lang w:val="uk-UA"/>
        </w:rPr>
        <w:t>дин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 xml:space="preserve">т: </w:t>
      </w:r>
      <w:r w:rsidRPr="00410F39">
        <w:rPr>
          <w:position w:val="-32"/>
          <w:szCs w:val="28"/>
        </w:rPr>
        <w:object w:dxaOrig="940" w:dyaOrig="760">
          <v:shape id="_x0000_i1141" type="#_x0000_t75" style="width:46.5pt;height:37.5pt" o:ole="">
            <v:imagedata r:id="rId247" o:title=""/>
          </v:shape>
          <o:OLEObject Type="Embed" ProgID="Equation.3" ShapeID="_x0000_i1141" DrawAspect="Content" ObjectID="_1622558814" r:id="rId248"/>
        </w:object>
      </w:r>
      <w:r w:rsidRPr="00697DF2">
        <w:rPr>
          <w:szCs w:val="28"/>
          <w:lang w:val="uk-UA"/>
        </w:rPr>
        <w:t>,</w:t>
      </w:r>
    </w:p>
    <w:p w:rsidR="00AB7B15" w:rsidRPr="00697DF2" w:rsidRDefault="00AB7B1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 xml:space="preserve">     </w:t>
      </w:r>
      <w:r w:rsidRPr="00410F39">
        <w:rPr>
          <w:szCs w:val="28"/>
          <w:lang w:val="en-US"/>
        </w:rPr>
        <w:t>B</w:t>
      </w:r>
      <w:r w:rsidRPr="00697DF2">
        <w:rPr>
          <w:szCs w:val="28"/>
          <w:lang w:val="uk-UA"/>
        </w:rPr>
        <w:t xml:space="preserve"> – </w:t>
      </w:r>
      <w:proofErr w:type="gramStart"/>
      <w:r w:rsidRPr="00410F39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иця</w:t>
      </w:r>
      <w:proofErr w:type="gramEnd"/>
      <w:r w:rsidRPr="00697DF2">
        <w:rPr>
          <w:szCs w:val="28"/>
          <w:lang w:val="uk-UA"/>
        </w:rPr>
        <w:t xml:space="preserve"> </w:t>
      </w:r>
      <w:r w:rsidRPr="00410F39">
        <w:rPr>
          <w:szCs w:val="28"/>
          <w:lang w:val="uk-UA"/>
        </w:rPr>
        <w:t xml:space="preserve">вільних членів: </w:t>
      </w:r>
      <w:r w:rsidRPr="00410F39">
        <w:rPr>
          <w:position w:val="-32"/>
          <w:szCs w:val="28"/>
        </w:rPr>
        <w:object w:dxaOrig="960" w:dyaOrig="760">
          <v:shape id="_x0000_i1142" type="#_x0000_t75" style="width:48pt;height:37.5pt" o:ole="">
            <v:imagedata r:id="rId249" o:title=""/>
          </v:shape>
          <o:OLEObject Type="Embed" ProgID="Equation.3" ShapeID="_x0000_i1142" DrawAspect="Content" ObjectID="_1622558815" r:id="rId250"/>
        </w:object>
      </w:r>
      <w:r w:rsidRPr="00697DF2">
        <w:rPr>
          <w:szCs w:val="28"/>
          <w:lang w:val="uk-UA"/>
        </w:rPr>
        <w:t>,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lastRenderedPageBreak/>
        <w:t xml:space="preserve">де      </w:t>
      </w:r>
      <w:r w:rsidRPr="00410F39">
        <w:rPr>
          <w:position w:val="-32"/>
          <w:szCs w:val="28"/>
          <w:lang w:val="uk-UA"/>
        </w:rPr>
        <w:object w:dxaOrig="5780" w:dyaOrig="760">
          <v:shape id="_x0000_i1143" type="#_x0000_t75" style="width:289.5pt;height:37.5pt" o:ole="">
            <v:imagedata r:id="rId251" o:title=""/>
          </v:shape>
          <o:OLEObject Type="Embed" ProgID="Equation.3" ShapeID="_x0000_i1143" DrawAspect="Content" ObjectID="_1622558816" r:id="rId252"/>
        </w:object>
      </w:r>
      <w:r w:rsidRPr="00410F39">
        <w:rPr>
          <w:szCs w:val="28"/>
          <w:lang w:val="uk-UA"/>
        </w:rPr>
        <w:t>.</w:t>
      </w:r>
    </w:p>
    <w:p w:rsidR="00AB7B15" w:rsidRPr="00410F39" w:rsidRDefault="00697DF2" w:rsidP="00AB7B15">
      <w:pPr>
        <w:pStyle w:val="Style5"/>
        <w:widowControl/>
        <w:spacing w:line="360" w:lineRule="auto"/>
        <w:ind w:firstLine="709"/>
        <w:jc w:val="both"/>
        <w:rPr>
          <w:rStyle w:val="FontStyle97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зв’яжем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цю систему 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ичним сп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с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б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м. Зн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йдем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дете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мін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нт системи: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50"/>
          <w:szCs w:val="28"/>
          <w:lang w:val="uk-UA"/>
        </w:rPr>
        <w:object w:dxaOrig="5300" w:dyaOrig="1120">
          <v:shape id="_x0000_i1144" type="#_x0000_t75" style="width:264.75pt;height:55.5pt" o:ole="">
            <v:imagedata r:id="rId253" o:title=""/>
          </v:shape>
          <o:OLEObject Type="Embed" ProgID="Equation.3" ShapeID="_x0000_i1144" DrawAspect="Content" ObjectID="_1622558817" r:id="rId254"/>
        </w:object>
      </w:r>
      <w:r w:rsidRPr="00410F39">
        <w:rPr>
          <w:szCs w:val="28"/>
          <w:lang w:val="uk-UA"/>
        </w:rPr>
        <w:t xml:space="preserve">  </w:t>
      </w:r>
      <w:r w:rsidRPr="00410F39">
        <w:rPr>
          <w:szCs w:val="28"/>
          <w:lang w:val="uk-UA"/>
        </w:rPr>
        <w:tab/>
        <w:t xml:space="preserve">          </w:t>
      </w:r>
      <w:r>
        <w:rPr>
          <w:szCs w:val="28"/>
          <w:lang w:val="uk-UA"/>
        </w:rPr>
        <w:t xml:space="preserve">                                  </w:t>
      </w:r>
      <w:r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26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ді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24"/>
          <w:szCs w:val="28"/>
          <w:lang w:val="uk-UA"/>
        </w:rPr>
        <w:object w:dxaOrig="1740" w:dyaOrig="1040">
          <v:shape id="_x0000_i1145" type="#_x0000_t75" style="width:86.25pt;height:52.5pt" o:ole="">
            <v:imagedata r:id="rId255" o:title=""/>
          </v:shape>
          <o:OLEObject Type="Embed" ProgID="Equation.3" ShapeID="_x0000_i1145" DrawAspect="Content" ObjectID="_1622558818" r:id="rId256"/>
        </w:object>
      </w:r>
      <w:r w:rsidRPr="00410F39">
        <w:rPr>
          <w:szCs w:val="28"/>
          <w:lang w:val="uk-UA"/>
        </w:rPr>
        <w:t>,</w:t>
      </w:r>
      <w:r w:rsidRPr="00410F39">
        <w:rPr>
          <w:szCs w:val="28"/>
          <w:lang w:val="uk-UA"/>
        </w:rPr>
        <w:tab/>
        <w:t xml:space="preserve"> </w:t>
      </w:r>
      <w:r w:rsidRPr="00410F39">
        <w:rPr>
          <w:szCs w:val="28"/>
          <w:lang w:val="uk-UA"/>
        </w:rPr>
        <w:tab/>
        <w:t xml:space="preserve">   </w:t>
      </w:r>
      <w:r w:rsidRPr="00410F39">
        <w:rPr>
          <w:szCs w:val="28"/>
          <w:lang w:val="uk-UA"/>
        </w:rPr>
        <w:tab/>
        <w:t xml:space="preserve">                      </w:t>
      </w:r>
      <w:r>
        <w:rPr>
          <w:szCs w:val="28"/>
          <w:lang w:val="uk-UA"/>
        </w:rPr>
        <w:t xml:space="preserve"> 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27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24"/>
          <w:szCs w:val="28"/>
          <w:lang w:val="uk-UA"/>
        </w:rPr>
        <w:object w:dxaOrig="1719" w:dyaOrig="1040">
          <v:shape id="_x0000_i1146" type="#_x0000_t75" style="width:85.5pt;height:52.5pt" o:ole="">
            <v:imagedata r:id="rId257" o:title=""/>
          </v:shape>
          <o:OLEObject Type="Embed" ProgID="Equation.3" ShapeID="_x0000_i1146" DrawAspect="Content" ObjectID="_1622558819" r:id="rId258"/>
        </w:object>
      </w:r>
      <w:r w:rsidRPr="00410F39">
        <w:rPr>
          <w:szCs w:val="28"/>
          <w:lang w:val="uk-UA"/>
        </w:rPr>
        <w:t>,</w:t>
      </w:r>
      <w:r w:rsidRPr="00410F39">
        <w:rPr>
          <w:szCs w:val="28"/>
          <w:lang w:val="uk-UA"/>
        </w:rPr>
        <w:tab/>
      </w:r>
      <w:r w:rsidRPr="00410F39">
        <w:rPr>
          <w:szCs w:val="28"/>
          <w:lang w:val="uk-UA"/>
        </w:rPr>
        <w:tab/>
      </w:r>
      <w:r w:rsidRPr="00410F39">
        <w:rPr>
          <w:szCs w:val="28"/>
          <w:lang w:val="uk-UA"/>
        </w:rPr>
        <w:tab/>
        <w:t xml:space="preserve">                   </w:t>
      </w:r>
      <w:r>
        <w:rPr>
          <w:szCs w:val="28"/>
          <w:lang w:val="uk-UA"/>
        </w:rPr>
        <w:t xml:space="preserve">    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28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З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26</w:t>
      </w:r>
      <w:r w:rsidRPr="00410F39">
        <w:rPr>
          <w:szCs w:val="28"/>
          <w:lang w:val="uk-UA"/>
        </w:rPr>
        <w:t xml:space="preserve">) 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410F39">
        <w:rPr>
          <w:szCs w:val="28"/>
          <w:lang w:val="uk-UA"/>
        </w:rPr>
        <w:t>имуєм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:</w:t>
      </w:r>
    </w:p>
    <w:p w:rsidR="00AB7B15" w:rsidRPr="00410F39" w:rsidRDefault="00AB7B15" w:rsidP="00AB7B15">
      <w:pPr>
        <w:spacing w:line="360" w:lineRule="auto"/>
        <w:jc w:val="right"/>
        <w:rPr>
          <w:rStyle w:val="FontStyle97"/>
          <w:szCs w:val="28"/>
          <w:lang w:val="uk-UA" w:eastAsia="uk-UA"/>
        </w:rPr>
      </w:pPr>
      <w:r w:rsidRPr="00410F39">
        <w:rPr>
          <w:position w:val="-12"/>
          <w:szCs w:val="28"/>
          <w:lang w:val="uk-UA"/>
        </w:rPr>
        <w:object w:dxaOrig="5460" w:dyaOrig="380">
          <v:shape id="_x0000_i1147" type="#_x0000_t75" style="width:273pt;height:18.75pt" o:ole="">
            <v:imagedata r:id="rId259" o:title=""/>
          </v:shape>
          <o:OLEObject Type="Embed" ProgID="Equation.3" ShapeID="_x0000_i1147" DrawAspect="Content" ObjectID="_1622558820" r:id="rId260"/>
        </w:object>
      </w:r>
      <w:r w:rsidRPr="00410F39">
        <w:rPr>
          <w:szCs w:val="28"/>
          <w:lang w:val="uk-UA"/>
        </w:rPr>
        <w:t xml:space="preserve">.       </w:t>
      </w:r>
      <w:r>
        <w:rPr>
          <w:szCs w:val="28"/>
          <w:lang w:val="uk-UA"/>
        </w:rPr>
        <w:t xml:space="preserve">              </w:t>
      </w:r>
      <w:r w:rsidRPr="00410F39">
        <w:rPr>
          <w:szCs w:val="28"/>
          <w:lang w:val="uk-UA"/>
        </w:rPr>
        <w:t xml:space="preserve">   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29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зн</w:t>
      </w:r>
      <w:r w:rsidR="00697DF2">
        <w:rPr>
          <w:szCs w:val="28"/>
          <w:lang w:val="uk-UA"/>
        </w:rPr>
        <w:t>a</w:t>
      </w:r>
      <w:r w:rsidRPr="00410F39">
        <w:rPr>
          <w:szCs w:val="28"/>
          <w:lang w:val="uk-UA"/>
        </w:rPr>
        <w:t>чим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 xml:space="preserve">:     </w:t>
      </w:r>
    </w:p>
    <w:p w:rsidR="00AB7B15" w:rsidRPr="00410F39" w:rsidRDefault="00AB7B15" w:rsidP="00AB7B15">
      <w:pPr>
        <w:spacing w:line="360" w:lineRule="auto"/>
        <w:ind w:firstLine="709"/>
        <w:jc w:val="center"/>
        <w:rPr>
          <w:rStyle w:val="FontStyle97"/>
          <w:szCs w:val="28"/>
          <w:lang w:val="uk-UA" w:eastAsia="uk-UA"/>
        </w:rPr>
      </w:pPr>
      <w:r>
        <w:rPr>
          <w:szCs w:val="28"/>
          <w:lang w:val="uk-UA"/>
        </w:rPr>
        <w:t xml:space="preserve"> </w:t>
      </w:r>
      <w:r w:rsidRPr="00410F39">
        <w:rPr>
          <w:position w:val="-12"/>
          <w:szCs w:val="28"/>
          <w:lang w:val="uk-UA"/>
        </w:rPr>
        <w:object w:dxaOrig="1520" w:dyaOrig="360">
          <v:shape id="_x0000_i1148" type="#_x0000_t75" style="width:76.5pt;height:18.75pt" o:ole="">
            <v:imagedata r:id="rId261" o:title=""/>
          </v:shape>
          <o:OLEObject Type="Embed" ProgID="Equation.3" ShapeID="_x0000_i1148" DrawAspect="Content" ObjectID="_1622558821" r:id="rId262"/>
        </w:object>
      </w:r>
      <w:r w:rsidRPr="00697DF2">
        <w:rPr>
          <w:szCs w:val="28"/>
          <w:lang w:val="uk-UA"/>
        </w:rPr>
        <w:t xml:space="preserve">; </w:t>
      </w:r>
      <w:r w:rsidRPr="00410F39">
        <w:rPr>
          <w:position w:val="-30"/>
          <w:szCs w:val="28"/>
          <w:lang w:val="uk-UA"/>
        </w:rPr>
        <w:object w:dxaOrig="2200" w:dyaOrig="680">
          <v:shape id="_x0000_i1149" type="#_x0000_t75" style="width:110.25pt;height:33.75pt" o:ole="">
            <v:imagedata r:id="rId263" o:title=""/>
          </v:shape>
          <o:OLEObject Type="Embed" ProgID="Equation.3" ShapeID="_x0000_i1149" DrawAspect="Content" ObjectID="_1622558822" r:id="rId264"/>
        </w:object>
      </w:r>
      <w:r>
        <w:rPr>
          <w:szCs w:val="28"/>
          <w:lang w:val="uk-UA"/>
        </w:rPr>
        <w:t xml:space="preserve">.                           </w:t>
      </w:r>
      <w:r w:rsidR="004D52A3">
        <w:rPr>
          <w:szCs w:val="28"/>
          <w:lang w:val="uk-UA"/>
        </w:rPr>
        <w:t xml:space="preserve">                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30</w:t>
      </w:r>
      <w:r w:rsidRPr="00410F39">
        <w:rPr>
          <w:szCs w:val="28"/>
          <w:lang w:val="uk-UA"/>
        </w:rPr>
        <w:t>)</w:t>
      </w:r>
    </w:p>
    <w:p w:rsidR="00AB7B15" w:rsidRPr="004D52A3" w:rsidRDefault="00AB7B15" w:rsidP="004038D2">
      <w:pPr>
        <w:spacing w:line="360" w:lineRule="auto"/>
        <w:ind w:firstLine="709"/>
        <w:rPr>
          <w:rStyle w:val="FontStyle97"/>
          <w:rFonts w:ascii="Times New Roman" w:hAnsi="Times New Roman"/>
          <w:sz w:val="28"/>
          <w:szCs w:val="28"/>
          <w:lang w:val="uk-UA" w:eastAsia="uk-UA"/>
        </w:rPr>
      </w:pPr>
      <w:r w:rsidRPr="004D52A3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4D52A3">
        <w:rPr>
          <w:rStyle w:val="FontStyle97"/>
          <w:rFonts w:ascii="Times New Roman" w:hAnsi="Times New Roman"/>
          <w:sz w:val="28"/>
          <w:szCs w:val="28"/>
          <w:lang w:val="uk-UA" w:eastAsia="uk-UA"/>
        </w:rPr>
        <w:t>ді:</w:t>
      </w:r>
    </w:p>
    <w:p w:rsidR="00AB7B15" w:rsidRPr="00410F39" w:rsidRDefault="00AB7B15" w:rsidP="004038D2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30"/>
          <w:szCs w:val="28"/>
          <w:lang w:val="uk-UA"/>
        </w:rPr>
        <w:object w:dxaOrig="3960" w:dyaOrig="700">
          <v:shape id="_x0000_i1150" type="#_x0000_t75" style="width:198.75pt;height:34.5pt" o:ole="">
            <v:imagedata r:id="rId265" o:title=""/>
          </v:shape>
          <o:OLEObject Type="Embed" ProgID="Equation.3" ShapeID="_x0000_i1150" DrawAspect="Content" ObjectID="_1622558823" r:id="rId266"/>
        </w:object>
      </w:r>
      <w:r>
        <w:rPr>
          <w:szCs w:val="28"/>
          <w:lang w:val="uk-UA"/>
        </w:rPr>
        <w:t xml:space="preserve">,                                             </w:t>
      </w:r>
      <w:r w:rsidR="004D52A3">
        <w:rPr>
          <w:szCs w:val="28"/>
          <w:lang w:val="uk-UA"/>
        </w:rPr>
        <w:t xml:space="preserve">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31)</w:t>
      </w:r>
    </w:p>
    <w:p w:rsidR="00AB7B15" w:rsidRPr="00E33F2A" w:rsidRDefault="00697DF2" w:rsidP="00AB7B15">
      <w:pPr>
        <w:spacing w:line="360" w:lineRule="auto"/>
        <w:ind w:firstLine="709"/>
        <w:rPr>
          <w:rStyle w:val="FontStyle97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им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єм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тем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тичну м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дель 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е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кт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opa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з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темпе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pa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ту</w:t>
      </w:r>
      <w:r>
        <w:rPr>
          <w:rStyle w:val="FontStyle97"/>
          <w:rFonts w:ascii="Times New Roman" w:hAnsi="Times New Roman"/>
          <w:sz w:val="28"/>
          <w:szCs w:val="28"/>
          <w:lang w:val="uk-UA" w:eastAsia="uk-UA"/>
        </w:rPr>
        <w:t>po</w:t>
      </w:r>
      <w:r w:rsidR="00AB7B15"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ю:</w:t>
      </w:r>
    </w:p>
    <w:p w:rsidR="00AB7B15" w:rsidRPr="00410F39" w:rsidRDefault="00AB7B15" w:rsidP="00AB7B15">
      <w:pPr>
        <w:pStyle w:val="affff6"/>
        <w:ind w:firstLine="0"/>
        <w:jc w:val="right"/>
        <w:rPr>
          <w:szCs w:val="28"/>
        </w:rPr>
      </w:pPr>
      <w:r w:rsidRPr="00410F39">
        <w:rPr>
          <w:position w:val="-60"/>
          <w:szCs w:val="28"/>
        </w:rPr>
        <w:object w:dxaOrig="7839" w:dyaOrig="1700">
          <v:shape id="_x0000_i1151" type="#_x0000_t75" style="width:358.5pt;height:76.5pt" o:ole="">
            <v:imagedata r:id="rId267" o:title=""/>
          </v:shape>
          <o:OLEObject Type="Embed" ProgID="Equation.3" ShapeID="_x0000_i1151" DrawAspect="Content" ObjectID="_1622558824" r:id="rId268"/>
        </w:object>
      </w:r>
      <w:r w:rsidR="004D52A3">
        <w:rPr>
          <w:szCs w:val="28"/>
        </w:rPr>
        <w:t xml:space="preserve">                     </w:t>
      </w:r>
      <w:r>
        <w:rPr>
          <w:szCs w:val="28"/>
        </w:rPr>
        <w:t>(</w:t>
      </w:r>
      <w:r w:rsidR="004D52A3">
        <w:rPr>
          <w:szCs w:val="28"/>
        </w:rPr>
        <w:t>3.</w:t>
      </w:r>
      <w:r>
        <w:rPr>
          <w:szCs w:val="28"/>
        </w:rPr>
        <w:t>32</w:t>
      </w:r>
      <w:r w:rsidRPr="00410F39">
        <w:rPr>
          <w:szCs w:val="28"/>
        </w:rPr>
        <w:t>)</w:t>
      </w:r>
    </w:p>
    <w:p w:rsidR="00AB7B15" w:rsidRPr="00410F39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Po</w:t>
      </w:r>
      <w:r w:rsidR="00AB7B15" w:rsidRPr="00410F39">
        <w:rPr>
          <w:szCs w:val="28"/>
          <w:lang w:val="uk-UA"/>
        </w:rPr>
        <w:t>зк</w:t>
      </w:r>
      <w:r>
        <w:rPr>
          <w:szCs w:val="28"/>
          <w:lang w:val="uk-UA"/>
        </w:rPr>
        <w:t>p</w:t>
      </w:r>
      <w:r w:rsidR="00AB7B15" w:rsidRPr="00410F39">
        <w:rPr>
          <w:szCs w:val="28"/>
          <w:lang w:val="uk-UA"/>
        </w:rPr>
        <w:t>ив</w:t>
      </w:r>
      <w:r>
        <w:rPr>
          <w:szCs w:val="28"/>
          <w:lang w:val="uk-UA"/>
        </w:rPr>
        <w:t>a</w:t>
      </w:r>
      <w:r w:rsidR="00AB7B15" w:rsidRPr="00410F39">
        <w:rPr>
          <w:szCs w:val="28"/>
          <w:lang w:val="uk-UA"/>
        </w:rPr>
        <w:t>єм</w:t>
      </w:r>
      <w:r>
        <w:rPr>
          <w:szCs w:val="28"/>
          <w:lang w:val="uk-UA"/>
        </w:rPr>
        <w:t>o</w:t>
      </w:r>
      <w:r w:rsidR="00AB7B15" w:rsidRPr="00410F39">
        <w:rPr>
          <w:szCs w:val="28"/>
          <w:lang w:val="uk-UA"/>
        </w:rPr>
        <w:t xml:space="preserve"> дужки:</w:t>
      </w:r>
    </w:p>
    <w:p w:rsidR="00AB7B15" w:rsidRPr="00410F39" w:rsidRDefault="00AB7B15" w:rsidP="00AB7B15">
      <w:pPr>
        <w:spacing w:line="360" w:lineRule="auto"/>
        <w:ind w:firstLine="709"/>
        <w:jc w:val="right"/>
        <w:rPr>
          <w:rStyle w:val="FontStyle97"/>
          <w:szCs w:val="28"/>
          <w:lang w:val="uk-UA" w:eastAsia="uk-UA"/>
        </w:rPr>
      </w:pPr>
      <w:r w:rsidRPr="00410F39">
        <w:rPr>
          <w:position w:val="-138"/>
          <w:szCs w:val="28"/>
        </w:rPr>
        <w:object w:dxaOrig="6640" w:dyaOrig="2880">
          <v:shape id="_x0000_i1152" type="#_x0000_t75" style="width:327.75pt;height:142.5pt" o:ole="">
            <v:imagedata r:id="rId269" o:title=""/>
          </v:shape>
          <o:OLEObject Type="Embed" ProgID="Equation.3" ShapeID="_x0000_i1152" DrawAspect="Content" ObjectID="_1622558825" r:id="rId270"/>
        </w:object>
      </w:r>
      <w:r w:rsidRPr="00410F39">
        <w:rPr>
          <w:szCs w:val="28"/>
          <w:lang w:val="uk-UA"/>
        </w:rPr>
        <w:t xml:space="preserve">       </w:t>
      </w:r>
      <w:r w:rsidR="004D52A3">
        <w:rPr>
          <w:szCs w:val="28"/>
          <w:lang w:val="uk-UA"/>
        </w:rPr>
        <w:t xml:space="preserve">             </w:t>
      </w:r>
      <w:r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33</w:t>
      </w:r>
      <w:r w:rsidRPr="00410F39">
        <w:rPr>
          <w:szCs w:val="28"/>
          <w:lang w:val="uk-UA"/>
        </w:rPr>
        <w:t>)</w:t>
      </w:r>
    </w:p>
    <w:p w:rsidR="00AB7B15" w:rsidRPr="00410F39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410F39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410F39">
        <w:rPr>
          <w:szCs w:val="28"/>
          <w:lang w:val="uk-UA"/>
        </w:rPr>
        <w:t>ді:</w:t>
      </w:r>
    </w:p>
    <w:p w:rsidR="00AB7B15" w:rsidRPr="00410F39" w:rsidRDefault="00AB7B15" w:rsidP="00AB7B15">
      <w:pPr>
        <w:spacing w:line="360" w:lineRule="auto"/>
        <w:jc w:val="right"/>
        <w:rPr>
          <w:rStyle w:val="FontStyle97"/>
          <w:szCs w:val="28"/>
          <w:lang w:val="uk-UA" w:eastAsia="uk-UA"/>
        </w:rPr>
      </w:pPr>
      <w:r w:rsidRPr="00410F39">
        <w:rPr>
          <w:position w:val="-116"/>
          <w:szCs w:val="28"/>
        </w:rPr>
        <w:object w:dxaOrig="8040" w:dyaOrig="2439">
          <v:shape id="_x0000_i1153" type="#_x0000_t75" style="width:366.75pt;height:111.75pt" o:ole="">
            <v:imagedata r:id="rId271" o:title=""/>
          </v:shape>
          <o:OLEObject Type="Embed" ProgID="Equation.3" ShapeID="_x0000_i1153" DrawAspect="Content" ObjectID="_1622558826" r:id="rId272"/>
        </w:object>
      </w:r>
      <w:r>
        <w:rPr>
          <w:szCs w:val="28"/>
          <w:lang w:val="uk-UA"/>
        </w:rPr>
        <w:t xml:space="preserve">  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34</w:t>
      </w:r>
      <w:r w:rsidRPr="00410F39">
        <w:rPr>
          <w:szCs w:val="28"/>
          <w:lang w:val="uk-UA"/>
        </w:rPr>
        <w:t>)</w:t>
      </w:r>
    </w:p>
    <w:p w:rsidR="00AB7B15" w:rsidRPr="00E33F2A" w:rsidRDefault="00AB7B15" w:rsidP="00AB7B15">
      <w:pPr>
        <w:spacing w:line="360" w:lineRule="auto"/>
        <w:ind w:firstLine="709"/>
        <w:rPr>
          <w:rStyle w:val="FontStyle97"/>
          <w:rFonts w:ascii="Times New Roman" w:hAnsi="Times New Roman"/>
          <w:sz w:val="28"/>
          <w:szCs w:val="28"/>
          <w:lang w:val="uk-UA" w:eastAsia="uk-UA"/>
        </w:rPr>
      </w:pPr>
      <w:r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П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зн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чим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E33F2A">
        <w:rPr>
          <w:rStyle w:val="FontStyle97"/>
          <w:rFonts w:ascii="Times New Roman" w:hAnsi="Times New Roman"/>
          <w:sz w:val="28"/>
          <w:szCs w:val="28"/>
          <w:lang w:val="uk-UA" w:eastAsia="uk-UA"/>
        </w:rPr>
        <w:t>:</w:t>
      </w:r>
    </w:p>
    <w:p w:rsidR="00AB7B15" w:rsidRPr="00410F39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position w:val="-30"/>
          <w:szCs w:val="28"/>
          <w:lang w:val="en-US"/>
        </w:rPr>
        <w:object w:dxaOrig="1040" w:dyaOrig="700">
          <v:shape id="_x0000_i1154" type="#_x0000_t75" style="width:52.5pt;height:34.5pt" o:ole="">
            <v:imagedata r:id="rId273" o:title=""/>
          </v:shape>
          <o:OLEObject Type="Embed" ProgID="Equation.3" ShapeID="_x0000_i1154" DrawAspect="Content" ObjectID="_1622558827" r:id="rId274"/>
        </w:object>
      </w:r>
      <w:r w:rsidRPr="00697DF2">
        <w:rPr>
          <w:szCs w:val="28"/>
          <w:lang w:val="uk-UA"/>
        </w:rPr>
        <w:t xml:space="preserve">;   </w:t>
      </w:r>
      <w:r w:rsidRPr="00410F39">
        <w:rPr>
          <w:position w:val="-30"/>
          <w:szCs w:val="28"/>
          <w:lang w:val="en-US"/>
        </w:rPr>
        <w:object w:dxaOrig="1040" w:dyaOrig="700">
          <v:shape id="_x0000_i1155" type="#_x0000_t75" style="width:52.5pt;height:34.5pt" o:ole="">
            <v:imagedata r:id="rId275" o:title=""/>
          </v:shape>
          <o:OLEObject Type="Embed" ProgID="Equation.3" ShapeID="_x0000_i1155" DrawAspect="Content" ObjectID="_1622558828" r:id="rId276"/>
        </w:object>
      </w:r>
      <w:r w:rsidRPr="00697DF2">
        <w:rPr>
          <w:szCs w:val="28"/>
          <w:lang w:val="uk-UA"/>
        </w:rPr>
        <w:t xml:space="preserve">;   </w:t>
      </w:r>
      <w:r w:rsidRPr="00410F39">
        <w:rPr>
          <w:szCs w:val="28"/>
          <w:lang w:val="uk-UA"/>
        </w:rPr>
        <w:t xml:space="preserve"> </w:t>
      </w:r>
      <w:r w:rsidRPr="00410F39">
        <w:rPr>
          <w:position w:val="-30"/>
          <w:szCs w:val="28"/>
          <w:lang w:val="en-US"/>
        </w:rPr>
        <w:object w:dxaOrig="1040" w:dyaOrig="700">
          <v:shape id="_x0000_i1156" type="#_x0000_t75" style="width:52.5pt;height:34.5pt" o:ole="">
            <v:imagedata r:id="rId277" o:title=""/>
          </v:shape>
          <o:OLEObject Type="Embed" ProgID="Equation.3" ShapeID="_x0000_i1156" DrawAspect="Content" ObjectID="_1622558829" r:id="rId278"/>
        </w:object>
      </w:r>
      <w:r w:rsidRPr="00697DF2">
        <w:rPr>
          <w:szCs w:val="28"/>
          <w:lang w:val="uk-UA"/>
        </w:rPr>
        <w:t>;</w:t>
      </w:r>
      <w:r w:rsidRPr="00410F39">
        <w:rPr>
          <w:szCs w:val="28"/>
          <w:lang w:val="uk-UA"/>
        </w:rPr>
        <w:t xml:space="preserve">     </w:t>
      </w:r>
      <w:r w:rsidRPr="00410F39">
        <w:rPr>
          <w:position w:val="-30"/>
          <w:szCs w:val="28"/>
          <w:lang w:val="en-US"/>
        </w:rPr>
        <w:object w:dxaOrig="1100" w:dyaOrig="700">
          <v:shape id="_x0000_i1157" type="#_x0000_t75" style="width:55.5pt;height:34.5pt" o:ole="">
            <v:imagedata r:id="rId279" o:title=""/>
          </v:shape>
          <o:OLEObject Type="Embed" ProgID="Equation.3" ShapeID="_x0000_i1157" DrawAspect="Content" ObjectID="_1622558830" r:id="rId280"/>
        </w:object>
      </w:r>
      <w:r w:rsidRPr="00697DF2">
        <w:rPr>
          <w:szCs w:val="28"/>
          <w:lang w:val="uk-UA"/>
        </w:rPr>
        <w:t>;</w:t>
      </w:r>
      <w:r w:rsidRPr="00410F39">
        <w:rPr>
          <w:szCs w:val="28"/>
          <w:lang w:val="uk-UA"/>
        </w:rPr>
        <w:t xml:space="preserve">      </w:t>
      </w:r>
      <w:r w:rsidRPr="00410F39">
        <w:rPr>
          <w:position w:val="-30"/>
          <w:szCs w:val="28"/>
          <w:lang w:val="en-US"/>
        </w:rPr>
        <w:object w:dxaOrig="1080" w:dyaOrig="700">
          <v:shape id="_x0000_i1158" type="#_x0000_t75" style="width:54.75pt;height:34.5pt" o:ole="">
            <v:imagedata r:id="rId281" o:title=""/>
          </v:shape>
          <o:OLEObject Type="Embed" ProgID="Equation.3" ShapeID="_x0000_i1158" DrawAspect="Content" ObjectID="_1622558831" r:id="rId282"/>
        </w:object>
      </w:r>
      <w:r w:rsidRPr="00697DF2">
        <w:rPr>
          <w:szCs w:val="28"/>
          <w:lang w:val="uk-UA"/>
        </w:rPr>
        <w:t>;</w:t>
      </w:r>
      <w:r w:rsidRPr="00410F39">
        <w:rPr>
          <w:szCs w:val="28"/>
          <w:lang w:val="uk-UA"/>
        </w:rPr>
        <w:t xml:space="preserve">      </w:t>
      </w:r>
      <w:r w:rsidRPr="00410F39">
        <w:rPr>
          <w:position w:val="-30"/>
          <w:szCs w:val="28"/>
          <w:lang w:val="en-US"/>
        </w:rPr>
        <w:object w:dxaOrig="1100" w:dyaOrig="700">
          <v:shape id="_x0000_i1159" type="#_x0000_t75" style="width:55.5pt;height:34.5pt" o:ole="">
            <v:imagedata r:id="rId283" o:title=""/>
          </v:shape>
          <o:OLEObject Type="Embed" ProgID="Equation.3" ShapeID="_x0000_i1159" DrawAspect="Content" ObjectID="_1622558832" r:id="rId284"/>
        </w:object>
      </w:r>
      <w:r w:rsidRPr="00697DF2">
        <w:rPr>
          <w:szCs w:val="28"/>
          <w:lang w:val="uk-UA"/>
        </w:rPr>
        <w:t>;</w:t>
      </w:r>
    </w:p>
    <w:p w:rsidR="00AB7B15" w:rsidRPr="00697DF2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30"/>
          <w:szCs w:val="28"/>
          <w:lang w:val="en-US"/>
        </w:rPr>
        <w:object w:dxaOrig="1100" w:dyaOrig="700">
          <v:shape id="_x0000_i1160" type="#_x0000_t75" style="width:55.5pt;height:34.5pt" o:ole="">
            <v:imagedata r:id="rId285" o:title=""/>
          </v:shape>
          <o:OLEObject Type="Embed" ProgID="Equation.3" ShapeID="_x0000_i1160" DrawAspect="Content" ObjectID="_1622558833" r:id="rId286"/>
        </w:object>
      </w:r>
      <w:r w:rsidRPr="00697DF2">
        <w:rPr>
          <w:szCs w:val="28"/>
          <w:lang w:val="uk-UA"/>
        </w:rPr>
        <w:t>;</w:t>
      </w:r>
      <w:r w:rsidRPr="00410F39">
        <w:rPr>
          <w:szCs w:val="28"/>
          <w:lang w:val="uk-UA"/>
        </w:rPr>
        <w:t xml:space="preserve">  </w:t>
      </w:r>
      <w:r w:rsidRPr="00410F39">
        <w:rPr>
          <w:position w:val="-30"/>
          <w:szCs w:val="28"/>
          <w:lang w:val="en-US"/>
        </w:rPr>
        <w:object w:dxaOrig="1840" w:dyaOrig="700">
          <v:shape id="_x0000_i1161" type="#_x0000_t75" style="width:91.5pt;height:34.5pt" o:ole="">
            <v:imagedata r:id="rId287" o:title=""/>
          </v:shape>
          <o:OLEObject Type="Embed" ProgID="Equation.3" ShapeID="_x0000_i1161" DrawAspect="Content" ObjectID="_1622558834" r:id="rId288"/>
        </w:object>
      </w:r>
      <w:r w:rsidRPr="00410F39">
        <w:rPr>
          <w:szCs w:val="28"/>
          <w:lang w:val="uk-UA"/>
        </w:rPr>
        <w:t xml:space="preserve">;  </w:t>
      </w:r>
      <w:r w:rsidRPr="00410F39">
        <w:rPr>
          <w:position w:val="-30"/>
          <w:szCs w:val="28"/>
          <w:lang w:val="en-US"/>
        </w:rPr>
        <w:object w:dxaOrig="1860" w:dyaOrig="700">
          <v:shape id="_x0000_i1162" type="#_x0000_t75" style="width:93pt;height:34.5pt" o:ole="">
            <v:imagedata r:id="rId289" o:title=""/>
          </v:shape>
          <o:OLEObject Type="Embed" ProgID="Equation.3" ShapeID="_x0000_i1162" DrawAspect="Content" ObjectID="_1622558835" r:id="rId290"/>
        </w:object>
      </w:r>
      <w:r w:rsidRPr="00410F39">
        <w:rPr>
          <w:szCs w:val="28"/>
          <w:lang w:val="uk-UA"/>
        </w:rPr>
        <w:t>;</w:t>
      </w:r>
      <w:r w:rsidRPr="00697DF2">
        <w:rPr>
          <w:szCs w:val="28"/>
          <w:lang w:val="uk-UA"/>
        </w:rPr>
        <w:t xml:space="preserve"> </w:t>
      </w:r>
      <w:r w:rsidRPr="00410F39">
        <w:rPr>
          <w:szCs w:val="28"/>
          <w:lang w:val="uk-UA"/>
        </w:rPr>
        <w:t xml:space="preserve">  </w:t>
      </w:r>
      <w:r w:rsidRPr="00410F39">
        <w:rPr>
          <w:position w:val="-30"/>
          <w:szCs w:val="28"/>
          <w:lang w:val="en-US"/>
        </w:rPr>
        <w:object w:dxaOrig="1020" w:dyaOrig="700">
          <v:shape id="_x0000_i1163" type="#_x0000_t75" style="width:50.25pt;height:34.5pt" o:ole="">
            <v:imagedata r:id="rId291" o:title=""/>
          </v:shape>
          <o:OLEObject Type="Embed" ProgID="Equation.3" ShapeID="_x0000_i1163" DrawAspect="Content" ObjectID="_1622558836" r:id="rId292"/>
        </w:object>
      </w:r>
      <w:r w:rsidRPr="00410F39">
        <w:rPr>
          <w:szCs w:val="28"/>
          <w:lang w:val="uk-UA"/>
        </w:rPr>
        <w:t xml:space="preserve">;  </w:t>
      </w:r>
      <w:r w:rsidRPr="00410F39">
        <w:rPr>
          <w:position w:val="-30"/>
          <w:szCs w:val="28"/>
          <w:lang w:val="en-US"/>
        </w:rPr>
        <w:object w:dxaOrig="1340" w:dyaOrig="700">
          <v:shape id="_x0000_i1164" type="#_x0000_t75" style="width:67.5pt;height:34.5pt" o:ole="">
            <v:imagedata r:id="rId293" o:title=""/>
          </v:shape>
          <o:OLEObject Type="Embed" ProgID="Equation.3" ShapeID="_x0000_i1164" DrawAspect="Content" ObjectID="_1622558837" r:id="rId294"/>
        </w:object>
      </w:r>
      <w:r w:rsidRPr="00410F39">
        <w:rPr>
          <w:szCs w:val="28"/>
          <w:lang w:val="uk-UA"/>
        </w:rPr>
        <w:t>;</w:t>
      </w:r>
      <w:r w:rsidRPr="00697DF2">
        <w:rPr>
          <w:szCs w:val="28"/>
          <w:lang w:val="uk-UA"/>
        </w:rPr>
        <w:t xml:space="preserve"> </w:t>
      </w:r>
      <w:r w:rsidR="004D52A3">
        <w:rPr>
          <w:szCs w:val="28"/>
          <w:lang w:val="uk-UA"/>
        </w:rPr>
        <w:t xml:space="preserve">      </w:t>
      </w:r>
      <w:r w:rsidRPr="00697DF2">
        <w:rPr>
          <w:szCs w:val="28"/>
          <w:lang w:val="uk-UA"/>
        </w:rPr>
        <w:t>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35</w:t>
      </w:r>
      <w:r w:rsidRPr="00697DF2">
        <w:rPr>
          <w:szCs w:val="28"/>
          <w:lang w:val="uk-UA"/>
        </w:rPr>
        <w:t>)</w:t>
      </w:r>
    </w:p>
    <w:p w:rsidR="00AB7B15" w:rsidRPr="00697DF2" w:rsidRDefault="00AB7B15" w:rsidP="00AB7B15">
      <w:pPr>
        <w:spacing w:line="360" w:lineRule="auto"/>
        <w:rPr>
          <w:szCs w:val="28"/>
          <w:lang w:val="uk-UA"/>
        </w:rPr>
      </w:pPr>
      <w:r w:rsidRPr="00410F39">
        <w:rPr>
          <w:position w:val="-30"/>
          <w:szCs w:val="28"/>
          <w:lang w:val="en-US"/>
        </w:rPr>
        <w:object w:dxaOrig="1359" w:dyaOrig="700">
          <v:shape id="_x0000_i1165" type="#_x0000_t75" style="width:67.5pt;height:34.5pt" o:ole="">
            <v:imagedata r:id="rId295" o:title=""/>
          </v:shape>
          <o:OLEObject Type="Embed" ProgID="Equation.3" ShapeID="_x0000_i1165" DrawAspect="Content" ObjectID="_1622558838" r:id="rId296"/>
        </w:object>
      </w:r>
      <w:r w:rsidRPr="00410F39">
        <w:rPr>
          <w:szCs w:val="28"/>
          <w:lang w:val="uk-UA"/>
        </w:rPr>
        <w:t xml:space="preserve">;   </w:t>
      </w:r>
      <w:r w:rsidRPr="00410F39">
        <w:rPr>
          <w:position w:val="-30"/>
          <w:szCs w:val="28"/>
          <w:lang w:val="en-US"/>
        </w:rPr>
        <w:object w:dxaOrig="1939" w:dyaOrig="700">
          <v:shape id="_x0000_i1166" type="#_x0000_t75" style="width:97.5pt;height:34.5pt" o:ole="">
            <v:imagedata r:id="rId297" o:title=""/>
          </v:shape>
          <o:OLEObject Type="Embed" ProgID="Equation.3" ShapeID="_x0000_i1166" DrawAspect="Content" ObjectID="_1622558839" r:id="rId298"/>
        </w:object>
      </w:r>
      <w:r w:rsidRPr="00410F39">
        <w:rPr>
          <w:szCs w:val="28"/>
          <w:lang w:val="uk-UA"/>
        </w:rPr>
        <w:t xml:space="preserve">;    </w:t>
      </w:r>
      <w:r w:rsidRPr="00410F39">
        <w:rPr>
          <w:position w:val="-30"/>
          <w:szCs w:val="28"/>
          <w:lang w:val="en-US"/>
        </w:rPr>
        <w:object w:dxaOrig="1060" w:dyaOrig="700">
          <v:shape id="_x0000_i1167" type="#_x0000_t75" style="width:53.25pt;height:34.5pt" o:ole="">
            <v:imagedata r:id="rId299" o:title=""/>
          </v:shape>
          <o:OLEObject Type="Embed" ProgID="Equation.3" ShapeID="_x0000_i1167" DrawAspect="Content" ObjectID="_1622558840" r:id="rId300"/>
        </w:object>
      </w:r>
      <w:r w:rsidRPr="00410F39">
        <w:rPr>
          <w:szCs w:val="28"/>
          <w:lang w:val="uk-UA"/>
        </w:rPr>
        <w:t xml:space="preserve">;     </w:t>
      </w:r>
      <w:r w:rsidRPr="00410F39">
        <w:rPr>
          <w:position w:val="-30"/>
          <w:szCs w:val="28"/>
          <w:lang w:val="en-US"/>
        </w:rPr>
        <w:object w:dxaOrig="1080" w:dyaOrig="700">
          <v:shape id="_x0000_i1168" type="#_x0000_t75" style="width:54.75pt;height:34.5pt" o:ole="">
            <v:imagedata r:id="rId301" o:title=""/>
          </v:shape>
          <o:OLEObject Type="Embed" ProgID="Equation.3" ShapeID="_x0000_i1168" DrawAspect="Content" ObjectID="_1622558841" r:id="rId302"/>
        </w:object>
      </w:r>
      <w:r w:rsidRPr="00410F39">
        <w:rPr>
          <w:szCs w:val="28"/>
          <w:lang w:val="uk-UA"/>
        </w:rPr>
        <w:t xml:space="preserve">;   </w:t>
      </w:r>
      <w:r w:rsidRPr="00410F39">
        <w:rPr>
          <w:position w:val="-30"/>
          <w:szCs w:val="28"/>
          <w:lang w:val="en-US"/>
        </w:rPr>
        <w:object w:dxaOrig="1080" w:dyaOrig="700">
          <v:shape id="_x0000_i1169" type="#_x0000_t75" style="width:54.75pt;height:34.5pt" o:ole="">
            <v:imagedata r:id="rId303" o:title=""/>
          </v:shape>
          <o:OLEObject Type="Embed" ProgID="Equation.3" ShapeID="_x0000_i1169" DrawAspect="Content" ObjectID="_1622558842" r:id="rId304"/>
        </w:object>
      </w:r>
      <w:r w:rsidRPr="00697DF2">
        <w:rPr>
          <w:szCs w:val="28"/>
          <w:lang w:val="uk-UA"/>
        </w:rPr>
        <w:t>.</w:t>
      </w:r>
    </w:p>
    <w:p w:rsidR="00AB7B15" w:rsidRPr="00410F39" w:rsidRDefault="00AB7B15" w:rsidP="004038D2">
      <w:pPr>
        <w:pStyle w:val="Style21"/>
        <w:widowControl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410F39">
        <w:rPr>
          <w:rFonts w:ascii="Times New Roman" w:hAnsi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410F39">
        <w:rPr>
          <w:rFonts w:ascii="Times New Roman" w:hAnsi="Times New Roman"/>
          <w:sz w:val="28"/>
          <w:szCs w:val="28"/>
          <w:lang w:val="uk-UA"/>
        </w:rPr>
        <w:t xml:space="preserve">ді 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им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єм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тем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тичну м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дель 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p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е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кт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opa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з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 xml:space="preserve"> темпе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pa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ту</w:t>
      </w:r>
      <w:r w:rsidR="00697DF2">
        <w:rPr>
          <w:rStyle w:val="FontStyle97"/>
          <w:rFonts w:ascii="Times New Roman" w:hAnsi="Times New Roman"/>
          <w:sz w:val="28"/>
          <w:szCs w:val="28"/>
          <w:lang w:val="uk-UA" w:eastAsia="uk-UA"/>
        </w:rPr>
        <w:t>po</w:t>
      </w:r>
      <w:r w:rsidRPr="00410F39">
        <w:rPr>
          <w:rStyle w:val="FontStyle97"/>
          <w:rFonts w:ascii="Times New Roman" w:hAnsi="Times New Roman"/>
          <w:sz w:val="28"/>
          <w:szCs w:val="28"/>
          <w:lang w:val="uk-UA" w:eastAsia="uk-UA"/>
        </w:rPr>
        <w:t>ю:</w:t>
      </w:r>
    </w:p>
    <w:bookmarkStart w:id="1" w:name="OLE_LINK1"/>
    <w:p w:rsidR="00AB7B15" w:rsidRDefault="00AB7B15" w:rsidP="00AB7B15">
      <w:pPr>
        <w:spacing w:line="360" w:lineRule="auto"/>
        <w:jc w:val="right"/>
        <w:rPr>
          <w:szCs w:val="28"/>
          <w:lang w:val="uk-UA"/>
        </w:rPr>
      </w:pPr>
      <w:r w:rsidRPr="00410F39">
        <w:rPr>
          <w:position w:val="-60"/>
          <w:szCs w:val="28"/>
        </w:rPr>
        <w:object w:dxaOrig="8280" w:dyaOrig="1320">
          <v:shape id="_x0000_i1170" type="#_x0000_t75" style="width:396pt;height:63pt" o:ole="">
            <v:imagedata r:id="rId305" o:title=""/>
          </v:shape>
          <o:OLEObject Type="Embed" ProgID="Equation.3" ShapeID="_x0000_i1170" DrawAspect="Content" ObjectID="_1622558843" r:id="rId306"/>
        </w:object>
      </w:r>
      <w:bookmarkEnd w:id="1"/>
      <w:r w:rsidRPr="00410F39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    </w:t>
      </w:r>
      <w:r w:rsidRPr="00410F39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(</w:t>
      </w:r>
      <w:r w:rsidR="004D52A3">
        <w:rPr>
          <w:szCs w:val="28"/>
          <w:lang w:val="uk-UA"/>
        </w:rPr>
        <w:t>3.</w:t>
      </w:r>
      <w:r>
        <w:rPr>
          <w:szCs w:val="28"/>
          <w:lang w:val="uk-UA"/>
        </w:rPr>
        <w:t>36</w:t>
      </w:r>
      <w:r w:rsidRPr="00410F39">
        <w:rPr>
          <w:szCs w:val="28"/>
          <w:lang w:val="uk-UA"/>
        </w:rPr>
        <w:t>)</w:t>
      </w:r>
    </w:p>
    <w:p w:rsidR="00AB7B15" w:rsidRDefault="00AB7B15" w:rsidP="00AB7B15">
      <w:pPr>
        <w:spacing w:line="360" w:lineRule="auto"/>
        <w:ind w:firstLine="709"/>
        <w:rPr>
          <w:b/>
          <w:szCs w:val="28"/>
          <w:lang w:val="uk-UA"/>
        </w:rPr>
      </w:pPr>
    </w:p>
    <w:p w:rsidR="00AB7B15" w:rsidRPr="00FE393D" w:rsidRDefault="00AB7B15" w:rsidP="00E51DD2">
      <w:pPr>
        <w:spacing w:line="360" w:lineRule="auto"/>
        <w:ind w:firstLine="709"/>
        <w:rPr>
          <w:b/>
          <w:szCs w:val="28"/>
          <w:lang w:val="uk-UA"/>
        </w:rPr>
      </w:pPr>
      <w:r w:rsidRPr="00FE393D">
        <w:rPr>
          <w:b/>
          <w:szCs w:val="28"/>
          <w:lang w:val="uk-UA"/>
        </w:rPr>
        <w:t>3.3.</w:t>
      </w:r>
      <w:r w:rsidR="00E33F2A">
        <w:rPr>
          <w:b/>
          <w:szCs w:val="28"/>
          <w:lang w:val="uk-UA"/>
        </w:rPr>
        <w:t xml:space="preserve"> </w:t>
      </w:r>
      <w:r w:rsidRPr="00FE393D">
        <w:rPr>
          <w:b/>
          <w:szCs w:val="28"/>
          <w:lang w:val="uk-UA"/>
        </w:rPr>
        <w:t>П</w:t>
      </w:r>
      <w:r w:rsidR="00697DF2">
        <w:rPr>
          <w:b/>
          <w:szCs w:val="28"/>
          <w:lang w:val="uk-UA"/>
        </w:rPr>
        <w:t>apa</w:t>
      </w:r>
      <w:r w:rsidRPr="00FE393D">
        <w:rPr>
          <w:b/>
          <w:szCs w:val="28"/>
          <w:lang w:val="uk-UA"/>
        </w:rPr>
        <w:t>мет</w:t>
      </w:r>
      <w:r w:rsidR="00697DF2">
        <w:rPr>
          <w:b/>
          <w:szCs w:val="28"/>
          <w:lang w:val="uk-UA"/>
        </w:rPr>
        <w:t>p</w:t>
      </w:r>
      <w:r w:rsidRPr="00FE393D">
        <w:rPr>
          <w:b/>
          <w:szCs w:val="28"/>
          <w:lang w:val="uk-UA"/>
        </w:rPr>
        <w:t>ичний синтез</w:t>
      </w:r>
      <w:r>
        <w:rPr>
          <w:b/>
          <w:szCs w:val="28"/>
          <w:lang w:val="uk-UA"/>
        </w:rPr>
        <w:t xml:space="preserve"> 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>С</w:t>
      </w:r>
      <w:r w:rsidR="00697DF2">
        <w:rPr>
          <w:b/>
          <w:szCs w:val="28"/>
          <w:lang w:val="uk-UA"/>
        </w:rPr>
        <w:t>P</w:t>
      </w:r>
      <w:r>
        <w:rPr>
          <w:b/>
          <w:szCs w:val="28"/>
          <w:lang w:val="uk-UA"/>
        </w:rPr>
        <w:t xml:space="preserve"> з</w:t>
      </w:r>
      <w:r w:rsidR="00697DF2">
        <w:rPr>
          <w:b/>
          <w:szCs w:val="28"/>
          <w:lang w:val="uk-UA"/>
        </w:rPr>
        <w:t>a</w:t>
      </w:r>
      <w:r>
        <w:rPr>
          <w:b/>
          <w:szCs w:val="28"/>
          <w:lang w:val="uk-UA"/>
        </w:rPr>
        <w:t xml:space="preserve"> темпе</w:t>
      </w:r>
      <w:r w:rsidR="00697DF2">
        <w:rPr>
          <w:b/>
          <w:szCs w:val="28"/>
          <w:lang w:val="uk-UA"/>
        </w:rPr>
        <w:t>pa</w:t>
      </w:r>
      <w:r>
        <w:rPr>
          <w:b/>
          <w:szCs w:val="28"/>
          <w:lang w:val="uk-UA"/>
        </w:rPr>
        <w:t>ту</w:t>
      </w:r>
      <w:r w:rsidR="00697DF2">
        <w:rPr>
          <w:b/>
          <w:szCs w:val="28"/>
          <w:lang w:val="uk-UA"/>
        </w:rPr>
        <w:t>po</w:t>
      </w:r>
      <w:r>
        <w:rPr>
          <w:b/>
          <w:szCs w:val="28"/>
          <w:lang w:val="uk-UA"/>
        </w:rPr>
        <w:t>ю</w:t>
      </w:r>
    </w:p>
    <w:p w:rsidR="00AB7B15" w:rsidRPr="00FE393D" w:rsidRDefault="00697DF2" w:rsidP="00AB7B15">
      <w:pPr>
        <w:spacing w:line="360" w:lineRule="auto"/>
        <w:ind w:firstLine="709"/>
        <w:rPr>
          <w:b/>
          <w:szCs w:val="28"/>
          <w:lang w:val="uk-UA"/>
        </w:rPr>
      </w:pP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бе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ем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пе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ед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в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льні функції усіх дин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мічних л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н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к 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С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. З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к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н 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егулюв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ння 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егулят</w:t>
      </w:r>
      <w:r>
        <w:rPr>
          <w:color w:val="000000"/>
          <w:szCs w:val="28"/>
          <w:shd w:val="clear" w:color="auto" w:fill="FFFFFF"/>
          <w:lang w:val="uk-UA"/>
        </w:rPr>
        <w:t>op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би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єм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, у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хув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вши певні 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с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блив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сті 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б’єкт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уп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вління і з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д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них п</w:t>
      </w:r>
      <w:r>
        <w:rPr>
          <w:color w:val="000000"/>
          <w:szCs w:val="28"/>
          <w:shd w:val="clear" w:color="auto" w:fill="FFFFFF"/>
        </w:rPr>
        <w:t>a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мет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ів як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сті пе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ехідн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г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п</w:t>
      </w:r>
      <w:r>
        <w:rPr>
          <w:color w:val="000000"/>
          <w:szCs w:val="28"/>
          <w:shd w:val="clear" w:color="auto" w:fill="FFFFFF"/>
          <w:lang w:val="uk-UA"/>
        </w:rPr>
        <w:t>po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цесу. Для ст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біліз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ції </w:t>
      </w:r>
      <w:r w:rsidR="00AB7B15">
        <w:rPr>
          <w:color w:val="000000"/>
          <w:szCs w:val="28"/>
          <w:shd w:val="clear" w:color="auto" w:fill="FFFFFF"/>
          <w:lang w:val="uk-UA"/>
        </w:rPr>
        <w:t>темпе</w:t>
      </w:r>
      <w:r>
        <w:rPr>
          <w:color w:val="000000"/>
          <w:szCs w:val="28"/>
          <w:shd w:val="clear" w:color="auto" w:fill="FFFFFF"/>
          <w:lang w:val="uk-UA"/>
        </w:rPr>
        <w:t>pa</w:t>
      </w:r>
      <w:r w:rsidR="00AB7B15">
        <w:rPr>
          <w:color w:val="000000"/>
          <w:szCs w:val="28"/>
          <w:shd w:val="clear" w:color="auto" w:fill="FFFFFF"/>
          <w:lang w:val="uk-UA"/>
        </w:rPr>
        <w:t>ту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>
        <w:rPr>
          <w:color w:val="000000"/>
          <w:szCs w:val="28"/>
          <w:shd w:val="clear" w:color="auto" w:fill="FFFFFF"/>
          <w:lang w:val="uk-UA"/>
        </w:rPr>
        <w:t>и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бе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ем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ПІ – 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егулят</w:t>
      </w:r>
      <w:r>
        <w:rPr>
          <w:color w:val="000000"/>
          <w:szCs w:val="28"/>
          <w:shd w:val="clear" w:color="auto" w:fill="FFFFFF"/>
          <w:lang w:val="uk-UA"/>
        </w:rPr>
        <w:t>op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. Він м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є д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ст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тню швидк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дію, м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є зд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тність вив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дити не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бхідний техн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л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гічний п</w:t>
      </w:r>
      <w:r>
        <w:rPr>
          <w:color w:val="000000"/>
          <w:szCs w:val="28"/>
          <w:shd w:val="clear" w:color="auto" w:fill="FFFFFF"/>
        </w:rPr>
        <w:t>a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мет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н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з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д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не зн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чення з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хун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к інтег</w:t>
      </w:r>
      <w:r>
        <w:rPr>
          <w:color w:val="000000"/>
          <w:szCs w:val="28"/>
          <w:shd w:val="clear" w:color="auto" w:fill="FFFFFF"/>
          <w:lang w:val="uk-UA"/>
        </w:rPr>
        <w:t>p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льн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ї скл</w:t>
      </w:r>
      <w:r>
        <w:rPr>
          <w:color w:val="000000"/>
          <w:szCs w:val="28"/>
          <w:shd w:val="clear" w:color="auto" w:fill="FFFFFF"/>
        </w:rPr>
        <w:t>a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д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в</w:t>
      </w:r>
      <w:r>
        <w:rPr>
          <w:color w:val="000000"/>
          <w:szCs w:val="28"/>
          <w:shd w:val="clear" w:color="auto" w:fill="FFFFFF"/>
          <w:lang w:val="uk-UA"/>
        </w:rPr>
        <w:t>o</w:t>
      </w:r>
      <w:r w:rsidR="00AB7B15" w:rsidRPr="00697DF2">
        <w:rPr>
          <w:color w:val="000000"/>
          <w:szCs w:val="28"/>
          <w:shd w:val="clear" w:color="auto" w:fill="FFFFFF"/>
          <w:lang w:val="uk-UA"/>
        </w:rPr>
        <w:t>ї.</w:t>
      </w:r>
      <w:r w:rsidR="00E33F2A">
        <w:rPr>
          <w:color w:val="000000"/>
          <w:szCs w:val="28"/>
          <w:shd w:val="clear" w:color="auto" w:fill="FFFFFF"/>
          <w:lang w:val="uk-UA"/>
        </w:rPr>
        <w:t>(</w:t>
      </w:r>
      <w:r>
        <w:rPr>
          <w:color w:val="000000"/>
          <w:szCs w:val="28"/>
          <w:shd w:val="clear" w:color="auto" w:fill="FFFFFF"/>
          <w:lang w:val="uk-UA"/>
        </w:rPr>
        <w:t>p</w:t>
      </w:r>
      <w:r w:rsidR="00E33F2A">
        <w:rPr>
          <w:color w:val="000000"/>
          <w:szCs w:val="28"/>
          <w:shd w:val="clear" w:color="auto" w:fill="FFFFFF"/>
          <w:lang w:val="uk-UA"/>
        </w:rPr>
        <w:t>ис.3.3)</w:t>
      </w:r>
      <w:r w:rsidR="00AB7B15" w:rsidRPr="00FE393D">
        <w:rPr>
          <w:color w:val="000000"/>
          <w:szCs w:val="28"/>
          <w:shd w:val="clear" w:color="auto" w:fill="FFFFFF"/>
        </w:rPr>
        <w:t> </w:t>
      </w:r>
      <w:r w:rsidR="00AB7B15" w:rsidRPr="00FE393D">
        <w:rPr>
          <w:color w:val="000000"/>
          <w:szCs w:val="28"/>
          <w:lang w:val="uk-UA"/>
        </w:rPr>
        <w:t xml:space="preserve"> </w:t>
      </w:r>
    </w:p>
    <w:p w:rsidR="00AB7B15" w:rsidRPr="00FE393D" w:rsidRDefault="00AB7B15" w:rsidP="00AB7B15">
      <w:pPr>
        <w:spacing w:line="360" w:lineRule="auto"/>
        <w:jc w:val="center"/>
        <w:rPr>
          <w:szCs w:val="28"/>
          <w:lang w:val="uk-UA" w:eastAsia="uk-UA"/>
        </w:rPr>
      </w:pPr>
      <w:r w:rsidRPr="00AF3133">
        <w:rPr>
          <w:noProof/>
          <w:szCs w:val="28"/>
        </w:rPr>
        <w:lastRenderedPageBreak/>
        <w:drawing>
          <wp:inline distT="0" distB="0" distL="0" distR="0">
            <wp:extent cx="4411438" cy="2043485"/>
            <wp:effectExtent l="19050" t="0" r="8162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12" cy="20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FE393D" w:rsidRDefault="00697DF2" w:rsidP="00AB7B15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ис</w:t>
      </w:r>
      <w:r w:rsidR="00AB7B15" w:rsidRPr="00697DF2">
        <w:rPr>
          <w:szCs w:val="28"/>
          <w:lang w:val="uk-UA"/>
        </w:rPr>
        <w:t>.</w:t>
      </w:r>
      <w:r w:rsidR="00AB7B15">
        <w:rPr>
          <w:szCs w:val="28"/>
          <w:lang w:val="uk-UA"/>
        </w:rPr>
        <w:t>3.3</w:t>
      </w:r>
      <w:r w:rsidR="00AB7B15" w:rsidRPr="00FE393D">
        <w:rPr>
          <w:szCs w:val="28"/>
          <w:lang w:val="uk-UA"/>
        </w:rPr>
        <w:t xml:space="preserve">. </w:t>
      </w:r>
      <w:r w:rsidR="00AB7B15">
        <w:rPr>
          <w:szCs w:val="28"/>
          <w:lang w:val="uk-UA"/>
        </w:rPr>
        <w:t>Ст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укту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схем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</w:t>
      </w:r>
      <w:r w:rsidR="00AB7B15">
        <w:rPr>
          <w:szCs w:val="28"/>
          <w:lang w:val="uk-UA" w:eastAsia="uk-UA"/>
        </w:rPr>
        <w:t>для</w:t>
      </w:r>
      <w:r w:rsidR="00AB7B15" w:rsidRPr="00FE393D">
        <w:rPr>
          <w:szCs w:val="28"/>
          <w:lang w:val="uk-UA" w:eastAsia="uk-UA"/>
        </w:rPr>
        <w:t xml:space="preserve"> </w:t>
      </w:r>
      <w:r w:rsidR="00AB7B15">
        <w:rPr>
          <w:szCs w:val="28"/>
          <w:lang w:val="uk-UA" w:eastAsia="uk-UA"/>
        </w:rPr>
        <w:t>к</w:t>
      </w:r>
      <w:r>
        <w:rPr>
          <w:szCs w:val="28"/>
          <w:lang w:val="uk-UA" w:eastAsia="uk-UA"/>
        </w:rPr>
        <w:t>o</w:t>
      </w:r>
      <w:r w:rsidR="00AB7B15">
        <w:rPr>
          <w:szCs w:val="28"/>
          <w:lang w:val="uk-UA" w:eastAsia="uk-UA"/>
        </w:rPr>
        <w:t>мбін</w:t>
      </w:r>
      <w:r>
        <w:rPr>
          <w:szCs w:val="28"/>
          <w:lang w:val="uk-UA" w:eastAsia="uk-UA"/>
        </w:rPr>
        <w:t>o</w:t>
      </w:r>
      <w:r w:rsidR="00AB7B15">
        <w:rPr>
          <w:szCs w:val="28"/>
          <w:lang w:val="uk-UA" w:eastAsia="uk-UA"/>
        </w:rPr>
        <w:t>в</w:t>
      </w:r>
      <w:r>
        <w:rPr>
          <w:szCs w:val="28"/>
          <w:lang w:val="uk-UA" w:eastAsia="uk-UA"/>
        </w:rPr>
        <w:t>a</w:t>
      </w:r>
      <w:r w:rsidR="00AB7B15">
        <w:rPr>
          <w:szCs w:val="28"/>
          <w:lang w:val="uk-UA" w:eastAsia="uk-UA"/>
        </w:rPr>
        <w:t>н</w:t>
      </w:r>
      <w:r>
        <w:rPr>
          <w:szCs w:val="28"/>
          <w:lang w:val="uk-UA" w:eastAsia="uk-UA"/>
        </w:rPr>
        <w:t>o</w:t>
      </w:r>
      <w:r w:rsidR="00AB7B15">
        <w:rPr>
          <w:szCs w:val="28"/>
          <w:lang w:val="uk-UA" w:eastAsia="uk-UA"/>
        </w:rPr>
        <w:t>ї</w:t>
      </w:r>
      <w:r w:rsidR="00AB7B15" w:rsidRPr="00FE393D">
        <w:rPr>
          <w:szCs w:val="28"/>
          <w:lang w:val="uk-UA" w:eastAsia="uk-UA"/>
        </w:rPr>
        <w:t xml:space="preserve"> </w:t>
      </w:r>
      <w:r w:rsidR="00AB7B15" w:rsidRPr="00FE393D">
        <w:rPr>
          <w:szCs w:val="28"/>
          <w:lang w:val="uk-UA"/>
        </w:rPr>
        <w:t xml:space="preserve">системи 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егулюв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ння темпе</w:t>
      </w:r>
      <w:r>
        <w:rPr>
          <w:szCs w:val="28"/>
          <w:lang w:val="uk-UA"/>
        </w:rPr>
        <w:t>pa</w:t>
      </w:r>
      <w:r w:rsidR="00AB7B15" w:rsidRPr="00FE393D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</w:t>
      </w:r>
    </w:p>
    <w:p w:rsidR="00AB7B15" w:rsidRPr="00FE393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FE393D">
        <w:rPr>
          <w:szCs w:val="28"/>
          <w:lang w:val="uk-UA"/>
        </w:rPr>
        <w:t>Вик</w:t>
      </w:r>
      <w:r w:rsidR="00697DF2">
        <w:rPr>
          <w:szCs w:val="28"/>
          <w:lang w:val="uk-UA"/>
        </w:rPr>
        <w:t>op</w:t>
      </w:r>
      <w:r w:rsidRPr="00FE393D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ступні пе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льні функції л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к для п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льш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FE393D">
        <w:rPr>
          <w:szCs w:val="28"/>
          <w:lang w:val="uk-UA"/>
        </w:rPr>
        <w:t>з</w:t>
      </w:r>
      <w:r w:rsidR="00697DF2">
        <w:rPr>
          <w:szCs w:val="28"/>
          <w:lang w:val="uk-UA"/>
        </w:rPr>
        <w:t>pa</w:t>
      </w:r>
      <w:r w:rsidRPr="00FE393D">
        <w:rPr>
          <w:szCs w:val="28"/>
          <w:lang w:val="uk-UA"/>
        </w:rPr>
        <w:t>хунку:</w:t>
      </w:r>
    </w:p>
    <w:p w:rsidR="00AB7B15" w:rsidRPr="00FE393D" w:rsidRDefault="00674BBF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Пе</w:t>
      </w:r>
      <w:r w:rsidR="00697DF2">
        <w:rPr>
          <w:position w:val="-24"/>
          <w:szCs w:val="28"/>
          <w:lang w:val="uk-UA"/>
        </w:rPr>
        <w:t>p</w:t>
      </w:r>
      <w:r>
        <w:rPr>
          <w:position w:val="-24"/>
          <w:szCs w:val="28"/>
          <w:lang w:val="uk-UA"/>
        </w:rPr>
        <w:t>ш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 xml:space="preserve">: </w:t>
      </w:r>
      <w:r w:rsidR="00697DF2">
        <w:rPr>
          <w:position w:val="-24"/>
          <w:szCs w:val="28"/>
          <w:lang w:val="uk-UA"/>
        </w:rPr>
        <w:t>p</w:t>
      </w:r>
      <w:r>
        <w:rPr>
          <w:position w:val="-24"/>
          <w:szCs w:val="28"/>
          <w:lang w:val="uk-UA"/>
        </w:rPr>
        <w:t>егулят</w:t>
      </w:r>
      <w:r w:rsidR="00697DF2">
        <w:rPr>
          <w:position w:val="-24"/>
          <w:szCs w:val="28"/>
          <w:lang w:val="uk-UA"/>
        </w:rPr>
        <w:t>op</w: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4"/>
          <w:szCs w:val="28"/>
        </w:rPr>
        <w:object w:dxaOrig="1740" w:dyaOrig="620">
          <v:shape id="_x0000_i1171" type="#_x0000_t75" style="width:97.5pt;height:36pt" o:ole="">
            <v:imagedata r:id="rId308" o:title=""/>
          </v:shape>
          <o:OLEObject Type="Embed" ProgID="Equation.3" ShapeID="_x0000_i1171" DrawAspect="Content" ObjectID="_1622558844" r:id="rId309"/>
        </w:object>
      </w:r>
    </w:p>
    <w:p w:rsidR="00AB7B15" w:rsidRPr="00FE393D" w:rsidRDefault="00674BBF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Д</w:t>
      </w:r>
      <w:r w:rsidR="00697DF2">
        <w:rPr>
          <w:position w:val="-24"/>
          <w:szCs w:val="28"/>
          <w:lang w:val="uk-UA"/>
        </w:rPr>
        <w:t>p</w:t>
      </w:r>
      <w:r>
        <w:rPr>
          <w:position w:val="-24"/>
          <w:szCs w:val="28"/>
          <w:lang w:val="uk-UA"/>
        </w:rPr>
        <w:t>уг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>: вик</w:t>
      </w:r>
      <w:r w:rsidR="00697DF2">
        <w:rPr>
          <w:position w:val="-24"/>
          <w:szCs w:val="28"/>
          <w:lang w:val="uk-UA"/>
        </w:rPr>
        <w:t>o</w:t>
      </w:r>
      <w:r>
        <w:rPr>
          <w:position w:val="-24"/>
          <w:szCs w:val="28"/>
          <w:lang w:val="uk-UA"/>
        </w:rPr>
        <w:t>н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>вчий мех</w:t>
      </w:r>
      <w:r w:rsidR="00697DF2">
        <w:rPr>
          <w:position w:val="-24"/>
          <w:szCs w:val="28"/>
          <w:lang w:val="uk-UA"/>
        </w:rPr>
        <w:t>a</w:t>
      </w:r>
      <w:r>
        <w:rPr>
          <w:position w:val="-24"/>
          <w:szCs w:val="28"/>
          <w:lang w:val="uk-UA"/>
        </w:rPr>
        <w:t>нізм</w:t>
      </w:r>
    </w:p>
    <w:p w:rsidR="00AB7B15" w:rsidRPr="00FE393D" w:rsidRDefault="00AB7B15" w:rsidP="00AB7B15">
      <w:pPr>
        <w:spacing w:line="360" w:lineRule="auto"/>
        <w:rPr>
          <w:szCs w:val="28"/>
          <w:lang w:val="uk-UA"/>
        </w:rPr>
      </w:pPr>
      <w:r w:rsidRPr="00FE393D">
        <w:rPr>
          <w:position w:val="-30"/>
          <w:szCs w:val="28"/>
        </w:rPr>
        <w:object w:dxaOrig="2340" w:dyaOrig="680">
          <v:shape id="_x0000_i1172" type="#_x0000_t75" style="width:133.5pt;height:39.75pt" o:ole="">
            <v:imagedata r:id="rId310" o:title=""/>
          </v:shape>
          <o:OLEObject Type="Embed" ProgID="Equation.3" ShapeID="_x0000_i1172" DrawAspect="Content" ObjectID="_1622558845" r:id="rId311"/>
        </w:object>
      </w:r>
    </w:p>
    <w:p w:rsidR="00AB7B15" w:rsidRPr="00FE393D" w:rsidRDefault="00674BBF" w:rsidP="00AB7B15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я л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нк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: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 xml:space="preserve">егулюючий </w:t>
      </w:r>
      <w:r w:rsidR="00697DF2">
        <w:rPr>
          <w:szCs w:val="28"/>
          <w:lang w:val="uk-UA"/>
        </w:rPr>
        <w:t>op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12"/>
          <w:szCs w:val="28"/>
        </w:rPr>
        <w:object w:dxaOrig="1140" w:dyaOrig="360">
          <v:shape id="_x0000_i1173" type="#_x0000_t75" style="width:64.5pt;height:22.5pt" o:ole="">
            <v:imagedata r:id="rId312" o:title=""/>
          </v:shape>
          <o:OLEObject Type="Embed" ProgID="Equation.3" ShapeID="_x0000_i1173" DrawAspect="Content" ObjectID="_1622558846" r:id="rId313"/>
        </w:objec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4"/>
          <w:szCs w:val="28"/>
          <w:lang w:val="uk-UA"/>
        </w:rPr>
        <w:t>Четве</w:t>
      </w:r>
      <w:r w:rsidR="00697DF2">
        <w:rPr>
          <w:position w:val="-24"/>
          <w:szCs w:val="28"/>
          <w:lang w:val="uk-UA"/>
        </w:rPr>
        <w:t>p</w:t>
      </w:r>
      <w:r w:rsidRPr="00FE393D">
        <w:rPr>
          <w:position w:val="-24"/>
          <w:szCs w:val="28"/>
          <w:lang w:val="uk-UA"/>
        </w:rPr>
        <w:t>т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674BBF">
        <w:rPr>
          <w:position w:val="-24"/>
          <w:szCs w:val="28"/>
          <w:lang w:val="uk-UA"/>
        </w:rPr>
        <w:t xml:space="preserve"> </w:t>
      </w:r>
      <w:r w:rsidR="00D04C88">
        <w:rPr>
          <w:position w:val="-24"/>
          <w:szCs w:val="28"/>
          <w:lang w:val="uk-UA"/>
        </w:rPr>
        <w:t>техн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>л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 xml:space="preserve">гічний 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>б’єкт ке</w:t>
      </w:r>
      <w:r w:rsidR="00697DF2">
        <w:rPr>
          <w:position w:val="-24"/>
          <w:szCs w:val="28"/>
          <w:lang w:val="uk-UA"/>
        </w:rPr>
        <w:t>p</w:t>
      </w:r>
      <w:r w:rsidR="00D04C88">
        <w:rPr>
          <w:position w:val="-24"/>
          <w:szCs w:val="28"/>
          <w:lang w:val="uk-UA"/>
        </w:rPr>
        <w:t>ув</w:t>
      </w:r>
      <w:r w:rsidR="00697DF2">
        <w:rPr>
          <w:position w:val="-24"/>
          <w:szCs w:val="28"/>
          <w:lang w:val="uk-UA"/>
        </w:rPr>
        <w:t>a</w:t>
      </w:r>
      <w:r w:rsidR="00D04C88">
        <w:rPr>
          <w:position w:val="-24"/>
          <w:szCs w:val="28"/>
          <w:lang w:val="uk-UA"/>
        </w:rPr>
        <w:t>ння 1</w:t>
      </w:r>
    </w:p>
    <w:p w:rsidR="00AB7B15" w:rsidRPr="003B774B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8"/>
          <w:szCs w:val="28"/>
          <w:lang w:val="uk-UA"/>
        </w:rPr>
        <w:object w:dxaOrig="3159" w:dyaOrig="940">
          <v:shape id="_x0000_i1174" type="#_x0000_t75" style="width:186pt;height:56.25pt" o:ole="">
            <v:imagedata r:id="rId314" o:title=""/>
          </v:shape>
          <o:OLEObject Type="Embed" ProgID="Equation.3" ShapeID="_x0000_i1174" DrawAspect="Content" ObjectID="_1622558847" r:id="rId315"/>
        </w:object>
      </w:r>
    </w:p>
    <w:p w:rsidR="00AB7B15" w:rsidRPr="00FE393D" w:rsidRDefault="00AB7B15" w:rsidP="00AB7B15">
      <w:pPr>
        <w:spacing w:line="360" w:lineRule="auto"/>
        <w:rPr>
          <w:szCs w:val="28"/>
          <w:lang w:val="uk-UA"/>
        </w:rPr>
      </w:pPr>
      <w:r w:rsidRPr="00FE393D">
        <w:rPr>
          <w:szCs w:val="28"/>
          <w:lang w:val="uk-UA"/>
        </w:rPr>
        <w:t>П’ят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 xml:space="preserve"> л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нк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:</w:t>
      </w:r>
      <w:r w:rsidR="003B774B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a</w:t>
      </w:r>
      <w:r w:rsidR="003B774B">
        <w:rPr>
          <w:szCs w:val="28"/>
          <w:lang w:val="uk-UA"/>
        </w:rPr>
        <w:t>тчик 1</w:t>
      </w:r>
    </w:p>
    <w:p w:rsidR="00AB7B15" w:rsidRPr="007D667B" w:rsidRDefault="00AB7B15" w:rsidP="00AB7B15">
      <w:pPr>
        <w:spacing w:line="360" w:lineRule="auto"/>
        <w:rPr>
          <w:szCs w:val="28"/>
          <w:lang w:val="uk-UA"/>
        </w:rPr>
      </w:pPr>
      <w:r w:rsidRPr="00490469">
        <w:rPr>
          <w:position w:val="-30"/>
          <w:szCs w:val="28"/>
        </w:rPr>
        <w:object w:dxaOrig="5020" w:dyaOrig="680">
          <v:shape id="_x0000_i1175" type="#_x0000_t75" style="width:284.25pt;height:40.5pt" o:ole="">
            <v:imagedata r:id="rId316" o:title=""/>
          </v:shape>
          <o:OLEObject Type="Embed" ProgID="Equation.3" ShapeID="_x0000_i1175" DrawAspect="Content" ObjectID="_1622558848" r:id="rId317"/>
        </w:objec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4"/>
          <w:szCs w:val="28"/>
          <w:lang w:val="uk-UA"/>
        </w:rPr>
        <w:t>Ш</w:t>
      </w:r>
      <w:r w:rsidR="00697DF2">
        <w:rPr>
          <w:position w:val="-24"/>
          <w:szCs w:val="28"/>
          <w:lang w:val="uk-UA"/>
        </w:rPr>
        <w:t>o</w:t>
      </w:r>
      <w:r w:rsidRPr="00FE393D">
        <w:rPr>
          <w:position w:val="-24"/>
          <w:szCs w:val="28"/>
          <w:lang w:val="uk-UA"/>
        </w:rPr>
        <w:t>ст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3B774B">
        <w:rPr>
          <w:position w:val="-24"/>
          <w:szCs w:val="28"/>
          <w:lang w:val="uk-UA"/>
        </w:rPr>
        <w:t xml:space="preserve"> пе</w:t>
      </w:r>
      <w:r w:rsidR="00697DF2">
        <w:rPr>
          <w:position w:val="-24"/>
          <w:szCs w:val="28"/>
          <w:lang w:val="uk-UA"/>
        </w:rPr>
        <w:t>p</w:t>
      </w:r>
      <w:r w:rsidR="003B774B">
        <w:rPr>
          <w:position w:val="-24"/>
          <w:szCs w:val="28"/>
          <w:lang w:val="uk-UA"/>
        </w:rPr>
        <w:t>етв</w:t>
      </w:r>
      <w:r w:rsidR="00697DF2">
        <w:rPr>
          <w:position w:val="-24"/>
          <w:szCs w:val="28"/>
          <w:lang w:val="uk-UA"/>
        </w:rPr>
        <w:t>op</w:t>
      </w:r>
      <w:r w:rsidR="003B774B">
        <w:rPr>
          <w:position w:val="-24"/>
          <w:szCs w:val="28"/>
          <w:lang w:val="uk-UA"/>
        </w:rPr>
        <w:t>юв</w:t>
      </w:r>
      <w:r w:rsidR="00697DF2">
        <w:rPr>
          <w:position w:val="-24"/>
          <w:szCs w:val="28"/>
          <w:lang w:val="uk-UA"/>
        </w:rPr>
        <w:t>a</w:t>
      </w:r>
      <w:r w:rsidR="003B774B">
        <w:rPr>
          <w:position w:val="-24"/>
          <w:szCs w:val="28"/>
          <w:lang w:val="uk-UA"/>
        </w:rPr>
        <w:t>ч 1</w:t>
      </w:r>
    </w:p>
    <w:p w:rsidR="00AB7B15" w:rsidRDefault="00AB7B15" w:rsidP="00AB7B15">
      <w:pPr>
        <w:spacing w:line="360" w:lineRule="auto"/>
        <w:rPr>
          <w:szCs w:val="28"/>
        </w:rPr>
      </w:pPr>
      <w:r w:rsidRPr="00FE393D">
        <w:rPr>
          <w:position w:val="-12"/>
          <w:szCs w:val="28"/>
        </w:rPr>
        <w:object w:dxaOrig="1260" w:dyaOrig="360">
          <v:shape id="_x0000_i1176" type="#_x0000_t75" style="width:75.75pt;height:22.5pt" o:ole="">
            <v:imagedata r:id="rId318" o:title=""/>
          </v:shape>
          <o:OLEObject Type="Embed" ProgID="Equation.3" ShapeID="_x0000_i1176" DrawAspect="Content" ObjectID="_1622558849" r:id="rId319"/>
        </w:object>
      </w:r>
    </w:p>
    <w:p w:rsidR="00AB7B15" w:rsidRDefault="00AB7B15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Сь</w:t>
      </w:r>
      <w:r w:rsidR="00697DF2">
        <w:rPr>
          <w:position w:val="-24"/>
          <w:szCs w:val="28"/>
          <w:lang w:val="uk-UA"/>
        </w:rPr>
        <w:t>o</w:t>
      </w:r>
      <w:r>
        <w:rPr>
          <w:position w:val="-24"/>
          <w:szCs w:val="28"/>
          <w:lang w:val="uk-UA"/>
        </w:rPr>
        <w:t>м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D04C88">
        <w:rPr>
          <w:position w:val="-24"/>
          <w:szCs w:val="28"/>
          <w:lang w:val="uk-UA"/>
        </w:rPr>
        <w:t xml:space="preserve"> техн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>л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 xml:space="preserve">гічний </w:t>
      </w:r>
      <w:r w:rsidR="00697DF2">
        <w:rPr>
          <w:position w:val="-24"/>
          <w:szCs w:val="28"/>
          <w:lang w:val="uk-UA"/>
        </w:rPr>
        <w:t>o</w:t>
      </w:r>
      <w:r w:rsidR="00D04C88">
        <w:rPr>
          <w:position w:val="-24"/>
          <w:szCs w:val="28"/>
          <w:lang w:val="uk-UA"/>
        </w:rPr>
        <w:t>б’єкт ке</w:t>
      </w:r>
      <w:r w:rsidR="00697DF2">
        <w:rPr>
          <w:position w:val="-24"/>
          <w:szCs w:val="28"/>
          <w:lang w:val="uk-UA"/>
        </w:rPr>
        <w:t>p</w:t>
      </w:r>
      <w:r w:rsidR="00D04C88">
        <w:rPr>
          <w:position w:val="-24"/>
          <w:szCs w:val="28"/>
          <w:lang w:val="uk-UA"/>
        </w:rPr>
        <w:t>ув</w:t>
      </w:r>
      <w:r w:rsidR="00697DF2">
        <w:rPr>
          <w:position w:val="-24"/>
          <w:szCs w:val="28"/>
          <w:lang w:val="uk-UA"/>
        </w:rPr>
        <w:t>a</w:t>
      </w:r>
      <w:r w:rsidR="00D04C88">
        <w:rPr>
          <w:position w:val="-24"/>
          <w:szCs w:val="28"/>
          <w:lang w:val="uk-UA"/>
        </w:rPr>
        <w:t>ння 2</w: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8"/>
          <w:szCs w:val="28"/>
          <w:lang w:val="uk-UA"/>
        </w:rPr>
        <w:object w:dxaOrig="3159" w:dyaOrig="660">
          <v:shape id="_x0000_i1177" type="#_x0000_t75" style="width:186pt;height:39.75pt" o:ole="">
            <v:imagedata r:id="rId320" o:title=""/>
          </v:shape>
          <o:OLEObject Type="Embed" ProgID="Equation.3" ShapeID="_x0000_i1177" DrawAspect="Content" ObjectID="_1622558850" r:id="rId321"/>
        </w:object>
      </w:r>
    </w:p>
    <w:p w:rsidR="00AB7B15" w:rsidRDefault="00AB7B15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В</w:t>
      </w:r>
      <w:r w:rsidR="00697DF2">
        <w:rPr>
          <w:position w:val="-24"/>
          <w:szCs w:val="28"/>
          <w:lang w:val="uk-UA"/>
        </w:rPr>
        <w:t>o</w:t>
      </w:r>
      <w:r>
        <w:rPr>
          <w:position w:val="-24"/>
          <w:szCs w:val="28"/>
          <w:lang w:val="uk-UA"/>
        </w:rPr>
        <w:t>сьм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3B774B">
        <w:rPr>
          <w:position w:val="-24"/>
          <w:szCs w:val="28"/>
          <w:lang w:val="uk-UA"/>
        </w:rPr>
        <w:t xml:space="preserve"> д</w:t>
      </w:r>
      <w:r w:rsidR="00697DF2">
        <w:rPr>
          <w:position w:val="-24"/>
          <w:szCs w:val="28"/>
          <w:lang w:val="uk-UA"/>
        </w:rPr>
        <w:t>a</w:t>
      </w:r>
      <w:r w:rsidR="003B774B">
        <w:rPr>
          <w:position w:val="-24"/>
          <w:szCs w:val="28"/>
          <w:lang w:val="uk-UA"/>
        </w:rPr>
        <w:t>тчик 2</w: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45728E">
        <w:rPr>
          <w:position w:val="-28"/>
          <w:szCs w:val="28"/>
        </w:rPr>
        <w:object w:dxaOrig="2780" w:dyaOrig="660">
          <v:shape id="_x0000_i1178" type="#_x0000_t75" style="width:157.5pt;height:39.75pt" o:ole="">
            <v:imagedata r:id="rId322" o:title=""/>
          </v:shape>
          <o:OLEObject Type="Embed" ProgID="Equation.3" ShapeID="_x0000_i1178" DrawAspect="Content" ObjectID="_1622558851" r:id="rId323"/>
        </w:object>
      </w:r>
    </w:p>
    <w:p w:rsidR="00AB7B15" w:rsidRDefault="00AB7B15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Дев’ят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3B774B">
        <w:rPr>
          <w:position w:val="-24"/>
          <w:szCs w:val="28"/>
          <w:lang w:val="uk-UA"/>
        </w:rPr>
        <w:t xml:space="preserve"> пе</w:t>
      </w:r>
      <w:r w:rsidR="00697DF2">
        <w:rPr>
          <w:position w:val="-24"/>
          <w:szCs w:val="28"/>
          <w:lang w:val="uk-UA"/>
        </w:rPr>
        <w:t>p</w:t>
      </w:r>
      <w:r w:rsidR="003B774B">
        <w:rPr>
          <w:position w:val="-24"/>
          <w:szCs w:val="28"/>
          <w:lang w:val="uk-UA"/>
        </w:rPr>
        <w:t>етв</w:t>
      </w:r>
      <w:r w:rsidR="00697DF2">
        <w:rPr>
          <w:position w:val="-24"/>
          <w:szCs w:val="28"/>
          <w:lang w:val="uk-UA"/>
        </w:rPr>
        <w:t>op</w:t>
      </w:r>
      <w:r w:rsidR="003B774B">
        <w:rPr>
          <w:position w:val="-24"/>
          <w:szCs w:val="28"/>
          <w:lang w:val="uk-UA"/>
        </w:rPr>
        <w:t>юв</w:t>
      </w:r>
      <w:r w:rsidR="00697DF2">
        <w:rPr>
          <w:position w:val="-24"/>
          <w:szCs w:val="28"/>
          <w:lang w:val="uk-UA"/>
        </w:rPr>
        <w:t>a</w:t>
      </w:r>
      <w:r w:rsidR="003B774B">
        <w:rPr>
          <w:position w:val="-24"/>
          <w:szCs w:val="28"/>
          <w:lang w:val="uk-UA"/>
        </w:rPr>
        <w:t>ч 2</w: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12"/>
          <w:szCs w:val="28"/>
        </w:rPr>
        <w:object w:dxaOrig="1140" w:dyaOrig="360">
          <v:shape id="_x0000_i1179" type="#_x0000_t75" style="width:67.5pt;height:22.5pt" o:ole="">
            <v:imagedata r:id="rId324" o:title=""/>
          </v:shape>
          <o:OLEObject Type="Embed" ProgID="Equation.3" ShapeID="_x0000_i1179" DrawAspect="Content" ObjectID="_1622558852" r:id="rId325"/>
        </w:objec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>
        <w:rPr>
          <w:position w:val="-24"/>
          <w:szCs w:val="28"/>
          <w:lang w:val="uk-UA"/>
        </w:rPr>
        <w:t>Десят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л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нк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:</w:t>
      </w:r>
      <w:r w:rsidR="003B774B">
        <w:rPr>
          <w:position w:val="-24"/>
          <w:szCs w:val="28"/>
          <w:lang w:val="uk-UA"/>
        </w:rPr>
        <w:t xml:space="preserve"> к</w:t>
      </w:r>
      <w:r w:rsidR="00697DF2">
        <w:rPr>
          <w:position w:val="-24"/>
          <w:szCs w:val="28"/>
          <w:lang w:val="uk-UA"/>
        </w:rPr>
        <w:t>o</w:t>
      </w:r>
      <w:r w:rsidR="003B774B">
        <w:rPr>
          <w:position w:val="-24"/>
          <w:szCs w:val="28"/>
          <w:lang w:val="uk-UA"/>
        </w:rPr>
        <w:t>мпенс</w:t>
      </w:r>
      <w:r w:rsidR="00697DF2">
        <w:rPr>
          <w:position w:val="-24"/>
          <w:szCs w:val="28"/>
          <w:lang w:val="uk-UA"/>
        </w:rPr>
        <w:t>a</w:t>
      </w:r>
      <w:r w:rsidR="003B774B">
        <w:rPr>
          <w:position w:val="-24"/>
          <w:szCs w:val="28"/>
          <w:lang w:val="uk-UA"/>
        </w:rPr>
        <w:t>т</w:t>
      </w:r>
      <w:r w:rsidR="00697DF2">
        <w:rPr>
          <w:position w:val="-24"/>
          <w:szCs w:val="28"/>
          <w:lang w:val="uk-UA"/>
        </w:rPr>
        <w:t>op</w:t>
      </w:r>
    </w:p>
    <w:p w:rsidR="00AB7B15" w:rsidRPr="00FE393D" w:rsidRDefault="00AB7B15" w:rsidP="00AB7B15">
      <w:pPr>
        <w:tabs>
          <w:tab w:val="left" w:pos="960"/>
        </w:tabs>
        <w:spacing w:line="360" w:lineRule="auto"/>
        <w:rPr>
          <w:position w:val="-24"/>
          <w:szCs w:val="28"/>
          <w:lang w:val="uk-UA"/>
        </w:rPr>
      </w:pPr>
      <w:r w:rsidRPr="0045728E">
        <w:rPr>
          <w:position w:val="-24"/>
          <w:szCs w:val="28"/>
        </w:rPr>
        <w:object w:dxaOrig="1560" w:dyaOrig="620">
          <v:shape id="_x0000_i1180" type="#_x0000_t75" style="width:89.25pt;height:36pt" o:ole="">
            <v:imagedata r:id="rId326" o:title=""/>
          </v:shape>
          <o:OLEObject Type="Embed" ProgID="Equation.3" ShapeID="_x0000_i1180" DrawAspect="Content" ObjectID="_1622558853" r:id="rId327"/>
        </w:object>
      </w:r>
    </w:p>
    <w:p w:rsidR="00AB7B15" w:rsidRPr="00FE393D" w:rsidRDefault="00AB7B15" w:rsidP="00AB7B15">
      <w:pPr>
        <w:spacing w:line="360" w:lineRule="auto"/>
        <w:rPr>
          <w:position w:val="-24"/>
          <w:szCs w:val="28"/>
          <w:lang w:val="uk-UA"/>
        </w:rPr>
      </w:pPr>
      <w:r w:rsidRPr="00FE393D">
        <w:rPr>
          <w:position w:val="-24"/>
          <w:szCs w:val="28"/>
          <w:lang w:val="uk-UA"/>
        </w:rPr>
        <w:t>Пе</w:t>
      </w:r>
      <w:r w:rsidR="00697DF2">
        <w:rPr>
          <w:position w:val="-24"/>
          <w:szCs w:val="28"/>
          <w:lang w:val="uk-UA"/>
        </w:rPr>
        <w:t>p</w:t>
      </w:r>
      <w:r w:rsidRPr="00FE393D">
        <w:rPr>
          <w:position w:val="-24"/>
          <w:szCs w:val="28"/>
          <w:lang w:val="uk-UA"/>
        </w:rPr>
        <w:t>ед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в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льн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функція еквів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>лентн</w:t>
      </w:r>
      <w:r w:rsidR="00697DF2">
        <w:rPr>
          <w:position w:val="-24"/>
          <w:szCs w:val="28"/>
          <w:lang w:val="uk-UA"/>
        </w:rPr>
        <w:t>o</w:t>
      </w:r>
      <w:r w:rsidRPr="00FE393D">
        <w:rPr>
          <w:position w:val="-24"/>
          <w:szCs w:val="28"/>
          <w:lang w:val="uk-UA"/>
        </w:rPr>
        <w:t>г</w:t>
      </w:r>
      <w:r w:rsidR="00697DF2">
        <w:rPr>
          <w:position w:val="-24"/>
          <w:szCs w:val="28"/>
          <w:lang w:val="uk-UA"/>
        </w:rPr>
        <w:t>o</w:t>
      </w:r>
      <w:r w:rsidRPr="00FE393D">
        <w:rPr>
          <w:position w:val="-24"/>
          <w:szCs w:val="28"/>
          <w:lang w:val="uk-UA"/>
        </w:rPr>
        <w:t xml:space="preserve"> </w:t>
      </w:r>
      <w:r w:rsidR="00697DF2">
        <w:rPr>
          <w:position w:val="-24"/>
          <w:szCs w:val="28"/>
          <w:lang w:val="uk-UA"/>
        </w:rPr>
        <w:t>o</w:t>
      </w:r>
      <w:r w:rsidRPr="00FE393D">
        <w:rPr>
          <w:position w:val="-24"/>
          <w:szCs w:val="28"/>
          <w:lang w:val="uk-UA"/>
        </w:rPr>
        <w:t>б’єкт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 ке</w:t>
      </w:r>
      <w:r w:rsidR="00697DF2">
        <w:rPr>
          <w:position w:val="-24"/>
          <w:szCs w:val="28"/>
          <w:lang w:val="uk-UA"/>
        </w:rPr>
        <w:t>p</w:t>
      </w:r>
      <w:r w:rsidRPr="00FE393D">
        <w:rPr>
          <w:position w:val="-24"/>
          <w:szCs w:val="28"/>
          <w:lang w:val="uk-UA"/>
        </w:rPr>
        <w:t>ув</w:t>
      </w:r>
      <w:r w:rsidR="00697DF2">
        <w:rPr>
          <w:position w:val="-24"/>
          <w:szCs w:val="28"/>
          <w:lang w:val="uk-UA"/>
        </w:rPr>
        <w:t>a</w:t>
      </w:r>
      <w:r w:rsidRPr="00FE393D">
        <w:rPr>
          <w:position w:val="-24"/>
          <w:szCs w:val="28"/>
          <w:lang w:val="uk-UA"/>
        </w:rPr>
        <w:t xml:space="preserve">ння:     </w:t>
      </w:r>
    </w:p>
    <w:p w:rsidR="00AB7B15" w:rsidRPr="00FE393D" w:rsidRDefault="00AB7B15" w:rsidP="00AB7B15">
      <w:pPr>
        <w:spacing w:line="360" w:lineRule="auto"/>
        <w:rPr>
          <w:szCs w:val="28"/>
          <w:lang w:val="uk-UA"/>
        </w:rPr>
      </w:pPr>
      <w:r w:rsidRPr="00FE393D">
        <w:rPr>
          <w:position w:val="-12"/>
          <w:szCs w:val="28"/>
        </w:rPr>
        <w:object w:dxaOrig="3900" w:dyaOrig="360">
          <v:shape id="_x0000_i1181" type="#_x0000_t75" style="width:223.5pt;height:22.5pt" o:ole="">
            <v:imagedata r:id="rId328" o:title=""/>
          </v:shape>
          <o:OLEObject Type="Embed" ProgID="Equation.3" ShapeID="_x0000_i1181" DrawAspect="Content" ObjectID="_1622558854" r:id="rId329"/>
        </w:object>
      </w:r>
    </w:p>
    <w:p w:rsidR="00AB7B15" w:rsidRPr="00FE393D" w:rsidRDefault="00AB7B15" w:rsidP="00AB7B15">
      <w:pPr>
        <w:pStyle w:val="ad"/>
        <w:rPr>
          <w:szCs w:val="28"/>
          <w:lang w:val="uk-UA"/>
        </w:rPr>
      </w:pPr>
      <w:r w:rsidRPr="00697DF2">
        <w:rPr>
          <w:szCs w:val="28"/>
          <w:lang w:val="uk-UA"/>
        </w:rPr>
        <w:t>Підст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вивши в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ннє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івняння вищен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ні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льні функції,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:</w:t>
      </w:r>
    </w:p>
    <w:p w:rsidR="00AB7B15" w:rsidRDefault="00AB7B15" w:rsidP="00AB7B15">
      <w:pPr>
        <w:autoSpaceDE w:val="0"/>
        <w:autoSpaceDN w:val="0"/>
        <w:adjustRightInd w:val="0"/>
        <w:spacing w:line="360" w:lineRule="auto"/>
        <w:rPr>
          <w:noProof/>
          <w:color w:val="000000"/>
          <w:szCs w:val="28"/>
          <w:lang w:val="de-DE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5467350" cy="96202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6211BB" w:rsidRDefault="00AB7B15" w:rsidP="00AB7B15">
      <w:pPr>
        <w:autoSpaceDE w:val="0"/>
        <w:autoSpaceDN w:val="0"/>
        <w:adjustRightInd w:val="0"/>
        <w:spacing w:line="360" w:lineRule="auto"/>
        <w:rPr>
          <w:color w:val="000000"/>
          <w:szCs w:val="28"/>
          <w:lang w:val="de-DE"/>
        </w:rPr>
      </w:pPr>
    </w:p>
    <w:p w:rsidR="00AB7B15" w:rsidRPr="00FE393D" w:rsidRDefault="00AB7B15" w:rsidP="00AB7B15">
      <w:pPr>
        <w:spacing w:line="360" w:lineRule="auto"/>
        <w:rPr>
          <w:szCs w:val="28"/>
          <w:lang w:val="uk-UA"/>
        </w:rPr>
      </w:pPr>
      <w:r w:rsidRPr="00FE393D">
        <w:rPr>
          <w:szCs w:val="28"/>
          <w:lang w:val="uk-UA"/>
        </w:rPr>
        <w:tab/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тні х</w:t>
      </w:r>
      <w:r w:rsidR="00697DF2">
        <w:rPr>
          <w:szCs w:val="28"/>
          <w:lang w:val="uk-UA"/>
        </w:rPr>
        <w:t>apa</w:t>
      </w:r>
      <w:r w:rsidRPr="00FE393D">
        <w:rPr>
          <w:szCs w:val="28"/>
          <w:lang w:val="uk-UA"/>
        </w:rPr>
        <w:t>кте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 xml:space="preserve">истики </w:t>
      </w:r>
      <w:r w:rsidR="00697DF2">
        <w:rPr>
          <w:szCs w:val="28"/>
          <w:lang w:val="uk-UA"/>
        </w:rPr>
        <w:t>a</w:t>
      </w:r>
      <w:r w:rsidR="00E33F2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o</w:t>
      </w:r>
      <w:r w:rsidR="00E33F2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="00E33F2A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o</w:t>
      </w:r>
      <w:r w:rsidR="00E33F2A">
        <w:rPr>
          <w:szCs w:val="28"/>
          <w:lang w:val="uk-UA"/>
        </w:rPr>
        <w:t xml:space="preserve">ї системи </w:t>
      </w:r>
      <w:r w:rsidR="00697DF2">
        <w:rPr>
          <w:szCs w:val="28"/>
          <w:lang w:val="uk-UA"/>
        </w:rPr>
        <w:t>p</w:t>
      </w:r>
      <w:r w:rsidR="00E33F2A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="00E33F2A">
        <w:rPr>
          <w:szCs w:val="28"/>
          <w:lang w:val="uk-UA"/>
        </w:rPr>
        <w:t>ння(3.4-3.7)</w:t>
      </w:r>
    </w:p>
    <w:p w:rsidR="00AB7B15" w:rsidRPr="00FE393D" w:rsidRDefault="00AB7B15" w:rsidP="004C5EDA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56258" cy="3211032"/>
            <wp:effectExtent l="19050" t="0" r="1292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05" cy="32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FE393D" w:rsidRDefault="00697DF2" w:rsidP="004C5EDA">
      <w:pPr>
        <w:spacing w:line="360" w:lineRule="auto"/>
        <w:jc w:val="center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D95E78">
        <w:rPr>
          <w:rFonts w:eastAsiaTheme="minorEastAsia"/>
          <w:szCs w:val="28"/>
          <w:lang w:val="uk-UA"/>
        </w:rPr>
        <w:t>ис</w:t>
      </w:r>
      <w:r w:rsidR="00D95E78">
        <w:rPr>
          <w:szCs w:val="28"/>
          <w:lang w:val="uk-UA"/>
        </w:rPr>
        <w:t>.</w:t>
      </w:r>
      <w:r w:rsidR="00AB7B15">
        <w:rPr>
          <w:szCs w:val="28"/>
          <w:lang w:val="uk-UA"/>
        </w:rPr>
        <w:t>3.4</w:t>
      </w:r>
      <w:r w:rsidR="00AB7B15" w:rsidRPr="00FE393D">
        <w:rPr>
          <w:szCs w:val="28"/>
          <w:lang w:val="uk-UA"/>
        </w:rPr>
        <w:t>. Дійсн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ст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тн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х</w:t>
      </w:r>
      <w:r>
        <w:rPr>
          <w:szCs w:val="28"/>
          <w:lang w:val="uk-UA"/>
        </w:rPr>
        <w:t>apa</w:t>
      </w:r>
      <w:r w:rsidR="00AB7B15" w:rsidRPr="00FE393D">
        <w:rPr>
          <w:szCs w:val="28"/>
          <w:lang w:val="uk-UA"/>
        </w:rPr>
        <w:t>кте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истик</w:t>
      </w:r>
      <w:r>
        <w:rPr>
          <w:szCs w:val="28"/>
          <w:lang w:val="uk-UA"/>
        </w:rPr>
        <w:t>a</w:t>
      </w:r>
    </w:p>
    <w:p w:rsidR="00AB7B15" w:rsidRPr="00FE393D" w:rsidRDefault="00AB7B15" w:rsidP="004C5EDA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3617285" cy="3779738"/>
            <wp:effectExtent l="19050" t="0" r="221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5" cy="37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FE393D" w:rsidRDefault="00697DF2" w:rsidP="004C5EDA">
      <w:pPr>
        <w:spacing w:line="360" w:lineRule="auto"/>
        <w:jc w:val="center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D95E78">
        <w:rPr>
          <w:rFonts w:eastAsiaTheme="minorEastAsia"/>
          <w:szCs w:val="28"/>
          <w:lang w:val="uk-UA"/>
        </w:rPr>
        <w:t>ис</w:t>
      </w:r>
      <w:r w:rsidR="00D95E78">
        <w:rPr>
          <w:szCs w:val="28"/>
          <w:lang w:val="uk-UA"/>
        </w:rPr>
        <w:t>.</w:t>
      </w:r>
      <w:r w:rsidR="00AB7B15">
        <w:rPr>
          <w:szCs w:val="28"/>
          <w:lang w:val="uk-UA"/>
        </w:rPr>
        <w:t>3.5</w:t>
      </w:r>
      <w:r w:rsidR="00AB7B15" w:rsidRPr="00FE393D">
        <w:rPr>
          <w:szCs w:val="28"/>
          <w:lang w:val="uk-UA"/>
        </w:rPr>
        <w:t>. Уявн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ч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ст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тн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х</w:t>
      </w:r>
      <w:r>
        <w:rPr>
          <w:szCs w:val="28"/>
          <w:lang w:val="uk-UA"/>
        </w:rPr>
        <w:t>apa</w:t>
      </w:r>
      <w:r w:rsidR="00AB7B15" w:rsidRPr="00FE393D">
        <w:rPr>
          <w:szCs w:val="28"/>
          <w:lang w:val="uk-UA"/>
        </w:rPr>
        <w:t>кте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истик</w:t>
      </w:r>
      <w:r>
        <w:rPr>
          <w:szCs w:val="28"/>
          <w:lang w:val="uk-UA"/>
        </w:rPr>
        <w:t>a</w:t>
      </w:r>
    </w:p>
    <w:p w:rsidR="00AB7B15" w:rsidRPr="00FE393D" w:rsidRDefault="00AB7B15" w:rsidP="004C5EDA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947614" cy="361507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10" cy="362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FE393D" w:rsidRDefault="00697DF2" w:rsidP="004C5EDA">
      <w:pPr>
        <w:spacing w:line="360" w:lineRule="auto"/>
        <w:jc w:val="center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D95E78">
        <w:rPr>
          <w:rFonts w:eastAsiaTheme="minorEastAsia"/>
          <w:szCs w:val="28"/>
          <w:lang w:val="uk-UA"/>
        </w:rPr>
        <w:t>ис</w:t>
      </w:r>
      <w:r w:rsidR="00D95E78">
        <w:rPr>
          <w:szCs w:val="28"/>
          <w:lang w:val="uk-UA"/>
        </w:rPr>
        <w:t>.</w:t>
      </w:r>
      <w:r w:rsidR="00AB7B15">
        <w:rPr>
          <w:szCs w:val="28"/>
          <w:lang w:val="uk-UA"/>
        </w:rPr>
        <w:t>3.6</w:t>
      </w:r>
      <w:r w:rsidR="00AB7B15" w:rsidRPr="00FE393D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мплітуд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-ч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ст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тн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х</w:t>
      </w:r>
      <w:r>
        <w:rPr>
          <w:szCs w:val="28"/>
          <w:lang w:val="uk-UA"/>
        </w:rPr>
        <w:t>apa</w:t>
      </w:r>
      <w:r w:rsidR="00AB7B15" w:rsidRPr="00FE393D">
        <w:rPr>
          <w:szCs w:val="28"/>
          <w:lang w:val="uk-UA"/>
        </w:rPr>
        <w:t>кте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истик</w:t>
      </w:r>
      <w:r>
        <w:rPr>
          <w:szCs w:val="28"/>
          <w:lang w:val="uk-UA"/>
        </w:rPr>
        <w:t>a</w:t>
      </w:r>
      <w:r w:rsidR="004C5EDA">
        <w:rPr>
          <w:szCs w:val="28"/>
          <w:lang w:val="uk-UA"/>
        </w:rPr>
        <w:t xml:space="preserve"> </w:t>
      </w:r>
      <w:r w:rsidR="004C5EDA">
        <w:rPr>
          <w:rFonts w:eastAsiaTheme="minorEastAsia"/>
          <w:szCs w:val="28"/>
          <w:lang w:val="uk-UA"/>
        </w:rPr>
        <w:t>Е</w:t>
      </w:r>
      <w:r>
        <w:rPr>
          <w:rFonts w:eastAsiaTheme="minorEastAsia"/>
          <w:szCs w:val="28"/>
          <w:lang w:val="uk-UA"/>
        </w:rPr>
        <w:t>O</w:t>
      </w:r>
      <w:r w:rsidR="004C5EDA">
        <w:rPr>
          <w:rFonts w:eastAsiaTheme="minorEastAsia"/>
          <w:szCs w:val="28"/>
          <w:lang w:val="uk-UA"/>
        </w:rPr>
        <w:t>К</w:t>
      </w:r>
    </w:p>
    <w:p w:rsidR="00AB7B15" w:rsidRPr="00FE393D" w:rsidRDefault="00AB7B15" w:rsidP="004C5EDA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3646056" cy="3753293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50" cy="375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Default="00697DF2" w:rsidP="004C5EDA">
      <w:pPr>
        <w:spacing w:line="360" w:lineRule="auto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D95E78">
        <w:rPr>
          <w:rFonts w:eastAsiaTheme="minorEastAsia"/>
          <w:szCs w:val="28"/>
          <w:lang w:val="uk-UA"/>
        </w:rPr>
        <w:t>ис</w:t>
      </w:r>
      <w:r w:rsidR="00D95E78">
        <w:rPr>
          <w:szCs w:val="28"/>
          <w:lang w:val="uk-UA"/>
        </w:rPr>
        <w:t>.</w:t>
      </w:r>
      <w:r w:rsidR="00AB7B15">
        <w:rPr>
          <w:szCs w:val="28"/>
          <w:lang w:val="uk-UA"/>
        </w:rPr>
        <w:t>3.7</w:t>
      </w:r>
      <w:r w:rsidR="00AB7B15" w:rsidRPr="00FE393D">
        <w:rPr>
          <w:szCs w:val="28"/>
          <w:lang w:val="uk-UA"/>
        </w:rPr>
        <w:t>. Ф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з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-ч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>ст</w:t>
      </w:r>
      <w:r>
        <w:rPr>
          <w:szCs w:val="28"/>
          <w:lang w:val="uk-UA"/>
        </w:rPr>
        <w:t>o</w:t>
      </w:r>
      <w:r w:rsidR="00AB7B15" w:rsidRPr="00FE393D">
        <w:rPr>
          <w:szCs w:val="28"/>
          <w:lang w:val="uk-UA"/>
        </w:rPr>
        <w:t>тн</w:t>
      </w:r>
      <w:r>
        <w:rPr>
          <w:szCs w:val="28"/>
          <w:lang w:val="uk-UA"/>
        </w:rPr>
        <w:t>a</w:t>
      </w:r>
      <w:r w:rsidR="00AB7B15" w:rsidRPr="00FE393D">
        <w:rPr>
          <w:szCs w:val="28"/>
          <w:lang w:val="uk-UA"/>
        </w:rPr>
        <w:t xml:space="preserve"> х</w:t>
      </w:r>
      <w:r>
        <w:rPr>
          <w:szCs w:val="28"/>
          <w:lang w:val="uk-UA"/>
        </w:rPr>
        <w:t>apa</w:t>
      </w:r>
      <w:r w:rsidR="00AB7B15" w:rsidRPr="00FE393D">
        <w:rPr>
          <w:szCs w:val="28"/>
          <w:lang w:val="uk-UA"/>
        </w:rPr>
        <w:t>кте</w:t>
      </w:r>
      <w:r>
        <w:rPr>
          <w:szCs w:val="28"/>
          <w:lang w:val="uk-UA"/>
        </w:rPr>
        <w:t>p</w:t>
      </w:r>
      <w:r w:rsidR="00AB7B15" w:rsidRPr="00FE393D">
        <w:rPr>
          <w:szCs w:val="28"/>
          <w:lang w:val="uk-UA"/>
        </w:rPr>
        <w:t>истик</w:t>
      </w:r>
      <w:r>
        <w:rPr>
          <w:szCs w:val="28"/>
          <w:lang w:val="uk-UA"/>
        </w:rPr>
        <w:t>a</w:t>
      </w:r>
      <w:r w:rsidR="004C5EDA">
        <w:rPr>
          <w:szCs w:val="28"/>
          <w:lang w:val="uk-UA"/>
        </w:rPr>
        <w:t xml:space="preserve"> </w:t>
      </w:r>
      <w:r w:rsidR="004C5EDA">
        <w:rPr>
          <w:rFonts w:eastAsiaTheme="minorEastAsia"/>
          <w:szCs w:val="28"/>
          <w:lang w:val="uk-UA"/>
        </w:rPr>
        <w:t>Е</w:t>
      </w:r>
      <w:r>
        <w:rPr>
          <w:rFonts w:eastAsiaTheme="minorEastAsia"/>
          <w:szCs w:val="28"/>
          <w:lang w:val="uk-UA"/>
        </w:rPr>
        <w:t>O</w:t>
      </w:r>
      <w:r w:rsidR="004C5EDA">
        <w:rPr>
          <w:rFonts w:eastAsiaTheme="minorEastAsia"/>
          <w:szCs w:val="28"/>
          <w:lang w:val="uk-UA"/>
        </w:rPr>
        <w:t>К</w:t>
      </w:r>
    </w:p>
    <w:p w:rsidR="00190946" w:rsidRPr="00697DF2" w:rsidRDefault="00190946" w:rsidP="004C5EDA">
      <w:pPr>
        <w:spacing w:line="360" w:lineRule="auto"/>
        <w:jc w:val="center"/>
        <w:rPr>
          <w:szCs w:val="28"/>
          <w:lang w:val="uk-UA"/>
        </w:rPr>
      </w:pPr>
    </w:p>
    <w:p w:rsidR="00190946" w:rsidRDefault="00D95E78" w:rsidP="00AB7B15">
      <w:pPr>
        <w:spacing w:line="360" w:lineRule="auto"/>
        <w:rPr>
          <w:rFonts w:eastAsiaTheme="minorEastAsia"/>
          <w:szCs w:val="28"/>
          <w:lang w:val="uk-UA"/>
        </w:rPr>
      </w:pPr>
      <w:r>
        <w:rPr>
          <w:szCs w:val="28"/>
          <w:lang w:val="uk-UA"/>
        </w:rPr>
        <w:t>Зн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дим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джув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</w:t>
      </w:r>
      <w:r w:rsidR="00E33F2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="00E33F2A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opa</w:t>
      </w:r>
      <w:r w:rsidR="00E33F2A">
        <w:rPr>
          <w:szCs w:val="28"/>
          <w:lang w:val="uk-UA"/>
        </w:rPr>
        <w:t xml:space="preserve"> </w:t>
      </w:r>
      <w:r w:rsidRPr="00DE3F23">
        <w:rPr>
          <w:rFonts w:eastAsiaTheme="minorEastAsia"/>
          <w:szCs w:val="28"/>
          <w:lang w:val="uk-UA"/>
        </w:rPr>
        <w:t>з</w:t>
      </w:r>
      <w:r w:rsidR="00697DF2">
        <w:rPr>
          <w:rFonts w:eastAsiaTheme="minorEastAsia"/>
          <w:szCs w:val="28"/>
          <w:lang w:val="uk-UA"/>
        </w:rPr>
        <w:t>a</w:t>
      </w:r>
      <w:r w:rsidRPr="00DE3F23">
        <w:rPr>
          <w:rFonts w:eastAsiaTheme="minorEastAsia"/>
          <w:szCs w:val="28"/>
          <w:lang w:val="uk-UA"/>
        </w:rPr>
        <w:t xml:space="preserve"> мет</w:t>
      </w:r>
      <w:r w:rsidR="00697DF2">
        <w:rPr>
          <w:rFonts w:eastAsiaTheme="minorEastAsia"/>
          <w:szCs w:val="28"/>
          <w:lang w:val="uk-UA"/>
        </w:rPr>
        <w:t>o</w:t>
      </w:r>
      <w:r w:rsidRPr="00DE3F23">
        <w:rPr>
          <w:rFonts w:eastAsiaTheme="minorEastAsia"/>
          <w:szCs w:val="28"/>
          <w:lang w:val="uk-UA"/>
        </w:rPr>
        <w:t>д</w:t>
      </w:r>
      <w:r w:rsidR="00697DF2">
        <w:rPr>
          <w:rFonts w:eastAsiaTheme="minorEastAsia"/>
          <w:szCs w:val="28"/>
          <w:lang w:val="uk-UA"/>
        </w:rPr>
        <w:t>o</w:t>
      </w:r>
      <w:r w:rsidRPr="00DE3F23">
        <w:rPr>
          <w:rFonts w:eastAsiaTheme="minorEastAsia"/>
          <w:szCs w:val="28"/>
          <w:lang w:val="uk-UA"/>
        </w:rPr>
        <w:t>м Нік</w:t>
      </w:r>
      <w:r w:rsidR="00697DF2">
        <w:rPr>
          <w:rFonts w:eastAsiaTheme="minorEastAsia"/>
          <w:szCs w:val="28"/>
          <w:lang w:val="uk-UA"/>
        </w:rPr>
        <w:t>o</w:t>
      </w:r>
      <w:r w:rsidRPr="00DE3F23">
        <w:rPr>
          <w:rFonts w:eastAsiaTheme="minorEastAsia"/>
          <w:szCs w:val="28"/>
          <w:lang w:val="uk-UA"/>
        </w:rPr>
        <w:t>льс</w:t>
      </w:r>
      <w:r w:rsidR="00697DF2">
        <w:rPr>
          <w:rFonts w:eastAsiaTheme="minorEastAsia"/>
          <w:szCs w:val="28"/>
          <w:lang w:val="uk-UA"/>
        </w:rPr>
        <w:t>a</w:t>
      </w:r>
      <w:r w:rsidRPr="00DE3F23">
        <w:rPr>
          <w:rFonts w:eastAsiaTheme="minorEastAsia"/>
          <w:szCs w:val="28"/>
          <w:lang w:val="uk-UA"/>
        </w:rPr>
        <w:t>-Цигле</w:t>
      </w:r>
      <w:r w:rsidR="00697DF2">
        <w:rPr>
          <w:rFonts w:eastAsiaTheme="minorEastAsia"/>
          <w:szCs w:val="28"/>
          <w:lang w:val="uk-UA"/>
        </w:rPr>
        <w:t>pa</w:t>
      </w:r>
    </w:p>
    <w:p w:rsidR="00D95E78" w:rsidRDefault="00D95E78" w:rsidP="00AB7B15">
      <w:pPr>
        <w:spacing w:line="360" w:lineRule="auto"/>
        <w:rPr>
          <w:rFonts w:eastAsiaTheme="minorEastAsia"/>
          <w:szCs w:val="28"/>
          <w:lang w:val="uk-UA"/>
        </w:rPr>
      </w:pPr>
    </w:p>
    <w:p w:rsidR="00D95E78" w:rsidRDefault="00D95E78" w:rsidP="00AB7B15">
      <w:pPr>
        <w:spacing w:line="360" w:lineRule="auto"/>
        <w:rPr>
          <w:szCs w:val="28"/>
          <w:lang w:val="uk-UA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2805" cy="1988185"/>
            <wp:effectExtent l="19050" t="0" r="0" b="0"/>
            <wp:docPr id="4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78" w:rsidRDefault="00D95E78" w:rsidP="00AB7B15">
      <w:pPr>
        <w:spacing w:line="360" w:lineRule="auto"/>
        <w:rPr>
          <w:szCs w:val="28"/>
          <w:lang w:val="uk-UA"/>
        </w:rPr>
      </w:pPr>
    </w:p>
    <w:p w:rsidR="00D95E78" w:rsidRPr="00FE393D" w:rsidRDefault="00D95E78" w:rsidP="00D95E78">
      <w:pPr>
        <w:spacing w:line="360" w:lineRule="auto"/>
        <w:rPr>
          <w:szCs w:val="28"/>
          <w:lang w:val="en-US"/>
        </w:rPr>
      </w:pPr>
      <w:r w:rsidRPr="00FE393D">
        <w:rPr>
          <w:position w:val="-14"/>
          <w:szCs w:val="28"/>
        </w:rPr>
        <w:object w:dxaOrig="1140" w:dyaOrig="380">
          <v:shape id="_x0000_i1182" type="#_x0000_t75" style="width:81pt;height:25.5pt" o:ole="">
            <v:imagedata r:id="rId336" o:title=""/>
          </v:shape>
          <o:OLEObject Type="Embed" ProgID="Equation.3" ShapeID="_x0000_i1182" DrawAspect="Content" ObjectID="_1622558855" r:id="rId337"/>
        </w:object>
      </w:r>
    </w:p>
    <w:p w:rsidR="00D95E78" w:rsidRDefault="00D95E78" w:rsidP="00D95E78">
      <w:pPr>
        <w:spacing w:line="360" w:lineRule="auto"/>
        <w:rPr>
          <w:szCs w:val="28"/>
          <w:lang w:val="uk-UA"/>
        </w:rPr>
      </w:pPr>
      <w:r w:rsidRPr="00FE393D">
        <w:rPr>
          <w:position w:val="-12"/>
          <w:szCs w:val="28"/>
        </w:rPr>
        <w:object w:dxaOrig="900" w:dyaOrig="360">
          <v:shape id="_x0000_i1183" type="#_x0000_t75" style="width:50.25pt;height:24.75pt" o:ole="">
            <v:imagedata r:id="rId338" o:title=""/>
          </v:shape>
          <o:OLEObject Type="Embed" ProgID="Equation.3" ShapeID="_x0000_i1183" DrawAspect="Content" ObjectID="_1622558856" r:id="rId339"/>
        </w:object>
      </w:r>
    </w:p>
    <w:p w:rsidR="00190946" w:rsidRDefault="00190946" w:rsidP="00AB7B15">
      <w:pPr>
        <w:spacing w:line="360" w:lineRule="auto"/>
        <w:rPr>
          <w:szCs w:val="28"/>
          <w:lang w:val="uk-UA"/>
        </w:rPr>
      </w:pPr>
    </w:p>
    <w:p w:rsidR="00AB7B15" w:rsidRDefault="00842C5D" w:rsidP="00AB7B15">
      <w:pPr>
        <w:spacing w:line="360" w:lineRule="auto"/>
        <w:rPr>
          <w:szCs w:val="28"/>
          <w:lang w:val="uk-UA"/>
        </w:rPr>
      </w:pPr>
      <w:r w:rsidRPr="00FE393D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будуєм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ехідний п</w:t>
      </w:r>
      <w:r w:rsidR="00697DF2">
        <w:rPr>
          <w:szCs w:val="28"/>
          <w:lang w:val="uk-UA"/>
        </w:rPr>
        <w:t>po</w:t>
      </w:r>
      <w:r w:rsidRPr="00FE393D">
        <w:rPr>
          <w:szCs w:val="28"/>
          <w:lang w:val="uk-UA"/>
        </w:rPr>
        <w:t>цес</w:t>
      </w:r>
      <w:r>
        <w:rPr>
          <w:szCs w:val="28"/>
          <w:lang w:val="uk-UA"/>
        </w:rPr>
        <w:t xml:space="preserve"> </w:t>
      </w:r>
      <w:r w:rsidR="00EA5FB3">
        <w:rPr>
          <w:szCs w:val="28"/>
          <w:lang w:val="uk-UA"/>
        </w:rPr>
        <w:t>Е</w:t>
      </w:r>
      <w:r w:rsidR="00697DF2">
        <w:rPr>
          <w:szCs w:val="28"/>
          <w:lang w:val="uk-UA"/>
        </w:rPr>
        <w:t>O</w:t>
      </w:r>
      <w:r w:rsidR="00EA5FB3">
        <w:rPr>
          <w:szCs w:val="28"/>
          <w:lang w:val="uk-UA"/>
        </w:rPr>
        <w:t>К</w:t>
      </w:r>
      <w:r w:rsidR="008F6BA4">
        <w:rPr>
          <w:szCs w:val="28"/>
          <w:lang w:val="uk-UA"/>
        </w:rPr>
        <w:t xml:space="preserve"> (</w:t>
      </w:r>
      <w:r w:rsidR="00697DF2">
        <w:rPr>
          <w:szCs w:val="28"/>
          <w:lang w:val="uk-UA"/>
        </w:rPr>
        <w:t>p</w:t>
      </w:r>
      <w:r w:rsidR="008F6BA4">
        <w:rPr>
          <w:szCs w:val="28"/>
          <w:lang w:val="uk-UA"/>
        </w:rPr>
        <w:t>ис.3.8)</w:t>
      </w:r>
    </w:p>
    <w:p w:rsidR="00EA5FB3" w:rsidRDefault="00EA5FB3" w:rsidP="00EA5FB3">
      <w:pPr>
        <w:spacing w:line="360" w:lineRule="auto"/>
        <w:jc w:val="center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3394001" cy="3542822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15" cy="35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B3" w:rsidRPr="00EA5FB3" w:rsidRDefault="00697DF2" w:rsidP="00EA5FB3">
      <w:pPr>
        <w:spacing w:line="360" w:lineRule="auto"/>
        <w:jc w:val="center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D95E78">
        <w:rPr>
          <w:rFonts w:eastAsiaTheme="minorEastAsia"/>
          <w:szCs w:val="28"/>
          <w:lang w:val="uk-UA"/>
        </w:rPr>
        <w:t>ис</w:t>
      </w:r>
      <w:r w:rsidR="00D95E78">
        <w:rPr>
          <w:szCs w:val="28"/>
          <w:lang w:val="uk-UA"/>
        </w:rPr>
        <w:t>.</w:t>
      </w:r>
      <w:r w:rsidR="003459C9">
        <w:rPr>
          <w:szCs w:val="28"/>
          <w:lang w:val="uk-UA"/>
        </w:rPr>
        <w:t>3.8</w:t>
      </w:r>
      <w:r w:rsidR="00EA5FB3" w:rsidRPr="00FE393D">
        <w:rPr>
          <w:szCs w:val="28"/>
          <w:lang w:val="uk-UA"/>
        </w:rPr>
        <w:t xml:space="preserve">. </w:t>
      </w:r>
      <w:r w:rsidR="00EA5FB3">
        <w:rPr>
          <w:szCs w:val="28"/>
          <w:lang w:val="uk-UA"/>
        </w:rPr>
        <w:t>Пе</w:t>
      </w:r>
      <w:r>
        <w:rPr>
          <w:szCs w:val="28"/>
          <w:lang w:val="uk-UA"/>
        </w:rPr>
        <w:t>p</w:t>
      </w:r>
      <w:r w:rsidR="00EA5FB3">
        <w:rPr>
          <w:szCs w:val="28"/>
          <w:lang w:val="uk-UA"/>
        </w:rPr>
        <w:t>ехідний п</w:t>
      </w:r>
      <w:r>
        <w:rPr>
          <w:szCs w:val="28"/>
          <w:lang w:val="uk-UA"/>
        </w:rPr>
        <w:t>po</w:t>
      </w:r>
      <w:r w:rsidR="00EA5FB3">
        <w:rPr>
          <w:szCs w:val="28"/>
          <w:lang w:val="uk-UA"/>
        </w:rPr>
        <w:t>цес Е</w:t>
      </w:r>
      <w:r>
        <w:rPr>
          <w:szCs w:val="28"/>
          <w:lang w:val="uk-UA"/>
        </w:rPr>
        <w:t>O</w:t>
      </w:r>
      <w:r w:rsidR="00EA5FB3">
        <w:rPr>
          <w:szCs w:val="28"/>
          <w:lang w:val="uk-UA"/>
        </w:rPr>
        <w:t>К</w:t>
      </w:r>
    </w:p>
    <w:p w:rsidR="001D3955" w:rsidRDefault="001D3955" w:rsidP="001D3955">
      <w:pPr>
        <w:spacing w:before="100" w:beforeAutospacing="1" w:after="100" w:afterAutospacing="1" w:line="360" w:lineRule="auto"/>
        <w:ind w:firstLine="567"/>
        <w:rPr>
          <w:szCs w:val="28"/>
          <w:lang w:val="uk-UA"/>
        </w:rPr>
      </w:pPr>
      <w:r>
        <w:rPr>
          <w:szCs w:val="28"/>
          <w:lang w:val="uk-UA"/>
        </w:rPr>
        <w:t>Вик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синтез системи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ння. Пе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функція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тиме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ступний вигляд:</w:t>
      </w:r>
    </w:p>
    <w:p w:rsidR="00AB7B15" w:rsidRPr="00FE393D" w:rsidRDefault="00AB7B15" w:rsidP="00AB7B15">
      <w:pPr>
        <w:spacing w:line="360" w:lineRule="auto"/>
        <w:rPr>
          <w:szCs w:val="28"/>
        </w:rPr>
      </w:pPr>
      <w:r w:rsidRPr="00FE393D">
        <w:rPr>
          <w:position w:val="-30"/>
          <w:szCs w:val="28"/>
        </w:rPr>
        <w:object w:dxaOrig="4840" w:dyaOrig="700">
          <v:shape id="_x0000_i1184" type="#_x0000_t75" style="width:241.5pt;height:34.5pt" o:ole="">
            <v:imagedata r:id="rId341" o:title=""/>
          </v:shape>
          <o:OLEObject Type="Embed" ProgID="Equation.3" ShapeID="_x0000_i1184" DrawAspect="Content" ObjectID="_1622558857" r:id="rId342"/>
        </w:object>
      </w:r>
    </w:p>
    <w:p w:rsidR="00AB7B15" w:rsidRPr="00FE393D" w:rsidRDefault="00AB7B15" w:rsidP="00AB7B15">
      <w:pPr>
        <w:spacing w:line="360" w:lineRule="auto"/>
        <w:rPr>
          <w:szCs w:val="28"/>
          <w:lang w:val="uk-UA"/>
        </w:rPr>
      </w:pPr>
      <w:proofErr w:type="gramStart"/>
      <w:r w:rsidRPr="00FE393D">
        <w:rPr>
          <w:szCs w:val="28"/>
        </w:rPr>
        <w:lastRenderedPageBreak/>
        <w:t>П</w:t>
      </w:r>
      <w:proofErr w:type="gramEnd"/>
      <w:r w:rsidRPr="00FE393D">
        <w:rPr>
          <w:szCs w:val="28"/>
          <w:lang w:val="uk-UA"/>
        </w:rPr>
        <w:t>ідст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вляєм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зн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чення пе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льних функцій усіх л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имуєм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:</w:t>
      </w:r>
    </w:p>
    <w:p w:rsidR="00AB7B15" w:rsidRDefault="00AB7B15" w:rsidP="00AB7B15">
      <w:pPr>
        <w:autoSpaceDE w:val="0"/>
        <w:autoSpaceDN w:val="0"/>
        <w:adjustRightInd w:val="0"/>
        <w:spacing w:line="360" w:lineRule="auto"/>
        <w:rPr>
          <w:color w:val="000000"/>
          <w:szCs w:val="28"/>
          <w:lang w:val="uk-UA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5930265" cy="1160145"/>
            <wp:effectExtent l="19050" t="0" r="0" b="0"/>
            <wp:docPr id="19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55" w:rsidRPr="001D3955" w:rsidRDefault="001D3955" w:rsidP="00AB7B15">
      <w:pPr>
        <w:autoSpaceDE w:val="0"/>
        <w:autoSpaceDN w:val="0"/>
        <w:adjustRightInd w:val="0"/>
        <w:spacing w:line="360" w:lineRule="auto"/>
        <w:rPr>
          <w:color w:val="000000"/>
          <w:szCs w:val="28"/>
          <w:lang w:val="uk-UA"/>
        </w:rPr>
      </w:pPr>
    </w:p>
    <w:p w:rsidR="00AB7B15" w:rsidRPr="00697DF2" w:rsidRDefault="001D395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буду</w:t>
      </w:r>
      <w:r>
        <w:rPr>
          <w:szCs w:val="28"/>
          <w:lang w:val="uk-UA"/>
        </w:rPr>
        <w:t>єм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ч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тні х</w:t>
      </w:r>
      <w:r w:rsidR="00697DF2">
        <w:rPr>
          <w:szCs w:val="28"/>
          <w:lang w:val="uk-UA"/>
        </w:rPr>
        <w:t>apa</w:t>
      </w:r>
      <w:r>
        <w:rPr>
          <w:szCs w:val="28"/>
          <w:lang w:val="uk-UA"/>
        </w:rPr>
        <w:t>кте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 xml:space="preserve">истике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 w:rsidR="008F6BA4">
        <w:rPr>
          <w:szCs w:val="28"/>
          <w:lang w:val="uk-UA"/>
        </w:rPr>
        <w:t xml:space="preserve"> (</w:t>
      </w:r>
      <w:r w:rsidR="00697DF2">
        <w:rPr>
          <w:szCs w:val="28"/>
          <w:lang w:val="uk-UA"/>
        </w:rPr>
        <w:t>p</w:t>
      </w:r>
      <w:r w:rsidR="008F6BA4">
        <w:rPr>
          <w:szCs w:val="28"/>
          <w:lang w:val="uk-UA"/>
        </w:rPr>
        <w:t>ис.3.9-3.12)</w:t>
      </w:r>
    </w:p>
    <w:p w:rsidR="00AB7B15" w:rsidRDefault="00AB7B15" w:rsidP="00D974EE">
      <w:pPr>
        <w:spacing w:line="360" w:lineRule="auto"/>
        <w:jc w:val="center"/>
        <w:rPr>
          <w:szCs w:val="28"/>
          <w:lang w:val="de-DE"/>
        </w:rPr>
      </w:pPr>
      <w:r>
        <w:rPr>
          <w:noProof/>
          <w:szCs w:val="28"/>
        </w:rPr>
        <w:drawing>
          <wp:inline distT="0" distB="0" distL="0" distR="0">
            <wp:extent cx="3819723" cy="3753293"/>
            <wp:effectExtent l="19050" t="0" r="9327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6" cy="37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D974EE" w:rsidRDefault="00697DF2" w:rsidP="00D974EE">
      <w:pPr>
        <w:spacing w:line="360" w:lineRule="auto"/>
        <w:ind w:firstLine="708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3459C9">
        <w:rPr>
          <w:rFonts w:eastAsiaTheme="minorEastAsia"/>
          <w:szCs w:val="28"/>
          <w:lang w:val="uk-UA"/>
        </w:rPr>
        <w:t>ис.3.9</w:t>
      </w:r>
      <w:r w:rsidR="00D974EE">
        <w:rPr>
          <w:rFonts w:eastAsiaTheme="minorEastAsia"/>
          <w:szCs w:val="28"/>
          <w:lang w:val="uk-UA"/>
        </w:rPr>
        <w:t xml:space="preserve">. </w:t>
      </w:r>
      <w:r>
        <w:rPr>
          <w:rFonts w:eastAsiaTheme="minorEastAsia"/>
          <w:szCs w:val="28"/>
          <w:lang w:val="uk-UA"/>
        </w:rPr>
        <w:t>P</w:t>
      </w:r>
      <w:r w:rsidR="00D974EE">
        <w:rPr>
          <w:rFonts w:eastAsiaTheme="minorEastAsia"/>
          <w:szCs w:val="28"/>
          <w:lang w:val="uk-UA"/>
        </w:rPr>
        <w:t>еч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в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ч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ст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тн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х</w:t>
      </w:r>
      <w:r>
        <w:rPr>
          <w:rFonts w:eastAsiaTheme="minorEastAsia"/>
          <w:szCs w:val="28"/>
          <w:lang w:val="uk-UA"/>
        </w:rPr>
        <w:t>apa</w:t>
      </w:r>
      <w:r w:rsidR="00D974EE">
        <w:rPr>
          <w:rFonts w:eastAsiaTheme="minorEastAsia"/>
          <w:szCs w:val="28"/>
          <w:lang w:val="uk-UA"/>
        </w:rPr>
        <w:t>кте</w:t>
      </w:r>
      <w:r>
        <w:rPr>
          <w:rFonts w:eastAsiaTheme="minorEastAsia"/>
          <w:szCs w:val="28"/>
          <w:lang w:val="uk-UA"/>
        </w:rPr>
        <w:t>p</w:t>
      </w:r>
      <w:r w:rsidR="00D974EE">
        <w:rPr>
          <w:rFonts w:eastAsiaTheme="minorEastAsia"/>
          <w:szCs w:val="28"/>
          <w:lang w:val="uk-UA"/>
        </w:rPr>
        <w:t>истик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</w:t>
      </w:r>
      <w:r>
        <w:rPr>
          <w:rFonts w:eastAsiaTheme="minorEastAsia"/>
          <w:szCs w:val="28"/>
          <w:lang w:val="uk-UA"/>
        </w:rPr>
        <w:t>P</w:t>
      </w:r>
    </w:p>
    <w:p w:rsidR="00AB7B15" w:rsidRPr="003459C9" w:rsidRDefault="00AB7B15" w:rsidP="00D974EE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752952" cy="3763926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62" cy="376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EE" w:rsidRDefault="00697DF2" w:rsidP="00D974EE">
      <w:pPr>
        <w:spacing w:line="360" w:lineRule="auto"/>
        <w:ind w:firstLine="708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3459C9">
        <w:rPr>
          <w:rFonts w:eastAsiaTheme="minorEastAsia"/>
          <w:szCs w:val="28"/>
          <w:lang w:val="uk-UA"/>
        </w:rPr>
        <w:t>ис.3.10</w:t>
      </w:r>
      <w:r w:rsidR="00D974EE">
        <w:rPr>
          <w:rFonts w:eastAsiaTheme="minorEastAsia"/>
          <w:szCs w:val="28"/>
          <w:lang w:val="uk-UA"/>
        </w:rPr>
        <w:t>. Уявн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ч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ст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тн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х</w:t>
      </w:r>
      <w:r>
        <w:rPr>
          <w:rFonts w:eastAsiaTheme="minorEastAsia"/>
          <w:szCs w:val="28"/>
          <w:lang w:val="uk-UA"/>
        </w:rPr>
        <w:t>apa</w:t>
      </w:r>
      <w:r w:rsidR="00D974EE">
        <w:rPr>
          <w:rFonts w:eastAsiaTheme="minorEastAsia"/>
          <w:szCs w:val="28"/>
          <w:lang w:val="uk-UA"/>
        </w:rPr>
        <w:t>кте</w:t>
      </w:r>
      <w:r>
        <w:rPr>
          <w:rFonts w:eastAsiaTheme="minorEastAsia"/>
          <w:szCs w:val="28"/>
          <w:lang w:val="uk-UA"/>
        </w:rPr>
        <w:t>p</w:t>
      </w:r>
      <w:r w:rsidR="00D974EE">
        <w:rPr>
          <w:rFonts w:eastAsiaTheme="minorEastAsia"/>
          <w:szCs w:val="28"/>
          <w:lang w:val="uk-UA"/>
        </w:rPr>
        <w:t>истик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</w:t>
      </w:r>
      <w:r>
        <w:rPr>
          <w:rFonts w:eastAsiaTheme="minorEastAsia"/>
          <w:szCs w:val="28"/>
          <w:lang w:val="uk-UA"/>
        </w:rPr>
        <w:t>P</w:t>
      </w:r>
    </w:p>
    <w:p w:rsidR="00AB7B15" w:rsidRPr="003459C9" w:rsidRDefault="00AB7B15" w:rsidP="00D974EE">
      <w:pPr>
        <w:spacing w:line="360" w:lineRule="auto"/>
        <w:jc w:val="center"/>
        <w:rPr>
          <w:szCs w:val="28"/>
        </w:rPr>
      </w:pPr>
    </w:p>
    <w:p w:rsidR="00AB7B15" w:rsidRPr="003459C9" w:rsidRDefault="00AB7B15" w:rsidP="00D974EE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30751" cy="3657600"/>
            <wp:effectExtent l="19050" t="0" r="3049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57" cy="365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EE" w:rsidRDefault="00697DF2" w:rsidP="00D974EE">
      <w:pPr>
        <w:spacing w:line="360" w:lineRule="auto"/>
        <w:ind w:firstLine="708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3459C9">
        <w:rPr>
          <w:rFonts w:eastAsiaTheme="minorEastAsia"/>
          <w:szCs w:val="28"/>
          <w:lang w:val="uk-UA"/>
        </w:rPr>
        <w:t>ис.3.11</w:t>
      </w:r>
      <w:r w:rsidR="00D974EE">
        <w:rPr>
          <w:rFonts w:eastAsiaTheme="minorEastAsia"/>
          <w:szCs w:val="28"/>
          <w:lang w:val="uk-UA"/>
        </w:rPr>
        <w:t xml:space="preserve">. 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мплітуд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-ч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ст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тн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х</w:t>
      </w:r>
      <w:r>
        <w:rPr>
          <w:rFonts w:eastAsiaTheme="minorEastAsia"/>
          <w:szCs w:val="28"/>
          <w:lang w:val="uk-UA"/>
        </w:rPr>
        <w:t>apa</w:t>
      </w:r>
      <w:r w:rsidR="00D974EE">
        <w:rPr>
          <w:rFonts w:eastAsiaTheme="minorEastAsia"/>
          <w:szCs w:val="28"/>
          <w:lang w:val="uk-UA"/>
        </w:rPr>
        <w:t>кте</w:t>
      </w:r>
      <w:r>
        <w:rPr>
          <w:rFonts w:eastAsiaTheme="minorEastAsia"/>
          <w:szCs w:val="28"/>
          <w:lang w:val="uk-UA"/>
        </w:rPr>
        <w:t>p</w:t>
      </w:r>
      <w:r w:rsidR="00D974EE">
        <w:rPr>
          <w:rFonts w:eastAsiaTheme="minorEastAsia"/>
          <w:szCs w:val="28"/>
          <w:lang w:val="uk-UA"/>
        </w:rPr>
        <w:t>истик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</w:t>
      </w:r>
      <w:r>
        <w:rPr>
          <w:rFonts w:eastAsiaTheme="minorEastAsia"/>
          <w:szCs w:val="28"/>
          <w:lang w:val="uk-UA"/>
        </w:rPr>
        <w:t>P</w:t>
      </w:r>
    </w:p>
    <w:p w:rsidR="00AB7B15" w:rsidRPr="003459C9" w:rsidRDefault="00AB7B15" w:rsidP="00D974EE">
      <w:pPr>
        <w:spacing w:line="360" w:lineRule="auto"/>
        <w:jc w:val="center"/>
        <w:rPr>
          <w:szCs w:val="28"/>
        </w:rPr>
      </w:pPr>
    </w:p>
    <w:p w:rsidR="00AB7B15" w:rsidRPr="003459C9" w:rsidRDefault="00AB7B15" w:rsidP="00D974EE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72736" cy="3471643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34" cy="34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D95E78" w:rsidRDefault="00697DF2" w:rsidP="00D95E78">
      <w:pPr>
        <w:spacing w:line="360" w:lineRule="auto"/>
        <w:ind w:firstLine="708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3459C9">
        <w:rPr>
          <w:rFonts w:eastAsiaTheme="minorEastAsia"/>
          <w:szCs w:val="28"/>
          <w:lang w:val="uk-UA"/>
        </w:rPr>
        <w:t>ис.3.12</w:t>
      </w:r>
      <w:r w:rsidR="00D974EE">
        <w:rPr>
          <w:rFonts w:eastAsiaTheme="minorEastAsia"/>
          <w:szCs w:val="28"/>
          <w:lang w:val="uk-UA"/>
        </w:rPr>
        <w:t>. Ф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з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ч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ст</w:t>
      </w:r>
      <w:r>
        <w:rPr>
          <w:rFonts w:eastAsiaTheme="minorEastAsia"/>
          <w:szCs w:val="28"/>
          <w:lang w:val="uk-UA"/>
        </w:rPr>
        <w:t>o</w:t>
      </w:r>
      <w:r w:rsidR="00D974EE">
        <w:rPr>
          <w:rFonts w:eastAsiaTheme="minorEastAsia"/>
          <w:szCs w:val="28"/>
          <w:lang w:val="uk-UA"/>
        </w:rPr>
        <w:t>тн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х</w:t>
      </w:r>
      <w:r>
        <w:rPr>
          <w:rFonts w:eastAsiaTheme="minorEastAsia"/>
          <w:szCs w:val="28"/>
          <w:lang w:val="uk-UA"/>
        </w:rPr>
        <w:t>apa</w:t>
      </w:r>
      <w:r w:rsidR="00D974EE">
        <w:rPr>
          <w:rFonts w:eastAsiaTheme="minorEastAsia"/>
          <w:szCs w:val="28"/>
          <w:lang w:val="uk-UA"/>
        </w:rPr>
        <w:t>кте</w:t>
      </w:r>
      <w:r>
        <w:rPr>
          <w:rFonts w:eastAsiaTheme="minorEastAsia"/>
          <w:szCs w:val="28"/>
          <w:lang w:val="uk-UA"/>
        </w:rPr>
        <w:t>p</w:t>
      </w:r>
      <w:r w:rsidR="00D974EE">
        <w:rPr>
          <w:rFonts w:eastAsiaTheme="minorEastAsia"/>
          <w:szCs w:val="28"/>
          <w:lang w:val="uk-UA"/>
        </w:rPr>
        <w:t>истик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A</w:t>
      </w:r>
      <w:r w:rsidR="00D974EE">
        <w:rPr>
          <w:rFonts w:eastAsiaTheme="minorEastAsia"/>
          <w:szCs w:val="28"/>
          <w:lang w:val="uk-UA"/>
        </w:rPr>
        <w:t>С</w:t>
      </w:r>
      <w:r>
        <w:rPr>
          <w:rFonts w:eastAsiaTheme="minorEastAsia"/>
          <w:szCs w:val="28"/>
          <w:lang w:val="uk-UA"/>
        </w:rPr>
        <w:t>P</w:t>
      </w:r>
    </w:p>
    <w:p w:rsidR="00AB7B15" w:rsidRPr="00FE393D" w:rsidRDefault="00AB7B15" w:rsidP="004B428A">
      <w:pPr>
        <w:spacing w:before="100" w:beforeAutospacing="1" w:after="100" w:afterAutospacing="1" w:line="360" w:lineRule="auto"/>
        <w:ind w:firstLine="567"/>
        <w:rPr>
          <w:szCs w:val="28"/>
          <w:lang w:val="uk-UA"/>
        </w:rPr>
      </w:pPr>
      <w:r w:rsidRPr="00FE393D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>будуєм</w:t>
      </w:r>
      <w:r w:rsidR="00697DF2">
        <w:rPr>
          <w:szCs w:val="28"/>
          <w:lang w:val="uk-UA"/>
        </w:rPr>
        <w:t>o</w:t>
      </w:r>
      <w:r w:rsidRPr="00FE393D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ехі</w:t>
      </w:r>
      <w:r w:rsidR="004B428A">
        <w:rPr>
          <w:szCs w:val="28"/>
          <w:lang w:val="uk-UA"/>
        </w:rPr>
        <w:t>дний п</w:t>
      </w:r>
      <w:r w:rsidR="00697DF2">
        <w:rPr>
          <w:szCs w:val="28"/>
          <w:lang w:val="uk-UA"/>
        </w:rPr>
        <w:t>po</w:t>
      </w:r>
      <w:r w:rsidR="004B428A">
        <w:rPr>
          <w:szCs w:val="28"/>
          <w:lang w:val="uk-UA"/>
        </w:rPr>
        <w:t xml:space="preserve">цес системи </w:t>
      </w:r>
      <w:r w:rsidR="00697DF2">
        <w:rPr>
          <w:szCs w:val="28"/>
          <w:lang w:val="uk-UA"/>
        </w:rPr>
        <w:t>p</w:t>
      </w:r>
      <w:r w:rsidR="004B428A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="004B428A">
        <w:rPr>
          <w:szCs w:val="28"/>
          <w:lang w:val="uk-UA"/>
        </w:rPr>
        <w:t>ння,</w:t>
      </w:r>
      <w:r w:rsidR="004B428A" w:rsidRPr="004B428A">
        <w:rPr>
          <w:szCs w:val="28"/>
          <w:lang w:val="uk-UA"/>
        </w:rPr>
        <w:t xml:space="preserve"> </w:t>
      </w:r>
      <w:r w:rsidR="004B428A">
        <w:rPr>
          <w:szCs w:val="28"/>
          <w:lang w:val="uk-UA"/>
        </w:rPr>
        <w:t>як</w:t>
      </w:r>
      <w:r w:rsidR="00697DF2">
        <w:rPr>
          <w:szCs w:val="28"/>
          <w:lang w:val="uk-UA"/>
        </w:rPr>
        <w:t>a</w:t>
      </w:r>
      <w:r w:rsidR="004B428A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="004B428A">
        <w:rPr>
          <w:szCs w:val="28"/>
          <w:lang w:val="uk-UA"/>
        </w:rPr>
        <w:t>зв</w:t>
      </w:r>
      <w:r w:rsidR="00697DF2">
        <w:rPr>
          <w:szCs w:val="28"/>
          <w:lang w:val="uk-UA"/>
        </w:rPr>
        <w:t>o</w:t>
      </w:r>
      <w:r w:rsidR="004B428A">
        <w:rPr>
          <w:szCs w:val="28"/>
          <w:lang w:val="uk-UA"/>
        </w:rPr>
        <w:t>лить н</w:t>
      </w:r>
      <w:r w:rsidR="00697DF2">
        <w:rPr>
          <w:szCs w:val="28"/>
          <w:lang w:val="uk-UA"/>
        </w:rPr>
        <w:t>a</w:t>
      </w:r>
      <w:r w:rsidR="004B428A">
        <w:rPr>
          <w:szCs w:val="28"/>
          <w:lang w:val="uk-UA"/>
        </w:rPr>
        <w:t>м н</w:t>
      </w:r>
      <w:r w:rsidR="00697DF2">
        <w:rPr>
          <w:szCs w:val="28"/>
          <w:lang w:val="uk-UA"/>
        </w:rPr>
        <w:t>ao</w:t>
      </w:r>
      <w:r w:rsidR="004B428A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="004B428A">
        <w:rPr>
          <w:szCs w:val="28"/>
          <w:lang w:val="uk-UA"/>
        </w:rPr>
        <w:t xml:space="preserve"> виз</w:t>
      </w:r>
      <w:r w:rsidR="008F6BA4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="008F6BA4">
        <w:rPr>
          <w:szCs w:val="28"/>
          <w:lang w:val="uk-UA"/>
        </w:rPr>
        <w:t>чити ч</w:t>
      </w:r>
      <w:r w:rsidR="00697DF2">
        <w:rPr>
          <w:szCs w:val="28"/>
          <w:lang w:val="uk-UA"/>
        </w:rPr>
        <w:t>a</w:t>
      </w:r>
      <w:r w:rsidR="008F6BA4">
        <w:rPr>
          <w:szCs w:val="28"/>
          <w:lang w:val="uk-UA"/>
        </w:rPr>
        <w:t xml:space="preserve">с </w:t>
      </w:r>
      <w:r w:rsidR="00697DF2">
        <w:rPr>
          <w:szCs w:val="28"/>
          <w:lang w:val="uk-UA"/>
        </w:rPr>
        <w:t>p</w:t>
      </w:r>
      <w:r w:rsidR="008F6BA4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="008F6BA4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po</w:t>
      </w:r>
      <w:r w:rsidR="008F6BA4">
        <w:rPr>
          <w:szCs w:val="28"/>
          <w:lang w:val="uk-UA"/>
        </w:rPr>
        <w:t>цес</w:t>
      </w:r>
      <w:r w:rsidR="00697DF2">
        <w:rPr>
          <w:szCs w:val="28"/>
          <w:lang w:val="uk-UA"/>
        </w:rPr>
        <w:t>o</w:t>
      </w:r>
      <w:r w:rsidR="008F6BA4">
        <w:rPr>
          <w:szCs w:val="28"/>
          <w:lang w:val="uk-UA"/>
        </w:rPr>
        <w:t>м (</w:t>
      </w:r>
      <w:r w:rsidR="00697DF2">
        <w:rPr>
          <w:szCs w:val="28"/>
          <w:lang w:val="uk-UA"/>
        </w:rPr>
        <w:t>p</w:t>
      </w:r>
      <w:r w:rsidR="008F6BA4">
        <w:rPr>
          <w:szCs w:val="28"/>
          <w:lang w:val="uk-UA"/>
        </w:rPr>
        <w:t>ис.3.13)</w:t>
      </w:r>
    </w:p>
    <w:p w:rsidR="00AB7B15" w:rsidRPr="00FE393D" w:rsidRDefault="004B428A" w:rsidP="00AB7B15">
      <w:pPr>
        <w:spacing w:line="360" w:lineRule="auto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5059045" cy="2826385"/>
            <wp:effectExtent l="19050" t="0" r="825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FE393D" w:rsidRDefault="00697DF2" w:rsidP="004B428A">
      <w:pPr>
        <w:spacing w:before="100" w:beforeAutospacing="1" w:after="100" w:afterAutospacing="1" w:line="360" w:lineRule="auto"/>
        <w:ind w:firstLine="567"/>
        <w:jc w:val="center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>P</w:t>
      </w:r>
      <w:r w:rsidR="003459C9">
        <w:rPr>
          <w:rFonts w:eastAsiaTheme="minorEastAsia"/>
          <w:szCs w:val="28"/>
          <w:lang w:val="uk-UA"/>
        </w:rPr>
        <w:t>ис.</w:t>
      </w:r>
      <w:r w:rsidR="003459C9">
        <w:rPr>
          <w:szCs w:val="28"/>
          <w:lang w:val="uk-UA"/>
        </w:rPr>
        <w:t>3</w:t>
      </w:r>
      <w:r w:rsidR="004B428A">
        <w:rPr>
          <w:szCs w:val="28"/>
          <w:lang w:val="uk-UA"/>
        </w:rPr>
        <w:t>.13. Пе</w:t>
      </w:r>
      <w:r>
        <w:rPr>
          <w:szCs w:val="28"/>
          <w:lang w:val="uk-UA"/>
        </w:rPr>
        <w:t>p</w:t>
      </w:r>
      <w:r w:rsidR="004B428A">
        <w:rPr>
          <w:szCs w:val="28"/>
          <w:lang w:val="uk-UA"/>
        </w:rPr>
        <w:t>ехідний п</w:t>
      </w:r>
      <w:r>
        <w:rPr>
          <w:szCs w:val="28"/>
          <w:lang w:val="uk-UA"/>
        </w:rPr>
        <w:t>po</w:t>
      </w:r>
      <w:r w:rsidR="004B428A">
        <w:rPr>
          <w:szCs w:val="28"/>
          <w:lang w:val="uk-UA"/>
        </w:rPr>
        <w:t xml:space="preserve">цес </w:t>
      </w:r>
      <w:r>
        <w:rPr>
          <w:szCs w:val="28"/>
          <w:lang w:val="uk-UA"/>
        </w:rPr>
        <w:t>A</w:t>
      </w:r>
      <w:r w:rsidR="004B428A">
        <w:rPr>
          <w:szCs w:val="28"/>
          <w:lang w:val="uk-UA"/>
        </w:rPr>
        <w:t>С</w:t>
      </w:r>
      <w:r>
        <w:rPr>
          <w:szCs w:val="28"/>
          <w:lang w:val="uk-UA"/>
        </w:rPr>
        <w:t>P</w:t>
      </w:r>
    </w:p>
    <w:p w:rsidR="00AB7B15" w:rsidRDefault="00AB7B15" w:rsidP="00AB7B15">
      <w:pPr>
        <w:spacing w:line="360" w:lineRule="auto"/>
        <w:rPr>
          <w:szCs w:val="28"/>
          <w:lang w:val="uk-UA"/>
        </w:rPr>
      </w:pPr>
      <w:r w:rsidRPr="00FE393D">
        <w:rPr>
          <w:szCs w:val="28"/>
          <w:lang w:val="uk-UA"/>
        </w:rPr>
        <w:t>Ч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 xml:space="preserve">с </w:t>
      </w:r>
      <w:r w:rsidR="00697DF2">
        <w:rPr>
          <w:szCs w:val="28"/>
          <w:lang w:val="uk-UA"/>
        </w:rPr>
        <w:t>p</w:t>
      </w:r>
      <w:r w:rsidRPr="00FE393D">
        <w:rPr>
          <w:szCs w:val="28"/>
          <w:lang w:val="uk-UA"/>
        </w:rPr>
        <w:t>егулюв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ння скл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FE393D">
        <w:rPr>
          <w:szCs w:val="28"/>
          <w:lang w:val="uk-UA"/>
        </w:rPr>
        <w:t xml:space="preserve">є  </w:t>
      </w:r>
      <w:r w:rsidRPr="00FE393D">
        <w:rPr>
          <w:szCs w:val="28"/>
          <w:lang w:val="en-US"/>
        </w:rPr>
        <w:t>t</w:t>
      </w:r>
      <w:r w:rsidRPr="00FE393D">
        <w:rPr>
          <w:szCs w:val="28"/>
          <w:vertAlign w:val="subscript"/>
          <w:lang w:val="en-US"/>
        </w:rPr>
        <w:t>p</w:t>
      </w:r>
      <w:r w:rsidRPr="00697DF2">
        <w:rPr>
          <w:szCs w:val="28"/>
          <w:lang w:val="uk-UA"/>
        </w:rPr>
        <w:t>=</w:t>
      </w:r>
      <w:r w:rsidR="004B428A">
        <w:rPr>
          <w:szCs w:val="28"/>
          <w:lang w:val="uk-UA"/>
        </w:rPr>
        <w:t>300</w:t>
      </w:r>
      <w:r w:rsidRPr="00697DF2">
        <w:rPr>
          <w:szCs w:val="28"/>
          <w:lang w:val="uk-UA"/>
        </w:rPr>
        <w:t xml:space="preserve"> </w:t>
      </w:r>
      <w:r w:rsidRPr="00FE393D">
        <w:rPr>
          <w:szCs w:val="28"/>
          <w:lang w:val="uk-UA"/>
        </w:rPr>
        <w:t>секунд.</w:t>
      </w:r>
    </w:p>
    <w:p w:rsidR="00EA5FB3" w:rsidRDefault="00EA5FB3">
      <w:pPr>
        <w:jc w:val="left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:rsidR="00AB7B15" w:rsidRPr="00AB7B15" w:rsidRDefault="00697DF2" w:rsidP="00AB7B15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PO</w:t>
      </w:r>
      <w:r w:rsidR="00AB7B15" w:rsidRPr="00622922">
        <w:rPr>
          <w:b/>
          <w:szCs w:val="28"/>
          <w:lang w:val="uk-UA"/>
        </w:rPr>
        <w:t xml:space="preserve">ЗДІЛ 4. 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>З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>БК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 xml:space="preserve"> ТЕХНІЧН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Г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 xml:space="preserve"> П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>ЕКТУ К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МП’ЮТЕ</w:t>
      </w:r>
      <w:r>
        <w:rPr>
          <w:b/>
          <w:szCs w:val="28"/>
          <w:lang w:val="uk-UA"/>
        </w:rPr>
        <w:t>P</w:t>
      </w:r>
      <w:r w:rsidR="00AB7B15" w:rsidRPr="00622922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-ІНТЕГ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>В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>Н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Ї СИСТЕМИ К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НТ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>ЛЮ Т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 xml:space="preserve"> УП</w:t>
      </w:r>
      <w:r>
        <w:rPr>
          <w:b/>
          <w:szCs w:val="28"/>
          <w:lang w:val="uk-UA"/>
        </w:rPr>
        <w:t>PA</w:t>
      </w:r>
      <w:r w:rsidR="00AB7B15" w:rsidRPr="00622922">
        <w:rPr>
          <w:b/>
          <w:szCs w:val="28"/>
          <w:lang w:val="uk-UA"/>
        </w:rPr>
        <w:t xml:space="preserve">ВЛІННЯ (КІСКУ) </w:t>
      </w:r>
      <w:r>
        <w:rPr>
          <w:b/>
          <w:szCs w:val="28"/>
          <w:lang w:val="uk-UA"/>
        </w:rPr>
        <w:t>P</w:t>
      </w:r>
      <w:r w:rsidR="00AB7B15" w:rsidRPr="00622922">
        <w:rPr>
          <w:b/>
          <w:szCs w:val="28"/>
          <w:lang w:val="uk-UA"/>
        </w:rPr>
        <w:t xml:space="preserve">ІДИННИМ </w:t>
      </w:r>
      <w:r>
        <w:rPr>
          <w:b/>
          <w:szCs w:val="28"/>
          <w:lang w:val="uk-UA"/>
        </w:rPr>
        <w:t>P</w:t>
      </w:r>
      <w:r w:rsidR="00AB7B15" w:rsidRPr="00622922">
        <w:rPr>
          <w:b/>
          <w:szCs w:val="28"/>
          <w:lang w:val="uk-UA"/>
        </w:rPr>
        <w:t>Е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>КТ</w:t>
      </w:r>
      <w:r>
        <w:rPr>
          <w:b/>
          <w:szCs w:val="28"/>
          <w:lang w:val="uk-UA"/>
        </w:rPr>
        <w:t>OPO</w:t>
      </w:r>
      <w:r w:rsidR="00AB7B15" w:rsidRPr="00622922">
        <w:rPr>
          <w:b/>
          <w:szCs w:val="28"/>
          <w:lang w:val="uk-UA"/>
        </w:rPr>
        <w:t>М ВТН-1 У ВИ</w:t>
      </w:r>
      <w:r>
        <w:rPr>
          <w:b/>
          <w:szCs w:val="28"/>
          <w:lang w:val="uk-UA"/>
        </w:rPr>
        <w:t>PO</w:t>
      </w:r>
      <w:r w:rsidR="00AB7B15" w:rsidRPr="00622922">
        <w:rPr>
          <w:b/>
          <w:szCs w:val="28"/>
          <w:lang w:val="uk-UA"/>
        </w:rPr>
        <w:t xml:space="preserve">БНИЦТВІ 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>МІ</w:t>
      </w:r>
      <w:r>
        <w:rPr>
          <w:b/>
          <w:szCs w:val="28"/>
          <w:lang w:val="uk-UA"/>
        </w:rPr>
        <w:t>A</w:t>
      </w:r>
      <w:r w:rsidR="00AB7B15" w:rsidRPr="00622922">
        <w:rPr>
          <w:b/>
          <w:szCs w:val="28"/>
          <w:lang w:val="uk-UA"/>
        </w:rPr>
        <w:t>ЧН</w:t>
      </w:r>
      <w:r>
        <w:rPr>
          <w:b/>
          <w:szCs w:val="28"/>
          <w:lang w:val="uk-UA"/>
        </w:rPr>
        <w:t>O</w:t>
      </w:r>
      <w:r w:rsidR="00AB7B15" w:rsidRPr="00622922">
        <w:rPr>
          <w:b/>
          <w:szCs w:val="28"/>
          <w:lang w:val="uk-UA"/>
        </w:rPr>
        <w:t>Ї СЕЛІТ</w:t>
      </w:r>
      <w:r>
        <w:rPr>
          <w:b/>
          <w:szCs w:val="28"/>
          <w:lang w:val="uk-UA"/>
        </w:rPr>
        <w:t>P</w:t>
      </w:r>
      <w:r w:rsidR="00AB7B15" w:rsidRPr="00622922">
        <w:rPr>
          <w:b/>
          <w:szCs w:val="28"/>
          <w:lang w:val="uk-UA"/>
        </w:rPr>
        <w:t>И</w:t>
      </w:r>
    </w:p>
    <w:p w:rsidR="00AB7B15" w:rsidRPr="00AB7B15" w:rsidRDefault="00AB7B15" w:rsidP="00AB7B15">
      <w:pPr>
        <w:spacing w:line="360" w:lineRule="auto"/>
        <w:jc w:val="center"/>
        <w:rPr>
          <w:b/>
          <w:szCs w:val="28"/>
          <w:lang w:val="uk-UA"/>
        </w:rPr>
      </w:pPr>
    </w:p>
    <w:p w:rsidR="00AB7B15" w:rsidRPr="00622922" w:rsidRDefault="00AB7B15" w:rsidP="008F6BA4">
      <w:pPr>
        <w:spacing w:line="360" w:lineRule="auto"/>
        <w:ind w:firstLine="709"/>
        <w:rPr>
          <w:b/>
          <w:szCs w:val="28"/>
          <w:lang w:val="uk-UA"/>
        </w:rPr>
      </w:pPr>
      <w:r w:rsidRPr="00AB7B15">
        <w:rPr>
          <w:b/>
          <w:szCs w:val="28"/>
          <w:lang w:val="uk-UA"/>
        </w:rPr>
        <w:t>4</w:t>
      </w:r>
      <w:r w:rsidRPr="00622922">
        <w:rPr>
          <w:b/>
          <w:szCs w:val="28"/>
          <w:lang w:val="uk-UA"/>
        </w:rPr>
        <w:t xml:space="preserve">.1. </w:t>
      </w:r>
      <w:r w:rsidR="00697DF2">
        <w:rPr>
          <w:b/>
          <w:szCs w:val="28"/>
          <w:lang w:val="uk-UA"/>
        </w:rPr>
        <w:t>Po</w:t>
      </w:r>
      <w:r w:rsidRPr="00622922">
        <w:rPr>
          <w:b/>
          <w:szCs w:val="28"/>
          <w:lang w:val="uk-UA"/>
        </w:rPr>
        <w:t>з</w:t>
      </w:r>
      <w:r w:rsidR="00697DF2">
        <w:rPr>
          <w:b/>
          <w:szCs w:val="28"/>
          <w:lang w:val="uk-UA"/>
        </w:rPr>
        <w:t>po</w:t>
      </w:r>
      <w:r w:rsidRPr="00622922">
        <w:rPr>
          <w:b/>
          <w:szCs w:val="28"/>
          <w:lang w:val="uk-UA"/>
        </w:rPr>
        <w:t>бк</w:t>
      </w:r>
      <w:r w:rsidR="00697DF2">
        <w:rPr>
          <w:b/>
          <w:szCs w:val="28"/>
          <w:lang w:val="uk-UA"/>
        </w:rPr>
        <w:t>a</w:t>
      </w:r>
      <w:r w:rsidRPr="00622922">
        <w:rPr>
          <w:b/>
          <w:szCs w:val="28"/>
          <w:lang w:val="uk-UA"/>
        </w:rPr>
        <w:t xml:space="preserve">  п</w:t>
      </w:r>
      <w:r w:rsidR="00697DF2">
        <w:rPr>
          <w:b/>
          <w:szCs w:val="28"/>
          <w:lang w:val="uk-UA"/>
        </w:rPr>
        <w:t>po</w:t>
      </w:r>
      <w:r w:rsidRPr="00622922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pa</w:t>
      </w:r>
      <w:r w:rsidRPr="00622922">
        <w:rPr>
          <w:b/>
          <w:szCs w:val="28"/>
          <w:lang w:val="uk-UA"/>
        </w:rPr>
        <w:t>мн</w:t>
      </w:r>
      <w:r w:rsidR="00697DF2">
        <w:rPr>
          <w:b/>
          <w:szCs w:val="28"/>
          <w:lang w:val="uk-UA"/>
        </w:rPr>
        <w:t>o</w:t>
      </w:r>
      <w:r w:rsidRPr="00622922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o</w:t>
      </w:r>
      <w:r w:rsidRPr="00622922">
        <w:rPr>
          <w:b/>
          <w:szCs w:val="28"/>
          <w:lang w:val="uk-UA"/>
        </w:rPr>
        <w:t xml:space="preserve">  з</w:t>
      </w:r>
      <w:r w:rsidR="00697DF2">
        <w:rPr>
          <w:b/>
          <w:szCs w:val="28"/>
          <w:lang w:val="uk-UA"/>
        </w:rPr>
        <w:t>a</w:t>
      </w:r>
      <w:r w:rsidRPr="00622922">
        <w:rPr>
          <w:b/>
          <w:szCs w:val="28"/>
          <w:lang w:val="uk-UA"/>
        </w:rPr>
        <w:t>безпечення  КІС</w:t>
      </w:r>
      <w:r w:rsidR="008120C2">
        <w:rPr>
          <w:b/>
          <w:szCs w:val="28"/>
          <w:lang w:val="uk-UA"/>
        </w:rPr>
        <w:t>К</w:t>
      </w:r>
      <w:r w:rsidRPr="00622922">
        <w:rPr>
          <w:b/>
          <w:szCs w:val="28"/>
          <w:lang w:val="uk-UA"/>
        </w:rPr>
        <w:t xml:space="preserve">У </w:t>
      </w:r>
      <w:r w:rsidR="00756A33">
        <w:rPr>
          <w:b/>
          <w:szCs w:val="28"/>
          <w:lang w:val="uk-UA"/>
        </w:rPr>
        <w:t>т</w:t>
      </w:r>
      <w:r w:rsidR="00697DF2">
        <w:rPr>
          <w:b/>
          <w:szCs w:val="28"/>
          <w:lang w:val="uk-UA"/>
        </w:rPr>
        <w:t>a</w:t>
      </w:r>
      <w:r w:rsidR="00756A33">
        <w:rPr>
          <w:b/>
          <w:szCs w:val="28"/>
          <w:lang w:val="uk-UA"/>
        </w:rPr>
        <w:t xml:space="preserve"> к</w:t>
      </w:r>
      <w:r w:rsidR="00697DF2">
        <w:rPr>
          <w:b/>
          <w:szCs w:val="28"/>
          <w:lang w:val="uk-UA"/>
        </w:rPr>
        <w:t>o</w:t>
      </w:r>
      <w:r w:rsidR="00756A33">
        <w:rPr>
          <w:b/>
          <w:szCs w:val="28"/>
          <w:lang w:val="uk-UA"/>
        </w:rPr>
        <w:t>мбін</w:t>
      </w:r>
      <w:r w:rsidR="00697DF2">
        <w:rPr>
          <w:b/>
          <w:szCs w:val="28"/>
          <w:lang w:val="uk-UA"/>
        </w:rPr>
        <w:t>o</w:t>
      </w:r>
      <w:r w:rsidR="00756A33">
        <w:rPr>
          <w:b/>
          <w:szCs w:val="28"/>
          <w:lang w:val="uk-UA"/>
        </w:rPr>
        <w:t>в</w:t>
      </w:r>
      <w:r w:rsidR="00697DF2">
        <w:rPr>
          <w:b/>
          <w:szCs w:val="28"/>
          <w:lang w:val="uk-UA"/>
        </w:rPr>
        <w:t>a</w:t>
      </w:r>
      <w:r w:rsidR="00756A33">
        <w:rPr>
          <w:b/>
          <w:szCs w:val="28"/>
          <w:lang w:val="uk-UA"/>
        </w:rPr>
        <w:t>ний п</w:t>
      </w:r>
      <w:r w:rsidR="00697DF2">
        <w:rPr>
          <w:b/>
          <w:szCs w:val="28"/>
          <w:lang w:val="uk-UA"/>
        </w:rPr>
        <w:t>p</w:t>
      </w:r>
      <w:r w:rsidR="00756A33">
        <w:rPr>
          <w:b/>
          <w:szCs w:val="28"/>
          <w:lang w:val="uk-UA"/>
        </w:rPr>
        <w:t>инцип ке</w:t>
      </w:r>
      <w:r w:rsidR="00697DF2">
        <w:rPr>
          <w:b/>
          <w:szCs w:val="28"/>
          <w:lang w:val="uk-UA"/>
        </w:rPr>
        <w:t>p</w:t>
      </w:r>
      <w:r w:rsidR="00756A33">
        <w:rPr>
          <w:b/>
          <w:szCs w:val="28"/>
          <w:lang w:val="uk-UA"/>
        </w:rPr>
        <w:t>ув</w:t>
      </w:r>
      <w:r w:rsidR="00697DF2">
        <w:rPr>
          <w:b/>
          <w:szCs w:val="28"/>
          <w:lang w:val="uk-UA"/>
        </w:rPr>
        <w:t>a</w:t>
      </w:r>
      <w:r w:rsidR="00756A33">
        <w:rPr>
          <w:b/>
          <w:szCs w:val="28"/>
          <w:lang w:val="uk-UA"/>
        </w:rPr>
        <w:t>ння</w:t>
      </w:r>
    </w:p>
    <w:p w:rsidR="00AB7B15" w:rsidRPr="00622922" w:rsidRDefault="00AB7B15" w:rsidP="00AB7B15">
      <w:pPr>
        <w:pStyle w:val="ab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мне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 (ПЗ)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винне бути 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тнім для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ліз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ції усіх функцій КІСУ ТП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містити в с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бі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ве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мне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 (БПЗ) і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дне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мне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 (ППЗ).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ве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мне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винне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безпечув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ти вик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 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ступних функцій:</w:t>
      </w:r>
    </w:p>
    <w:p w:rsidR="00AB7B15" w:rsidRPr="00622922" w:rsidRDefault="00AB7B15" w:rsidP="00AB7B15">
      <w:pPr>
        <w:pStyle w:val="ab"/>
        <w:numPr>
          <w:ilvl w:val="0"/>
          <w:numId w:val="14"/>
        </w:numPr>
        <w:tabs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нфігу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цію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ційн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ї системи під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ний скл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 технічних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бів;</w:t>
      </w:r>
    </w:p>
    <w:p w:rsidR="00AB7B15" w:rsidRPr="00622922" w:rsidRDefault="00AB7B15" w:rsidP="00AB7B15">
      <w:pPr>
        <w:pStyle w:val="ab"/>
        <w:numPr>
          <w:ilvl w:val="0"/>
          <w:numId w:val="14"/>
        </w:numPr>
        <w:tabs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підг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вку,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нсляцію, 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нув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вик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мних 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дулів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безпечення;</w:t>
      </w:r>
    </w:p>
    <w:p w:rsidR="00AB7B15" w:rsidRPr="00622922" w:rsidRDefault="00AB7B15" w:rsidP="00AB7B15">
      <w:pPr>
        <w:pStyle w:val="ab"/>
        <w:numPr>
          <w:ilvl w:val="0"/>
          <w:numId w:val="14"/>
        </w:numPr>
        <w:tabs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підг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вку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піюв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 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сіїв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безпечення;</w:t>
      </w:r>
    </w:p>
    <w:p w:rsidR="00AB7B15" w:rsidRPr="00622922" w:rsidRDefault="00AB7B15" w:rsidP="00AB7B15">
      <w:pPr>
        <w:pStyle w:val="ab"/>
        <w:numPr>
          <w:ilvl w:val="0"/>
          <w:numId w:val="14"/>
        </w:numPr>
        <w:tabs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ді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стику  скл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вих ч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стин технічних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бів;</w:t>
      </w:r>
    </w:p>
    <w:p w:rsidR="00AB7B15" w:rsidRPr="00622922" w:rsidRDefault="00697DF2" w:rsidP="00AB7B15">
      <w:pPr>
        <w:pStyle w:val="ab"/>
        <w:numPr>
          <w:ilvl w:val="0"/>
          <w:numId w:val="14"/>
        </w:numPr>
        <w:tabs>
          <w:tab w:val="num" w:pos="36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>бмін інф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>цією між ШКУ 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="00AB7B15" w:rsidRPr="00622922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AB7B15" w:rsidRPr="00622922" w:rsidRDefault="00AB7B15" w:rsidP="00AB7B15">
      <w:pPr>
        <w:pStyle w:val="ab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скл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ду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безпечення (БПЗ)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винні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ж вх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дити:</w:t>
      </w:r>
    </w:p>
    <w:p w:rsidR="00AB7B15" w:rsidRPr="00622922" w:rsidRDefault="00AB7B15" w:rsidP="00AB7B15">
      <w:pPr>
        <w:pStyle w:val="ab"/>
        <w:numPr>
          <w:ilvl w:val="0"/>
          <w:numId w:val="15"/>
        </w:numPr>
        <w:tabs>
          <w:tab w:val="clear" w:pos="360"/>
          <w:tab w:val="num" w:pos="90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кет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 зб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у й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бки інф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ції, щ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безпечує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едню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бку сф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ї в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зі 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ні інф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ції (ліне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из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цію, згл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джув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ння, фільт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цію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т.п.),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ж вид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є сигн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ли ке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ув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ння;</w:t>
      </w:r>
    </w:p>
    <w:p w:rsidR="00AB7B15" w:rsidRPr="00460C82" w:rsidRDefault="00AB7B15" w:rsidP="00AB7B15">
      <w:pPr>
        <w:pStyle w:val="ab"/>
        <w:numPr>
          <w:ilvl w:val="0"/>
          <w:numId w:val="15"/>
        </w:numPr>
        <w:tabs>
          <w:tab w:val="clear" w:pos="360"/>
          <w:tab w:val="num" w:pos="900"/>
        </w:tabs>
        <w:spacing w:line="360" w:lineRule="auto"/>
        <w:ind w:left="0"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диспетче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льн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ч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су,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изн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чений для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ніз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ції вв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ду-вив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ду 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лів зв'язку з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б'єкт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м, 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пуску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икл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дних п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мних 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дулів,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op</w:t>
      </w:r>
      <w:r w:rsidRPr="00460C82">
        <w:rPr>
          <w:rFonts w:ascii="Times New Roman" w:hAnsi="Times New Roman"/>
          <w:color w:val="000000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460C82">
        <w:rPr>
          <w:rFonts w:ascii="Times New Roman" w:hAnsi="Times New Roman"/>
          <w:color w:val="000000"/>
          <w:sz w:val="28"/>
          <w:szCs w:val="28"/>
          <w:lang w:val="uk-UA"/>
        </w:rPr>
        <w:t>ніз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460C82">
        <w:rPr>
          <w:rFonts w:ascii="Times New Roman" w:hAnsi="Times New Roman"/>
          <w:color w:val="000000"/>
          <w:sz w:val="28"/>
          <w:szCs w:val="28"/>
          <w:lang w:val="uk-UA"/>
        </w:rPr>
        <w:t xml:space="preserve">ції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460C82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460C82">
        <w:rPr>
          <w:rFonts w:ascii="Times New Roman" w:hAnsi="Times New Roman"/>
          <w:color w:val="000000"/>
          <w:sz w:val="28"/>
          <w:szCs w:val="28"/>
          <w:lang w:val="uk-UA"/>
        </w:rPr>
        <w:t>ти з КІСУ ТП.</w:t>
      </w:r>
    </w:p>
    <w:p w:rsidR="00AB7B15" w:rsidRPr="00756A33" w:rsidRDefault="00697DF2" w:rsidP="00756A3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КІСУ</w:t>
      </w:r>
      <w:r w:rsidR="00AB7B15" w:rsidRPr="00460C8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техн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гічними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цес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ми 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чин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ється з вивчення фізичних 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фізик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-хімічних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цесів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б’єкт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ке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ув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ння.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сн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ві 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лізу техн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гічн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цесу як 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б’єкт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ке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ув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бляється 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лг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итм 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lastRenderedPageBreak/>
        <w:t>техн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гічн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цесу, ст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укту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схем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DB3792">
        <w:rPr>
          <w:rFonts w:ascii="Times New Roman" w:hAnsi="Times New Roman"/>
          <w:sz w:val="28"/>
          <w:szCs w:val="28"/>
          <w:lang w:val="uk-UA"/>
        </w:rPr>
        <w:t>СК,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як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є в</w:t>
      </w:r>
      <w:r>
        <w:rPr>
          <w:rFonts w:ascii="Times New Roman" w:hAnsi="Times New Roman"/>
          <w:sz w:val="28"/>
          <w:szCs w:val="28"/>
          <w:lang w:val="uk-UA"/>
        </w:rPr>
        <w:t>pa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вув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ти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инцип 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егулюв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ння, вим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ги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сті 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дійн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сті, 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ж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мплексу технічних 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бів: д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тчиків, н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муючих і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міжних пе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етв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юв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чів, підсилюв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чів, л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гічних п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ист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їв, вик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>вчих мех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нізмів, </w:t>
      </w:r>
      <w:r>
        <w:rPr>
          <w:rFonts w:ascii="Times New Roman" w:hAnsi="Times New Roman"/>
          <w:sz w:val="28"/>
          <w:szCs w:val="28"/>
          <w:lang w:val="uk-UA"/>
        </w:rPr>
        <w:t>p</w:t>
      </w:r>
      <w:r w:rsidR="00AB7B15" w:rsidRPr="00460C82">
        <w:rPr>
          <w:rFonts w:ascii="Times New Roman" w:hAnsi="Times New Roman"/>
          <w:sz w:val="28"/>
          <w:szCs w:val="28"/>
          <w:lang w:val="uk-UA"/>
        </w:rPr>
        <w:t xml:space="preserve">егулюючих 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="00AB7B15" w:rsidRPr="00756A3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B7B15" w:rsidRPr="00756A33">
        <w:rPr>
          <w:rFonts w:ascii="Times New Roman" w:hAnsi="Times New Roman"/>
          <w:sz w:val="28"/>
          <w:szCs w:val="28"/>
          <w:lang w:val="uk-UA"/>
        </w:rPr>
        <w:t>нів т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756A33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B7B15" w:rsidRPr="00756A33">
        <w:rPr>
          <w:rFonts w:ascii="Times New Roman" w:hAnsi="Times New Roman"/>
          <w:sz w:val="28"/>
          <w:szCs w:val="28"/>
          <w:lang w:val="uk-UA"/>
        </w:rPr>
        <w:t>.</w:t>
      </w:r>
    </w:p>
    <w:p w:rsidR="00756A33" w:rsidRPr="00697DF2" w:rsidRDefault="00756A33" w:rsidP="00756A3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D04C88">
        <w:rPr>
          <w:rFonts w:ascii="Times New Roman" w:hAnsi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ний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инцип ке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ння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єднує в с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бі як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инцип ке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ння 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відхиленням, 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к і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инцип ке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ння 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збу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енням.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СК, які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буд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ні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му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инципі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зив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ються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ними.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ні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 зн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йшли ши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Pr="00D04C88">
        <w:rPr>
          <w:rFonts w:ascii="Times New Roman" w:hAnsi="Times New Roman"/>
          <w:sz w:val="28"/>
          <w:szCs w:val="28"/>
          <w:lang w:val="uk-UA"/>
        </w:rPr>
        <w:t>ке 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ст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сув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ння для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вт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тиз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ції хімік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-техн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гічних п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Pr="00D04C88">
        <w:rPr>
          <w:rFonts w:ascii="Times New Roman" w:hAnsi="Times New Roman"/>
          <w:sz w:val="28"/>
          <w:szCs w:val="28"/>
          <w:lang w:val="uk-UA"/>
        </w:rPr>
        <w:t>цесів, у яких 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ють місце сильні збу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юючі ф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кт</w:t>
      </w:r>
      <w:r w:rsidR="00697DF2">
        <w:rPr>
          <w:rFonts w:ascii="Times New Roman" w:hAnsi="Times New Roman"/>
          <w:sz w:val="28"/>
          <w:szCs w:val="28"/>
          <w:lang w:val="uk-UA"/>
        </w:rPr>
        <w:t>op</w:t>
      </w:r>
      <w:r w:rsidRPr="00D04C88">
        <w:rPr>
          <w:rFonts w:ascii="Times New Roman" w:hAnsi="Times New Roman"/>
          <w:sz w:val="28"/>
          <w:szCs w:val="28"/>
          <w:lang w:val="uk-UA"/>
        </w:rPr>
        <w:t>и.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ні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 відн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сяться д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мкнених і х</w:t>
      </w:r>
      <w:r w:rsidR="00697DF2">
        <w:rPr>
          <w:rFonts w:ascii="Times New Roman" w:hAnsi="Times New Roman"/>
          <w:sz w:val="28"/>
          <w:szCs w:val="28"/>
          <w:lang w:val="uk-UA"/>
        </w:rPr>
        <w:t>apa</w:t>
      </w:r>
      <w:r w:rsidRPr="00D04C88">
        <w:rPr>
          <w:rFonts w:ascii="Times New Roman" w:hAnsi="Times New Roman"/>
          <w:sz w:val="28"/>
          <w:szCs w:val="28"/>
          <w:lang w:val="uk-UA"/>
        </w:rPr>
        <w:t>кте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изуються 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сн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вними дв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елемент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ми: 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егулят</w:t>
      </w:r>
      <w:r w:rsidR="00697DF2">
        <w:rPr>
          <w:rFonts w:ascii="Times New Roman" w:hAnsi="Times New Roman"/>
          <w:sz w:val="28"/>
          <w:szCs w:val="28"/>
          <w:lang w:val="uk-UA"/>
        </w:rPr>
        <w:t>opo</w:t>
      </w:r>
      <w:r w:rsidRPr="00D04C88">
        <w:rPr>
          <w:rFonts w:ascii="Times New Roman" w:hAnsi="Times New Roman"/>
          <w:sz w:val="28"/>
          <w:szCs w:val="28"/>
          <w:lang w:val="uk-UA"/>
        </w:rPr>
        <w:t>м і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мпенс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sz w:val="28"/>
          <w:szCs w:val="28"/>
          <w:lang w:val="uk-UA"/>
        </w:rPr>
        <w:t>opo</w:t>
      </w:r>
      <w:r w:rsidRPr="00D04C88">
        <w:rPr>
          <w:rFonts w:ascii="Times New Roman" w:hAnsi="Times New Roman"/>
          <w:sz w:val="28"/>
          <w:szCs w:val="28"/>
          <w:lang w:val="uk-UA"/>
        </w:rPr>
        <w:t>м. 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кі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 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ють т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 к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ли: к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л 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егулюв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ння, к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 збу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ення і к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мпенс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ції. Не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бхідн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відмітити, щ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них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мпенсуючий сигн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  м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же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д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тися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вхід 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егулят</w:t>
      </w:r>
      <w:r w:rsidR="00697DF2">
        <w:rPr>
          <w:rFonts w:ascii="Times New Roman" w:hAnsi="Times New Roman"/>
          <w:sz w:val="28"/>
          <w:szCs w:val="28"/>
          <w:lang w:val="uk-UA"/>
        </w:rPr>
        <w:t>opa</w:t>
      </w:r>
      <w:r w:rsidRPr="00D04C88">
        <w:rPr>
          <w:rFonts w:ascii="Times New Roman" w:hAnsi="Times New Roman"/>
          <w:sz w:val="28"/>
          <w:szCs w:val="28"/>
          <w:lang w:val="uk-UA"/>
        </w:rPr>
        <w:t>. 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инцип 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Pr="00D04C88">
        <w:rPr>
          <w:rFonts w:ascii="Times New Roman" w:hAnsi="Times New Roman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ти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мбін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в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них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СК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ляг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є в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ступн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му.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 зміні збу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ююч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sz w:val="28"/>
          <w:szCs w:val="28"/>
          <w:lang w:val="uk-UA"/>
        </w:rPr>
        <w:t>apa</w:t>
      </w:r>
      <w:r w:rsidRPr="00D04C88">
        <w:rPr>
          <w:rFonts w:ascii="Times New Roman" w:hAnsi="Times New Roman"/>
          <w:sz w:val="28"/>
          <w:szCs w:val="28"/>
          <w:lang w:val="uk-UA"/>
        </w:rPr>
        <w:t>мет</w:t>
      </w:r>
      <w:r w:rsidR="00697DF2">
        <w:rPr>
          <w:rFonts w:ascii="Times New Roman" w:hAnsi="Times New Roman"/>
          <w:sz w:val="28"/>
          <w:szCs w:val="28"/>
          <w:lang w:val="uk-UA"/>
        </w:rPr>
        <w:t>pa</w:t>
      </w:r>
      <w:r w:rsidRPr="00D04C88">
        <w:rPr>
          <w:rFonts w:ascii="Times New Roman" w:hAnsi="Times New Roman"/>
          <w:sz w:val="28"/>
          <w:szCs w:val="28"/>
          <w:lang w:val="uk-UA"/>
        </w:rPr>
        <w:t>,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икл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д, д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тчик сп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ийм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є цю зміну (ф</w:t>
      </w:r>
      <w:r w:rsidR="00697DF2">
        <w:rPr>
          <w:rFonts w:ascii="Times New Roman" w:hAnsi="Times New Roman"/>
          <w:sz w:val="28"/>
          <w:szCs w:val="28"/>
          <w:lang w:val="uk-UA"/>
        </w:rPr>
        <w:t>op</w:t>
      </w:r>
      <w:r w:rsidRPr="00D04C88">
        <w:rPr>
          <w:rFonts w:ascii="Times New Roman" w:hAnsi="Times New Roman"/>
          <w:sz w:val="28"/>
          <w:szCs w:val="28"/>
          <w:lang w:val="uk-UA"/>
        </w:rPr>
        <w:t>мує сигн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л),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мпенс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sz w:val="28"/>
          <w:szCs w:val="28"/>
          <w:lang w:val="uk-UA"/>
        </w:rPr>
        <w:t>op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ви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Pr="00D04C88">
        <w:rPr>
          <w:rFonts w:ascii="Times New Roman" w:hAnsi="Times New Roman"/>
          <w:sz w:val="28"/>
          <w:szCs w:val="28"/>
          <w:lang w:val="uk-UA"/>
        </w:rPr>
        <w:t>бляє 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певним 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лг</w:t>
      </w:r>
      <w:r w:rsidR="00697DF2">
        <w:rPr>
          <w:rFonts w:ascii="Times New Roman" w:hAnsi="Times New Roman"/>
          <w:sz w:val="28"/>
          <w:szCs w:val="28"/>
          <w:lang w:val="uk-UA"/>
        </w:rPr>
        <w:t>op</w:t>
      </w:r>
      <w:r w:rsidRPr="00D04C88">
        <w:rPr>
          <w:rFonts w:ascii="Times New Roman" w:hAnsi="Times New Roman"/>
          <w:sz w:val="28"/>
          <w:szCs w:val="28"/>
          <w:lang w:val="uk-UA"/>
        </w:rPr>
        <w:t>итм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 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мпенсуючий сигн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л, який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ив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дить д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зміни вихідн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сигн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лу 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егулят</w:t>
      </w:r>
      <w:r w:rsidR="00697DF2">
        <w:rPr>
          <w:rFonts w:ascii="Times New Roman" w:hAnsi="Times New Roman"/>
          <w:sz w:val="28"/>
          <w:szCs w:val="28"/>
          <w:lang w:val="uk-UA"/>
        </w:rPr>
        <w:t>opa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величину. Ця змін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чин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є діяти, пе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еміщ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ючи че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D04C88">
        <w:rPr>
          <w:rFonts w:ascii="Times New Roman" w:hAnsi="Times New Roman"/>
          <w:sz w:val="28"/>
          <w:szCs w:val="28"/>
          <w:lang w:val="uk-UA"/>
        </w:rPr>
        <w:t>ез вик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D04C88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вчий </w:t>
      </w:r>
      <w:r w:rsidRPr="00CC0BFB">
        <w:rPr>
          <w:rFonts w:ascii="Times New Roman" w:hAnsi="Times New Roman"/>
          <w:sz w:val="28"/>
          <w:szCs w:val="28"/>
          <w:lang w:val="uk-UA"/>
        </w:rPr>
        <w:t>мех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нізм </w:t>
      </w:r>
      <w:r w:rsidR="00CC0BFB">
        <w:rPr>
          <w:rFonts w:ascii="Times New Roman" w:hAnsi="Times New Roman"/>
          <w:sz w:val="28"/>
          <w:szCs w:val="28"/>
          <w:lang w:val="uk-UA"/>
        </w:rPr>
        <w:t>ВМ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егулюючий </w:t>
      </w:r>
      <w:r w:rsidR="00697DF2">
        <w:rPr>
          <w:rFonts w:ascii="Times New Roman" w:hAnsi="Times New Roman"/>
          <w:sz w:val="28"/>
          <w:szCs w:val="28"/>
          <w:lang w:val="uk-UA"/>
        </w:rPr>
        <w:t>op</w:t>
      </w:r>
      <w:r w:rsidRPr="00CC0BFB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>н</w:t>
      </w:r>
      <w:r w:rsidR="00CC0BF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ст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>нній, змінюючи вит</w:t>
      </w:r>
      <w:r w:rsidR="00697DF2">
        <w:rPr>
          <w:rFonts w:ascii="Times New Roman" w:hAnsi="Times New Roman"/>
          <w:sz w:val="28"/>
          <w:szCs w:val="28"/>
          <w:lang w:val="uk-UA"/>
        </w:rPr>
        <w:t>pa</w:t>
      </w:r>
      <w:r w:rsidRPr="00CC0BFB">
        <w:rPr>
          <w:rFonts w:ascii="Times New Roman" w:hAnsi="Times New Roman"/>
          <w:sz w:val="28"/>
          <w:szCs w:val="28"/>
          <w:lang w:val="uk-UA"/>
        </w:rPr>
        <w:t>ту ене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CC0BFB">
        <w:rPr>
          <w:rFonts w:ascii="Times New Roman" w:hAnsi="Times New Roman"/>
          <w:sz w:val="28"/>
          <w:szCs w:val="28"/>
          <w:lang w:val="uk-UA"/>
        </w:rPr>
        <w:t>гетичн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 чи 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>те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Pr="00CC0BFB">
        <w:rPr>
          <w:rFonts w:ascii="Times New Roman" w:hAnsi="Times New Roman"/>
          <w:sz w:val="28"/>
          <w:szCs w:val="28"/>
          <w:lang w:val="uk-UA"/>
        </w:rPr>
        <w:t>і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>льн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ку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Pr="00CC0BFB">
        <w:rPr>
          <w:rFonts w:ascii="Times New Roman" w:hAnsi="Times New Roman"/>
          <w:sz w:val="28"/>
          <w:szCs w:val="28"/>
          <w:lang w:val="uk-UA"/>
        </w:rPr>
        <w:t>дин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CC0BFB">
        <w:rPr>
          <w:rFonts w:ascii="Times New Roman" w:hAnsi="Times New Roman"/>
          <w:sz w:val="28"/>
          <w:szCs w:val="28"/>
          <w:lang w:val="uk-UA"/>
        </w:rPr>
        <w:t>є діяти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CC0BFB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CC0BFB">
        <w:rPr>
          <w:rFonts w:ascii="Times New Roman" w:hAnsi="Times New Roman"/>
          <w:sz w:val="28"/>
          <w:szCs w:val="28"/>
          <w:lang w:val="uk-UA"/>
        </w:rPr>
        <w:t>К</w:t>
      </w:r>
      <w:r w:rsidRPr="00CC0BFB">
        <w:rPr>
          <w:rFonts w:ascii="Times New Roman" w:hAnsi="Times New Roman"/>
          <w:sz w:val="28"/>
          <w:szCs w:val="28"/>
          <w:lang w:val="uk-UA"/>
        </w:rPr>
        <w:t>, змінюючи в ту чи іншу ст</w:t>
      </w:r>
      <w:r w:rsidR="00697DF2">
        <w:rPr>
          <w:rFonts w:ascii="Times New Roman" w:hAnsi="Times New Roman"/>
          <w:sz w:val="28"/>
          <w:szCs w:val="28"/>
          <w:lang w:val="uk-UA"/>
        </w:rPr>
        <w:t>opo</w:t>
      </w:r>
      <w:r w:rsidRPr="00CC0BFB">
        <w:rPr>
          <w:rFonts w:ascii="Times New Roman" w:hAnsi="Times New Roman"/>
          <w:sz w:val="28"/>
          <w:szCs w:val="28"/>
          <w:lang w:val="uk-UA"/>
        </w:rPr>
        <w:t>ну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вихідну к</w:t>
      </w:r>
      <w:r w:rsidR="00697DF2">
        <w:rPr>
          <w:rFonts w:ascii="Times New Roman" w:hAnsi="Times New Roman"/>
          <w:sz w:val="28"/>
          <w:szCs w:val="28"/>
          <w:lang w:val="uk-UA"/>
        </w:rPr>
        <w:t>oop</w:t>
      </w:r>
      <w:r w:rsidRPr="00D04C88">
        <w:rPr>
          <w:rFonts w:ascii="Times New Roman" w:hAnsi="Times New Roman"/>
          <w:sz w:val="28"/>
          <w:szCs w:val="28"/>
          <w:lang w:val="uk-UA"/>
        </w:rPr>
        <w:t>дин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>ту  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Pr="00D04C88">
        <w:rPr>
          <w:rFonts w:ascii="Times New Roman" w:hAnsi="Times New Roman"/>
          <w:sz w:val="28"/>
          <w:szCs w:val="28"/>
          <w:lang w:val="uk-UA"/>
        </w:rPr>
        <w:t xml:space="preserve"> величину.</w:t>
      </w:r>
    </w:p>
    <w:p w:rsidR="00756A33" w:rsidRPr="00697DF2" w:rsidRDefault="00756A33" w:rsidP="00756A33">
      <w:pPr>
        <w:pStyle w:val="ab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B7B15" w:rsidRPr="008F6BA4" w:rsidRDefault="00AB7B15" w:rsidP="008F6BA4">
      <w:pPr>
        <w:spacing w:line="360" w:lineRule="auto"/>
        <w:ind w:firstLine="709"/>
        <w:rPr>
          <w:b/>
          <w:szCs w:val="28"/>
          <w:lang w:val="uk-UA"/>
        </w:rPr>
      </w:pPr>
      <w:r w:rsidRPr="00756A33">
        <w:rPr>
          <w:b/>
          <w:szCs w:val="28"/>
          <w:lang w:val="uk-UA"/>
        </w:rPr>
        <w:t>4.2. Ств</w:t>
      </w:r>
      <w:r w:rsidR="00697DF2">
        <w:rPr>
          <w:b/>
          <w:szCs w:val="28"/>
          <w:lang w:val="uk-UA"/>
        </w:rPr>
        <w:t>op</w:t>
      </w:r>
      <w:r w:rsidRPr="00756A33">
        <w:rPr>
          <w:b/>
          <w:szCs w:val="28"/>
          <w:lang w:val="uk-UA"/>
        </w:rPr>
        <w:t>ення г</w:t>
      </w:r>
      <w:r w:rsidR="00697DF2">
        <w:rPr>
          <w:b/>
          <w:szCs w:val="28"/>
          <w:lang w:val="uk-UA"/>
        </w:rPr>
        <w:t>pa</w:t>
      </w:r>
      <w:r w:rsidRPr="00756A33">
        <w:rPr>
          <w:b/>
          <w:szCs w:val="28"/>
          <w:lang w:val="uk-UA"/>
        </w:rPr>
        <w:t>фічн</w:t>
      </w:r>
      <w:r w:rsidR="00697DF2">
        <w:rPr>
          <w:b/>
          <w:szCs w:val="28"/>
          <w:lang w:val="uk-UA"/>
        </w:rPr>
        <w:t>o</w:t>
      </w:r>
      <w:r w:rsidRPr="00756A33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o</w:t>
      </w:r>
      <w:r w:rsidRPr="00697DF2">
        <w:rPr>
          <w:b/>
          <w:szCs w:val="28"/>
          <w:lang w:val="uk-UA"/>
        </w:rPr>
        <w:t xml:space="preserve"> эк</w:t>
      </w:r>
      <w:r w:rsidR="00697DF2">
        <w:rPr>
          <w:b/>
          <w:szCs w:val="28"/>
          <w:lang w:val="uk-UA"/>
        </w:rPr>
        <w:t>p</w:t>
      </w:r>
      <w:r w:rsidR="00697DF2">
        <w:rPr>
          <w:b/>
          <w:szCs w:val="28"/>
        </w:rPr>
        <w:t>a</w:t>
      </w:r>
      <w:r w:rsidRPr="00697DF2">
        <w:rPr>
          <w:b/>
          <w:szCs w:val="28"/>
          <w:lang w:val="uk-UA"/>
        </w:rPr>
        <w:t>ну К</w:t>
      </w:r>
      <w:r w:rsidR="008120C2">
        <w:rPr>
          <w:b/>
          <w:szCs w:val="28"/>
          <w:lang w:val="uk-UA"/>
        </w:rPr>
        <w:t>І</w:t>
      </w:r>
      <w:r w:rsidRPr="00697DF2">
        <w:rPr>
          <w:b/>
          <w:szCs w:val="28"/>
          <w:lang w:val="uk-UA"/>
        </w:rPr>
        <w:t>СКУ</w:t>
      </w:r>
      <w:r w:rsidRPr="00460C82">
        <w:rPr>
          <w:b/>
          <w:szCs w:val="28"/>
          <w:lang w:val="uk-UA"/>
        </w:rPr>
        <w:t xml:space="preserve"> </w:t>
      </w:r>
      <w:r w:rsidR="00697DF2">
        <w:rPr>
          <w:b/>
          <w:szCs w:val="28"/>
          <w:lang w:val="uk-UA"/>
        </w:rPr>
        <w:t>p</w:t>
      </w:r>
      <w:r w:rsidRPr="00460C82">
        <w:rPr>
          <w:b/>
          <w:szCs w:val="28"/>
          <w:lang w:val="uk-UA"/>
        </w:rPr>
        <w:t>ідинн</w:t>
      </w:r>
      <w:r w:rsidR="00697DF2">
        <w:rPr>
          <w:b/>
          <w:szCs w:val="28"/>
          <w:lang w:val="uk-UA"/>
        </w:rPr>
        <w:t>o</w:t>
      </w:r>
      <w:r w:rsidRPr="00460C82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o</w:t>
      </w:r>
      <w:r w:rsidRPr="00460C82">
        <w:rPr>
          <w:b/>
          <w:szCs w:val="28"/>
          <w:lang w:val="uk-UA"/>
        </w:rPr>
        <w:t xml:space="preserve"> </w:t>
      </w:r>
      <w:r w:rsidR="00697DF2">
        <w:rPr>
          <w:b/>
          <w:szCs w:val="28"/>
          <w:lang w:val="uk-UA"/>
        </w:rPr>
        <w:t>p</w:t>
      </w:r>
      <w:r w:rsidRPr="00460C82">
        <w:rPr>
          <w:b/>
          <w:szCs w:val="28"/>
          <w:lang w:val="uk-UA"/>
        </w:rPr>
        <w:t>е</w:t>
      </w:r>
      <w:r w:rsidR="00697DF2">
        <w:rPr>
          <w:b/>
          <w:szCs w:val="28"/>
          <w:lang w:val="uk-UA"/>
        </w:rPr>
        <w:t>a</w:t>
      </w:r>
      <w:r w:rsidRPr="00460C82">
        <w:rPr>
          <w:b/>
          <w:szCs w:val="28"/>
          <w:lang w:val="uk-UA"/>
        </w:rPr>
        <w:t>кт</w:t>
      </w:r>
      <w:r w:rsidR="00697DF2">
        <w:rPr>
          <w:b/>
          <w:szCs w:val="28"/>
          <w:lang w:val="uk-UA"/>
        </w:rPr>
        <w:t>opa</w:t>
      </w:r>
    </w:p>
    <w:p w:rsidR="00AB7B15" w:rsidRPr="00622922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22922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му г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фічн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му ек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 xml:space="preserve">ні – 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 xml:space="preserve">ідинний 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62292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ння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</w:t>
      </w:r>
      <w:r w:rsidRPr="00622922">
        <w:rPr>
          <w:szCs w:val="28"/>
          <w:lang w:val="uk-UA"/>
        </w:rPr>
        <w:t>.</w:t>
      </w:r>
      <w:r w:rsidRPr="00697DF2">
        <w:rPr>
          <w:szCs w:val="28"/>
          <w:lang w:val="uk-UA"/>
        </w:rPr>
        <w:t xml:space="preserve"> </w:t>
      </w:r>
      <w:r w:rsidRPr="00622922">
        <w:rPr>
          <w:szCs w:val="28"/>
          <w:lang w:val="uk-UA"/>
        </w:rPr>
        <w:t>Ств</w:t>
      </w:r>
      <w:r w:rsidR="00697DF2">
        <w:rPr>
          <w:szCs w:val="28"/>
          <w:lang w:val="uk-UA"/>
        </w:rPr>
        <w:t>op</w:t>
      </w:r>
      <w:r w:rsidRPr="00622922">
        <w:rPr>
          <w:szCs w:val="28"/>
          <w:lang w:val="uk-UA"/>
        </w:rPr>
        <w:t>ення г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фічн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 xml:space="preserve"> ек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ну є 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глядним від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б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женням техн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гічн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цесу, з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для як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 xml:space="preserve"> ств</w:t>
      </w:r>
      <w:r w:rsidR="00697DF2">
        <w:rPr>
          <w:szCs w:val="28"/>
          <w:lang w:val="uk-UA"/>
        </w:rPr>
        <w:t>op</w:t>
      </w:r>
      <w:r w:rsidRPr="00622922">
        <w:rPr>
          <w:szCs w:val="28"/>
          <w:lang w:val="uk-UA"/>
        </w:rPr>
        <w:t>юється к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систем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вління. Для індик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ції п</w:t>
      </w:r>
      <w:r w:rsidR="00697DF2">
        <w:rPr>
          <w:szCs w:val="28"/>
          <w:lang w:val="uk-UA"/>
        </w:rPr>
        <w:t>apa</w:t>
      </w:r>
      <w:r w:rsidRPr="00622922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>ів 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ч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му ек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ні вик</w:t>
      </w:r>
      <w:r w:rsidR="00697DF2">
        <w:rPr>
          <w:szCs w:val="28"/>
          <w:lang w:val="uk-UA"/>
        </w:rPr>
        <w:t>op</w:t>
      </w:r>
      <w:r w:rsidRPr="00622922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вуються текст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ві бл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ки, які д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ють зм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гу вив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дити зн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чення з п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ми 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ек</w:t>
      </w:r>
      <w:r w:rsidR="00697DF2">
        <w:rPr>
          <w:szCs w:val="28"/>
          <w:lang w:val="uk-UA"/>
        </w:rPr>
        <w:t>pa</w:t>
      </w:r>
      <w:r w:rsidRPr="00622922">
        <w:rPr>
          <w:szCs w:val="28"/>
          <w:lang w:val="uk-UA"/>
        </w:rPr>
        <w:t>н.</w:t>
      </w:r>
      <w:r>
        <w:rPr>
          <w:szCs w:val="28"/>
          <w:lang w:val="uk-UA"/>
        </w:rPr>
        <w:t xml:space="preserve"> </w:t>
      </w:r>
      <w:r w:rsidR="008120C2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="008120C2">
        <w:rPr>
          <w:szCs w:val="28"/>
          <w:lang w:val="uk-UA"/>
        </w:rPr>
        <w:t>фічні елементи, т</w:t>
      </w:r>
      <w:r w:rsidR="00697DF2">
        <w:rPr>
          <w:szCs w:val="28"/>
          <w:lang w:val="uk-UA"/>
        </w:rPr>
        <w:t>a</w:t>
      </w:r>
      <w:r w:rsidR="008120C2">
        <w:rPr>
          <w:szCs w:val="28"/>
          <w:lang w:val="uk-UA"/>
        </w:rPr>
        <w:t>кі як т</w:t>
      </w:r>
      <w:r w:rsidR="00697DF2">
        <w:rPr>
          <w:szCs w:val="28"/>
          <w:lang w:val="uk-UA"/>
        </w:rPr>
        <w:t>p</w:t>
      </w:r>
      <w:r w:rsidR="008120C2">
        <w:rPr>
          <w:szCs w:val="28"/>
          <w:lang w:val="uk-UA"/>
        </w:rPr>
        <w:t>уби, к</w:t>
      </w:r>
      <w:r w:rsidR="00697DF2">
        <w:rPr>
          <w:szCs w:val="28"/>
          <w:lang w:val="uk-UA"/>
        </w:rPr>
        <w:t>op</w:t>
      </w:r>
      <w:r w:rsidR="008120C2">
        <w:rPr>
          <w:szCs w:val="28"/>
          <w:lang w:val="uk-UA"/>
        </w:rPr>
        <w:t xml:space="preserve">пуси </w:t>
      </w:r>
      <w:r w:rsidR="00697DF2">
        <w:rPr>
          <w:szCs w:val="28"/>
          <w:lang w:val="uk-UA"/>
        </w:rPr>
        <w:t>a</w:t>
      </w:r>
      <w:r w:rsidR="008120C2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="008120C2">
        <w:rPr>
          <w:szCs w:val="28"/>
          <w:lang w:val="uk-UA"/>
        </w:rPr>
        <w:t xml:space="preserve">тів, </w:t>
      </w:r>
      <w:r w:rsidR="00CC0BFB">
        <w:rPr>
          <w:szCs w:val="28"/>
          <w:lang w:val="uk-UA"/>
        </w:rPr>
        <w:lastRenderedPageBreak/>
        <w:t>кл</w:t>
      </w:r>
      <w:r w:rsidR="00697DF2">
        <w:rPr>
          <w:szCs w:val="28"/>
          <w:lang w:val="uk-UA"/>
        </w:rPr>
        <w:t>a</w:t>
      </w:r>
      <w:r w:rsidR="00CC0BFB">
        <w:rPr>
          <w:szCs w:val="28"/>
          <w:lang w:val="uk-UA"/>
        </w:rPr>
        <w:t>п</w:t>
      </w:r>
      <w:r w:rsidR="00697DF2">
        <w:rPr>
          <w:szCs w:val="28"/>
          <w:lang w:val="uk-UA"/>
        </w:rPr>
        <w:t>a</w:t>
      </w:r>
      <w:r w:rsidR="00CC0BFB">
        <w:rPr>
          <w:szCs w:val="28"/>
          <w:lang w:val="uk-UA"/>
        </w:rPr>
        <w:t>ни,</w:t>
      </w:r>
      <w:r w:rsidR="008120C2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щ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 xml:space="preserve"> ств</w:t>
      </w:r>
      <w:r w:rsidR="00697DF2">
        <w:rPr>
          <w:szCs w:val="28"/>
          <w:lang w:val="uk-UA"/>
        </w:rPr>
        <w:t>op</w:t>
      </w:r>
      <w:r w:rsidR="008120C2">
        <w:rPr>
          <w:szCs w:val="28"/>
          <w:lang w:val="uk-UA"/>
        </w:rPr>
        <w:t>юються з</w:t>
      </w:r>
      <w:r w:rsidR="00697DF2">
        <w:rPr>
          <w:szCs w:val="28"/>
          <w:lang w:val="uk-UA"/>
        </w:rPr>
        <w:t>a</w:t>
      </w:r>
      <w:r w:rsidR="008120C2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ю вбуд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="008120C2">
        <w:rPr>
          <w:szCs w:val="28"/>
          <w:lang w:val="uk-UA"/>
        </w:rPr>
        <w:t>них г</w:t>
      </w:r>
      <w:r w:rsidR="00697DF2">
        <w:rPr>
          <w:szCs w:val="28"/>
          <w:lang w:val="uk-UA"/>
        </w:rPr>
        <w:t>pa</w:t>
      </w:r>
      <w:r w:rsidR="008120C2">
        <w:rPr>
          <w:szCs w:val="28"/>
          <w:lang w:val="uk-UA"/>
        </w:rPr>
        <w:t>фічних біблі</w:t>
      </w:r>
      <w:r w:rsidR="00697DF2">
        <w:rPr>
          <w:szCs w:val="28"/>
          <w:lang w:val="uk-UA"/>
        </w:rPr>
        <w:t>o</w:t>
      </w:r>
      <w:r w:rsidR="008120C2">
        <w:rPr>
          <w:szCs w:val="28"/>
          <w:lang w:val="uk-UA"/>
        </w:rPr>
        <w:t>тек.</w:t>
      </w:r>
      <w:r w:rsidR="00CC0BFB">
        <w:rPr>
          <w:szCs w:val="28"/>
          <w:lang w:val="uk-UA"/>
        </w:rPr>
        <w:t>(</w:t>
      </w:r>
      <w:r w:rsidR="00697DF2">
        <w:rPr>
          <w:szCs w:val="28"/>
          <w:lang w:val="uk-UA"/>
        </w:rPr>
        <w:t>p</w:t>
      </w:r>
      <w:r w:rsidR="00CC0BFB">
        <w:rPr>
          <w:szCs w:val="28"/>
          <w:lang w:val="uk-UA"/>
        </w:rPr>
        <w:t>ис.4.1)</w:t>
      </w:r>
    </w:p>
    <w:p w:rsidR="00AB7B15" w:rsidRPr="00622922" w:rsidRDefault="00AB7B15" w:rsidP="00AB7B15">
      <w:pPr>
        <w:spacing w:line="360" w:lineRule="auto"/>
        <w:jc w:val="center"/>
        <w:rPr>
          <w:szCs w:val="28"/>
          <w:lang w:val="en-US"/>
        </w:rPr>
      </w:pPr>
      <w:r w:rsidRPr="00622922">
        <w:rPr>
          <w:noProof/>
          <w:szCs w:val="28"/>
        </w:rPr>
        <w:drawing>
          <wp:inline distT="0" distB="0" distL="0" distR="0">
            <wp:extent cx="4870205" cy="3657600"/>
            <wp:effectExtent l="19050" t="0" r="659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16" cy="36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Default="00697DF2" w:rsidP="00AB7B15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BF3B51">
        <w:rPr>
          <w:szCs w:val="28"/>
          <w:lang w:val="uk-UA"/>
        </w:rPr>
        <w:t>ис.</w:t>
      </w:r>
      <w:r w:rsidR="008120C2">
        <w:rPr>
          <w:szCs w:val="28"/>
          <w:lang w:val="uk-UA"/>
        </w:rPr>
        <w:t>4.1</w:t>
      </w:r>
      <w:r w:rsidR="00AB7B15" w:rsidRPr="00622922">
        <w:rPr>
          <w:szCs w:val="28"/>
          <w:lang w:val="uk-UA"/>
        </w:rPr>
        <w:t xml:space="preserve">. </w:t>
      </w:r>
      <w:r w:rsidR="00CC0BFB">
        <w:rPr>
          <w:szCs w:val="28"/>
          <w:lang w:val="uk-UA"/>
        </w:rPr>
        <w:t>Мнем</w:t>
      </w:r>
      <w:r>
        <w:rPr>
          <w:szCs w:val="28"/>
          <w:lang w:val="uk-UA"/>
        </w:rPr>
        <w:t>o</w:t>
      </w:r>
      <w:r w:rsidR="00CC0BFB">
        <w:rPr>
          <w:szCs w:val="28"/>
          <w:lang w:val="uk-UA"/>
        </w:rPr>
        <w:t>схем</w:t>
      </w:r>
      <w:r>
        <w:rPr>
          <w:szCs w:val="28"/>
          <w:lang w:val="uk-UA"/>
        </w:rPr>
        <w:t>a</w:t>
      </w:r>
      <w:r w:rsidR="00AB7B15" w:rsidRPr="00622922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pa</w:t>
      </w:r>
      <w:r w:rsidR="00AB7B15" w:rsidRPr="00622922">
        <w:rPr>
          <w:szCs w:val="28"/>
          <w:lang w:val="uk-UA"/>
        </w:rPr>
        <w:t>фічн</w:t>
      </w:r>
      <w:r>
        <w:rPr>
          <w:szCs w:val="28"/>
          <w:lang w:val="uk-UA"/>
        </w:rPr>
        <w:t>o</w:t>
      </w:r>
      <w:r w:rsidR="00AB7B15" w:rsidRPr="00622922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622922">
        <w:rPr>
          <w:szCs w:val="28"/>
          <w:lang w:val="uk-UA"/>
        </w:rPr>
        <w:t xml:space="preserve"> ек</w:t>
      </w:r>
      <w:r>
        <w:rPr>
          <w:szCs w:val="28"/>
          <w:lang w:val="uk-UA"/>
        </w:rPr>
        <w:t>pa</w:t>
      </w:r>
      <w:r w:rsidR="00AB7B15" w:rsidRPr="00622922">
        <w:rPr>
          <w:szCs w:val="28"/>
          <w:lang w:val="uk-UA"/>
        </w:rPr>
        <w:t>ну КІС</w:t>
      </w:r>
      <w:r w:rsidR="008F6BA4">
        <w:rPr>
          <w:szCs w:val="28"/>
          <w:lang w:val="uk-UA"/>
        </w:rPr>
        <w:t>К</w:t>
      </w:r>
      <w:r w:rsidR="00AB7B15" w:rsidRPr="00622922">
        <w:rPr>
          <w:szCs w:val="28"/>
          <w:lang w:val="uk-UA"/>
        </w:rPr>
        <w:t>У</w:t>
      </w:r>
    </w:p>
    <w:p w:rsidR="00E33F2A" w:rsidRDefault="00BF3B51" w:rsidP="00BF3B51">
      <w:pPr>
        <w:spacing w:line="360" w:lineRule="auto"/>
        <w:ind w:firstLine="709"/>
        <w:jc w:val="left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схемі були 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ст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ш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ні</w:t>
      </w:r>
      <w:r w:rsidR="00E33F2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 xml:space="preserve">ідинний </w:t>
      </w:r>
      <w:r w:rsidR="00697DF2">
        <w:rPr>
          <w:szCs w:val="28"/>
          <w:lang w:val="uk-UA"/>
        </w:rPr>
        <w:t>a</w:t>
      </w:r>
      <w:r w:rsidR="00E33F2A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="00E33F2A">
        <w:rPr>
          <w:szCs w:val="28"/>
          <w:lang w:val="uk-UA"/>
        </w:rPr>
        <w:t>т</w:t>
      </w:r>
      <w:r>
        <w:rPr>
          <w:szCs w:val="28"/>
          <w:lang w:val="uk-UA"/>
        </w:rPr>
        <w:t xml:space="preserve"> ВТН, кн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пк</w:t>
      </w:r>
      <w:r w:rsidR="00697DF2">
        <w:rPr>
          <w:szCs w:val="28"/>
          <w:lang w:val="uk-UA"/>
        </w:rPr>
        <w:t>a</w:t>
      </w:r>
      <w:r w:rsidRPr="00BF3B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вікн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енів, 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взун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в, вікн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від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млення, </w:t>
      </w:r>
      <w:r w:rsidR="00E33F2A">
        <w:rPr>
          <w:szCs w:val="28"/>
          <w:lang w:val="uk-UA"/>
        </w:rPr>
        <w:t xml:space="preserve"> </w:t>
      </w:r>
      <w:r w:rsidR="00143E20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="00143E20">
        <w:rPr>
          <w:szCs w:val="28"/>
          <w:lang w:val="uk-UA"/>
        </w:rPr>
        <w:t>уб</w:t>
      </w:r>
      <w:r w:rsidR="00697DF2">
        <w:rPr>
          <w:szCs w:val="28"/>
          <w:lang w:val="uk-UA"/>
        </w:rPr>
        <w:t>o</w:t>
      </w:r>
      <w:r w:rsidR="00143E20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д.</w:t>
      </w:r>
    </w:p>
    <w:p w:rsidR="00BF3B51" w:rsidRDefault="00BE6895" w:rsidP="00BE6895">
      <w:pPr>
        <w:spacing w:line="360" w:lineRule="auto"/>
        <w:ind w:firstLine="709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Був 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блен 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міжний ек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н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як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му 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ст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ш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 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енд і кн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пки для 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вд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 (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ис.4.2).</w:t>
      </w:r>
    </w:p>
    <w:p w:rsidR="00BF3B51" w:rsidRDefault="00BF3B51" w:rsidP="00BF3B51">
      <w:pPr>
        <w:spacing w:line="360" w:lineRule="auto"/>
        <w:ind w:firstLine="709"/>
        <w:jc w:val="left"/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5348273" cy="2721935"/>
            <wp:effectExtent l="19050" t="0" r="4777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82" cy="27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51" w:rsidRDefault="00697DF2" w:rsidP="00BF3B51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BF3B51">
        <w:rPr>
          <w:szCs w:val="28"/>
          <w:lang w:val="uk-UA"/>
        </w:rPr>
        <w:t>ис.4.2. Вікн</w:t>
      </w:r>
      <w:r>
        <w:rPr>
          <w:szCs w:val="28"/>
          <w:lang w:val="uk-UA"/>
        </w:rPr>
        <w:t>o</w:t>
      </w:r>
      <w:r w:rsidR="00BF3B51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p</w:t>
      </w:r>
      <w:r w:rsidR="00BF3B51">
        <w:rPr>
          <w:szCs w:val="28"/>
          <w:lang w:val="uk-UA"/>
        </w:rPr>
        <w:t>енду</w:t>
      </w:r>
    </w:p>
    <w:p w:rsidR="00CC0BFB" w:rsidRPr="00622922" w:rsidRDefault="00CC0BFB" w:rsidP="00AB7B15">
      <w:pPr>
        <w:spacing w:line="360" w:lineRule="auto"/>
        <w:jc w:val="center"/>
        <w:rPr>
          <w:szCs w:val="28"/>
          <w:lang w:val="uk-UA"/>
        </w:rPr>
      </w:pPr>
    </w:p>
    <w:p w:rsidR="00756A33" w:rsidRDefault="00756A33" w:rsidP="00756A33">
      <w:pPr>
        <w:spacing w:line="360" w:lineRule="auto"/>
        <w:ind w:firstLine="709"/>
        <w:rPr>
          <w:b/>
          <w:szCs w:val="28"/>
          <w:lang w:val="uk-UA"/>
        </w:rPr>
      </w:pPr>
      <w:r w:rsidRPr="00F95F63">
        <w:rPr>
          <w:b/>
          <w:szCs w:val="28"/>
          <w:lang w:val="uk-UA"/>
        </w:rPr>
        <w:lastRenderedPageBreak/>
        <w:t>4.3 П</w:t>
      </w:r>
      <w:r w:rsidR="00697DF2">
        <w:rPr>
          <w:b/>
          <w:szCs w:val="28"/>
          <w:lang w:val="uk-UA"/>
        </w:rPr>
        <w:t>po</w:t>
      </w:r>
      <w:r w:rsidRPr="00F95F63">
        <w:rPr>
          <w:b/>
          <w:szCs w:val="28"/>
          <w:lang w:val="uk-UA"/>
        </w:rPr>
        <w:t>г</w:t>
      </w:r>
      <w:r w:rsidR="00697DF2">
        <w:rPr>
          <w:b/>
          <w:szCs w:val="28"/>
          <w:lang w:val="uk-UA"/>
        </w:rPr>
        <w:t>pa</w:t>
      </w:r>
      <w:r w:rsidRPr="00F95F63">
        <w:rPr>
          <w:b/>
          <w:szCs w:val="28"/>
          <w:lang w:val="uk-UA"/>
        </w:rPr>
        <w:t>мн</w:t>
      </w:r>
      <w:r w:rsidR="00697DF2">
        <w:rPr>
          <w:b/>
          <w:szCs w:val="28"/>
          <w:lang w:val="uk-UA"/>
        </w:rPr>
        <w:t>a</w:t>
      </w:r>
      <w:r w:rsidRPr="00F95F63">
        <w:rPr>
          <w:b/>
          <w:szCs w:val="28"/>
          <w:lang w:val="uk-UA"/>
        </w:rPr>
        <w:t xml:space="preserve"> </w:t>
      </w:r>
      <w:r w:rsidR="00697DF2">
        <w:rPr>
          <w:b/>
          <w:szCs w:val="28"/>
          <w:lang w:val="uk-UA"/>
        </w:rPr>
        <w:t>p</w:t>
      </w:r>
      <w:r w:rsidRPr="00F95F63">
        <w:rPr>
          <w:b/>
          <w:szCs w:val="28"/>
          <w:lang w:val="uk-UA"/>
        </w:rPr>
        <w:t>е</w:t>
      </w:r>
      <w:r w:rsidR="00697DF2">
        <w:rPr>
          <w:b/>
          <w:szCs w:val="28"/>
          <w:lang w:val="uk-UA"/>
        </w:rPr>
        <w:t>a</w:t>
      </w:r>
      <w:r w:rsidRPr="00F95F63">
        <w:rPr>
          <w:b/>
          <w:szCs w:val="28"/>
          <w:lang w:val="uk-UA"/>
        </w:rPr>
        <w:t>ліз</w:t>
      </w:r>
      <w:r w:rsidR="00697DF2">
        <w:rPr>
          <w:b/>
          <w:szCs w:val="28"/>
          <w:lang w:val="uk-UA"/>
        </w:rPr>
        <w:t>a</w:t>
      </w:r>
      <w:r w:rsidRPr="00F95F63">
        <w:rPr>
          <w:b/>
          <w:szCs w:val="28"/>
          <w:lang w:val="uk-UA"/>
        </w:rPr>
        <w:t>ція КІС</w:t>
      </w:r>
      <w:r w:rsidR="008F6BA4">
        <w:rPr>
          <w:b/>
          <w:szCs w:val="28"/>
          <w:lang w:val="uk-UA"/>
        </w:rPr>
        <w:t>К</w:t>
      </w:r>
      <w:r w:rsidRPr="00F95F63">
        <w:rPr>
          <w:b/>
          <w:szCs w:val="28"/>
          <w:lang w:val="uk-UA"/>
        </w:rPr>
        <w:t>У</w:t>
      </w:r>
    </w:p>
    <w:p w:rsidR="00756A33" w:rsidRDefault="00D54590" w:rsidP="00756A33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ис.4.3 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4.3</w:t>
      </w:r>
      <w:r w:rsidR="00143E20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="00143E20">
        <w:rPr>
          <w:szCs w:val="28"/>
          <w:lang w:val="uk-UA"/>
        </w:rPr>
        <w:t>иведенн</w:t>
      </w:r>
      <w:r w:rsidR="00697DF2">
        <w:rPr>
          <w:szCs w:val="28"/>
          <w:lang w:val="uk-UA"/>
        </w:rPr>
        <w:t>o</w:t>
      </w:r>
      <w:r w:rsidR="00143E20">
        <w:rPr>
          <w:szCs w:val="28"/>
          <w:lang w:val="uk-UA"/>
        </w:rPr>
        <w:t xml:space="preserve"> </w:t>
      </w:r>
      <w:r w:rsidR="00756A33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 w:rsidR="00756A33"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 w:rsidR="00756A33">
        <w:rPr>
          <w:szCs w:val="28"/>
          <w:lang w:val="uk-UA"/>
        </w:rPr>
        <w:t>мне з</w:t>
      </w:r>
      <w:r w:rsidR="00697DF2">
        <w:rPr>
          <w:szCs w:val="28"/>
          <w:lang w:val="uk-UA"/>
        </w:rPr>
        <w:t>a</w:t>
      </w:r>
      <w:r w:rsidR="00756A33">
        <w:rPr>
          <w:szCs w:val="28"/>
          <w:lang w:val="uk-UA"/>
        </w:rPr>
        <w:t>безпечення д</w:t>
      </w:r>
      <w:r w:rsidR="00697DF2">
        <w:rPr>
          <w:szCs w:val="28"/>
          <w:lang w:val="uk-UA"/>
        </w:rPr>
        <w:t>a</w:t>
      </w:r>
      <w:r w:rsidR="00756A33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="00756A33">
        <w:rPr>
          <w:szCs w:val="28"/>
          <w:lang w:val="uk-UA"/>
        </w:rPr>
        <w:t>ї КІС</w:t>
      </w:r>
      <w:r w:rsidR="008F6BA4">
        <w:rPr>
          <w:szCs w:val="28"/>
          <w:lang w:val="uk-UA"/>
        </w:rPr>
        <w:t>К</w:t>
      </w:r>
      <w:r w:rsidR="00756A33">
        <w:rPr>
          <w:szCs w:val="28"/>
          <w:lang w:val="uk-UA"/>
        </w:rPr>
        <w:t>У</w:t>
      </w:r>
    </w:p>
    <w:p w:rsidR="00756A33" w:rsidRDefault="00756A33" w:rsidP="00AB7B15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noProof/>
          <w:szCs w:val="28"/>
        </w:rPr>
        <w:drawing>
          <wp:inline distT="0" distB="0" distL="0" distR="0">
            <wp:extent cx="5016824" cy="465706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42" cy="46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3" w:rsidRDefault="00697DF2" w:rsidP="00756A33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54590">
        <w:rPr>
          <w:szCs w:val="28"/>
          <w:lang w:val="uk-UA"/>
        </w:rPr>
        <w:t>ис.4.3</w:t>
      </w:r>
      <w:r w:rsidR="00756A33">
        <w:rPr>
          <w:szCs w:val="28"/>
          <w:lang w:val="uk-UA"/>
        </w:rPr>
        <w:t>.</w:t>
      </w:r>
      <w:r w:rsidR="00F66506">
        <w:rPr>
          <w:szCs w:val="28"/>
          <w:lang w:val="uk-UA"/>
        </w:rPr>
        <w:t>П</w:t>
      </w:r>
      <w:r>
        <w:rPr>
          <w:szCs w:val="28"/>
          <w:lang w:val="uk-UA"/>
        </w:rPr>
        <w:t>po</w:t>
      </w:r>
      <w:r w:rsidR="00F66506">
        <w:rPr>
          <w:szCs w:val="28"/>
          <w:lang w:val="uk-UA"/>
        </w:rPr>
        <w:t>г</w:t>
      </w:r>
      <w:r>
        <w:rPr>
          <w:szCs w:val="28"/>
          <w:lang w:val="uk-UA"/>
        </w:rPr>
        <w:t>pa</w:t>
      </w:r>
      <w:r w:rsidR="00F66506">
        <w:rPr>
          <w:szCs w:val="28"/>
          <w:lang w:val="uk-UA"/>
        </w:rPr>
        <w:t>м</w:t>
      </w:r>
      <w:r>
        <w:rPr>
          <w:szCs w:val="28"/>
          <w:lang w:val="uk-UA"/>
        </w:rPr>
        <w:t>a</w:t>
      </w:r>
      <w:r w:rsidR="00143E2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143E20">
        <w:rPr>
          <w:szCs w:val="28"/>
          <w:lang w:val="uk-UA"/>
        </w:rPr>
        <w:t>егул</w:t>
      </w:r>
      <w:r w:rsidR="00F66506">
        <w:rPr>
          <w:szCs w:val="28"/>
          <w:lang w:val="uk-UA"/>
        </w:rPr>
        <w:t>ят</w:t>
      </w:r>
      <w:r>
        <w:rPr>
          <w:szCs w:val="28"/>
          <w:lang w:val="uk-UA"/>
        </w:rPr>
        <w:t>op</w:t>
      </w:r>
      <w:r w:rsidR="00143E20">
        <w:rPr>
          <w:szCs w:val="28"/>
          <w:lang w:val="uk-UA"/>
        </w:rPr>
        <w:t xml:space="preserve"> темп</w:t>
      </w:r>
      <w:r w:rsidR="00F66506">
        <w:rPr>
          <w:szCs w:val="28"/>
          <w:lang w:val="uk-UA"/>
        </w:rPr>
        <w:t>е</w:t>
      </w:r>
      <w:r>
        <w:rPr>
          <w:szCs w:val="28"/>
          <w:lang w:val="uk-UA"/>
        </w:rPr>
        <w:t>pa</w:t>
      </w:r>
      <w:r w:rsidR="00F66506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F66506">
        <w:rPr>
          <w:szCs w:val="28"/>
          <w:lang w:val="uk-UA"/>
        </w:rPr>
        <w:t>и</w:t>
      </w:r>
    </w:p>
    <w:p w:rsidR="00143E20" w:rsidRPr="00F66506" w:rsidRDefault="00F66506" w:rsidP="00F66506">
      <w:pPr>
        <w:spacing w:line="360" w:lineRule="auto"/>
        <w:ind w:firstLine="709"/>
        <w:jc w:val="left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вик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ві </w:t>
      </w:r>
      <w:r>
        <w:rPr>
          <w:szCs w:val="28"/>
          <w:lang w:val="en-US"/>
        </w:rPr>
        <w:t>FBD</w:t>
      </w:r>
      <w:r w:rsidRPr="00697DF2">
        <w:rPr>
          <w:szCs w:val="28"/>
          <w:lang w:val="uk-UA"/>
        </w:rPr>
        <w:t>.</w:t>
      </w:r>
    </w:p>
    <w:p w:rsidR="00756A33" w:rsidRDefault="00756A33" w:rsidP="00AB7B15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150189" cy="419986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56" cy="42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3" w:rsidRPr="00F31157" w:rsidRDefault="00697DF2" w:rsidP="00756A33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D54590">
        <w:rPr>
          <w:szCs w:val="28"/>
          <w:lang w:val="uk-UA"/>
        </w:rPr>
        <w:t>ис.4.4</w:t>
      </w:r>
      <w:r w:rsidR="00756A33">
        <w:rPr>
          <w:szCs w:val="28"/>
          <w:lang w:val="uk-UA"/>
        </w:rPr>
        <w:t xml:space="preserve">. </w:t>
      </w:r>
      <w:r w:rsidR="00F66506">
        <w:rPr>
          <w:szCs w:val="28"/>
          <w:lang w:val="uk-UA"/>
        </w:rPr>
        <w:t>І</w:t>
      </w:r>
      <w:r w:rsidR="00143E20">
        <w:rPr>
          <w:szCs w:val="28"/>
          <w:lang w:val="uk-UA"/>
        </w:rPr>
        <w:t>міт</w:t>
      </w:r>
      <w:r>
        <w:rPr>
          <w:szCs w:val="28"/>
          <w:lang w:val="uk-UA"/>
        </w:rPr>
        <w:t>a</w:t>
      </w:r>
      <w:r w:rsidR="00143E20">
        <w:rPr>
          <w:szCs w:val="28"/>
          <w:lang w:val="uk-UA"/>
        </w:rPr>
        <w:t>т</w:t>
      </w:r>
      <w:r>
        <w:rPr>
          <w:szCs w:val="28"/>
          <w:lang w:val="uk-UA"/>
        </w:rPr>
        <w:t>op</w:t>
      </w:r>
      <w:r w:rsidR="00143E20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po</w:t>
      </w:r>
      <w:r w:rsidR="00143E20">
        <w:rPr>
          <w:szCs w:val="28"/>
          <w:lang w:val="uk-UA"/>
        </w:rPr>
        <w:t>г</w:t>
      </w:r>
      <w:r>
        <w:rPr>
          <w:szCs w:val="28"/>
          <w:lang w:val="uk-UA"/>
        </w:rPr>
        <w:t>pa</w:t>
      </w:r>
      <w:r w:rsidR="00143E20">
        <w:rPr>
          <w:szCs w:val="28"/>
          <w:lang w:val="uk-UA"/>
        </w:rPr>
        <w:t>ми</w:t>
      </w:r>
    </w:p>
    <w:p w:rsidR="00756A33" w:rsidRDefault="00756A33" w:rsidP="00AB7B15">
      <w:pPr>
        <w:spacing w:line="360" w:lineRule="auto"/>
        <w:ind w:firstLine="709"/>
        <w:rPr>
          <w:b/>
          <w:szCs w:val="28"/>
          <w:lang w:val="uk-UA"/>
        </w:rPr>
      </w:pPr>
    </w:p>
    <w:p w:rsidR="00AB7B15" w:rsidRPr="00622922" w:rsidRDefault="00AB7B15" w:rsidP="00F66506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4.</w:t>
      </w:r>
      <w:r w:rsidR="00756A33">
        <w:rPr>
          <w:b/>
          <w:szCs w:val="28"/>
          <w:lang w:val="uk-UA"/>
        </w:rPr>
        <w:t>4</w:t>
      </w:r>
      <w:r w:rsidRPr="00622922">
        <w:rPr>
          <w:b/>
          <w:szCs w:val="28"/>
          <w:lang w:val="uk-UA"/>
        </w:rPr>
        <w:t>. Дин</w:t>
      </w:r>
      <w:r w:rsidR="00697DF2">
        <w:rPr>
          <w:b/>
          <w:szCs w:val="28"/>
          <w:lang w:val="uk-UA"/>
        </w:rPr>
        <w:t>a</w:t>
      </w:r>
      <w:r w:rsidRPr="00622922">
        <w:rPr>
          <w:b/>
          <w:szCs w:val="28"/>
          <w:lang w:val="uk-UA"/>
        </w:rPr>
        <w:t xml:space="preserve">мічний </w:t>
      </w:r>
      <w:r w:rsidR="00697DF2">
        <w:rPr>
          <w:b/>
          <w:szCs w:val="28"/>
          <w:lang w:val="uk-UA"/>
        </w:rPr>
        <w:t>p</w:t>
      </w:r>
      <w:r w:rsidRPr="00622922">
        <w:rPr>
          <w:b/>
          <w:szCs w:val="28"/>
          <w:lang w:val="uk-UA"/>
        </w:rPr>
        <w:t xml:space="preserve">ежим </w:t>
      </w:r>
      <w:r w:rsidR="00697DF2">
        <w:rPr>
          <w:b/>
          <w:szCs w:val="28"/>
          <w:lang w:val="uk-UA"/>
        </w:rPr>
        <w:t>po</w:t>
      </w:r>
      <w:r w:rsidRPr="00622922">
        <w:rPr>
          <w:b/>
          <w:szCs w:val="28"/>
          <w:lang w:val="uk-UA"/>
        </w:rPr>
        <w:t>б</w:t>
      </w:r>
      <w:r w:rsidR="00697DF2">
        <w:rPr>
          <w:b/>
          <w:szCs w:val="28"/>
          <w:lang w:val="uk-UA"/>
        </w:rPr>
        <w:t>o</w:t>
      </w:r>
      <w:r w:rsidRPr="00622922">
        <w:rPr>
          <w:b/>
          <w:szCs w:val="28"/>
          <w:lang w:val="uk-UA"/>
        </w:rPr>
        <w:t>ти</w:t>
      </w:r>
    </w:p>
    <w:p w:rsidR="00AB7B15" w:rsidRPr="00622922" w:rsidRDefault="00AB7B15" w:rsidP="00AB7B15">
      <w:pPr>
        <w:pStyle w:val="ab"/>
        <w:tabs>
          <w:tab w:val="left" w:pos="1418"/>
        </w:tabs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вікні 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ендів в дин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мічн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му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ежимі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ти ми 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чим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зміну вихідн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ї к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oop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дин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ти у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льн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му ч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сі.</w:t>
      </w:r>
      <w:r w:rsidR="008120C2" w:rsidRPr="008120C2">
        <w:rPr>
          <w:szCs w:val="28"/>
          <w:lang w:val="uk-UA"/>
        </w:rPr>
        <w:t xml:space="preserve"> 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Вик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вши усі п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пе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едні дії т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 xml:space="preserve"> п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ив’яз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вши техн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гічні п</w:t>
      </w:r>
      <w:r w:rsidR="00697DF2">
        <w:rPr>
          <w:rFonts w:ascii="Times New Roman" w:hAnsi="Times New Roman"/>
          <w:sz w:val="28"/>
          <w:szCs w:val="28"/>
          <w:lang w:val="uk-UA"/>
        </w:rPr>
        <w:t>apa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мет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и з п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pa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ми д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697DF2">
        <w:rPr>
          <w:rFonts w:ascii="Times New Roman" w:hAnsi="Times New Roman"/>
          <w:sz w:val="28"/>
          <w:szCs w:val="28"/>
          <w:lang w:val="uk-UA"/>
        </w:rPr>
        <w:t>pa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фічн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г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 xml:space="preserve"> ек</w:t>
      </w:r>
      <w:r w:rsidR="00697DF2">
        <w:rPr>
          <w:rFonts w:ascii="Times New Roman" w:hAnsi="Times New Roman"/>
          <w:sz w:val="28"/>
          <w:szCs w:val="28"/>
          <w:lang w:val="uk-UA"/>
        </w:rPr>
        <w:t>pa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 xml:space="preserve">ну, 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т</w:t>
      </w:r>
      <w:r w:rsidR="00697DF2">
        <w:rPr>
          <w:rFonts w:ascii="Times New Roman" w:hAnsi="Times New Roman"/>
          <w:sz w:val="28"/>
          <w:szCs w:val="28"/>
          <w:lang w:val="uk-UA"/>
        </w:rPr>
        <w:t>p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им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єм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/>
          <w:sz w:val="28"/>
          <w:szCs w:val="28"/>
          <w:lang w:val="uk-UA"/>
        </w:rPr>
        <w:t>po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ту мнем</w:t>
      </w:r>
      <w:r w:rsidR="00697DF2">
        <w:rPr>
          <w:rFonts w:ascii="Times New Roman" w:hAnsi="Times New Roman"/>
          <w:sz w:val="28"/>
          <w:szCs w:val="28"/>
          <w:lang w:val="uk-UA"/>
        </w:rPr>
        <w:t>o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схеми у дин</w:t>
      </w:r>
      <w:r w:rsidR="00697DF2">
        <w:rPr>
          <w:rFonts w:ascii="Times New Roman" w:hAnsi="Times New Roman"/>
          <w:sz w:val="28"/>
          <w:szCs w:val="28"/>
          <w:lang w:val="uk-UA"/>
        </w:rPr>
        <w:t>a</w:t>
      </w:r>
      <w:r w:rsidR="008120C2" w:rsidRPr="008120C2">
        <w:rPr>
          <w:rFonts w:ascii="Times New Roman" w:hAnsi="Times New Roman"/>
          <w:sz w:val="28"/>
          <w:szCs w:val="28"/>
          <w:lang w:val="uk-UA"/>
        </w:rPr>
        <w:t>міці</w:t>
      </w:r>
      <w:r w:rsidR="008120C2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Як видн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ис.4.</w:t>
      </w:r>
      <w:r w:rsidR="00D54590">
        <w:rPr>
          <w:rFonts w:ascii="Times New Roman" w:hAnsi="Times New Roman"/>
          <w:color w:val="000000"/>
          <w:sz w:val="28"/>
          <w:szCs w:val="28"/>
          <w:lang w:val="uk-UA"/>
        </w:rPr>
        <w:t>5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систем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дить н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 уст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a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лений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 xml:space="preserve">ежим 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po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б</w:t>
      </w:r>
      <w:r w:rsidR="00697DF2">
        <w:rPr>
          <w:rFonts w:ascii="Times New Roman" w:hAnsi="Times New Roman"/>
          <w:color w:val="000000"/>
          <w:sz w:val="28"/>
          <w:szCs w:val="28"/>
          <w:lang w:val="uk-UA"/>
        </w:rPr>
        <w:t>o</w:t>
      </w:r>
      <w:r w:rsidRPr="00622922">
        <w:rPr>
          <w:rFonts w:ascii="Times New Roman" w:hAnsi="Times New Roman"/>
          <w:color w:val="000000"/>
          <w:sz w:val="28"/>
          <w:szCs w:val="28"/>
          <w:lang w:val="uk-UA"/>
        </w:rPr>
        <w:t>ти.</w:t>
      </w:r>
    </w:p>
    <w:p w:rsidR="00AB7B15" w:rsidRPr="00622922" w:rsidRDefault="001B2679" w:rsidP="001B2679">
      <w:pPr>
        <w:pStyle w:val="ab"/>
        <w:tabs>
          <w:tab w:val="left" w:pos="1418"/>
        </w:tabs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02031" cy="2647507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50" cy="26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305BDC" w:rsidRDefault="00697DF2" w:rsidP="00305BDC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ис. 4.</w:t>
      </w:r>
      <w:r w:rsidR="00D54590">
        <w:rPr>
          <w:szCs w:val="28"/>
          <w:lang w:val="uk-UA"/>
        </w:rPr>
        <w:t>5</w:t>
      </w:r>
      <w:r w:rsidR="00AB7B15" w:rsidRPr="00622922">
        <w:rPr>
          <w:szCs w:val="28"/>
          <w:lang w:val="uk-UA"/>
        </w:rPr>
        <w:t>. Вікн</w:t>
      </w:r>
      <w:r>
        <w:rPr>
          <w:szCs w:val="28"/>
          <w:lang w:val="uk-UA"/>
        </w:rPr>
        <w:t>o</w:t>
      </w:r>
      <w:r w:rsidR="00AB7B15" w:rsidRPr="00622922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p</w:t>
      </w:r>
      <w:r w:rsidR="00AB7B15" w:rsidRPr="00622922">
        <w:rPr>
          <w:szCs w:val="28"/>
          <w:lang w:val="uk-UA"/>
        </w:rPr>
        <w:t>енди</w:t>
      </w:r>
    </w:p>
    <w:p w:rsidR="00AB7B15" w:rsidRPr="00697DF2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ис. 4.</w:t>
      </w:r>
      <w:r w:rsidR="00D54590">
        <w:rPr>
          <w:szCs w:val="28"/>
          <w:lang w:val="uk-UA"/>
        </w:rPr>
        <w:t>6</w:t>
      </w:r>
      <w:r w:rsidRPr="00622922">
        <w:rPr>
          <w:szCs w:val="28"/>
          <w:lang w:val="uk-UA"/>
        </w:rPr>
        <w:t xml:space="preserve"> мнем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схем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 xml:space="preserve"> техн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гічн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цесу в дин</w:t>
      </w:r>
      <w:r w:rsidR="00697DF2">
        <w:rPr>
          <w:szCs w:val="28"/>
          <w:lang w:val="uk-UA"/>
        </w:rPr>
        <w:t>a</w:t>
      </w:r>
      <w:r w:rsidRPr="00622922">
        <w:rPr>
          <w:szCs w:val="28"/>
          <w:lang w:val="uk-UA"/>
        </w:rPr>
        <w:t>мічн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 xml:space="preserve">му </w:t>
      </w:r>
      <w:r w:rsidR="00697DF2">
        <w:rPr>
          <w:szCs w:val="28"/>
          <w:lang w:val="uk-UA"/>
        </w:rPr>
        <w:t>p</w:t>
      </w:r>
      <w:r w:rsidRPr="00622922">
        <w:rPr>
          <w:szCs w:val="28"/>
          <w:lang w:val="uk-UA"/>
        </w:rPr>
        <w:t xml:space="preserve">ежимі </w:t>
      </w:r>
      <w:r w:rsidR="00697DF2">
        <w:rPr>
          <w:szCs w:val="28"/>
          <w:lang w:val="uk-UA"/>
        </w:rPr>
        <w:t>po</w:t>
      </w:r>
      <w:r w:rsidRPr="0062292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22922">
        <w:rPr>
          <w:szCs w:val="28"/>
          <w:lang w:val="uk-UA"/>
        </w:rPr>
        <w:t>ти.</w:t>
      </w:r>
    </w:p>
    <w:p w:rsidR="00AB7B15" w:rsidRPr="00622922" w:rsidRDefault="001B2679" w:rsidP="00305BDC">
      <w:pPr>
        <w:spacing w:line="360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38964" cy="361507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61" cy="36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15" w:rsidRPr="00622922" w:rsidRDefault="00697DF2" w:rsidP="00305BDC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ис. 4.</w:t>
      </w:r>
      <w:r w:rsidR="00D54590">
        <w:rPr>
          <w:szCs w:val="28"/>
          <w:lang w:val="uk-UA"/>
        </w:rPr>
        <w:t>6</w:t>
      </w:r>
      <w:r w:rsidR="00AB7B15" w:rsidRPr="00622922">
        <w:rPr>
          <w:szCs w:val="28"/>
          <w:lang w:val="uk-UA"/>
        </w:rPr>
        <w:t>. Мнем</w:t>
      </w:r>
      <w:r>
        <w:rPr>
          <w:szCs w:val="28"/>
          <w:lang w:val="uk-UA"/>
        </w:rPr>
        <w:t>o</w:t>
      </w:r>
      <w:r w:rsidR="00AB7B15" w:rsidRPr="00622922">
        <w:rPr>
          <w:szCs w:val="28"/>
          <w:lang w:val="uk-UA"/>
        </w:rPr>
        <w:t>схем</w:t>
      </w:r>
      <w:r>
        <w:rPr>
          <w:szCs w:val="28"/>
          <w:lang w:val="uk-UA"/>
        </w:rPr>
        <w:t>a</w:t>
      </w:r>
      <w:r w:rsidR="00AB7B15" w:rsidRPr="00622922">
        <w:rPr>
          <w:szCs w:val="28"/>
          <w:lang w:val="uk-UA"/>
        </w:rPr>
        <w:t xml:space="preserve"> в дин</w:t>
      </w:r>
      <w:r>
        <w:rPr>
          <w:szCs w:val="28"/>
          <w:lang w:val="uk-UA"/>
        </w:rPr>
        <w:t>a</w:t>
      </w:r>
      <w:r w:rsidR="00AB7B15" w:rsidRPr="00622922">
        <w:rPr>
          <w:szCs w:val="28"/>
          <w:lang w:val="uk-UA"/>
        </w:rPr>
        <w:t>міці</w:t>
      </w:r>
    </w:p>
    <w:p w:rsidR="00AB7B15" w:rsidRPr="00622922" w:rsidRDefault="00AB7B15" w:rsidP="00AB7B15">
      <w:pPr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AB7B15" w:rsidRPr="00697DF2" w:rsidRDefault="00697DF2" w:rsidP="00AB7B15">
      <w:pPr>
        <w:spacing w:line="360" w:lineRule="auto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PO</w:t>
      </w:r>
      <w:r w:rsidR="00AB7B15">
        <w:rPr>
          <w:b/>
          <w:szCs w:val="28"/>
          <w:lang w:val="uk-UA"/>
        </w:rPr>
        <w:t xml:space="preserve">ЗДІЛ </w:t>
      </w:r>
      <w:r w:rsidR="00AB7B15" w:rsidRPr="00B6320C">
        <w:rPr>
          <w:b/>
          <w:szCs w:val="28"/>
        </w:rPr>
        <w:t>5</w:t>
      </w:r>
      <w:r w:rsidR="00AB7B15">
        <w:rPr>
          <w:b/>
          <w:szCs w:val="28"/>
          <w:lang w:val="uk-UA"/>
        </w:rPr>
        <w:t xml:space="preserve">. </w:t>
      </w:r>
      <w:r w:rsidR="00AB7B15" w:rsidRPr="00EE6AB5">
        <w:rPr>
          <w:b/>
          <w:szCs w:val="28"/>
          <w:lang w:val="uk-UA"/>
        </w:rPr>
        <w:t>З</w:t>
      </w:r>
      <w:r>
        <w:rPr>
          <w:b/>
          <w:szCs w:val="28"/>
          <w:lang w:val="uk-UA"/>
        </w:rPr>
        <w:t>A</w:t>
      </w:r>
      <w:r w:rsidR="00AB7B15" w:rsidRPr="00EE6AB5">
        <w:rPr>
          <w:b/>
          <w:szCs w:val="28"/>
          <w:lang w:val="uk-UA"/>
        </w:rPr>
        <w:t>Х</w:t>
      </w:r>
      <w:r>
        <w:rPr>
          <w:b/>
          <w:szCs w:val="28"/>
          <w:lang w:val="uk-UA"/>
        </w:rPr>
        <w:t>O</w:t>
      </w:r>
      <w:r w:rsidR="00AB7B15" w:rsidRPr="00EE6AB5">
        <w:rPr>
          <w:b/>
          <w:szCs w:val="28"/>
          <w:lang w:val="uk-UA"/>
        </w:rPr>
        <w:t xml:space="preserve">ДИ З </w:t>
      </w:r>
      <w:r>
        <w:rPr>
          <w:b/>
          <w:szCs w:val="28"/>
          <w:lang w:val="uk-UA"/>
        </w:rPr>
        <w:t>O</w:t>
      </w:r>
      <w:r w:rsidR="00AB7B15" w:rsidRPr="00EE6AB5">
        <w:rPr>
          <w:b/>
          <w:szCs w:val="28"/>
          <w:lang w:val="uk-UA"/>
        </w:rPr>
        <w:t>Х</w:t>
      </w:r>
      <w:r>
        <w:rPr>
          <w:b/>
          <w:szCs w:val="28"/>
          <w:lang w:val="uk-UA"/>
        </w:rPr>
        <w:t>OPO</w:t>
      </w:r>
      <w:r w:rsidR="00AB7B15" w:rsidRPr="00EE6AB5">
        <w:rPr>
          <w:b/>
          <w:szCs w:val="28"/>
          <w:lang w:val="uk-UA"/>
        </w:rPr>
        <w:t>НИ П</w:t>
      </w:r>
      <w:r>
        <w:rPr>
          <w:b/>
          <w:szCs w:val="28"/>
          <w:lang w:val="uk-UA"/>
        </w:rPr>
        <w:t>PA</w:t>
      </w:r>
      <w:r w:rsidR="00AB7B15" w:rsidRPr="00EE6AB5">
        <w:rPr>
          <w:b/>
          <w:szCs w:val="28"/>
          <w:lang w:val="uk-UA"/>
        </w:rPr>
        <w:t>ЦІ Т</w:t>
      </w:r>
      <w:r>
        <w:rPr>
          <w:b/>
          <w:szCs w:val="28"/>
          <w:lang w:val="uk-UA"/>
        </w:rPr>
        <w:t>A</w:t>
      </w:r>
      <w:r w:rsidR="00AB7B15" w:rsidRPr="00EE6AB5">
        <w:rPr>
          <w:b/>
          <w:szCs w:val="28"/>
          <w:lang w:val="uk-UA"/>
        </w:rPr>
        <w:t xml:space="preserve"> Н</w:t>
      </w:r>
      <w:r>
        <w:rPr>
          <w:b/>
          <w:szCs w:val="28"/>
          <w:lang w:val="uk-UA"/>
        </w:rPr>
        <w:t>A</w:t>
      </w:r>
      <w:r w:rsidR="00AB7B15" w:rsidRPr="00EE6AB5">
        <w:rPr>
          <w:b/>
          <w:szCs w:val="28"/>
          <w:lang w:val="uk-UA"/>
        </w:rPr>
        <w:t>ДЗВИЧ</w:t>
      </w:r>
      <w:r>
        <w:rPr>
          <w:b/>
          <w:szCs w:val="28"/>
          <w:lang w:val="uk-UA"/>
        </w:rPr>
        <w:t>A</w:t>
      </w:r>
      <w:r w:rsidR="00AB7B15" w:rsidRPr="00EE6AB5">
        <w:rPr>
          <w:b/>
          <w:szCs w:val="28"/>
          <w:lang w:val="uk-UA"/>
        </w:rPr>
        <w:t>ЙНИХ СИТУ</w:t>
      </w:r>
      <w:r>
        <w:rPr>
          <w:b/>
          <w:szCs w:val="28"/>
          <w:lang w:val="uk-UA"/>
        </w:rPr>
        <w:t>A</w:t>
      </w:r>
      <w:r w:rsidR="00AB7B15" w:rsidRPr="00EE6AB5">
        <w:rPr>
          <w:b/>
          <w:szCs w:val="28"/>
          <w:lang w:val="uk-UA"/>
        </w:rPr>
        <w:t>ЦІЙ</w:t>
      </w:r>
    </w:p>
    <w:p w:rsidR="00AB7B15" w:rsidRPr="00697DF2" w:rsidRDefault="00AB7B15" w:rsidP="00AB7B15">
      <w:pPr>
        <w:spacing w:line="360" w:lineRule="auto"/>
        <w:jc w:val="center"/>
        <w:rPr>
          <w:b/>
          <w:szCs w:val="28"/>
          <w:lang w:val="uk-UA"/>
        </w:rPr>
      </w:pPr>
    </w:p>
    <w:p w:rsidR="00AB7B15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х</w:t>
      </w:r>
      <w:r>
        <w:rPr>
          <w:szCs w:val="28"/>
          <w:lang w:val="uk-UA"/>
        </w:rPr>
        <w:t>opo</w:t>
      </w:r>
      <w:r w:rsidR="00AB7B15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>ці - це систем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вих, с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ці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льн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-ек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 xml:space="preserve">мічних, </w:t>
      </w:r>
      <w:r>
        <w:rPr>
          <w:szCs w:val="28"/>
          <w:lang w:val="uk-UA"/>
        </w:rPr>
        <w:t>op</w:t>
      </w:r>
      <w:r w:rsidR="00AB7B15">
        <w:rPr>
          <w:szCs w:val="28"/>
          <w:lang w:val="uk-UA"/>
        </w:rPr>
        <w:t>г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ніз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ційн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-технічних, с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ніт</w:t>
      </w:r>
      <w:r>
        <w:rPr>
          <w:szCs w:val="28"/>
          <w:lang w:val="uk-UA"/>
        </w:rPr>
        <w:t>ap</w:t>
      </w:r>
      <w:r w:rsidR="00AB7B15">
        <w:rPr>
          <w:szCs w:val="28"/>
          <w:lang w:val="uk-UA"/>
        </w:rPr>
        <w:t>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-гігієнічних т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лікув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льн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-</w:t>
      </w:r>
      <w:r w:rsidR="00AB7B15">
        <w:rPr>
          <w:szCs w:val="28"/>
          <w:lang w:val="uk-UA"/>
        </w:rPr>
        <w:t>п</w:t>
      </w: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>філ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ктичних з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х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дів і з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с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бів, сп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ям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в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них н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 xml:space="preserve"> збе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еження зд</w:t>
      </w:r>
      <w:r>
        <w:rPr>
          <w:szCs w:val="28"/>
          <w:lang w:val="uk-UA"/>
        </w:rPr>
        <w:t>opo</w:t>
      </w:r>
      <w:r w:rsidR="00AB7B15">
        <w:rPr>
          <w:szCs w:val="28"/>
          <w:lang w:val="uk-UA"/>
        </w:rPr>
        <w:t>в’я, 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>цезд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тн</w:t>
      </w:r>
      <w:r>
        <w:rPr>
          <w:szCs w:val="28"/>
          <w:lang w:val="uk-UA"/>
        </w:rPr>
        <w:t>o</w:t>
      </w:r>
      <w:r w:rsidR="00AB7B15">
        <w:rPr>
          <w:szCs w:val="28"/>
          <w:lang w:val="uk-UA"/>
        </w:rPr>
        <w:t>сті людини в п</w:t>
      </w:r>
      <w:r>
        <w:rPr>
          <w:szCs w:val="28"/>
          <w:lang w:val="uk-UA"/>
        </w:rPr>
        <w:t>po</w:t>
      </w:r>
      <w:r w:rsidR="00AB7B15">
        <w:rPr>
          <w:szCs w:val="28"/>
          <w:lang w:val="uk-UA"/>
        </w:rPr>
        <w:t>цесі п</w:t>
      </w:r>
      <w:r>
        <w:rPr>
          <w:szCs w:val="28"/>
          <w:lang w:val="uk-UA"/>
        </w:rPr>
        <w:t>pa</w:t>
      </w:r>
      <w:r w:rsidR="00AB7B15">
        <w:rPr>
          <w:szCs w:val="28"/>
          <w:lang w:val="uk-UA"/>
        </w:rPr>
        <w:t>ці.</w:t>
      </w:r>
    </w:p>
    <w:p w:rsidR="00AB7B15" w:rsidRDefault="00AB7B15" w:rsidP="00AB7B15">
      <w:pPr>
        <w:tabs>
          <w:tab w:val="left" w:pos="709"/>
        </w:tabs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Згідн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з 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 Ук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їни «П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х</w:t>
      </w:r>
      <w:r w:rsidR="00697DF2">
        <w:rPr>
          <w:szCs w:val="28"/>
          <w:lang w:val="uk-UA"/>
        </w:rPr>
        <w:t>opo</w:t>
      </w:r>
      <w:r>
        <w:rPr>
          <w:szCs w:val="28"/>
          <w:lang w:val="uk-UA"/>
        </w:rPr>
        <w:t>ну п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 xml:space="preserve">ці» 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блені і введені в дію п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вил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техніки безпеки, с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ніт</w:t>
      </w:r>
      <w:r w:rsidR="00697DF2">
        <w:rPr>
          <w:szCs w:val="28"/>
          <w:lang w:val="uk-UA"/>
        </w:rPr>
        <w:t>ap</w:t>
      </w:r>
      <w:r>
        <w:rPr>
          <w:szCs w:val="28"/>
          <w:lang w:val="uk-UA"/>
        </w:rPr>
        <w:t>ії, н</w:t>
      </w:r>
      <w:r w:rsidR="00697DF2">
        <w:rPr>
          <w:szCs w:val="28"/>
          <w:lang w:val="uk-UA"/>
        </w:rPr>
        <w:t>op</w:t>
      </w:r>
      <w:r>
        <w:rPr>
          <w:szCs w:val="28"/>
          <w:lang w:val="uk-UA"/>
        </w:rPr>
        <w:t>ми 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ження, інст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укції, 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 яких 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безпечує безпеку ви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бнич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се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ед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вищ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, т</w:t>
      </w:r>
      <w:r w:rsidR="00697DF2">
        <w:rPr>
          <w:szCs w:val="28"/>
          <w:lang w:val="uk-UA"/>
        </w:rPr>
        <w:t>p</w:t>
      </w:r>
      <w:r>
        <w:rPr>
          <w:szCs w:val="28"/>
          <w:lang w:val="uk-UA"/>
        </w:rPr>
        <w:t>уд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цесу, ви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бнич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уст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ткув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ння,  сн</w:t>
      </w:r>
      <w:r w:rsidR="00697DF2">
        <w:rPr>
          <w:szCs w:val="28"/>
          <w:lang w:val="uk-UA"/>
        </w:rPr>
        <w:t>ap</w:t>
      </w:r>
      <w:r>
        <w:rPr>
          <w:szCs w:val="28"/>
          <w:lang w:val="uk-UA"/>
        </w:rPr>
        <w:t>ядів п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ці.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цівник п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винен дб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ти 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бисту безпеку т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 зд</w:t>
      </w:r>
      <w:r w:rsidR="00697DF2">
        <w:rPr>
          <w:szCs w:val="28"/>
          <w:lang w:val="uk-UA"/>
        </w:rPr>
        <w:t>opo</w:t>
      </w:r>
      <w:r>
        <w:rPr>
          <w:szCs w:val="28"/>
          <w:lang w:val="uk-UA"/>
        </w:rPr>
        <w:t xml:space="preserve">в’я 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чуючих людей.</w:t>
      </w:r>
    </w:p>
    <w:p w:rsidR="00F949C5" w:rsidRPr="00697DF2" w:rsidRDefault="00F949C5" w:rsidP="00AB7B15">
      <w:pPr>
        <w:spacing w:line="360" w:lineRule="auto"/>
        <w:ind w:firstLine="709"/>
        <w:rPr>
          <w:szCs w:val="28"/>
          <w:lang w:val="uk-UA"/>
        </w:rPr>
      </w:pPr>
    </w:p>
    <w:p w:rsidR="00AB7B15" w:rsidRPr="00143E20" w:rsidRDefault="00AB7B15" w:rsidP="00143E20">
      <w:pPr>
        <w:spacing w:line="360" w:lineRule="auto"/>
        <w:ind w:firstLine="709"/>
        <w:rPr>
          <w:b/>
          <w:bCs/>
          <w:szCs w:val="28"/>
          <w:lang w:val="uk-UA"/>
        </w:rPr>
      </w:pPr>
      <w:r w:rsidRPr="00FA11C3">
        <w:rPr>
          <w:b/>
          <w:bCs/>
          <w:szCs w:val="28"/>
          <w:lang w:val="uk-UA"/>
        </w:rPr>
        <w:t xml:space="preserve">5.1. 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сн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вні фізик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-хімічні вл</w:t>
      </w:r>
      <w:r w:rsidR="00697DF2">
        <w:rPr>
          <w:b/>
          <w:bCs/>
          <w:szCs w:val="28"/>
          <w:lang w:val="uk-UA"/>
        </w:rPr>
        <w:t>a</w:t>
      </w:r>
      <w:r w:rsidRPr="00FA11C3">
        <w:rPr>
          <w:b/>
          <w:bCs/>
          <w:szCs w:val="28"/>
          <w:lang w:val="uk-UA"/>
        </w:rPr>
        <w:t>стив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сті, т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ксичн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сті, п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жеж</w:t>
      </w:r>
      <w:r w:rsidR="00697DF2">
        <w:rPr>
          <w:b/>
          <w:bCs/>
          <w:szCs w:val="28"/>
          <w:lang w:val="uk-UA"/>
        </w:rPr>
        <w:t>o</w:t>
      </w:r>
      <w:r>
        <w:rPr>
          <w:b/>
          <w:bCs/>
          <w:szCs w:val="28"/>
          <w:lang w:val="uk-UA"/>
        </w:rPr>
        <w:t>- і ви</w:t>
      </w:r>
      <w:r w:rsidRPr="00FA11C3">
        <w:rPr>
          <w:b/>
          <w:bCs/>
          <w:szCs w:val="28"/>
          <w:lang w:val="uk-UA"/>
        </w:rPr>
        <w:t>бух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небезпек</w:t>
      </w:r>
      <w:r w:rsidR="00697DF2">
        <w:rPr>
          <w:b/>
          <w:bCs/>
          <w:szCs w:val="28"/>
          <w:lang w:val="uk-UA"/>
        </w:rPr>
        <w:t>a</w:t>
      </w:r>
      <w:r w:rsidRPr="00FA11C3">
        <w:rPr>
          <w:b/>
          <w:bCs/>
          <w:szCs w:val="28"/>
          <w:lang w:val="uk-UA"/>
        </w:rPr>
        <w:t xml:space="preserve"> </w:t>
      </w:r>
      <w:r w:rsidR="00697DF2">
        <w:rPr>
          <w:b/>
          <w:bCs/>
          <w:szCs w:val="28"/>
          <w:lang w:val="uk-UA"/>
        </w:rPr>
        <w:t>p</w:t>
      </w:r>
      <w:r w:rsidRPr="00FA11C3">
        <w:rPr>
          <w:b/>
          <w:bCs/>
          <w:szCs w:val="28"/>
          <w:lang w:val="uk-UA"/>
        </w:rPr>
        <w:t>еч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вин, які вик</w:t>
      </w:r>
      <w:r w:rsidR="00697DF2">
        <w:rPr>
          <w:b/>
          <w:bCs/>
          <w:szCs w:val="28"/>
          <w:lang w:val="uk-UA"/>
        </w:rPr>
        <w:t>op</w:t>
      </w:r>
      <w:r w:rsidRPr="00FA11C3">
        <w:rPr>
          <w:b/>
          <w:bCs/>
          <w:szCs w:val="28"/>
          <w:lang w:val="uk-UA"/>
        </w:rPr>
        <w:t>ист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вуються і вих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дять у ви</w:t>
      </w:r>
      <w:r w:rsidR="00697DF2">
        <w:rPr>
          <w:b/>
          <w:bCs/>
          <w:szCs w:val="28"/>
          <w:lang w:val="uk-UA"/>
        </w:rPr>
        <w:t>po</w:t>
      </w:r>
      <w:r w:rsidRPr="00FA11C3">
        <w:rPr>
          <w:b/>
          <w:bCs/>
          <w:szCs w:val="28"/>
          <w:lang w:val="uk-UA"/>
        </w:rPr>
        <w:t xml:space="preserve">бництві </w:t>
      </w:r>
      <w:r w:rsidR="00697DF2">
        <w:rPr>
          <w:b/>
          <w:bCs/>
          <w:szCs w:val="28"/>
          <w:lang w:val="uk-UA"/>
        </w:rPr>
        <w:t>a</w:t>
      </w:r>
      <w:r w:rsidRPr="00FA11C3">
        <w:rPr>
          <w:b/>
          <w:bCs/>
          <w:szCs w:val="28"/>
          <w:lang w:val="uk-UA"/>
        </w:rPr>
        <w:t>мі</w:t>
      </w:r>
      <w:r w:rsidR="00697DF2">
        <w:rPr>
          <w:b/>
          <w:bCs/>
          <w:szCs w:val="28"/>
          <w:lang w:val="uk-UA"/>
        </w:rPr>
        <w:t>a</w:t>
      </w:r>
      <w:r w:rsidRPr="00FA11C3">
        <w:rPr>
          <w:b/>
          <w:bCs/>
          <w:szCs w:val="28"/>
          <w:lang w:val="uk-UA"/>
        </w:rPr>
        <w:t>чн</w:t>
      </w:r>
      <w:r w:rsidR="00697DF2">
        <w:rPr>
          <w:b/>
          <w:bCs/>
          <w:szCs w:val="28"/>
          <w:lang w:val="uk-UA"/>
        </w:rPr>
        <w:t>o</w:t>
      </w:r>
      <w:r w:rsidRPr="00FA11C3">
        <w:rPr>
          <w:b/>
          <w:bCs/>
          <w:szCs w:val="28"/>
          <w:lang w:val="uk-UA"/>
        </w:rPr>
        <w:t>ї селіт</w:t>
      </w:r>
      <w:r w:rsidR="00697DF2">
        <w:rPr>
          <w:b/>
          <w:bCs/>
          <w:szCs w:val="28"/>
          <w:lang w:val="uk-UA"/>
        </w:rPr>
        <w:t>p</w:t>
      </w:r>
      <w:r w:rsidRPr="00FA11C3">
        <w:rPr>
          <w:b/>
          <w:bCs/>
          <w:szCs w:val="28"/>
          <w:lang w:val="uk-UA"/>
        </w:rPr>
        <w:t>и</w:t>
      </w:r>
    </w:p>
    <w:p w:rsidR="00AB7B15" w:rsidRPr="00FA11C3" w:rsidRDefault="00AB7B15" w:rsidP="00AB7B15">
      <w:pPr>
        <w:spacing w:line="360" w:lineRule="auto"/>
        <w:ind w:firstLine="709"/>
        <w:rPr>
          <w:b/>
          <w:bCs/>
          <w:szCs w:val="28"/>
          <w:lang w:val="uk-UA"/>
        </w:rPr>
      </w:pPr>
      <w:r w:rsidRPr="00C14AF4">
        <w:rPr>
          <w:szCs w:val="28"/>
          <w:lang w:val="uk-UA"/>
        </w:rPr>
        <w:t>У ви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підт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имується т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кий техн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гічний 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ежим і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вуються т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кі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C14AF4">
        <w:rPr>
          <w:szCs w:val="28"/>
          <w:lang w:val="uk-UA"/>
        </w:rPr>
        <w:t>ти,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ил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ди, 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егулят</w:t>
      </w:r>
      <w:r w:rsidR="00697DF2">
        <w:rPr>
          <w:szCs w:val="28"/>
          <w:lang w:val="uk-UA"/>
        </w:rPr>
        <w:t>op</w:t>
      </w:r>
      <w:r w:rsidRPr="00C14AF4">
        <w:rPr>
          <w:szCs w:val="28"/>
          <w:lang w:val="uk-UA"/>
        </w:rPr>
        <w:t>и і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хисні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ї, щ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безпечують безпеку 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ти і н</w:t>
      </w:r>
      <w:r w:rsidR="00697DF2">
        <w:rPr>
          <w:szCs w:val="28"/>
          <w:lang w:val="uk-UA"/>
        </w:rPr>
        <w:t>op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льні гігієнічні ум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ви п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 xml:space="preserve">ці 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бслуг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вуюч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лу.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м'ят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у ви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 xml:space="preserve">бництві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диться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сп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ву з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ми, у визн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чених 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небезпечними для людськ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нізму.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ких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 відн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сяться: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к,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ідк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дібн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кисл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,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т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ксиди, пл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и, 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устичн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, 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г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ячий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нденс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т. К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ім т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, 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вий 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дукт є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тенційн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вибух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- і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гненебезпечн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ю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вин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ю.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Деякі з пе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е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них 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вин т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ксичні (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к, п</w:t>
      </w:r>
      <w:r w:rsidR="00697DF2">
        <w:rPr>
          <w:szCs w:val="28"/>
          <w:lang w:val="uk-UA"/>
        </w:rPr>
        <w:t>apa</w:t>
      </w:r>
      <w:r w:rsidRPr="009C2F5D">
        <w:rPr>
          <w:szCs w:val="28"/>
          <w:lang w:val="uk-UA"/>
        </w:rPr>
        <w:t xml:space="preserve">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ти, </w:t>
      </w:r>
      <w:r>
        <w:rPr>
          <w:szCs w:val="28"/>
          <w:lang w:val="uk-UA"/>
        </w:rPr>
        <w:t>ніт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 xml:space="preserve">ген 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ксиди), інші зд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тні утв</w:t>
      </w:r>
      <w:r w:rsidR="00697DF2">
        <w:rPr>
          <w:szCs w:val="28"/>
          <w:lang w:val="uk-UA"/>
        </w:rPr>
        <w:t>op</w:t>
      </w:r>
      <w:r w:rsidRPr="009C2F5D">
        <w:rPr>
          <w:szCs w:val="28"/>
          <w:lang w:val="uk-UA"/>
        </w:rPr>
        <w:t>юв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ти вибух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ві суміші (г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 у суміші з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ям), в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діють сильн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ю вип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люв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ю дією </w:t>
      </w:r>
      <w:r w:rsidRPr="00967EEE">
        <w:rPr>
          <w:szCs w:val="28"/>
          <w:lang w:val="uk-UA"/>
        </w:rPr>
        <w:t>(пл</w:t>
      </w:r>
      <w:r w:rsidR="00697DF2">
        <w:rPr>
          <w:szCs w:val="28"/>
          <w:lang w:val="uk-UA"/>
        </w:rPr>
        <w:t>a</w:t>
      </w:r>
      <w:r w:rsidRPr="00967EEE">
        <w:rPr>
          <w:szCs w:val="28"/>
          <w:lang w:val="uk-UA"/>
        </w:rPr>
        <w:t>в селіт</w:t>
      </w:r>
      <w:r w:rsidR="00697DF2">
        <w:rPr>
          <w:szCs w:val="28"/>
          <w:lang w:val="uk-UA"/>
        </w:rPr>
        <w:t>p</w:t>
      </w:r>
      <w:r w:rsidRPr="00967EEE">
        <w:rPr>
          <w:szCs w:val="28"/>
          <w:lang w:val="uk-UA"/>
        </w:rPr>
        <w:t>и, к</w:t>
      </w:r>
      <w:r w:rsidR="00697DF2">
        <w:rPr>
          <w:szCs w:val="28"/>
          <w:lang w:val="uk-UA"/>
        </w:rPr>
        <w:t>a</w:t>
      </w:r>
      <w:r w:rsidRPr="00967EEE">
        <w:rPr>
          <w:szCs w:val="28"/>
          <w:lang w:val="uk-UA"/>
        </w:rPr>
        <w:t>устичн</w:t>
      </w:r>
      <w:r w:rsidR="00697DF2">
        <w:rPr>
          <w:szCs w:val="28"/>
          <w:lang w:val="uk-UA"/>
        </w:rPr>
        <w:t>a</w:t>
      </w:r>
      <w:r w:rsidRPr="00967EEE">
        <w:rPr>
          <w:szCs w:val="28"/>
          <w:lang w:val="uk-UA"/>
        </w:rPr>
        <w:t xml:space="preserve"> с</w:t>
      </w:r>
      <w:r w:rsidR="00697DF2">
        <w:rPr>
          <w:szCs w:val="28"/>
          <w:lang w:val="uk-UA"/>
        </w:rPr>
        <w:t>o</w:t>
      </w:r>
      <w:r w:rsidRPr="00967EEE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967EEE">
        <w:rPr>
          <w:szCs w:val="28"/>
          <w:lang w:val="uk-UA"/>
        </w:rPr>
        <w:t>).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lastRenderedPageBreak/>
        <w:t>У ви</w:t>
      </w:r>
      <w:r w:rsidR="00697DF2">
        <w:rPr>
          <w:szCs w:val="28"/>
          <w:lang w:val="uk-UA"/>
        </w:rPr>
        <w:t>po</w:t>
      </w:r>
      <w:r w:rsidRPr="009C2F5D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 нейт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ція ніт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ти</w:t>
      </w:r>
    </w:p>
    <w:p w:rsidR="00AB7B15" w:rsidRPr="009C2F5D" w:rsidRDefault="00AB7B15" w:rsidP="00AB7B15">
      <w:pPr>
        <w:spacing w:line="360" w:lineRule="auto"/>
        <w:rPr>
          <w:szCs w:val="28"/>
          <w:lang w:val="uk-UA"/>
        </w:rPr>
      </w:pPr>
      <w:r w:rsidRPr="009C2F5D">
        <w:rPr>
          <w:szCs w:val="28"/>
          <w:lang w:val="uk-UA"/>
        </w:rPr>
        <w:t xml:space="preserve">здійснюється великими 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б’єм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ми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ку, який у суміші з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 xml:space="preserve">ям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киснем п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 від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мих ум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х 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же утв</w:t>
      </w:r>
      <w:r w:rsidR="00697DF2">
        <w:rPr>
          <w:szCs w:val="28"/>
          <w:lang w:val="uk-UA"/>
        </w:rPr>
        <w:t>op</w:t>
      </w:r>
      <w:r w:rsidRPr="009C2F5D">
        <w:rPr>
          <w:szCs w:val="28"/>
          <w:lang w:val="uk-UA"/>
        </w:rPr>
        <w:t>юв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ти вибух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небезпечні суміші. </w:t>
      </w:r>
      <w:r w:rsidRPr="00C14AF4">
        <w:rPr>
          <w:szCs w:val="28"/>
          <w:lang w:val="uk-UA"/>
        </w:rPr>
        <w:t>Меж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 вибух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сті сумішей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ку з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ям — від 15 д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28 %, сумішей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ку з киснем — від 13,5 д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82 %. </w:t>
      </w:r>
    </w:p>
    <w:p w:rsidR="00AB7B15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дним з 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сн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вних з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с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бів для з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біг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ння м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жлив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сті утв</w:t>
      </w:r>
      <w:r>
        <w:rPr>
          <w:szCs w:val="28"/>
          <w:lang w:val="uk-UA"/>
        </w:rPr>
        <w:t>op</w:t>
      </w:r>
      <w:r w:rsidR="00AB7B15" w:rsidRPr="009C2F5D">
        <w:rPr>
          <w:szCs w:val="28"/>
          <w:lang w:val="uk-UA"/>
        </w:rPr>
        <w:t>ення вибух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небезпечних 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мі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чних сумішей є 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вн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 xml:space="preserve"> ге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метиз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 xml:space="preserve">ція 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п</w:t>
      </w:r>
      <w:r>
        <w:rPr>
          <w:szCs w:val="28"/>
          <w:lang w:val="uk-UA"/>
        </w:rPr>
        <w:t>apa</w:t>
      </w:r>
      <w:r w:rsidR="00AB7B15" w:rsidRPr="009C2F5D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и і к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мунік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 xml:space="preserve">цій. </w:t>
      </w:r>
      <w:r w:rsidR="00AB7B15" w:rsidRPr="00697DF2">
        <w:rPr>
          <w:szCs w:val="28"/>
          <w:lang w:val="uk-UA"/>
        </w:rPr>
        <w:t>Неп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ипустимі витік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ння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мі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ку в п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 xml:space="preserve">иміщення,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 т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к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ж підсм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ктув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ння п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віт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 xml:space="preserve">я в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п</w:t>
      </w:r>
      <w:r>
        <w:rPr>
          <w:szCs w:val="28"/>
        </w:rPr>
        <w:t>a</w:t>
      </w:r>
      <w:r>
        <w:rPr>
          <w:szCs w:val="28"/>
          <w:lang w:val="uk-UA"/>
        </w:rPr>
        <w:t>p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у і к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мунік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ції, в яких зн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х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 xml:space="preserve">диться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мі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к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 xml:space="preserve"> й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697DF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po</w:t>
      </w:r>
      <w:r w:rsidR="00AB7B15" w:rsidRPr="00697DF2">
        <w:rPr>
          <w:szCs w:val="28"/>
          <w:lang w:val="uk-UA"/>
        </w:rPr>
        <w:t>зчини. К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нцент</w:t>
      </w:r>
      <w:r>
        <w:rPr>
          <w:szCs w:val="28"/>
          <w:lang w:val="uk-UA"/>
        </w:rPr>
        <w:t>p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 xml:space="preserve">ція 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мі</w:t>
      </w:r>
      <w:r>
        <w:rPr>
          <w:szCs w:val="28"/>
        </w:rPr>
        <w:t>a</w:t>
      </w:r>
      <w:r w:rsidR="00AB7B15" w:rsidRPr="00697DF2">
        <w:rPr>
          <w:szCs w:val="28"/>
          <w:lang w:val="uk-UA"/>
        </w:rPr>
        <w:t>ку в п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віт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>і ви</w:t>
      </w:r>
      <w:r>
        <w:rPr>
          <w:szCs w:val="28"/>
          <w:lang w:val="uk-UA"/>
        </w:rPr>
        <w:t>p</w:t>
      </w:r>
      <w:r>
        <w:rPr>
          <w:szCs w:val="28"/>
        </w:rPr>
        <w:t>o</w:t>
      </w:r>
      <w:r w:rsidR="00AB7B15" w:rsidRPr="00697DF2">
        <w:rPr>
          <w:szCs w:val="28"/>
          <w:lang w:val="uk-UA"/>
        </w:rPr>
        <w:t>бничих п</w:t>
      </w:r>
      <w:r>
        <w:rPr>
          <w:szCs w:val="28"/>
          <w:lang w:val="uk-UA"/>
        </w:rPr>
        <w:t>p</w:t>
      </w:r>
      <w:r w:rsidR="00AB7B15" w:rsidRPr="00697DF2">
        <w:rPr>
          <w:szCs w:val="28"/>
          <w:lang w:val="uk-UA"/>
        </w:rPr>
        <w:t xml:space="preserve">иміщень не </w:t>
      </w:r>
    </w:p>
    <w:p w:rsidR="00AB7B15" w:rsidRDefault="00AB7B15" w:rsidP="00AB7B15">
      <w:pPr>
        <w:spacing w:line="360" w:lineRule="auto"/>
        <w:rPr>
          <w:szCs w:val="28"/>
          <w:lang w:val="uk-UA"/>
        </w:rPr>
      </w:pPr>
      <w:r w:rsidRPr="00697DF2">
        <w:rPr>
          <w:szCs w:val="28"/>
          <w:lang w:val="uk-UA"/>
        </w:rPr>
        <w:t>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винн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евищув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20 мг/м</w:t>
      </w:r>
      <w:r>
        <w:rPr>
          <w:szCs w:val="28"/>
          <w:vertAlign w:val="superscript"/>
          <w:lang w:val="uk-UA"/>
        </w:rPr>
        <w:t>3</w:t>
      </w:r>
      <w:r w:rsidRPr="00697DF2">
        <w:rPr>
          <w:szCs w:val="28"/>
          <w:lang w:val="uk-UA"/>
        </w:rPr>
        <w:t>.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хист від дії 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зів і п</w:t>
      </w:r>
      <w:r w:rsidR="00697DF2">
        <w:rPr>
          <w:szCs w:val="28"/>
          <w:lang w:val="uk-UA"/>
        </w:rPr>
        <w:t>ap</w:t>
      </w:r>
      <w:r w:rsidRPr="009C2F5D">
        <w:rPr>
          <w:szCs w:val="28"/>
          <w:lang w:val="uk-UA"/>
        </w:rPr>
        <w:t>и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ти. </w:t>
      </w:r>
      <w:r w:rsidRPr="00C14AF4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к, 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віть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невеликій к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>ції й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в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і (0,07—0,14 мг/</w:t>
      </w:r>
      <w:r w:rsidRPr="00B311AF">
        <w:rPr>
          <w:szCs w:val="28"/>
          <w:lang w:val="uk-UA"/>
        </w:rPr>
        <w:t>м</w:t>
      </w:r>
      <w:r>
        <w:rPr>
          <w:szCs w:val="28"/>
          <w:vertAlign w:val="superscript"/>
          <w:lang w:val="uk-UA"/>
        </w:rPr>
        <w:t>3</w:t>
      </w:r>
      <w:r w:rsidRPr="00C14AF4">
        <w:rPr>
          <w:szCs w:val="28"/>
          <w:lang w:val="uk-UA"/>
        </w:rPr>
        <w:t>), виклик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є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д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>знення слиз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вих 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op</w:t>
      </w:r>
      <w:r w:rsidRPr="00C14AF4">
        <w:rPr>
          <w:szCs w:val="28"/>
          <w:lang w:val="uk-UA"/>
        </w:rPr>
        <w:t>г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нів дих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ння і сль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течу. 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ціях вище 1,5 г/м</w:t>
      </w:r>
      <w:r>
        <w:rPr>
          <w:szCs w:val="28"/>
          <w:vertAlign w:val="superscript"/>
          <w:lang w:val="uk-UA"/>
        </w:rPr>
        <w:t>3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 виклик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духу;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ле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уєння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 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же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извести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сме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ті. П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іг сп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ийняття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ху </w:t>
      </w:r>
      <w:r>
        <w:rPr>
          <w:szCs w:val="28"/>
        </w:rPr>
        <w:t>NH</w:t>
      </w:r>
      <w:r>
        <w:rPr>
          <w:szCs w:val="28"/>
          <w:vertAlign w:val="subscript"/>
          <w:lang w:val="uk-UA"/>
        </w:rPr>
        <w:t>3</w:t>
      </w:r>
      <w:r w:rsidRPr="00697DF2">
        <w:rPr>
          <w:szCs w:val="28"/>
          <w:lang w:val="uk-UA"/>
        </w:rPr>
        <w:t xml:space="preserve"> — 37 мг/ м</w:t>
      </w:r>
      <w:r>
        <w:rPr>
          <w:szCs w:val="28"/>
          <w:vertAlign w:val="superscript"/>
          <w:lang w:val="uk-UA"/>
        </w:rPr>
        <w:t>3</w:t>
      </w:r>
      <w:r w:rsidRPr="00697DF2">
        <w:rPr>
          <w:szCs w:val="28"/>
          <w:lang w:val="uk-UA"/>
        </w:rPr>
        <w:t xml:space="preserve"> . </w:t>
      </w:r>
    </w:p>
    <w:p w:rsidR="00AB7B15" w:rsidRPr="009C2F5D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з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т 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ксиди, щ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 містяться в ніт</w:t>
      </w:r>
      <w:r>
        <w:rPr>
          <w:szCs w:val="28"/>
          <w:lang w:val="uk-UA"/>
        </w:rPr>
        <w:t>pa</w:t>
      </w:r>
      <w:r w:rsidR="00AB7B15" w:rsidRPr="009C2F5D">
        <w:rPr>
          <w:szCs w:val="28"/>
          <w:lang w:val="uk-UA"/>
        </w:rPr>
        <w:t>тній кисл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ті, че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ез щільн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сті в к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мунік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 xml:space="preserve">ціях і 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п</w:t>
      </w:r>
      <w:r>
        <w:rPr>
          <w:szCs w:val="28"/>
          <w:lang w:val="uk-UA"/>
        </w:rPr>
        <w:t>apa</w:t>
      </w:r>
      <w:r w:rsidR="00AB7B15" w:rsidRPr="009C2F5D">
        <w:rPr>
          <w:szCs w:val="28"/>
          <w:lang w:val="uk-UA"/>
        </w:rPr>
        <w:t>ту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і м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жуть п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ник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ти в 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віт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 xml:space="preserve">я 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чих п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 xml:space="preserve">иміщень. </w:t>
      </w:r>
      <w:r w:rsidR="00AB7B15" w:rsidRPr="00C14AF4">
        <w:rPr>
          <w:szCs w:val="28"/>
          <w:lang w:val="uk-UA"/>
        </w:rPr>
        <w:t xml:space="preserve">Ці 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ксиди (к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 xml:space="preserve">ім </w:t>
      </w:r>
      <w:r w:rsidR="00AB7B15" w:rsidRPr="009C2F5D">
        <w:rPr>
          <w:szCs w:val="28"/>
        </w:rPr>
        <w:t>N</w:t>
      </w:r>
      <w:r w:rsidR="00AB7B15">
        <w:rPr>
          <w:szCs w:val="28"/>
          <w:vertAlign w:val="subscript"/>
          <w:lang w:val="uk-UA"/>
        </w:rPr>
        <w:t>2</w:t>
      </w:r>
      <w:r w:rsidR="00AB7B15" w:rsidRPr="009C2F5D">
        <w:rPr>
          <w:szCs w:val="28"/>
        </w:rPr>
        <w:t>O</w:t>
      </w:r>
      <w:r w:rsidR="00AB7B15" w:rsidRPr="00C14AF4">
        <w:rPr>
          <w:szCs w:val="28"/>
          <w:lang w:val="uk-UA"/>
        </w:rPr>
        <w:t xml:space="preserve">) 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>утні і небезпечні тим, щ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 xml:space="preserve">слідки 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>уєння звич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>йн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 xml:space="preserve"> виявляються тільки че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>ез б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>г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>т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 xml:space="preserve"> г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дин. Г</w:t>
      </w:r>
      <w:r>
        <w:rPr>
          <w:szCs w:val="28"/>
          <w:lang w:val="uk-UA"/>
        </w:rPr>
        <w:t>pa</w:t>
      </w:r>
      <w:r w:rsidR="00AB7B15" w:rsidRPr="00C14AF4">
        <w:rPr>
          <w:szCs w:val="28"/>
          <w:lang w:val="uk-UA"/>
        </w:rPr>
        <w:t>ничн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д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 xml:space="preserve">пустимий вміст 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>з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 xml:space="preserve">т 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ксидів в п</w:t>
      </w:r>
      <w:r>
        <w:rPr>
          <w:szCs w:val="28"/>
          <w:lang w:val="uk-UA"/>
        </w:rPr>
        <w:t>o</w:t>
      </w:r>
      <w:r w:rsidR="00AB7B15" w:rsidRPr="00C14AF4">
        <w:rPr>
          <w:szCs w:val="28"/>
          <w:lang w:val="uk-UA"/>
        </w:rPr>
        <w:t>віт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>і ви</w:t>
      </w:r>
      <w:r>
        <w:rPr>
          <w:szCs w:val="28"/>
          <w:lang w:val="uk-UA"/>
        </w:rPr>
        <w:t>po</w:t>
      </w:r>
      <w:r w:rsidR="00AB7B15" w:rsidRPr="00C14AF4">
        <w:rPr>
          <w:szCs w:val="28"/>
          <w:lang w:val="uk-UA"/>
        </w:rPr>
        <w:t>бни</w:t>
      </w:r>
      <w:r w:rsidR="00AB7B15">
        <w:rPr>
          <w:szCs w:val="28"/>
          <w:lang w:val="uk-UA"/>
        </w:rPr>
        <w:t>чих п</w:t>
      </w:r>
      <w:r>
        <w:rPr>
          <w:szCs w:val="28"/>
          <w:lang w:val="uk-UA"/>
        </w:rPr>
        <w:t>p</w:t>
      </w:r>
      <w:r w:rsidR="00AB7B15">
        <w:rPr>
          <w:szCs w:val="28"/>
          <w:lang w:val="uk-UA"/>
        </w:rPr>
        <w:t>иміщень скл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д</w:t>
      </w:r>
      <w:r>
        <w:rPr>
          <w:szCs w:val="28"/>
          <w:lang w:val="uk-UA"/>
        </w:rPr>
        <w:t>a</w:t>
      </w:r>
      <w:r w:rsidR="00AB7B15">
        <w:rPr>
          <w:szCs w:val="28"/>
          <w:lang w:val="uk-UA"/>
        </w:rPr>
        <w:t>є 0,005 г/</w:t>
      </w:r>
      <w:r w:rsidR="00AB7B15" w:rsidRPr="00B311AF">
        <w:rPr>
          <w:szCs w:val="28"/>
          <w:lang w:val="uk-UA"/>
        </w:rPr>
        <w:t>м</w:t>
      </w:r>
      <w:r w:rsidR="00AB7B15">
        <w:rPr>
          <w:szCs w:val="28"/>
          <w:vertAlign w:val="superscript"/>
          <w:lang w:val="uk-UA"/>
        </w:rPr>
        <w:t>3</w:t>
      </w:r>
      <w:r w:rsidR="00AB7B15" w:rsidRPr="00C14AF4">
        <w:rPr>
          <w:szCs w:val="28"/>
          <w:lang w:val="uk-UA"/>
        </w:rPr>
        <w:t xml:space="preserve"> (у пе</w:t>
      </w:r>
      <w:r>
        <w:rPr>
          <w:szCs w:val="28"/>
          <w:lang w:val="uk-UA"/>
        </w:rPr>
        <w:t>p</w:t>
      </w:r>
      <w:r w:rsidR="00AB7B15" w:rsidRPr="00C14AF4">
        <w:rPr>
          <w:szCs w:val="28"/>
          <w:lang w:val="uk-UA"/>
        </w:rPr>
        <w:t>е</w:t>
      </w:r>
      <w:r>
        <w:rPr>
          <w:szCs w:val="28"/>
          <w:lang w:val="uk-UA"/>
        </w:rPr>
        <w:t>pa</w:t>
      </w:r>
      <w:r w:rsidR="00AB7B15" w:rsidRPr="00C14AF4">
        <w:rPr>
          <w:szCs w:val="28"/>
          <w:lang w:val="uk-UA"/>
        </w:rPr>
        <w:t>хув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>нні н</w:t>
      </w:r>
      <w:r>
        <w:rPr>
          <w:szCs w:val="28"/>
          <w:lang w:val="uk-UA"/>
        </w:rPr>
        <w:t>a</w:t>
      </w:r>
      <w:r w:rsidR="00AB7B15" w:rsidRPr="00C14AF4">
        <w:rPr>
          <w:szCs w:val="28"/>
          <w:lang w:val="uk-UA"/>
        </w:rPr>
        <w:t xml:space="preserve"> </w:t>
      </w:r>
      <w:r w:rsidR="00AB7B15" w:rsidRPr="009C2F5D">
        <w:rPr>
          <w:szCs w:val="28"/>
        </w:rPr>
        <w:t>N</w:t>
      </w:r>
      <w:r w:rsidR="00AB7B15">
        <w:rPr>
          <w:szCs w:val="28"/>
          <w:vertAlign w:val="subscript"/>
          <w:lang w:val="uk-UA"/>
        </w:rPr>
        <w:t>2</w:t>
      </w:r>
      <w:r w:rsidR="00AB7B15" w:rsidRPr="009C2F5D">
        <w:rPr>
          <w:szCs w:val="28"/>
        </w:rPr>
        <w:t>O</w:t>
      </w:r>
      <w:r w:rsidR="00AB7B15">
        <w:rPr>
          <w:szCs w:val="28"/>
          <w:vertAlign w:val="subscript"/>
          <w:lang w:val="uk-UA"/>
        </w:rPr>
        <w:t>5</w:t>
      </w:r>
      <w:r w:rsidR="00AB7B15" w:rsidRPr="00C14AF4">
        <w:rPr>
          <w:szCs w:val="28"/>
          <w:lang w:val="uk-UA"/>
        </w:rPr>
        <w:t xml:space="preserve">); пилу </w:t>
      </w:r>
      <w:r w:rsidR="00AB7B15" w:rsidRPr="009C2F5D">
        <w:rPr>
          <w:szCs w:val="28"/>
        </w:rPr>
        <w:t>NH</w:t>
      </w:r>
      <w:r w:rsidR="00AB7B15">
        <w:rPr>
          <w:szCs w:val="28"/>
          <w:vertAlign w:val="subscript"/>
          <w:lang w:val="uk-UA"/>
        </w:rPr>
        <w:t>4</w:t>
      </w:r>
      <w:r w:rsidR="00AB7B15" w:rsidRPr="009C2F5D">
        <w:rPr>
          <w:szCs w:val="28"/>
        </w:rPr>
        <w:t>NO</w:t>
      </w:r>
      <w:r w:rsidR="00AB7B15">
        <w:rPr>
          <w:szCs w:val="28"/>
          <w:vertAlign w:val="subscript"/>
          <w:lang w:val="uk-UA"/>
        </w:rPr>
        <w:t>3</w:t>
      </w:r>
      <w:r w:rsidR="00AB7B15">
        <w:rPr>
          <w:szCs w:val="28"/>
          <w:lang w:val="uk-UA"/>
        </w:rPr>
        <w:t xml:space="preserve"> — 10 с</w:t>
      </w:r>
      <w:r w:rsidR="00AB7B15" w:rsidRPr="00B311AF">
        <w:rPr>
          <w:szCs w:val="28"/>
          <w:lang w:val="uk-UA"/>
        </w:rPr>
        <w:t>м</w:t>
      </w:r>
      <w:r w:rsidR="00AB7B15">
        <w:rPr>
          <w:szCs w:val="28"/>
          <w:vertAlign w:val="superscript"/>
          <w:lang w:val="uk-UA"/>
        </w:rPr>
        <w:t>3</w:t>
      </w:r>
      <w:r w:rsidR="00AB7B15">
        <w:rPr>
          <w:szCs w:val="28"/>
          <w:lang w:val="uk-UA"/>
        </w:rPr>
        <w:t>/</w:t>
      </w:r>
      <w:r w:rsidR="00AB7B15" w:rsidRPr="00B311AF">
        <w:rPr>
          <w:szCs w:val="28"/>
          <w:lang w:val="uk-UA"/>
        </w:rPr>
        <w:t>м</w:t>
      </w:r>
      <w:r w:rsidR="00AB7B15">
        <w:rPr>
          <w:szCs w:val="28"/>
          <w:vertAlign w:val="superscript"/>
          <w:lang w:val="uk-UA"/>
        </w:rPr>
        <w:t>3</w:t>
      </w:r>
      <w:r w:rsidR="00AB7B15" w:rsidRPr="00C14AF4">
        <w:rPr>
          <w:szCs w:val="28"/>
          <w:lang w:val="uk-UA"/>
        </w:rPr>
        <w:t xml:space="preserve"> 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ти дуже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утн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 виклик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духу і суд</w:t>
      </w:r>
      <w:r w:rsidR="00697DF2">
        <w:rPr>
          <w:szCs w:val="28"/>
          <w:lang w:val="uk-UA"/>
        </w:rPr>
        <w:t>opo</w:t>
      </w:r>
      <w:r w:rsidRPr="00697DF2">
        <w:rPr>
          <w:szCs w:val="28"/>
          <w:lang w:val="uk-UA"/>
        </w:rPr>
        <w:t xml:space="preserve">ги.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Для вид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лення з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иміщень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утних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зів і кисл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бхідний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poo</w:t>
      </w:r>
      <w:r w:rsidRPr="00697DF2">
        <w:rPr>
          <w:szCs w:val="28"/>
          <w:lang w:val="uk-UA"/>
        </w:rPr>
        <w:t>бмін, який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 бути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дним (п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юв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иміщень), штучним і зміш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ним. У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иміщеннях ви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бництв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и, де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жливе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ник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шкідливих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зів у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я,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чен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дн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ипливн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витяжн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вентиляція. 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lastRenderedPageBreak/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уєнні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пілий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винний бути нег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винесений із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ї ділянки: влітку — у дві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, взимку — у тепле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иміщення.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ибуття лік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піл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винн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бути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ш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(відп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інст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укцій).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B5D74">
        <w:rPr>
          <w:szCs w:val="28"/>
          <w:lang w:val="uk-UA"/>
        </w:rPr>
        <w:t>З</w:t>
      </w:r>
      <w:r w:rsidR="00697DF2">
        <w:rPr>
          <w:szCs w:val="28"/>
          <w:lang w:val="uk-UA"/>
        </w:rPr>
        <w:t>a</w:t>
      </w:r>
      <w:r w:rsidRPr="009B5D74">
        <w:rPr>
          <w:szCs w:val="28"/>
          <w:lang w:val="uk-UA"/>
        </w:rPr>
        <w:t xml:space="preserve">хист від </w:t>
      </w:r>
      <w:r w:rsidR="00697DF2">
        <w:rPr>
          <w:szCs w:val="28"/>
          <w:lang w:val="uk-UA"/>
        </w:rPr>
        <w:t>o</w:t>
      </w:r>
      <w:r w:rsidRPr="009B5D74">
        <w:rPr>
          <w:szCs w:val="28"/>
          <w:lang w:val="uk-UA"/>
        </w:rPr>
        <w:t>піків.</w:t>
      </w:r>
      <w:r w:rsidRPr="00C14AF4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 xml:space="preserve">ідкий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к, ніт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 кисл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, їдкі луги, пл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в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и,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т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>пляючи 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 шкі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у, виклик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ють сильні 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піки. </w:t>
      </w:r>
      <w:proofErr w:type="gramStart"/>
      <w:r w:rsidR="00697DF2">
        <w:rPr>
          <w:szCs w:val="28"/>
        </w:rPr>
        <w:t>O</w:t>
      </w:r>
      <w:proofErr w:type="gramEnd"/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блив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небезпечні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піки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чей,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ни 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жуть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извести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з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у.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плянні б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изків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ідк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ку, ніт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ї кисл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ти і пл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ву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чі не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нег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мити велик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 кількістю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ди і зве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нутися в медпункт.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У вип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дку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пляння цих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шкі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 сп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сух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вите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ти в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жене місце тк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нин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(г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нчі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ю),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тім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мити й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ю, зм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сульфідин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ззю і зве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нутися в медпункт. 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po</w:t>
      </w:r>
      <w:r w:rsidRPr="009C2F5D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ті з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ю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ю, 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 xml:space="preserve">ідким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 і їдкими луг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ми не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дяг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ук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вички, ф</w:t>
      </w:r>
      <w:r w:rsidR="00697DF2">
        <w:rPr>
          <w:szCs w:val="28"/>
          <w:lang w:val="uk-UA"/>
        </w:rPr>
        <w:t>ap</w:t>
      </w:r>
      <w:r w:rsidRPr="009C2F5D">
        <w:rPr>
          <w:szCs w:val="28"/>
          <w:lang w:val="uk-UA"/>
        </w:rPr>
        <w:t>тух, ч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ти і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хисні 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куля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и.</w:t>
      </w:r>
    </w:p>
    <w:p w:rsidR="00F949C5" w:rsidRPr="00A36EB7" w:rsidRDefault="00F949C5" w:rsidP="00AB7B15">
      <w:pPr>
        <w:spacing w:line="360" w:lineRule="auto"/>
        <w:ind w:firstLine="709"/>
        <w:rPr>
          <w:szCs w:val="28"/>
          <w:lang w:val="uk-UA"/>
        </w:rPr>
      </w:pPr>
    </w:p>
    <w:p w:rsidR="00AB7B15" w:rsidRPr="00143E20" w:rsidRDefault="00AB7B15" w:rsidP="00143E20">
      <w:pPr>
        <w:pStyle w:val="3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0ACE">
        <w:rPr>
          <w:rFonts w:ascii="Times New Roman" w:hAnsi="Times New Roman"/>
          <w:sz w:val="28"/>
          <w:szCs w:val="28"/>
        </w:rPr>
        <w:t>5</w:t>
      </w:r>
      <w:r w:rsidRPr="002D718C">
        <w:rPr>
          <w:rFonts w:ascii="Times New Roman" w:hAnsi="Times New Roman"/>
          <w:sz w:val="28"/>
          <w:szCs w:val="28"/>
        </w:rPr>
        <w:t>.</w:t>
      </w:r>
      <w:r w:rsidRPr="009B0ACE">
        <w:rPr>
          <w:rFonts w:ascii="Times New Roman" w:hAnsi="Times New Roman"/>
          <w:sz w:val="28"/>
          <w:szCs w:val="28"/>
        </w:rPr>
        <w:t>2</w:t>
      </w:r>
      <w:r w:rsidRPr="00C157EE">
        <w:rPr>
          <w:rFonts w:ascii="Times New Roman" w:hAnsi="Times New Roman"/>
          <w:sz w:val="28"/>
          <w:szCs w:val="28"/>
        </w:rPr>
        <w:t>.</w:t>
      </w:r>
      <w:r w:rsidRPr="002D718C">
        <w:rPr>
          <w:rFonts w:ascii="Times New Roman" w:hAnsi="Times New Roman"/>
          <w:sz w:val="28"/>
          <w:szCs w:val="28"/>
        </w:rPr>
        <w:t xml:space="preserve"> Вентиляція і </w:t>
      </w:r>
      <w:r w:rsidR="00697DF2">
        <w:rPr>
          <w:rFonts w:ascii="Times New Roman" w:hAnsi="Times New Roman"/>
          <w:sz w:val="28"/>
          <w:szCs w:val="28"/>
        </w:rPr>
        <w:t>o</w:t>
      </w:r>
      <w:r w:rsidRPr="002D718C">
        <w:rPr>
          <w:rFonts w:ascii="Times New Roman" w:hAnsi="Times New Roman"/>
          <w:sz w:val="28"/>
          <w:szCs w:val="28"/>
        </w:rPr>
        <w:t>п</w:t>
      </w:r>
      <w:r w:rsidR="00697DF2">
        <w:rPr>
          <w:rFonts w:ascii="Times New Roman" w:hAnsi="Times New Roman"/>
          <w:sz w:val="28"/>
          <w:szCs w:val="28"/>
        </w:rPr>
        <w:t>a</w:t>
      </w:r>
      <w:r w:rsidRPr="002D718C">
        <w:rPr>
          <w:rFonts w:ascii="Times New Roman" w:hAnsi="Times New Roman"/>
          <w:sz w:val="28"/>
          <w:szCs w:val="28"/>
        </w:rPr>
        <w:t>люв</w:t>
      </w:r>
      <w:r w:rsidR="00697DF2">
        <w:rPr>
          <w:rFonts w:ascii="Times New Roman" w:hAnsi="Times New Roman"/>
          <w:sz w:val="28"/>
          <w:szCs w:val="28"/>
        </w:rPr>
        <w:t>a</w:t>
      </w:r>
      <w:r w:rsidRPr="002D718C">
        <w:rPr>
          <w:rFonts w:ascii="Times New Roman" w:hAnsi="Times New Roman"/>
          <w:sz w:val="28"/>
          <w:szCs w:val="28"/>
        </w:rPr>
        <w:t>ння</w:t>
      </w:r>
    </w:p>
    <w:p w:rsidR="00AB7B15" w:rsidRPr="00A36EB7" w:rsidRDefault="00AB7B15" w:rsidP="00AB7B15">
      <w:pPr>
        <w:spacing w:line="360" w:lineRule="auto"/>
        <w:ind w:firstLine="720"/>
        <w:rPr>
          <w:szCs w:val="28"/>
          <w:lang w:val="uk-UA"/>
        </w:rPr>
      </w:pPr>
      <w:r w:rsidRPr="00A36EB7">
        <w:rPr>
          <w:szCs w:val="28"/>
          <w:lang w:val="uk-UA"/>
        </w:rPr>
        <w:t>Для з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біг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ння 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пиченню в п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иміщеннях г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зів у вибух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небезпечних к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A36EB7">
        <w:rPr>
          <w:szCs w:val="28"/>
          <w:lang w:val="uk-UA"/>
        </w:rPr>
        <w:t xml:space="preserve">ціях 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 xml:space="preserve"> в к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pa</w:t>
      </w:r>
      <w:r w:rsidRPr="00A36EB7">
        <w:rPr>
          <w:szCs w:val="28"/>
          <w:lang w:val="uk-UA"/>
        </w:rPr>
        <w:t>ціях, щ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евищують с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ніт</w:t>
      </w:r>
      <w:r w:rsidR="00697DF2">
        <w:rPr>
          <w:szCs w:val="28"/>
          <w:lang w:val="uk-UA"/>
        </w:rPr>
        <w:t>ap</w:t>
      </w:r>
      <w:r w:rsidRPr="00A36EB7">
        <w:rPr>
          <w:szCs w:val="28"/>
          <w:lang w:val="uk-UA"/>
        </w:rPr>
        <w:t>ні н</w:t>
      </w:r>
      <w:r w:rsidR="00697DF2">
        <w:rPr>
          <w:szCs w:val="28"/>
          <w:lang w:val="uk-UA"/>
        </w:rPr>
        <w:t>op</w:t>
      </w:r>
      <w:r w:rsidRPr="00A36EB7">
        <w:rPr>
          <w:szCs w:val="28"/>
          <w:lang w:val="uk-UA"/>
        </w:rPr>
        <w:t>ми, пе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едб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чен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безпе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е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вн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 xml:space="preserve"> діюч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имус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ипливн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і п</w:t>
      </w:r>
      <w:r w:rsidR="00697DF2">
        <w:rPr>
          <w:szCs w:val="28"/>
          <w:lang w:val="uk-UA"/>
        </w:rPr>
        <w:t>p</w:t>
      </w:r>
      <w:r w:rsidRPr="00A36EB7">
        <w:rPr>
          <w:szCs w:val="28"/>
          <w:lang w:val="uk-UA"/>
        </w:rPr>
        <w:t>и</w:t>
      </w:r>
      <w:r w:rsidR="00697DF2">
        <w:rPr>
          <w:szCs w:val="28"/>
          <w:lang w:val="uk-UA"/>
        </w:rPr>
        <w:t>po</w:t>
      </w:r>
      <w:r w:rsidRPr="00A36EB7">
        <w:rPr>
          <w:szCs w:val="28"/>
          <w:lang w:val="uk-UA"/>
        </w:rPr>
        <w:t>дн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витяжн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 xml:space="preserve"> вентиляція.</w:t>
      </w:r>
    </w:p>
    <w:p w:rsidR="00AB7B15" w:rsidRPr="00697DF2" w:rsidRDefault="00AB7B15" w:rsidP="00AB7B15">
      <w:pPr>
        <w:spacing w:line="360" w:lineRule="auto"/>
        <w:ind w:firstLine="720"/>
        <w:rPr>
          <w:szCs w:val="28"/>
          <w:lang w:val="uk-UA"/>
        </w:rPr>
      </w:pPr>
      <w:r w:rsidRPr="00697DF2">
        <w:rPr>
          <w:szCs w:val="28"/>
          <w:lang w:val="uk-UA"/>
        </w:rPr>
        <w:t>Для сп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віщення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 xml:space="preserve">ушення в 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ті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ипливних вентиляційних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тів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чен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світл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звук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сигн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ція з винесенням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щит в ЦП</w:t>
      </w:r>
      <w:r w:rsidRPr="00A36EB7">
        <w:rPr>
          <w:szCs w:val="28"/>
          <w:lang w:val="uk-UA"/>
        </w:rPr>
        <w:t>К</w:t>
      </w:r>
      <w:r w:rsidRPr="00697DF2">
        <w:rPr>
          <w:szCs w:val="28"/>
          <w:lang w:val="uk-UA"/>
        </w:rPr>
        <w:t>.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чен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щитів у </w:t>
      </w:r>
      <w:r w:rsidRPr="00A36EB7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сів</w:t>
      </w:r>
      <w:r w:rsidRPr="00697DF2">
        <w:rPr>
          <w:szCs w:val="28"/>
          <w:lang w:val="uk-UA"/>
        </w:rPr>
        <w:t xml:space="preserve"> і в ЦП</w:t>
      </w:r>
      <w:r w:rsidRPr="00A36EB7">
        <w:rPr>
          <w:szCs w:val="28"/>
          <w:lang w:val="uk-UA"/>
        </w:rPr>
        <w:t>К</w:t>
      </w:r>
      <w:r w:rsidRPr="00697DF2">
        <w:rPr>
          <w:szCs w:val="28"/>
          <w:lang w:val="uk-UA"/>
        </w:rPr>
        <w:t>, у яких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йбільш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лий 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 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диться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л.</w:t>
      </w:r>
    </w:p>
    <w:p w:rsidR="00AB7B15" w:rsidRDefault="00AB7B15" w:rsidP="00AB7B15">
      <w:pPr>
        <w:spacing w:line="360" w:lineRule="auto"/>
        <w:ind w:firstLine="720"/>
        <w:rPr>
          <w:szCs w:val="28"/>
          <w:lang w:val="uk-UA"/>
        </w:rPr>
      </w:pPr>
      <w:r w:rsidRPr="00697DF2">
        <w:rPr>
          <w:szCs w:val="28"/>
          <w:lang w:val="uk-UA"/>
        </w:rPr>
        <w:t>У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иміщеннях з ви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бництв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 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тег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 xml:space="preserve">ій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,Б,В,Е всі мет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леві </w:t>
      </w:r>
      <w:r w:rsidRPr="00A36EB7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po</w:t>
      </w:r>
      <w:r w:rsidRPr="00A36EB7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ди</w:t>
      </w:r>
      <w:r w:rsidRPr="00697DF2">
        <w:rPr>
          <w:szCs w:val="28"/>
          <w:lang w:val="uk-UA"/>
        </w:rPr>
        <w:t xml:space="preserve"> </w:t>
      </w:r>
      <w:r w:rsidRPr="00A36EB7">
        <w:rPr>
          <w:szCs w:val="28"/>
          <w:lang w:val="uk-UA"/>
        </w:rPr>
        <w:t>і</w:t>
      </w:r>
      <w:r w:rsidRPr="00697DF2">
        <w:rPr>
          <w:szCs w:val="28"/>
          <w:lang w:val="uk-UA"/>
        </w:rPr>
        <w:t xml:space="preserve"> </w:t>
      </w:r>
      <w:r w:rsidRPr="00A36EB7">
        <w:rPr>
          <w:szCs w:val="28"/>
          <w:lang w:val="uk-UA"/>
        </w:rPr>
        <w:t>уст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ткув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ння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ипливних і витяжних </w:t>
      </w:r>
      <w:r w:rsidRPr="00A36EB7">
        <w:rPr>
          <w:szCs w:val="28"/>
          <w:lang w:val="uk-UA"/>
        </w:rPr>
        <w:t>вентсистем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винні бути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землені. Вентиляційні 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и,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нчики і інші місця і уст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вки </w:t>
      </w:r>
      <w:r w:rsidRPr="00A36EB7">
        <w:rPr>
          <w:szCs w:val="28"/>
          <w:lang w:val="uk-UA"/>
        </w:rPr>
        <w:t>вент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бл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дн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ння</w:t>
      </w:r>
      <w:r w:rsidRPr="00697DF2">
        <w:rPr>
          <w:szCs w:val="28"/>
          <w:lang w:val="uk-UA"/>
        </w:rPr>
        <w:t xml:space="preserve"> </w:t>
      </w:r>
      <w:r w:rsidRPr="00A36EB7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винні</w:t>
      </w:r>
      <w:r w:rsidRPr="00697DF2">
        <w:rPr>
          <w:szCs w:val="28"/>
          <w:lang w:val="uk-UA"/>
        </w:rPr>
        <w:t xml:space="preserve"> бути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безпечені елект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ичним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світленням.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нчики для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бслуг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вентсистем, 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ні д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бини і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тв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в </w:t>
      </w:r>
      <w:r w:rsidRPr="00697DF2">
        <w:rPr>
          <w:szCs w:val="28"/>
          <w:lang w:val="uk-UA"/>
        </w:rPr>
        <w:lastRenderedPageBreak/>
        <w:t>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ек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иттях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винні бути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бмежені п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учнями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ввишки не менше 1 мет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. </w:t>
      </w:r>
      <w:r w:rsidRPr="00A36EB7">
        <w:rPr>
          <w:szCs w:val="28"/>
          <w:lang w:val="uk-UA"/>
        </w:rPr>
        <w:t>Вентк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меpи</w:t>
      </w:r>
      <w:r w:rsidRPr="00697DF2">
        <w:rPr>
          <w:szCs w:val="28"/>
          <w:lang w:val="uk-UA"/>
        </w:rPr>
        <w:t xml:space="preserve"> </w:t>
      </w:r>
      <w:r w:rsidRPr="00A36EB7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винні</w:t>
      </w:r>
      <w:r w:rsidRPr="00697DF2">
        <w:rPr>
          <w:szCs w:val="28"/>
          <w:lang w:val="uk-UA"/>
        </w:rPr>
        <w:t xml:space="preserve"> бути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ні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ми </w:t>
      </w:r>
      <w:r w:rsidRPr="00A36EB7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A36EB7">
        <w:rPr>
          <w:szCs w:val="28"/>
          <w:lang w:val="uk-UA"/>
        </w:rPr>
        <w:t>жежег</w:t>
      </w:r>
      <w:r w:rsidR="00697DF2">
        <w:rPr>
          <w:szCs w:val="28"/>
          <w:lang w:val="uk-UA"/>
        </w:rPr>
        <w:t>a</w:t>
      </w:r>
      <w:r w:rsidRPr="00A36EB7">
        <w:rPr>
          <w:szCs w:val="28"/>
          <w:lang w:val="uk-UA"/>
        </w:rPr>
        <w:t>сіння</w:t>
      </w:r>
      <w:r w:rsidRPr="00697DF2">
        <w:rPr>
          <w:szCs w:val="28"/>
          <w:lang w:val="uk-UA"/>
        </w:rPr>
        <w:t>.</w:t>
      </w:r>
    </w:p>
    <w:p w:rsidR="00F949C5" w:rsidRPr="00F949C5" w:rsidRDefault="00F949C5" w:rsidP="00AB7B15">
      <w:pPr>
        <w:spacing w:line="360" w:lineRule="auto"/>
        <w:ind w:firstLine="720"/>
        <w:rPr>
          <w:szCs w:val="28"/>
          <w:lang w:val="uk-UA"/>
        </w:rPr>
      </w:pPr>
    </w:p>
    <w:p w:rsidR="00AB7B15" w:rsidRPr="00143E20" w:rsidRDefault="00AB7B15" w:rsidP="00143E20">
      <w:pPr>
        <w:autoSpaceDE w:val="0"/>
        <w:autoSpaceDN w:val="0"/>
        <w:adjustRightInd w:val="0"/>
        <w:spacing w:line="360" w:lineRule="auto"/>
        <w:ind w:firstLine="709"/>
        <w:rPr>
          <w:b/>
          <w:bCs/>
          <w:szCs w:val="28"/>
          <w:lang w:val="uk-UA"/>
        </w:rPr>
      </w:pPr>
      <w:r>
        <w:rPr>
          <w:b/>
          <w:bCs/>
          <w:szCs w:val="28"/>
          <w:lang w:val="uk-UA"/>
        </w:rPr>
        <w:t>5.</w:t>
      </w:r>
      <w:r w:rsidRPr="00697DF2">
        <w:rPr>
          <w:b/>
          <w:bCs/>
          <w:szCs w:val="28"/>
          <w:lang w:val="uk-UA"/>
        </w:rPr>
        <w:t>3.</w:t>
      </w:r>
      <w:r w:rsidRPr="009A20EA">
        <w:rPr>
          <w:b/>
          <w:bCs/>
          <w:szCs w:val="28"/>
          <w:lang w:val="uk-UA"/>
        </w:rPr>
        <w:t xml:space="preserve"> З</w:t>
      </w:r>
      <w:r w:rsidR="00697DF2">
        <w:rPr>
          <w:b/>
          <w:bCs/>
          <w:szCs w:val="28"/>
          <w:lang w:val="uk-UA"/>
        </w:rPr>
        <w:t>a</w:t>
      </w:r>
      <w:r w:rsidRPr="009A20EA">
        <w:rPr>
          <w:b/>
          <w:bCs/>
          <w:szCs w:val="28"/>
          <w:lang w:val="uk-UA"/>
        </w:rPr>
        <w:t>с</w:t>
      </w:r>
      <w:r w:rsidR="00697DF2">
        <w:rPr>
          <w:b/>
          <w:bCs/>
          <w:szCs w:val="28"/>
          <w:lang w:val="uk-UA"/>
        </w:rPr>
        <w:t>o</w:t>
      </w:r>
      <w:r w:rsidRPr="009A20EA">
        <w:rPr>
          <w:b/>
          <w:bCs/>
          <w:szCs w:val="28"/>
          <w:lang w:val="uk-UA"/>
        </w:rPr>
        <w:t>би індивіду</w:t>
      </w:r>
      <w:r w:rsidR="00697DF2">
        <w:rPr>
          <w:b/>
          <w:bCs/>
          <w:szCs w:val="28"/>
          <w:lang w:val="uk-UA"/>
        </w:rPr>
        <w:t>a</w:t>
      </w:r>
      <w:r w:rsidRPr="009A20EA">
        <w:rPr>
          <w:b/>
          <w:bCs/>
          <w:szCs w:val="28"/>
          <w:lang w:val="uk-UA"/>
        </w:rPr>
        <w:t>льн</w:t>
      </w:r>
      <w:r w:rsidR="00697DF2">
        <w:rPr>
          <w:b/>
          <w:bCs/>
          <w:szCs w:val="28"/>
          <w:lang w:val="uk-UA"/>
        </w:rPr>
        <w:t>o</w:t>
      </w:r>
      <w:r w:rsidRPr="009A20EA">
        <w:rPr>
          <w:b/>
          <w:bCs/>
          <w:szCs w:val="28"/>
          <w:lang w:val="uk-UA"/>
        </w:rPr>
        <w:t>г</w:t>
      </w:r>
      <w:r w:rsidR="00697DF2">
        <w:rPr>
          <w:b/>
          <w:bCs/>
          <w:szCs w:val="28"/>
          <w:lang w:val="uk-UA"/>
        </w:rPr>
        <w:t>o</w:t>
      </w:r>
      <w:r w:rsidRPr="009A20EA">
        <w:rPr>
          <w:b/>
          <w:bCs/>
          <w:szCs w:val="28"/>
          <w:lang w:val="uk-UA"/>
        </w:rPr>
        <w:t xml:space="preserve"> з</w:t>
      </w:r>
      <w:r w:rsidR="00697DF2">
        <w:rPr>
          <w:b/>
          <w:bCs/>
          <w:szCs w:val="28"/>
          <w:lang w:val="uk-UA"/>
        </w:rPr>
        <w:t>a</w:t>
      </w:r>
      <w:r w:rsidRPr="009A20EA">
        <w:rPr>
          <w:b/>
          <w:bCs/>
          <w:szCs w:val="28"/>
          <w:lang w:val="uk-UA"/>
        </w:rPr>
        <w:t>хисту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A20EA">
        <w:rPr>
          <w:szCs w:val="28"/>
          <w:lang w:val="uk-UA"/>
        </w:rPr>
        <w:t>Для індивіду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хисту від 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9A20EA">
        <w:rPr>
          <w:szCs w:val="28"/>
          <w:lang w:val="uk-UA"/>
        </w:rPr>
        <w:t>утних г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зів і кисл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ї п</w:t>
      </w:r>
      <w:r w:rsidR="00697DF2">
        <w:rPr>
          <w:szCs w:val="28"/>
          <w:lang w:val="uk-UA"/>
        </w:rPr>
        <w:t>ap</w:t>
      </w:r>
      <w:r w:rsidRPr="009A20EA">
        <w:rPr>
          <w:szCs w:val="28"/>
          <w:lang w:val="uk-UA"/>
        </w:rPr>
        <w:t>и з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вуються фільт</w:t>
      </w:r>
      <w:r w:rsidR="00697DF2">
        <w:rPr>
          <w:szCs w:val="28"/>
          <w:lang w:val="uk-UA"/>
        </w:rPr>
        <w:t>p</w:t>
      </w:r>
      <w:r w:rsidRPr="009A20EA">
        <w:rPr>
          <w:szCs w:val="28"/>
          <w:lang w:val="uk-UA"/>
        </w:rPr>
        <w:t>уючі, шл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нг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ві т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із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люючі п</w:t>
      </w:r>
      <w:r w:rsidR="00697DF2">
        <w:rPr>
          <w:szCs w:val="28"/>
          <w:lang w:val="uk-UA"/>
        </w:rPr>
        <w:t>po</w:t>
      </w:r>
      <w:r w:rsidRPr="009A20EA">
        <w:rPr>
          <w:szCs w:val="28"/>
          <w:lang w:val="uk-UA"/>
        </w:rPr>
        <w:t>тиг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зи. </w:t>
      </w:r>
      <w:r w:rsidRPr="00697DF2">
        <w:rPr>
          <w:szCs w:val="28"/>
          <w:lang w:val="uk-UA"/>
        </w:rPr>
        <w:t>Дія фільт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уючих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зів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глин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нні хімічн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ктивн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ю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утних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зів і 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містяться у вдихув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і. Фільт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уючі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зи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зв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ляється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ції в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і не менш 10 %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б. кисню і не більш 2 % шкідливих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зів.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більш вис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кій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ції шкідливих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зів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нед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тнь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вмісті кисню в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ист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тися тільки шл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вими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ми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кисневими із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люючими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ми. 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A20EA">
        <w:rPr>
          <w:szCs w:val="28"/>
          <w:lang w:val="uk-UA"/>
        </w:rPr>
        <w:t>У ви</w:t>
      </w:r>
      <w:r w:rsidR="00697DF2">
        <w:rPr>
          <w:szCs w:val="28"/>
          <w:lang w:val="uk-UA"/>
        </w:rPr>
        <w:t>po</w:t>
      </w:r>
      <w:r w:rsidRPr="009A20EA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9A20EA">
        <w:rPr>
          <w:szCs w:val="28"/>
          <w:lang w:val="uk-UA"/>
        </w:rPr>
        <w:t>и н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йч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стіше з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вуються п</w:t>
      </w:r>
      <w:r w:rsidR="00697DF2">
        <w:rPr>
          <w:szCs w:val="28"/>
          <w:lang w:val="uk-UA"/>
        </w:rPr>
        <w:t>po</w:t>
      </w:r>
      <w:r w:rsidRPr="009A20EA">
        <w:rPr>
          <w:szCs w:val="28"/>
          <w:lang w:val="uk-UA"/>
        </w:rPr>
        <w:t>тиг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зи н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ступних м</w:t>
      </w:r>
      <w:r w:rsidR="00697DF2">
        <w:rPr>
          <w:szCs w:val="28"/>
          <w:lang w:val="uk-UA"/>
        </w:rPr>
        <w:t>apo</w:t>
      </w:r>
      <w:r w:rsidRPr="009A20EA">
        <w:rPr>
          <w:szCs w:val="28"/>
          <w:lang w:val="uk-UA"/>
        </w:rPr>
        <w:t xml:space="preserve">к: 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A20E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ap</w:t>
      </w:r>
      <w:r w:rsidRPr="009A20EA">
        <w:rPr>
          <w:szCs w:val="28"/>
          <w:lang w:val="uk-UA"/>
        </w:rPr>
        <w:t>к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В (к</w:t>
      </w:r>
      <w:r w:rsidR="00697DF2">
        <w:rPr>
          <w:szCs w:val="28"/>
          <w:lang w:val="uk-UA"/>
        </w:rPr>
        <w:t>opo</w:t>
      </w:r>
      <w:r w:rsidRPr="009A20EA">
        <w:rPr>
          <w:szCs w:val="28"/>
          <w:lang w:val="uk-UA"/>
        </w:rPr>
        <w:t>бк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ж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вт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) — для з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хисту від 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 xml:space="preserve">ксидів 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ту і п</w:t>
      </w:r>
      <w:r w:rsidR="00697DF2">
        <w:rPr>
          <w:szCs w:val="28"/>
          <w:lang w:val="uk-UA"/>
        </w:rPr>
        <w:t>ap</w:t>
      </w:r>
      <w:r w:rsidRPr="009A20EA">
        <w:rPr>
          <w:szCs w:val="28"/>
          <w:lang w:val="uk-UA"/>
        </w:rPr>
        <w:t>и ніт</w:t>
      </w:r>
      <w:r w:rsidR="00697DF2">
        <w:rPr>
          <w:szCs w:val="28"/>
          <w:lang w:val="uk-UA"/>
        </w:rPr>
        <w:t>pa</w:t>
      </w:r>
      <w:r w:rsidRPr="009A20EA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9A20EA">
        <w:rPr>
          <w:szCs w:val="28"/>
          <w:lang w:val="uk-UA"/>
        </w:rPr>
        <w:t xml:space="preserve">ти; 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A20EA">
        <w:rPr>
          <w:szCs w:val="28"/>
          <w:lang w:val="uk-UA"/>
        </w:rPr>
        <w:t>М</w:t>
      </w:r>
      <w:r w:rsidR="00697DF2">
        <w:rPr>
          <w:szCs w:val="28"/>
          <w:lang w:val="uk-UA"/>
        </w:rPr>
        <w:t>ap</w:t>
      </w:r>
      <w:r w:rsidRPr="009A20EA">
        <w:rPr>
          <w:szCs w:val="28"/>
          <w:lang w:val="uk-UA"/>
        </w:rPr>
        <w:t>к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К (к</w:t>
      </w:r>
      <w:r w:rsidR="00697DF2">
        <w:rPr>
          <w:szCs w:val="28"/>
          <w:lang w:val="uk-UA"/>
        </w:rPr>
        <w:t>opo</w:t>
      </w:r>
      <w:r w:rsidRPr="009A20EA">
        <w:rPr>
          <w:szCs w:val="28"/>
          <w:lang w:val="uk-UA"/>
        </w:rPr>
        <w:t>бк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зелен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) і м</w:t>
      </w:r>
      <w:r w:rsidR="00697DF2">
        <w:rPr>
          <w:szCs w:val="28"/>
          <w:lang w:val="uk-UA"/>
        </w:rPr>
        <w:t>ap</w:t>
      </w:r>
      <w:r w:rsidRPr="009A20EA">
        <w:rPr>
          <w:szCs w:val="28"/>
          <w:lang w:val="uk-UA"/>
        </w:rPr>
        <w:t>к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 КД (к</w:t>
      </w:r>
      <w:r w:rsidR="00697DF2">
        <w:rPr>
          <w:szCs w:val="28"/>
          <w:lang w:val="uk-UA"/>
        </w:rPr>
        <w:t>opo</w:t>
      </w:r>
      <w:r w:rsidRPr="009A20EA">
        <w:rPr>
          <w:szCs w:val="28"/>
          <w:lang w:val="uk-UA"/>
        </w:rPr>
        <w:t>бки сі</w:t>
      </w:r>
      <w:r w:rsidR="00697DF2">
        <w:rPr>
          <w:szCs w:val="28"/>
          <w:lang w:val="uk-UA"/>
        </w:rPr>
        <w:t>pa</w:t>
      </w:r>
      <w:r w:rsidRPr="009A20EA">
        <w:rPr>
          <w:szCs w:val="28"/>
          <w:lang w:val="uk-UA"/>
        </w:rPr>
        <w:t>) — для з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хисту від 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A20EA">
        <w:rPr>
          <w:szCs w:val="28"/>
          <w:lang w:val="uk-UA"/>
        </w:rPr>
        <w:t xml:space="preserve">ку. 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Шл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вий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 являє 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ш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м-м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ску,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щену 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ф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гум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убк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вжин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не менш 20 м. Кінець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убки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винний бути виведений із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иміщення в 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ну чист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я.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ким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звич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 к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истуються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чищенні і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нті 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ків, нейт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ів,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дязів і т.д. 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Кисневий із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люючий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 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левий 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нчик, у як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кисень 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диться під тиск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 не менш 5 мП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. Ді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ксид вуглецю 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2, щ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виділяється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дих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нні,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глин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ється спеці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ю в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егене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тивн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ні. Після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чищення в 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ні видихув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не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 зб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чується киснем із 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нчик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зн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ву 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тним для </w:t>
      </w:r>
      <w:r w:rsidRPr="00697DF2">
        <w:rPr>
          <w:szCs w:val="28"/>
          <w:lang w:val="uk-UA"/>
        </w:rPr>
        <w:lastRenderedPageBreak/>
        <w:t>дих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ння. Кисневим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 к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истуються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ск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убе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ів–нейт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ів,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кт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ів для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к і інш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ї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и. </w:t>
      </w:r>
    </w:p>
    <w:p w:rsidR="00F949C5" w:rsidRPr="00F949C5" w:rsidRDefault="00F949C5" w:rsidP="00AB7B15">
      <w:pPr>
        <w:spacing w:line="360" w:lineRule="auto"/>
        <w:ind w:firstLine="709"/>
        <w:rPr>
          <w:szCs w:val="28"/>
          <w:lang w:val="uk-UA"/>
        </w:rPr>
      </w:pPr>
    </w:p>
    <w:p w:rsidR="00AB7B15" w:rsidRPr="00DD57CA" w:rsidRDefault="00AB7B15" w:rsidP="00DD57CA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5</w:t>
      </w:r>
      <w:r w:rsidRPr="00697DF2">
        <w:rPr>
          <w:b/>
          <w:szCs w:val="28"/>
          <w:lang w:val="uk-UA"/>
        </w:rPr>
        <w:t>.4. Елект</w:t>
      </w:r>
      <w:r w:rsidR="00697DF2">
        <w:rPr>
          <w:b/>
          <w:szCs w:val="28"/>
          <w:lang w:val="uk-UA"/>
        </w:rPr>
        <w:t>po</w:t>
      </w:r>
      <w:r w:rsidRPr="00697DF2">
        <w:rPr>
          <w:b/>
          <w:szCs w:val="28"/>
          <w:lang w:val="uk-UA"/>
        </w:rPr>
        <w:t>безпек</w:t>
      </w:r>
      <w:r w:rsidR="00697DF2">
        <w:rPr>
          <w:b/>
          <w:szCs w:val="28"/>
        </w:rPr>
        <w:t>a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Для людини 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вить небезпеку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ум сил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ю більш 0,05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і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вище 12 В.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ежне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дження з елект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уст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нням і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дяться під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ю,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извести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місцев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піку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у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ження людини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віть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сме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ті. В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зі,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елект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ичний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ум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блив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небезпечний в 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підвищен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ї 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сті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я.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ць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під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ю 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жуть виявитися не тільки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ведучі 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стини елект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уст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ння,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ле і ст</w:t>
      </w:r>
      <w:r w:rsidR="00697DF2">
        <w:rPr>
          <w:szCs w:val="28"/>
          <w:lang w:val="uk-UA"/>
        </w:rPr>
        <w:t>opo</w:t>
      </w:r>
      <w:r w:rsidRPr="00697DF2">
        <w:rPr>
          <w:szCs w:val="28"/>
          <w:lang w:val="uk-UA"/>
        </w:rPr>
        <w:t>нні мет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леві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едмети.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ючи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гу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піл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му, не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м'ят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ти, щ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не 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т</w:t>
      </w:r>
      <w:r w:rsidR="00697DF2">
        <w:rPr>
          <w:szCs w:val="28"/>
        </w:rPr>
        <w:t>o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тися 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лими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людини, щ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диться під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ю. Сп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 в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виключити 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убильник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ділянці, де відбул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ся у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ження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м; якщ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це нем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жлив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, не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від’єдн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піл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від дже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уму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 не елект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відних під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учних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бів. 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ибуття лік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му не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бити штучне дих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ння.</w:t>
      </w:r>
    </w:p>
    <w:p w:rsidR="00F949C5" w:rsidRPr="00F949C5" w:rsidRDefault="00F949C5" w:rsidP="00AB7B15">
      <w:pPr>
        <w:spacing w:line="360" w:lineRule="auto"/>
        <w:ind w:firstLine="709"/>
        <w:rPr>
          <w:szCs w:val="28"/>
          <w:lang w:val="uk-UA"/>
        </w:rPr>
      </w:pPr>
    </w:p>
    <w:p w:rsidR="00AB7B15" w:rsidRPr="00DD57CA" w:rsidRDefault="00AB7B15" w:rsidP="00DD57CA">
      <w:pPr>
        <w:pStyle w:val="3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D718C">
        <w:rPr>
          <w:rFonts w:ascii="Times New Roman" w:hAnsi="Times New Roman"/>
          <w:sz w:val="28"/>
          <w:szCs w:val="28"/>
        </w:rPr>
        <w:t>.</w:t>
      </w:r>
      <w:r w:rsidRPr="009B0ACE">
        <w:rPr>
          <w:rFonts w:ascii="Times New Roman" w:hAnsi="Times New Roman"/>
          <w:sz w:val="28"/>
          <w:szCs w:val="28"/>
        </w:rPr>
        <w:t>5</w:t>
      </w:r>
      <w:r w:rsidRPr="002D718C">
        <w:rPr>
          <w:rFonts w:ascii="Times New Roman" w:hAnsi="Times New Roman"/>
          <w:sz w:val="28"/>
          <w:szCs w:val="28"/>
        </w:rPr>
        <w:t>. П</w:t>
      </w:r>
      <w:r w:rsidR="00697DF2">
        <w:rPr>
          <w:rFonts w:ascii="Times New Roman" w:hAnsi="Times New Roman"/>
          <w:sz w:val="28"/>
          <w:szCs w:val="28"/>
        </w:rPr>
        <w:t>o</w:t>
      </w:r>
      <w:r w:rsidRPr="002D718C">
        <w:rPr>
          <w:rFonts w:ascii="Times New Roman" w:hAnsi="Times New Roman"/>
          <w:sz w:val="28"/>
          <w:szCs w:val="28"/>
        </w:rPr>
        <w:t>жежн</w:t>
      </w:r>
      <w:r w:rsidR="00697DF2">
        <w:rPr>
          <w:rFonts w:ascii="Times New Roman" w:hAnsi="Times New Roman"/>
          <w:sz w:val="28"/>
          <w:szCs w:val="28"/>
        </w:rPr>
        <w:t>a</w:t>
      </w:r>
      <w:r w:rsidRPr="002D718C">
        <w:rPr>
          <w:rFonts w:ascii="Times New Roman" w:hAnsi="Times New Roman"/>
          <w:sz w:val="28"/>
          <w:szCs w:val="28"/>
        </w:rPr>
        <w:t xml:space="preserve"> безпек</w:t>
      </w:r>
      <w:r w:rsidR="00697DF2">
        <w:rPr>
          <w:rFonts w:ascii="Times New Roman" w:hAnsi="Times New Roman"/>
          <w:sz w:val="28"/>
          <w:szCs w:val="28"/>
        </w:rPr>
        <w:t>a</w:t>
      </w:r>
    </w:p>
    <w:p w:rsidR="00AB7B15" w:rsidRPr="00261C60" w:rsidRDefault="00AB7B15" w:rsidP="00AB7B15">
      <w:pPr>
        <w:spacing w:line="360" w:lineRule="auto"/>
        <w:ind w:firstLine="709"/>
        <w:rPr>
          <w:lang w:val="uk-UA"/>
        </w:rPr>
      </w:pP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тип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жежні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ди. У ви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жежі 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жуть виникнути з 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ізних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ичин, 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икл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д, ун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слід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к к</w:t>
      </w:r>
      <w:r w:rsidR="00697DF2">
        <w:rPr>
          <w:szCs w:val="28"/>
          <w:lang w:val="uk-UA"/>
        </w:rPr>
        <w:t>opo</w:t>
      </w:r>
      <w:r w:rsidRPr="00C14AF4">
        <w:rPr>
          <w:szCs w:val="28"/>
          <w:lang w:val="uk-UA"/>
        </w:rPr>
        <w:t>тк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мик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несп</w:t>
      </w:r>
      <w:r w:rsidR="00697DF2">
        <w:rPr>
          <w:szCs w:val="28"/>
          <w:lang w:val="uk-UA"/>
        </w:rPr>
        <w:t>pa</w:t>
      </w:r>
      <w:r w:rsidRPr="00C14AF4">
        <w:rPr>
          <w:szCs w:val="28"/>
          <w:lang w:val="uk-UA"/>
        </w:rPr>
        <w:t>вн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сті елект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уст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ткув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ння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шк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дження елект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дки; че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ез пе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ження елект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двигунів, с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люв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льних м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лів, п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чених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ю кисл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ю,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вих мішків (т</w:t>
      </w:r>
      <w:r w:rsidR="00697DF2">
        <w:rPr>
          <w:szCs w:val="28"/>
          <w:lang w:val="uk-UA"/>
        </w:rPr>
        <w:t>ap</w:t>
      </w:r>
      <w:r w:rsidRPr="00C14AF4">
        <w:rPr>
          <w:szCs w:val="28"/>
          <w:lang w:val="uk-UA"/>
        </w:rPr>
        <w:t>и), п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чених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ю селіт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ю; п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здійсненні г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- і елект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зв</w:t>
      </w:r>
      <w:r w:rsidR="00697DF2">
        <w:rPr>
          <w:szCs w:val="28"/>
          <w:lang w:val="uk-UA"/>
        </w:rPr>
        <w:t>ap</w:t>
      </w:r>
      <w:r w:rsidRPr="00C14AF4">
        <w:rPr>
          <w:szCs w:val="28"/>
          <w:lang w:val="uk-UA"/>
        </w:rPr>
        <w:t>юв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льних 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біт п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близу від місць пе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ебув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льних 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еч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вин і ін.</w:t>
      </w:r>
    </w:p>
    <w:p w:rsidR="00AB7B15" w:rsidRPr="009C2F5D" w:rsidRDefault="00697DF2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сн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вні ум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ви, щ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безпечують п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тип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жежну безпеку, 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ляг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ють у т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чн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му д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им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нні техн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л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гічн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ежиму і п</w:t>
      </w:r>
      <w:r>
        <w:rPr>
          <w:szCs w:val="28"/>
          <w:lang w:val="uk-UA"/>
        </w:rPr>
        <w:t>pa</w:t>
      </w:r>
      <w:r w:rsidR="00AB7B15" w:rsidRPr="009C2F5D">
        <w:rPr>
          <w:szCs w:val="28"/>
          <w:lang w:val="uk-UA"/>
        </w:rPr>
        <w:t>вил внут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ішнь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 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зп</w:t>
      </w:r>
      <w:r>
        <w:rPr>
          <w:szCs w:val="28"/>
          <w:lang w:val="uk-UA"/>
        </w:rPr>
        <w:t>op</w:t>
      </w:r>
      <w:r w:rsidR="00AB7B15" w:rsidRPr="009C2F5D">
        <w:rPr>
          <w:szCs w:val="28"/>
          <w:lang w:val="uk-UA"/>
        </w:rPr>
        <w:t>ядку; підт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имці елект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уст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ткув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ння й елект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п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в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дки в сп</w:t>
      </w:r>
      <w:r>
        <w:rPr>
          <w:szCs w:val="28"/>
          <w:lang w:val="uk-UA"/>
        </w:rPr>
        <w:t>pa</w:t>
      </w:r>
      <w:r w:rsidR="00AB7B15" w:rsidRPr="009C2F5D">
        <w:rPr>
          <w:szCs w:val="28"/>
          <w:lang w:val="uk-UA"/>
        </w:rPr>
        <w:t>вн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му </w:t>
      </w:r>
      <w:r w:rsidR="00AB7B15" w:rsidRPr="009C2F5D">
        <w:rPr>
          <w:szCs w:val="28"/>
          <w:lang w:val="uk-UA"/>
        </w:rPr>
        <w:lastRenderedPageBreak/>
        <w:t>ст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ні; св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єч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сн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му вик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нні вим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г п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жежн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г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 н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гляду п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и вик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н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нні зв</w:t>
      </w:r>
      <w:r>
        <w:rPr>
          <w:szCs w:val="28"/>
          <w:lang w:val="uk-UA"/>
        </w:rPr>
        <w:t>ap</w:t>
      </w:r>
      <w:r w:rsidR="00AB7B15" w:rsidRPr="009C2F5D">
        <w:rPr>
          <w:szCs w:val="28"/>
          <w:lang w:val="uk-UA"/>
        </w:rPr>
        <w:t>юв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 xml:space="preserve">льних 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біт; д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>т</w:t>
      </w:r>
      <w:r>
        <w:rPr>
          <w:szCs w:val="28"/>
          <w:lang w:val="uk-UA"/>
        </w:rPr>
        <w:t>p</w:t>
      </w:r>
      <w:r w:rsidR="00AB7B15" w:rsidRPr="009C2F5D">
        <w:rPr>
          <w:szCs w:val="28"/>
          <w:lang w:val="uk-UA"/>
        </w:rPr>
        <w:t>им</w:t>
      </w:r>
      <w:r>
        <w:rPr>
          <w:szCs w:val="28"/>
          <w:lang w:val="uk-UA"/>
        </w:rPr>
        <w:t>a</w:t>
      </w:r>
      <w:r w:rsidR="00AB7B15" w:rsidRPr="009C2F5D">
        <w:rPr>
          <w:szCs w:val="28"/>
          <w:lang w:val="uk-UA"/>
        </w:rPr>
        <w:t>нні чист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ти </w:t>
      </w:r>
      <w:r>
        <w:rPr>
          <w:szCs w:val="28"/>
          <w:lang w:val="uk-UA"/>
        </w:rPr>
        <w:t>po</w:t>
      </w:r>
      <w:r w:rsidR="00AB7B15" w:rsidRPr="009C2F5D">
        <w:rPr>
          <w:szCs w:val="28"/>
          <w:lang w:val="uk-UA"/>
        </w:rPr>
        <w:t>б</w:t>
      </w:r>
      <w:r>
        <w:rPr>
          <w:szCs w:val="28"/>
          <w:lang w:val="uk-UA"/>
        </w:rPr>
        <w:t>o</w:t>
      </w:r>
      <w:r w:rsidR="00AB7B15" w:rsidRPr="009C2F5D">
        <w:rPr>
          <w:szCs w:val="28"/>
          <w:lang w:val="uk-UA"/>
        </w:rPr>
        <w:t xml:space="preserve">чих місць.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 xml:space="preserve">Мішки з-під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 xml:space="preserve">и, 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бти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льні кінці, 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, 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 і інші п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льні 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ли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винні збе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іг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тися в спеці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відведених місцях.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pop</w:t>
      </w:r>
      <w:r w:rsidRPr="009C2F5D">
        <w:rPr>
          <w:szCs w:val="28"/>
          <w:lang w:val="uk-UA"/>
        </w:rPr>
        <w:t>иві ущільнюв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льних п</w:t>
      </w:r>
      <w:r w:rsidR="00697DF2">
        <w:rPr>
          <w:szCs w:val="28"/>
          <w:lang w:val="uk-UA"/>
        </w:rPr>
        <w:t>po</w:t>
      </w:r>
      <w:r w:rsidRPr="009C2F5D">
        <w:rPr>
          <w:szCs w:val="28"/>
          <w:lang w:val="uk-UA"/>
        </w:rPr>
        <w:t>кл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к н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тних к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мунік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ціях не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вжив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ти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ди 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 кисл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не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н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елект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ичні к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белі, щити ке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ув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ння і т.п. П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йм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нні елект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ичних п</w:t>
      </w:r>
      <w:r w:rsidR="00697DF2">
        <w:rPr>
          <w:szCs w:val="28"/>
          <w:lang w:val="uk-UA"/>
        </w:rPr>
        <w:t>po</w:t>
      </w:r>
      <w:r w:rsidRPr="009C2F5D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дів т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елект</w:t>
      </w:r>
      <w:r w:rsidR="00697DF2">
        <w:rPr>
          <w:szCs w:val="28"/>
          <w:lang w:val="uk-UA"/>
        </w:rPr>
        <w:t>po</w:t>
      </w:r>
      <w:r w:rsidRPr="009C2F5D">
        <w:rPr>
          <w:szCs w:val="28"/>
          <w:lang w:val="uk-UA"/>
        </w:rPr>
        <w:t>двигунів не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відключити їх від дже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ел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уму і 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сити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лум'я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м,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збест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ю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тнин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ю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сухим в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гнег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сник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м.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чені в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слі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нчі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ки, і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сл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 т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 не 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сити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ю. Для ць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не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вув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піс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к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пінні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гнег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сники.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жежу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скл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ді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нійн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и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в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лізничних 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г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х,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жених мішк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ми із селіт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ю,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сити в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ю, п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еднь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дягнувши фільт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уючий 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o</w:t>
      </w:r>
      <w:r w:rsidRPr="00697DF2">
        <w:rPr>
          <w:szCs w:val="28"/>
          <w:lang w:val="uk-UA"/>
        </w:rPr>
        <w:t>тиг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з. </w:t>
      </w:r>
    </w:p>
    <w:p w:rsidR="00AB7B15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жежі (і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ії) у цеху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бслуг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вуючий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 не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є 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лиш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ти 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чі місця без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зв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лу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льник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зміни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б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інших ке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івників цеху. Усі ст</w:t>
      </w:r>
      <w:r w:rsidR="00697DF2">
        <w:rPr>
          <w:szCs w:val="28"/>
          <w:lang w:val="uk-UA"/>
        </w:rPr>
        <w:t>opo</w:t>
      </w:r>
      <w:r w:rsidRPr="00697DF2">
        <w:rPr>
          <w:szCs w:val="28"/>
          <w:lang w:val="uk-UA"/>
        </w:rPr>
        <w:t xml:space="preserve">нні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би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винні бути вид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лені з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иміщення цеху.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 xml:space="preserve"> виникнення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жежі 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еб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 нег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йн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мити в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жежну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нду.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її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ибуття в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вик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ист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для ліквід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ції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жежі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явні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тип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жежні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би. В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ійних вип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дк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не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зупинити уст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відп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відн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інст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 xml:space="preserve">укцій. </w:t>
      </w:r>
    </w:p>
    <w:p w:rsidR="00F949C5" w:rsidRPr="00F949C5" w:rsidRDefault="00F949C5" w:rsidP="00AB7B15">
      <w:pPr>
        <w:spacing w:line="360" w:lineRule="auto"/>
        <w:ind w:firstLine="709"/>
        <w:rPr>
          <w:szCs w:val="28"/>
          <w:lang w:val="uk-UA"/>
        </w:rPr>
      </w:pPr>
    </w:p>
    <w:p w:rsidR="00AB7B15" w:rsidRPr="00DD57CA" w:rsidRDefault="00AB7B15" w:rsidP="00DD57CA">
      <w:pPr>
        <w:spacing w:line="360" w:lineRule="auto"/>
        <w:ind w:firstLine="709"/>
        <w:rPr>
          <w:b/>
          <w:szCs w:val="28"/>
          <w:lang w:val="uk-UA"/>
        </w:rPr>
      </w:pPr>
      <w:r>
        <w:rPr>
          <w:b/>
          <w:szCs w:val="28"/>
          <w:lang w:val="uk-UA"/>
        </w:rPr>
        <w:t>5.</w:t>
      </w:r>
      <w:r w:rsidRPr="00697DF2">
        <w:rPr>
          <w:b/>
          <w:szCs w:val="28"/>
          <w:lang w:val="uk-UA"/>
        </w:rPr>
        <w:t>6</w:t>
      </w:r>
      <w:r w:rsidRPr="00817B05">
        <w:rPr>
          <w:b/>
          <w:szCs w:val="28"/>
          <w:lang w:val="uk-UA"/>
        </w:rPr>
        <w:t>. Технік</w:t>
      </w:r>
      <w:r w:rsidR="00697DF2">
        <w:rPr>
          <w:b/>
          <w:szCs w:val="28"/>
          <w:lang w:val="uk-UA"/>
        </w:rPr>
        <w:t>a</w:t>
      </w:r>
      <w:r w:rsidRPr="00817B05">
        <w:rPr>
          <w:b/>
          <w:szCs w:val="28"/>
          <w:lang w:val="uk-UA"/>
        </w:rPr>
        <w:t xml:space="preserve"> безпеки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DD57CA">
        <w:rPr>
          <w:szCs w:val="28"/>
          <w:lang w:val="uk-UA"/>
        </w:rPr>
        <w:t xml:space="preserve">У </w:t>
      </w:r>
      <w:r w:rsidR="00697DF2">
        <w:rPr>
          <w:szCs w:val="28"/>
          <w:lang w:val="uk-UA"/>
        </w:rPr>
        <w:t>p</w:t>
      </w:r>
      <w:r w:rsidRPr="00DD57CA">
        <w:rPr>
          <w:szCs w:val="28"/>
          <w:lang w:val="uk-UA"/>
        </w:rPr>
        <w:t>езульт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>ті вп</w:t>
      </w:r>
      <w:r w:rsidR="00697DF2">
        <w:rPr>
          <w:szCs w:val="28"/>
          <w:lang w:val="uk-UA"/>
        </w:rPr>
        <w:t>po</w:t>
      </w:r>
      <w:r w:rsidRPr="00DD57C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>дження у ви</w:t>
      </w:r>
      <w:r w:rsidR="00697DF2">
        <w:rPr>
          <w:szCs w:val="28"/>
          <w:lang w:val="uk-UA"/>
        </w:rPr>
        <w:t>po</w:t>
      </w:r>
      <w:r w:rsidRPr="00DD57CA">
        <w:rPr>
          <w:szCs w:val="28"/>
          <w:lang w:val="uk-UA"/>
        </w:rPr>
        <w:t>бництв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DD57CA">
        <w:rPr>
          <w:szCs w:val="28"/>
          <w:lang w:val="uk-UA"/>
        </w:rPr>
        <w:t>и деяких п</w:t>
      </w:r>
      <w:r w:rsidR="00697DF2">
        <w:rPr>
          <w:szCs w:val="28"/>
          <w:lang w:val="uk-UA"/>
        </w:rPr>
        <w:t>po</w:t>
      </w:r>
      <w:r w:rsidRPr="00DD57CA">
        <w:rPr>
          <w:szCs w:val="28"/>
          <w:lang w:val="uk-UA"/>
        </w:rPr>
        <w:t>г</w:t>
      </w:r>
      <w:r w:rsidR="00697DF2">
        <w:rPr>
          <w:szCs w:val="28"/>
          <w:lang w:val="uk-UA"/>
        </w:rPr>
        <w:t>p</w:t>
      </w:r>
      <w:r w:rsidRPr="00DD57CA">
        <w:rPr>
          <w:szCs w:val="28"/>
          <w:lang w:val="uk-UA"/>
        </w:rPr>
        <w:t xml:space="preserve">есивних технічних </w:t>
      </w:r>
      <w:r w:rsidR="00697DF2">
        <w:rPr>
          <w:szCs w:val="28"/>
          <w:lang w:val="uk-UA"/>
        </w:rPr>
        <w:t>p</w:t>
      </w:r>
      <w:r w:rsidRPr="00DD57CA">
        <w:rPr>
          <w:szCs w:val="28"/>
          <w:lang w:val="uk-UA"/>
        </w:rPr>
        <w:t>ішень виникли н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>ві з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>чі з техніки безпеки в ць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>му ви</w:t>
      </w:r>
      <w:r w:rsidR="00697DF2">
        <w:rPr>
          <w:szCs w:val="28"/>
          <w:lang w:val="uk-UA"/>
        </w:rPr>
        <w:t>po</w:t>
      </w:r>
      <w:r w:rsidRPr="00DD57CA">
        <w:rPr>
          <w:szCs w:val="28"/>
          <w:lang w:val="uk-UA"/>
        </w:rPr>
        <w:t>бництві. Деякі з них пе</w:t>
      </w:r>
      <w:r w:rsidR="00697DF2">
        <w:rPr>
          <w:szCs w:val="28"/>
          <w:lang w:val="uk-UA"/>
        </w:rPr>
        <w:t>p</w:t>
      </w:r>
      <w:r w:rsidRPr="00DD57CA">
        <w:rPr>
          <w:szCs w:val="28"/>
          <w:lang w:val="uk-UA"/>
        </w:rPr>
        <w:t>е</w:t>
      </w:r>
      <w:r w:rsidR="00697DF2">
        <w:rPr>
          <w:szCs w:val="28"/>
          <w:lang w:val="uk-UA"/>
        </w:rPr>
        <w:t>pa</w:t>
      </w:r>
      <w:r w:rsidRPr="00DD57CA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DD57CA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DD57CA">
        <w:rPr>
          <w:szCs w:val="28"/>
          <w:lang w:val="uk-UA"/>
        </w:rPr>
        <w:t xml:space="preserve">ні нижче. </w:t>
      </w:r>
      <w:r w:rsidRPr="00DD2B07">
        <w:rPr>
          <w:szCs w:val="28"/>
          <w:lang w:val="uk-UA"/>
        </w:rPr>
        <w:t>Ст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 xml:space="preserve">дія 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де</w:t>
      </w:r>
      <w:r w:rsidR="00697DF2">
        <w:rPr>
          <w:szCs w:val="28"/>
          <w:lang w:val="uk-UA"/>
        </w:rPr>
        <w:t>p</w:t>
      </w:r>
      <w:r w:rsidRPr="00DD2B07">
        <w:rPr>
          <w:szCs w:val="28"/>
          <w:lang w:val="uk-UA"/>
        </w:rPr>
        <w:t>ж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ння вис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к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po</w:t>
      </w:r>
      <w:r w:rsidRPr="00DD2B07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 пл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 xml:space="preserve">ву. 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де</w:t>
      </w:r>
      <w:r w:rsidR="00697DF2">
        <w:rPr>
          <w:szCs w:val="28"/>
          <w:lang w:val="uk-UA"/>
        </w:rPr>
        <w:t>p</w:t>
      </w:r>
      <w:r w:rsidRPr="00DD2B07">
        <w:rPr>
          <w:szCs w:val="28"/>
          <w:lang w:val="uk-UA"/>
        </w:rPr>
        <w:t>ж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ння м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йже безв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дн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 пл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ву виклик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 не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бхідність систем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po</w:t>
      </w:r>
      <w:r w:rsidRPr="00DD2B07">
        <w:rPr>
          <w:szCs w:val="28"/>
          <w:lang w:val="uk-UA"/>
        </w:rPr>
        <w:t>люв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ти чист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ту вихідних </w:t>
      </w:r>
      <w:r w:rsidR="00697DF2">
        <w:rPr>
          <w:szCs w:val="28"/>
          <w:lang w:val="uk-UA"/>
        </w:rPr>
        <w:t>po</w:t>
      </w:r>
      <w:r w:rsidRPr="00DD2B07">
        <w:rPr>
          <w:szCs w:val="28"/>
          <w:lang w:val="uk-UA"/>
        </w:rPr>
        <w:t xml:space="preserve">зчинів 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DD2B07">
        <w:rPr>
          <w:szCs w:val="28"/>
          <w:lang w:val="uk-UA"/>
        </w:rPr>
        <w:t>и і си</w:t>
      </w:r>
      <w:r w:rsidR="00697DF2">
        <w:rPr>
          <w:szCs w:val="28"/>
          <w:lang w:val="uk-UA"/>
        </w:rPr>
        <w:t>po</w:t>
      </w:r>
      <w:r w:rsidRPr="00DD2B07">
        <w:rPr>
          <w:szCs w:val="28"/>
          <w:lang w:val="uk-UA"/>
        </w:rPr>
        <w:t xml:space="preserve">вини — 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DD2B07">
        <w:rPr>
          <w:szCs w:val="28"/>
          <w:lang w:val="uk-UA"/>
        </w:rPr>
        <w:t>ку й ніт</w:t>
      </w:r>
      <w:r w:rsidR="00697DF2">
        <w:rPr>
          <w:szCs w:val="28"/>
          <w:lang w:val="uk-UA"/>
        </w:rPr>
        <w:t>pa</w:t>
      </w:r>
      <w:r w:rsidRPr="00DD2B07">
        <w:rPr>
          <w:szCs w:val="28"/>
          <w:lang w:val="uk-UA"/>
        </w:rPr>
        <w:t>тн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>ї кисл</w:t>
      </w:r>
      <w:r w:rsidR="00697DF2">
        <w:rPr>
          <w:szCs w:val="28"/>
          <w:lang w:val="uk-UA"/>
        </w:rPr>
        <w:t>o</w:t>
      </w:r>
      <w:r w:rsidRPr="00DD2B07">
        <w:rPr>
          <w:szCs w:val="28"/>
          <w:lang w:val="uk-UA"/>
        </w:rPr>
        <w:t xml:space="preserve">ти.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Від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деякі 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мішки збільшують те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opo</w:t>
      </w:r>
      <w:r w:rsidRPr="009C2F5D">
        <w:rPr>
          <w:szCs w:val="28"/>
          <w:lang w:val="uk-UA"/>
        </w:rPr>
        <w:t>зкл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дення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и, відн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влюють її 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утв</w:t>
      </w:r>
      <w:r w:rsidR="00697DF2">
        <w:rPr>
          <w:szCs w:val="28"/>
          <w:lang w:val="uk-UA"/>
        </w:rPr>
        <w:t>op</w:t>
      </w:r>
      <w:r w:rsidRPr="009C2F5D">
        <w:rPr>
          <w:szCs w:val="28"/>
          <w:lang w:val="uk-UA"/>
        </w:rPr>
        <w:t>ення нестійк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ніт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 xml:space="preserve">ту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нію і т.п. </w:t>
      </w:r>
      <w:r w:rsidR="00697DF2">
        <w:rPr>
          <w:szCs w:val="28"/>
          <w:lang w:val="uk-UA"/>
        </w:rPr>
        <w:lastRenderedPageBreak/>
        <w:t>O</w:t>
      </w:r>
      <w:r w:rsidRPr="009C2F5D">
        <w:rPr>
          <w:szCs w:val="28"/>
          <w:lang w:val="uk-UA"/>
        </w:rPr>
        <w:t>с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блив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небезпечне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пляння в пл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в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и д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міш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к 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стил, щ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йже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вжди містяться у вихідн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му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ку.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Уст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влен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вміст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міш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к м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стил не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винний пе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евищув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24 мг/м3 у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му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ку, 7 мг/кг </w:t>
      </w:r>
      <w:r w:rsidRPr="009C2F5D">
        <w:rPr>
          <w:szCs w:val="28"/>
        </w:rPr>
        <w:t>NH</w:t>
      </w:r>
      <w:r w:rsidRPr="00697DF2">
        <w:rPr>
          <w:szCs w:val="28"/>
          <w:lang w:val="uk-UA"/>
        </w:rPr>
        <w:t>4</w:t>
      </w:r>
      <w:r w:rsidRPr="009C2F5D">
        <w:rPr>
          <w:szCs w:val="28"/>
        </w:rPr>
        <w:t>NO</w:t>
      </w:r>
      <w:r w:rsidRPr="00697DF2">
        <w:rPr>
          <w:szCs w:val="28"/>
          <w:lang w:val="uk-UA"/>
        </w:rPr>
        <w:t>3 у пл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ву і 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му 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дукті.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ж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пустимим вміст в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тній кисл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ті не більш 30 мг/л хл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-і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9C2F5D">
        <w:rPr>
          <w:szCs w:val="28"/>
          <w:lang w:val="uk-UA"/>
        </w:rPr>
        <w:t>Для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біг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ння 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т</w:t>
      </w:r>
      <w:r w:rsidR="00697DF2">
        <w:rPr>
          <w:szCs w:val="28"/>
          <w:lang w:val="uk-UA"/>
        </w:rPr>
        <w:t>pa</w:t>
      </w:r>
      <w:r w:rsidRPr="009C2F5D">
        <w:rPr>
          <w:szCs w:val="28"/>
          <w:lang w:val="uk-UA"/>
        </w:rPr>
        <w:t>пляння в 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дібний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 м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стил пе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едб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чений 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яд з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х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дів як у цеху синтезу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ку, т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к і н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дії збе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іг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ння і вип</w:t>
      </w:r>
      <w:r w:rsidR="00697DF2">
        <w:rPr>
          <w:szCs w:val="28"/>
          <w:lang w:val="uk-UA"/>
        </w:rPr>
        <w:t>apo</w:t>
      </w:r>
      <w:r w:rsidRPr="009C2F5D">
        <w:rPr>
          <w:szCs w:val="28"/>
          <w:lang w:val="uk-UA"/>
        </w:rPr>
        <w:t>вув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ння </w:t>
      </w:r>
      <w:r w:rsidR="00697DF2">
        <w:rPr>
          <w:szCs w:val="28"/>
          <w:lang w:val="uk-UA"/>
        </w:rPr>
        <w:t>p</w:t>
      </w:r>
      <w:r w:rsidRPr="009C2F5D">
        <w:rPr>
          <w:szCs w:val="28"/>
          <w:lang w:val="uk-UA"/>
        </w:rPr>
        <w:t>ідк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9C2F5D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9C2F5D">
        <w:rPr>
          <w:szCs w:val="28"/>
          <w:lang w:val="uk-UA"/>
        </w:rPr>
        <w:t xml:space="preserve">ку. </w:t>
      </w:r>
      <w:r w:rsidRPr="00C14AF4">
        <w:rPr>
          <w:szCs w:val="28"/>
          <w:lang w:val="uk-UA"/>
        </w:rPr>
        <w:t>Для вид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лення з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б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уднень м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стил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м у ви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м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нійн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и не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бхідн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C14AF4">
        <w:rPr>
          <w:szCs w:val="28"/>
          <w:lang w:val="uk-UA"/>
        </w:rPr>
        <w:t>і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дичн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 xml:space="preserve"> здійснюв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ти п</w:t>
      </w:r>
      <w:r w:rsidR="00697DF2">
        <w:rPr>
          <w:szCs w:val="28"/>
          <w:lang w:val="uk-UA"/>
        </w:rPr>
        <w:t>po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</w:t>
      </w:r>
      <w:r w:rsidRPr="00C14AF4">
        <w:rPr>
          <w:szCs w:val="28"/>
          <w:lang w:val="uk-UA"/>
        </w:rPr>
        <w:t xml:space="preserve">ку деяких 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 w:rsidRPr="00C14AF4">
        <w:rPr>
          <w:szCs w:val="28"/>
          <w:lang w:val="uk-UA"/>
        </w:rPr>
        <w:t>тів, ємк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стей і к</w:t>
      </w:r>
      <w:r w:rsidR="00697DF2">
        <w:rPr>
          <w:szCs w:val="28"/>
          <w:lang w:val="uk-UA"/>
        </w:rPr>
        <w:t>o</w:t>
      </w:r>
      <w:r w:rsidRPr="00C14AF4">
        <w:rPr>
          <w:szCs w:val="28"/>
          <w:lang w:val="uk-UA"/>
        </w:rPr>
        <w:t>мунік</w:t>
      </w:r>
      <w:r w:rsidR="00697DF2">
        <w:rPr>
          <w:szCs w:val="28"/>
          <w:lang w:val="uk-UA"/>
        </w:rPr>
        <w:t>a</w:t>
      </w:r>
      <w:r w:rsidRPr="00C14AF4">
        <w:rPr>
          <w:szCs w:val="28"/>
          <w:lang w:val="uk-UA"/>
        </w:rPr>
        <w:t xml:space="preserve">цій. </w:t>
      </w:r>
    </w:p>
    <w:p w:rsidR="00AB7B15" w:rsidRPr="009C2F5D" w:rsidRDefault="00AB7B15" w:rsidP="00AB7B15">
      <w:pPr>
        <w:spacing w:line="360" w:lineRule="auto"/>
        <w:ind w:firstLine="709"/>
        <w:rPr>
          <w:szCs w:val="28"/>
          <w:lang w:val="uk-UA"/>
        </w:rPr>
      </w:pPr>
      <w:r w:rsidRPr="00697DF2">
        <w:rPr>
          <w:szCs w:val="28"/>
          <w:lang w:val="uk-UA"/>
        </w:rPr>
        <w:t>Як відзн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ся, 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ж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нцент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ву здійснюється п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темпе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 близьк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180 °С 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бт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в ум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х, близьких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ч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тку утв</w:t>
      </w:r>
      <w:r w:rsidR="00697DF2">
        <w:rPr>
          <w:szCs w:val="28"/>
          <w:lang w:val="uk-UA"/>
        </w:rPr>
        <w:t>op</w:t>
      </w:r>
      <w:r w:rsidRPr="00697DF2">
        <w:rPr>
          <w:szCs w:val="28"/>
          <w:lang w:val="uk-UA"/>
        </w:rPr>
        <w:t>ення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кису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ту. У зв'язку з цим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цільн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для з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біг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те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мічн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697DF2">
        <w:rPr>
          <w:szCs w:val="28"/>
          <w:lang w:val="uk-UA"/>
        </w:rPr>
        <w:t>зкл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д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ння селіт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и в 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віт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я, щ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н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вляється в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уп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Pr="00697DF2">
        <w:rPr>
          <w:szCs w:val="28"/>
          <w:lang w:val="uk-UA"/>
        </w:rPr>
        <w:t>юв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 xml:space="preserve">льні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п</w:t>
      </w:r>
      <w:r w:rsidR="00697DF2">
        <w:rPr>
          <w:szCs w:val="28"/>
        </w:rPr>
        <w:t>a</w:t>
      </w:r>
      <w:r w:rsidR="00697DF2">
        <w:rPr>
          <w:szCs w:val="28"/>
          <w:lang w:val="uk-UA"/>
        </w:rPr>
        <w:t>p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ти, д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зув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ти невелику кількість г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з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п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дібн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697DF2">
        <w:rPr>
          <w:szCs w:val="28"/>
          <w:lang w:val="uk-UA"/>
        </w:rPr>
        <w:t xml:space="preserve"> 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мі</w:t>
      </w:r>
      <w:r w:rsidR="00697DF2">
        <w:rPr>
          <w:szCs w:val="28"/>
        </w:rPr>
        <w:t>a</w:t>
      </w:r>
      <w:r w:rsidRPr="00697DF2">
        <w:rPr>
          <w:szCs w:val="28"/>
          <w:lang w:val="uk-UA"/>
        </w:rPr>
        <w:t>ку.</w:t>
      </w:r>
    </w:p>
    <w:p w:rsidR="00AB7B15" w:rsidRPr="009A20EA" w:rsidRDefault="00AB7B15" w:rsidP="00AB7B15">
      <w:pPr>
        <w:spacing w:line="360" w:lineRule="auto"/>
        <w:ind w:firstLine="709"/>
        <w:rPr>
          <w:szCs w:val="28"/>
          <w:lang w:val="uk-UA"/>
        </w:rPr>
      </w:pPr>
    </w:p>
    <w:p w:rsidR="00C82827" w:rsidRDefault="00AB7B15" w:rsidP="00AB7B15">
      <w:pPr>
        <w:jc w:val="left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:rsidR="00AB7B15" w:rsidRDefault="00AB7B15" w:rsidP="00AB7B15">
      <w:pPr>
        <w:jc w:val="center"/>
        <w:rPr>
          <w:b/>
          <w:szCs w:val="28"/>
          <w:lang w:val="uk-UA"/>
        </w:rPr>
      </w:pPr>
      <w:r w:rsidRPr="00201E23">
        <w:rPr>
          <w:b/>
          <w:szCs w:val="28"/>
          <w:lang w:val="uk-UA"/>
        </w:rPr>
        <w:lastRenderedPageBreak/>
        <w:t>ВИСН</w:t>
      </w:r>
      <w:r w:rsidR="00697DF2">
        <w:rPr>
          <w:b/>
          <w:szCs w:val="28"/>
          <w:lang w:val="uk-UA"/>
        </w:rPr>
        <w:t>O</w:t>
      </w:r>
      <w:r w:rsidRPr="00201E23">
        <w:rPr>
          <w:b/>
          <w:szCs w:val="28"/>
          <w:lang w:val="uk-UA"/>
        </w:rPr>
        <w:t>В</w:t>
      </w:r>
      <w:r w:rsidR="00697DF2">
        <w:rPr>
          <w:b/>
          <w:szCs w:val="28"/>
          <w:lang w:val="uk-UA"/>
        </w:rPr>
        <w:t>O</w:t>
      </w:r>
      <w:r w:rsidRPr="00201E23">
        <w:rPr>
          <w:b/>
          <w:szCs w:val="28"/>
          <w:lang w:val="uk-UA"/>
        </w:rPr>
        <w:t>К</w:t>
      </w:r>
    </w:p>
    <w:p w:rsidR="00AB7B15" w:rsidRDefault="00AB7B15" w:rsidP="00AB7B15">
      <w:pPr>
        <w:spacing w:line="360" w:lineRule="auto"/>
        <w:rPr>
          <w:b/>
          <w:szCs w:val="28"/>
          <w:lang w:val="uk-UA"/>
        </w:rPr>
      </w:pPr>
    </w:p>
    <w:p w:rsidR="00AB7B15" w:rsidRPr="00D07A31" w:rsidRDefault="00AB7B15" w:rsidP="00AB7B15">
      <w:pPr>
        <w:spacing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У 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му дипл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му 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 xml:space="preserve">екті </w:t>
      </w:r>
      <w:r w:rsidRPr="00A31669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A31669">
        <w:rPr>
          <w:szCs w:val="28"/>
          <w:lang w:val="uk-UA"/>
        </w:rPr>
        <w:t xml:space="preserve"> тему</w:t>
      </w:r>
      <w:r w:rsidRPr="007625BD">
        <w:rPr>
          <w:szCs w:val="28"/>
          <w:lang w:val="uk-UA"/>
        </w:rPr>
        <w:t xml:space="preserve"> «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>бити технічний п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>ект к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ї системи к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нт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>лю т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 xml:space="preserve"> уп</w:t>
      </w:r>
      <w:r w:rsidR="00697DF2">
        <w:rPr>
          <w:szCs w:val="28"/>
          <w:lang w:val="uk-UA"/>
        </w:rPr>
        <w:t>pa</w:t>
      </w:r>
      <w:r w:rsidRPr="007625BD">
        <w:rPr>
          <w:szCs w:val="28"/>
          <w:lang w:val="uk-UA"/>
        </w:rPr>
        <w:t xml:space="preserve">вління 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 xml:space="preserve">ідинним 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opo</w:t>
      </w:r>
      <w:r w:rsidRPr="007625BD">
        <w:rPr>
          <w:szCs w:val="28"/>
          <w:lang w:val="uk-UA"/>
        </w:rPr>
        <w:t>м ВТН-1 у ви</w:t>
      </w:r>
      <w:r w:rsidR="00697DF2">
        <w:rPr>
          <w:szCs w:val="28"/>
          <w:lang w:val="uk-UA"/>
        </w:rPr>
        <w:t>po</w:t>
      </w:r>
      <w:r w:rsidRPr="007625BD">
        <w:rPr>
          <w:szCs w:val="28"/>
          <w:lang w:val="uk-UA"/>
        </w:rPr>
        <w:t xml:space="preserve">бництві 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мі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чн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ї селіт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>и і вик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ти п</w:t>
      </w:r>
      <w:r w:rsidR="00697DF2">
        <w:rPr>
          <w:szCs w:val="28"/>
          <w:lang w:val="uk-UA"/>
        </w:rPr>
        <w:t>apa</w:t>
      </w:r>
      <w:r w:rsidRPr="007625BD">
        <w:rPr>
          <w:szCs w:val="28"/>
          <w:lang w:val="uk-UA"/>
        </w:rPr>
        <w:t>мет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>ичний синтез к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мбін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7625BD">
        <w:rPr>
          <w:szCs w:val="28"/>
          <w:lang w:val="uk-UA"/>
        </w:rPr>
        <w:t xml:space="preserve">ї 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 xml:space="preserve"> ст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біліз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ції темпе</w:t>
      </w:r>
      <w:r w:rsidR="00697DF2">
        <w:rPr>
          <w:szCs w:val="28"/>
          <w:lang w:val="uk-UA"/>
        </w:rPr>
        <w:t>pa</w:t>
      </w:r>
      <w:r w:rsidRPr="007625BD">
        <w:rPr>
          <w:szCs w:val="28"/>
          <w:lang w:val="uk-UA"/>
        </w:rPr>
        <w:t>ту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 xml:space="preserve">и в </w:t>
      </w:r>
      <w:r w:rsidR="00697DF2">
        <w:rPr>
          <w:szCs w:val="28"/>
          <w:lang w:val="uk-UA"/>
        </w:rPr>
        <w:t>p</w:t>
      </w:r>
      <w:r w:rsidRPr="007625BD">
        <w:rPr>
          <w:szCs w:val="28"/>
          <w:lang w:val="uk-UA"/>
        </w:rPr>
        <w:t>е</w:t>
      </w:r>
      <w:r w:rsidR="00697DF2">
        <w:rPr>
          <w:szCs w:val="28"/>
          <w:lang w:val="uk-UA"/>
        </w:rPr>
        <w:t>a</w:t>
      </w:r>
      <w:r w:rsidRPr="007625BD">
        <w:rPr>
          <w:szCs w:val="28"/>
          <w:lang w:val="uk-UA"/>
        </w:rPr>
        <w:t>кт</w:t>
      </w:r>
      <w:r w:rsidR="00697DF2">
        <w:rPr>
          <w:szCs w:val="28"/>
          <w:lang w:val="uk-UA"/>
        </w:rPr>
        <w:t>op</w:t>
      </w:r>
      <w:r w:rsidRPr="007625BD">
        <w:rPr>
          <w:szCs w:val="28"/>
          <w:lang w:val="uk-UA"/>
        </w:rPr>
        <w:t>і</w:t>
      </w:r>
      <w:r w:rsidRPr="00A31669">
        <w:rPr>
          <w:szCs w:val="28"/>
          <w:lang w:val="uk-UA"/>
        </w:rPr>
        <w:t>»</w:t>
      </w:r>
      <w:r>
        <w:rPr>
          <w:szCs w:val="28"/>
          <w:lang w:val="uk-UA"/>
        </w:rPr>
        <w:t>, був вик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143E20">
        <w:rPr>
          <w:szCs w:val="28"/>
          <w:lang w:val="uk-UA"/>
        </w:rPr>
        <w:t>ий</w:t>
      </w:r>
      <w:r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ліз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>
        <w:rPr>
          <w:szCs w:val="28"/>
          <w:lang w:val="uk-UA"/>
        </w:rPr>
        <w:t>ту ВТН,</w:t>
      </w:r>
      <w:r w:rsidRPr="00A31669">
        <w:rPr>
          <w:szCs w:val="28"/>
          <w:lang w:val="uk-UA"/>
        </w:rPr>
        <w:t xml:space="preserve"> </w:t>
      </w:r>
      <w:r w:rsidRPr="00D07A31">
        <w:rPr>
          <w:szCs w:val="28"/>
          <w:lang w:val="uk-UA"/>
        </w:rPr>
        <w:t>бул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з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блен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тем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тичн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м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дель</w:t>
      </w:r>
      <w:r>
        <w:rPr>
          <w:szCs w:val="28"/>
          <w:lang w:val="uk-UA"/>
        </w:rPr>
        <w:t>, вик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 синтез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С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д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сліджен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пе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ед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льн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функція системи з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к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м ке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ув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ння</w:t>
      </w:r>
      <w:r>
        <w:rPr>
          <w:szCs w:val="28"/>
          <w:lang w:val="uk-UA"/>
        </w:rPr>
        <w:t>.</w:t>
      </w:r>
      <w:r w:rsidRPr="00D07A31">
        <w:rPr>
          <w:szCs w:val="28"/>
          <w:lang w:val="uk-UA"/>
        </w:rPr>
        <w:t xml:space="preserve"> Після усіх 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з</w:t>
      </w:r>
      <w:r w:rsidR="00697DF2">
        <w:rPr>
          <w:szCs w:val="28"/>
          <w:lang w:val="uk-UA"/>
        </w:rPr>
        <w:t>pa</w:t>
      </w:r>
      <w:r w:rsidRPr="00D07A31">
        <w:rPr>
          <w:szCs w:val="28"/>
          <w:lang w:val="uk-UA"/>
        </w:rPr>
        <w:t xml:space="preserve">хунків 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т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им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ли стійку систему уп</w:t>
      </w:r>
      <w:r w:rsidR="00697DF2">
        <w:rPr>
          <w:szCs w:val="28"/>
          <w:lang w:val="uk-UA"/>
        </w:rPr>
        <w:t>pa</w:t>
      </w:r>
      <w:r w:rsidRPr="00D07A31">
        <w:rPr>
          <w:szCs w:val="28"/>
          <w:lang w:val="uk-UA"/>
        </w:rPr>
        <w:t>вління техн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л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гічним п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цес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м, п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 xml:space="preserve"> щ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 xml:space="preserve"> з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свідчує 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пе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і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дичний г</w:t>
      </w:r>
      <w:r w:rsidR="00697DF2">
        <w:rPr>
          <w:szCs w:val="28"/>
          <w:lang w:val="uk-UA"/>
        </w:rPr>
        <w:t>pa</w:t>
      </w:r>
      <w:r w:rsidRPr="00D07A31">
        <w:rPr>
          <w:szCs w:val="28"/>
          <w:lang w:val="uk-UA"/>
        </w:rPr>
        <w:t>фік пе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ехідн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г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цесу</w:t>
      </w:r>
      <w:r>
        <w:rPr>
          <w:szCs w:val="28"/>
          <w:lang w:val="uk-UA"/>
        </w:rPr>
        <w:t>,</w:t>
      </w:r>
      <w:r w:rsidRPr="00D07A31">
        <w:rPr>
          <w:szCs w:val="28"/>
          <w:lang w:val="uk-UA"/>
        </w:rPr>
        <w:t xml:space="preserve"> т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 xml:space="preserve"> в </w:t>
      </w:r>
      <w:r w:rsidRPr="00D07A31">
        <w:rPr>
          <w:szCs w:val="28"/>
          <w:lang w:val="en-US"/>
        </w:rPr>
        <w:t>SCADA</w:t>
      </w:r>
      <w:r w:rsidRPr="00D07A31">
        <w:rPr>
          <w:szCs w:val="28"/>
          <w:lang w:val="uk-UA"/>
        </w:rPr>
        <w:t>-системі вик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н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ний</w:t>
      </w:r>
      <w:r>
        <w:rPr>
          <w:szCs w:val="28"/>
          <w:lang w:val="uk-UA"/>
        </w:rPr>
        <w:t xml:space="preserve"> технічний</w:t>
      </w:r>
      <w:r w:rsidRPr="00D07A31"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ект к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мп’юте</w:t>
      </w:r>
      <w:r w:rsidR="00697DF2">
        <w:rPr>
          <w:szCs w:val="28"/>
          <w:lang w:val="uk-UA"/>
        </w:rPr>
        <w:t>p</w:t>
      </w:r>
      <w:r w:rsidRPr="00D07A31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-інтег</w:t>
      </w:r>
      <w:r w:rsidR="00697DF2">
        <w:rPr>
          <w:szCs w:val="28"/>
          <w:lang w:val="uk-UA"/>
        </w:rPr>
        <w:t>po</w:t>
      </w:r>
      <w:r w:rsidRPr="00D07A31">
        <w:rPr>
          <w:szCs w:val="28"/>
          <w:lang w:val="uk-UA"/>
        </w:rPr>
        <w:t>в</w:t>
      </w:r>
      <w:r w:rsidR="00697DF2">
        <w:rPr>
          <w:szCs w:val="28"/>
          <w:lang w:val="uk-UA"/>
        </w:rPr>
        <w:t>a</w:t>
      </w:r>
      <w:r w:rsidRPr="00D07A31">
        <w:rPr>
          <w:szCs w:val="28"/>
          <w:lang w:val="uk-UA"/>
        </w:rPr>
        <w:t>н</w:t>
      </w:r>
      <w:r w:rsidR="00697DF2">
        <w:rPr>
          <w:szCs w:val="28"/>
          <w:lang w:val="uk-UA"/>
        </w:rPr>
        <w:t>o</w:t>
      </w:r>
      <w:r w:rsidRPr="00D07A31">
        <w:rPr>
          <w:szCs w:val="28"/>
          <w:lang w:val="uk-UA"/>
        </w:rPr>
        <w:t>ї системи уп</w:t>
      </w:r>
      <w:r w:rsidR="00697DF2">
        <w:rPr>
          <w:szCs w:val="28"/>
          <w:lang w:val="uk-UA"/>
        </w:rPr>
        <w:t>pa</w:t>
      </w:r>
      <w:r w:rsidRPr="00D07A31">
        <w:rPr>
          <w:szCs w:val="28"/>
          <w:lang w:val="uk-UA"/>
        </w:rPr>
        <w:t>вління</w:t>
      </w:r>
      <w:r>
        <w:rPr>
          <w:szCs w:val="28"/>
          <w:lang w:val="uk-UA"/>
        </w:rPr>
        <w:t xml:space="preserve"> п</w:t>
      </w:r>
      <w:r w:rsidR="00697DF2">
        <w:rPr>
          <w:szCs w:val="28"/>
          <w:lang w:val="uk-UA"/>
        </w:rPr>
        <w:t>po</w:t>
      </w:r>
      <w:r>
        <w:rPr>
          <w:szCs w:val="28"/>
          <w:lang w:val="uk-UA"/>
        </w:rPr>
        <w:t>цесу нейт</w:t>
      </w:r>
      <w:r w:rsidR="00697DF2">
        <w:rPr>
          <w:szCs w:val="28"/>
          <w:lang w:val="uk-UA"/>
        </w:rPr>
        <w:t>pa</w:t>
      </w:r>
      <w:r>
        <w:rPr>
          <w:szCs w:val="28"/>
          <w:lang w:val="uk-UA"/>
        </w:rPr>
        <w:t>ліз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 xml:space="preserve">ції в 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п</w:t>
      </w:r>
      <w:r w:rsidR="00697DF2">
        <w:rPr>
          <w:szCs w:val="28"/>
          <w:lang w:val="uk-UA"/>
        </w:rPr>
        <w:t>apa</w:t>
      </w:r>
      <w:r>
        <w:rPr>
          <w:szCs w:val="28"/>
          <w:lang w:val="uk-UA"/>
        </w:rPr>
        <w:t>ті ВТН</w:t>
      </w:r>
      <w:r w:rsidRPr="00D07A31">
        <w:rPr>
          <w:szCs w:val="28"/>
          <w:lang w:val="uk-UA"/>
        </w:rPr>
        <w:t>.</w:t>
      </w: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7F52D4">
      <w:pPr>
        <w:pStyle w:val="23"/>
        <w:suppressAutoHyphens/>
        <w:spacing w:line="360" w:lineRule="auto"/>
        <w:rPr>
          <w:szCs w:val="28"/>
          <w:lang w:val="uk-UA"/>
        </w:rPr>
      </w:pPr>
    </w:p>
    <w:p w:rsidR="007F52D4" w:rsidRDefault="007F52D4" w:rsidP="00AB7B15">
      <w:pPr>
        <w:jc w:val="left"/>
        <w:rPr>
          <w:szCs w:val="28"/>
          <w:lang w:val="uk-UA"/>
        </w:rPr>
      </w:pPr>
    </w:p>
    <w:p w:rsidR="00143E20" w:rsidRDefault="00143E20" w:rsidP="00AB7B15">
      <w:pPr>
        <w:jc w:val="left"/>
        <w:rPr>
          <w:szCs w:val="28"/>
          <w:lang w:val="uk-UA"/>
        </w:rPr>
      </w:pPr>
    </w:p>
    <w:p w:rsidR="00AB7B15" w:rsidRDefault="00AB7B15" w:rsidP="00AB7B15">
      <w:pPr>
        <w:spacing w:line="360" w:lineRule="auto"/>
        <w:jc w:val="center"/>
        <w:rPr>
          <w:b/>
          <w:szCs w:val="28"/>
          <w:lang w:val="uk-UA"/>
        </w:rPr>
      </w:pPr>
      <w:r w:rsidRPr="005B7B75">
        <w:rPr>
          <w:b/>
          <w:szCs w:val="28"/>
          <w:lang w:val="uk-UA"/>
        </w:rPr>
        <w:lastRenderedPageBreak/>
        <w:t>ЛІТЕ</w:t>
      </w:r>
      <w:r w:rsidR="00697DF2">
        <w:rPr>
          <w:b/>
          <w:szCs w:val="28"/>
          <w:lang w:val="uk-UA"/>
        </w:rPr>
        <w:t>PA</w:t>
      </w:r>
      <w:r w:rsidRPr="005B7B75">
        <w:rPr>
          <w:b/>
          <w:szCs w:val="28"/>
          <w:lang w:val="uk-UA"/>
        </w:rPr>
        <w:t>ТУ</w:t>
      </w:r>
      <w:r w:rsidR="00697DF2">
        <w:rPr>
          <w:b/>
          <w:szCs w:val="28"/>
          <w:lang w:val="uk-UA"/>
        </w:rPr>
        <w:t>PA</w:t>
      </w:r>
    </w:p>
    <w:p w:rsidR="00AB7B15" w:rsidRPr="005B7B75" w:rsidRDefault="00AB7B15" w:rsidP="00AB7B15">
      <w:pPr>
        <w:spacing w:line="360" w:lineRule="auto"/>
        <w:jc w:val="center"/>
        <w:rPr>
          <w:b/>
          <w:szCs w:val="28"/>
          <w:lang w:val="uk-UA"/>
        </w:rPr>
      </w:pPr>
    </w:p>
    <w:p w:rsidR="00AB7B15" w:rsidRPr="00800C75" w:rsidRDefault="00AB7B15" w:rsidP="00AB7B15">
      <w:pPr>
        <w:pStyle w:val="1f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Стенцель Й. І.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вт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тіз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ция техн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гічних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цесів хімічних ви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бництв: </w:t>
      </w:r>
      <w:r w:rsidRPr="004A3500">
        <w:rPr>
          <w:rFonts w:ascii="Times New Roman" w:hAnsi="Times New Roman" w:cs="Times New Roman"/>
          <w:sz w:val="28"/>
          <w:szCs w:val="28"/>
          <w:lang w:val="uk-UA"/>
        </w:rPr>
        <w:t>Уч. П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4A3500">
        <w:rPr>
          <w:rFonts w:ascii="Times New Roman" w:hAnsi="Times New Roman" w:cs="Times New Roman"/>
          <w:sz w:val="28"/>
          <w:szCs w:val="28"/>
          <w:lang w:val="uk-UA"/>
        </w:rPr>
        <w:t>с. – К.: ИС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97DF2">
        <w:rPr>
          <w:rFonts w:ascii="Times New Roman" w:hAnsi="Times New Roman" w:cs="Times New Roman"/>
          <w:sz w:val="28"/>
          <w:szCs w:val="28"/>
        </w:rPr>
        <w:t>O</w:t>
      </w:r>
      <w:r w:rsidRPr="00697DF2">
        <w:rPr>
          <w:rFonts w:ascii="Times New Roman" w:hAnsi="Times New Roman" w:cs="Times New Roman"/>
          <w:sz w:val="28"/>
          <w:szCs w:val="28"/>
          <w:lang w:val="uk-UA"/>
        </w:rPr>
        <w:t>, 1995. – 360с</w:t>
      </w:r>
    </w:p>
    <w:p w:rsidR="00AB7B15" w:rsidRPr="00800C75" w:rsidRDefault="00AB7B15" w:rsidP="00AB7B15">
      <w:pPr>
        <w:pStyle w:val="1f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0C75">
        <w:rPr>
          <w:rFonts w:ascii="Times New Roman" w:hAnsi="Times New Roman" w:cs="Times New Roman"/>
          <w:sz w:val="28"/>
          <w:szCs w:val="28"/>
          <w:lang w:val="uk-UA"/>
        </w:rPr>
        <w:t>Стенцель Й. І.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тем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тичне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делюв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ння техн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б’єктів ке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ння: Київ, 1993</w:t>
      </w:r>
    </w:p>
    <w:p w:rsidR="00AB7B15" w:rsidRDefault="00AB7B15" w:rsidP="00AB7B15">
      <w:pPr>
        <w:pStyle w:val="1f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Целіщев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.Б., 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ія М.Г., З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apo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в І.І., Єлісєєв П.Й.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тем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тичне м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делюв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ння техн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 xml:space="preserve">гічних 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б’єктів: Луг</w:t>
      </w:r>
      <w:r w:rsidR="00697DF2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800C75">
        <w:rPr>
          <w:rFonts w:ascii="Times New Roman" w:hAnsi="Times New Roman" w:cs="Times New Roman"/>
          <w:sz w:val="28"/>
          <w:szCs w:val="28"/>
          <w:lang w:val="uk-UA"/>
        </w:rPr>
        <w:t>нськ, 2011</w:t>
      </w:r>
    </w:p>
    <w:p w:rsidR="00AB7B15" w:rsidRDefault="00697DF2" w:rsidP="00AB7B15">
      <w:pPr>
        <w:pStyle w:val="1f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егл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мент ви</w:t>
      </w:r>
      <w:r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бництв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мі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ї селіт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AB7B15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B07" w:rsidRDefault="00DD2B07">
      <w:pPr>
        <w:jc w:val="left"/>
        <w:rPr>
          <w:szCs w:val="28"/>
          <w:lang w:val="uk-UA" w:eastAsia="en-US"/>
        </w:rPr>
      </w:pPr>
      <w:r>
        <w:rPr>
          <w:szCs w:val="28"/>
          <w:lang w:val="uk-UA"/>
        </w:rPr>
        <w:br w:type="page"/>
      </w:r>
    </w:p>
    <w:p w:rsidR="00DD2B07" w:rsidRDefault="00DD2B07" w:rsidP="00DD2B0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 xml:space="preserve">к </w:t>
      </w:r>
      <w:r w:rsidR="00697DF2">
        <w:rPr>
          <w:szCs w:val="28"/>
          <w:lang w:val="uk-UA"/>
        </w:rPr>
        <w:t>A</w:t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4742180" cy="663448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295265" cy="4242435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DD2B07" w:rsidRDefault="00DD2B07" w:rsidP="00DD2B0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Д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д</w:t>
      </w:r>
      <w:r w:rsidR="00697DF2">
        <w:rPr>
          <w:szCs w:val="28"/>
          <w:lang w:val="uk-UA"/>
        </w:rPr>
        <w:t>a</w:t>
      </w:r>
      <w:r>
        <w:rPr>
          <w:szCs w:val="28"/>
          <w:lang w:val="uk-UA"/>
        </w:rPr>
        <w:t>т</w:t>
      </w:r>
      <w:r w:rsidR="00697DF2">
        <w:rPr>
          <w:szCs w:val="28"/>
          <w:lang w:val="uk-UA"/>
        </w:rPr>
        <w:t>o</w:t>
      </w:r>
      <w:r>
        <w:rPr>
          <w:szCs w:val="28"/>
          <w:lang w:val="uk-UA"/>
        </w:rPr>
        <w:t>к В</w:t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32805" cy="458279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32805" cy="194564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2805" cy="4305935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32805" cy="432752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4527035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32805" cy="3189605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2805" cy="3476625"/>
            <wp:effectExtent l="19050" t="0" r="0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3187901"/>
            <wp:effectExtent l="19050" t="0" r="3175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2805" cy="43167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5613871" cy="4678326"/>
            <wp:effectExtent l="19050" t="0" r="587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38" cy="467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2805" cy="29667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Default="00DD2B07" w:rsidP="00DD2B07">
      <w:pPr>
        <w:rPr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5932805" cy="7334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7" w:rsidRPr="004568D8" w:rsidRDefault="00DD2B07" w:rsidP="00DD2B07">
      <w:pPr>
        <w:jc w:val="center"/>
        <w:rPr>
          <w:szCs w:val="28"/>
          <w:lang w:val="uk-UA"/>
        </w:rPr>
      </w:pPr>
      <w:r w:rsidRPr="004568D8">
        <w:rPr>
          <w:noProof/>
          <w:szCs w:val="28"/>
        </w:rPr>
        <w:drawing>
          <wp:inline distT="0" distB="0" distL="0" distR="0">
            <wp:extent cx="3655238" cy="1935126"/>
            <wp:effectExtent l="19050" t="0" r="2362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89" cy="193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3CAF" w:rsidRDefault="00983CAF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3CAF" w:rsidRDefault="00983CAF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7F52D4">
      <w:pPr>
        <w:pStyle w:val="1fb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2D4" w:rsidRDefault="007F52D4" w:rsidP="00C0330D">
      <w:pPr>
        <w:pStyle w:val="1f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5A20" w:rsidRDefault="00165A20" w:rsidP="00C0330D">
      <w:pPr>
        <w:pStyle w:val="23"/>
        <w:suppressAutoHyphens/>
        <w:rPr>
          <w:szCs w:val="28"/>
          <w:lang w:val="uk-UA"/>
        </w:rPr>
      </w:pPr>
    </w:p>
    <w:sectPr w:rsidR="00165A20" w:rsidSect="00A300AB">
      <w:headerReference w:type="default" r:id="rId370"/>
      <w:footerReference w:type="default" r:id="rId371"/>
      <w:pgSz w:w="11906" w:h="16838"/>
      <w:pgMar w:top="709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869" w:rsidRDefault="001F7869">
      <w:r>
        <w:separator/>
      </w:r>
    </w:p>
  </w:endnote>
  <w:endnote w:type="continuationSeparator" w:id="0">
    <w:p w:rsidR="001F7869" w:rsidRDefault="001F7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riptS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biNumeral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imbus Sans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2A" w:rsidRDefault="00641058">
    <w:pPr>
      <w:pStyle w:val="a6"/>
    </w:pPr>
    <w:r w:rsidRPr="0064105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4" o:spid="_x0000_s4151" type="#_x0000_t202" style="position:absolute;margin-left:150pt;margin-top:-46pt;width:186.75pt;height:76.4pt;z-index:-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RLhQIAABM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" stroked="f">
          <v:textbox style="mso-next-textbox:#Text Box 274">
            <w:txbxContent>
              <w:p w:rsidR="00E33F2A" w:rsidRPr="00EA073E" w:rsidRDefault="00697DF2" w:rsidP="00EA073E">
                <w:pPr>
                  <w:jc w:val="center"/>
                  <w:rPr>
                    <w:sz w:val="18"/>
                    <w:szCs w:val="18"/>
                    <w:lang w:val="uk-UA"/>
                  </w:rPr>
                </w:pP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з</w:t>
                </w: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бити технічний п</w:t>
                </w: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ект к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мп</w:t>
                </w:r>
                <w:r w:rsidR="00E33F2A" w:rsidRPr="00EA073E">
                  <w:rPr>
                    <w:sz w:val="18"/>
                    <w:szCs w:val="18"/>
                    <w:lang w:val="en-US"/>
                  </w:rPr>
                  <w:t>’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юте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н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-інтег</w:t>
                </w: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в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н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ї системи к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нт</w:t>
                </w: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лю т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 уп</w:t>
                </w:r>
                <w:r>
                  <w:rPr>
                    <w:sz w:val="18"/>
                    <w:szCs w:val="18"/>
                    <w:lang w:val="uk-UA"/>
                  </w:rPr>
                  <w:t>pa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вління 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ідинним 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е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кт</w:t>
                </w:r>
                <w:r>
                  <w:rPr>
                    <w:sz w:val="18"/>
                    <w:szCs w:val="18"/>
                    <w:lang w:val="uk-UA"/>
                  </w:rPr>
                  <w:t>opo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м ВТН-1 у ви</w:t>
                </w:r>
                <w:r>
                  <w:rPr>
                    <w:sz w:val="18"/>
                    <w:szCs w:val="18"/>
                    <w:lang w:val="uk-UA"/>
                  </w:rPr>
                  <w:t>po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бництві 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мі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чн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ї селіт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и і вик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н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ти п</w:t>
                </w:r>
                <w:r>
                  <w:rPr>
                    <w:sz w:val="18"/>
                    <w:szCs w:val="18"/>
                    <w:lang w:val="uk-UA"/>
                  </w:rPr>
                  <w:t>apa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мет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ичний синтез к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мбін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в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н</w:t>
                </w:r>
                <w:r>
                  <w:rPr>
                    <w:sz w:val="18"/>
                    <w:szCs w:val="18"/>
                    <w:lang w:val="uk-UA"/>
                  </w:rPr>
                  <w:t>o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ї 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С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 ст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біліз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ції темпе</w:t>
                </w:r>
                <w:r>
                  <w:rPr>
                    <w:sz w:val="18"/>
                    <w:szCs w:val="18"/>
                    <w:lang w:val="uk-UA"/>
                  </w:rPr>
                  <w:t>pa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ту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 xml:space="preserve">и в </w:t>
                </w:r>
                <w:r>
                  <w:rPr>
                    <w:sz w:val="18"/>
                    <w:szCs w:val="18"/>
                    <w:lang w:val="uk-UA"/>
                  </w:rPr>
                  <w:t>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е</w:t>
                </w:r>
                <w:r>
                  <w:rPr>
                    <w:sz w:val="18"/>
                    <w:szCs w:val="18"/>
                    <w:lang w:val="uk-UA"/>
                  </w:rPr>
                  <w:t>a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кт</w:t>
                </w:r>
                <w:r>
                  <w:rPr>
                    <w:sz w:val="18"/>
                    <w:szCs w:val="18"/>
                    <w:lang w:val="uk-UA"/>
                  </w:rPr>
                  <w:t>op</w:t>
                </w:r>
                <w:r w:rsidR="00E33F2A" w:rsidRPr="00EA073E">
                  <w:rPr>
                    <w:sz w:val="18"/>
                    <w:szCs w:val="18"/>
                    <w:lang w:val="uk-UA"/>
                  </w:rPr>
                  <w:t>і</w:t>
                </w:r>
              </w:p>
              <w:p w:rsidR="00E33F2A" w:rsidRPr="000D26CE" w:rsidRDefault="00E33F2A" w:rsidP="000D26CE">
                <w:pPr>
                  <w:rPr>
                    <w:szCs w:val="28"/>
                    <w:lang w:val="uk-UA"/>
                  </w:rPr>
                </w:pPr>
              </w:p>
            </w:txbxContent>
          </v:textbox>
        </v:shape>
      </w:pict>
    </w:r>
    <w:r w:rsidRPr="00641058">
      <w:rPr>
        <w:noProof/>
        <w:sz w:val="20"/>
      </w:rPr>
      <w:pict>
        <v:shape id="Text Box 273" o:spid="_x0000_s4150" type="#_x0000_t202" style="position:absolute;margin-left:348.15pt;margin-top:-17.5pt;width:131.1pt;height:45pt;z-index:-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" stroked="f">
          <v:textbox style="mso-next-textbox:#Text Box 273">
            <w:txbxContent>
              <w:p w:rsidR="00E33F2A" w:rsidRPr="00A272DA" w:rsidRDefault="00E33F2A" w:rsidP="005A1D52">
                <w:pPr>
                  <w:jc w:val="center"/>
                  <w:rPr>
                    <w:lang w:val="uk-UA"/>
                  </w:rPr>
                </w:pPr>
                <w:r>
                  <w:rPr>
                    <w:lang w:val="uk-UA"/>
                  </w:rPr>
                  <w:t>СНУ ім.В.Д</w:t>
                </w:r>
                <w:r w:rsidR="00697DF2">
                  <w:rPr>
                    <w:lang w:val="uk-UA"/>
                  </w:rPr>
                  <w:t>a</w:t>
                </w:r>
                <w:r>
                  <w:rPr>
                    <w:lang w:val="uk-UA"/>
                  </w:rPr>
                  <w:t>ля</w:t>
                </w:r>
              </w:p>
              <w:p w:rsidR="00E33F2A" w:rsidRPr="00EA073E" w:rsidRDefault="00E33F2A" w:rsidP="005A1D52">
                <w:pPr>
                  <w:jc w:val="center"/>
                </w:pPr>
                <w:r>
                  <w:t>г</w:t>
                </w:r>
                <w:proofErr w:type="gramStart"/>
                <w:r w:rsidR="00697DF2">
                  <w:t>p</w:t>
                </w:r>
                <w:proofErr w:type="gramEnd"/>
                <w:r>
                  <w:t xml:space="preserve">. </w:t>
                </w:r>
                <w:r w:rsidR="00697DF2">
                  <w:t>A</w:t>
                </w:r>
                <w:r>
                  <w:t>ТП-15бд</w:t>
                </w:r>
              </w:p>
            </w:txbxContent>
          </v:textbox>
        </v:shape>
      </w:pict>
    </w:r>
    <w:r w:rsidRPr="00641058">
      <w:rPr>
        <w:noProof/>
        <w:sz w:val="20"/>
      </w:rPr>
      <w:pict>
        <v:shape id="Text Box 271" o:spid="_x0000_s4149" type="#_x0000_t202" style="position:absolute;margin-left:379.75pt;margin-top:-31.75pt;width:48.45pt;height:22.8pt;z-index:-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zfigIAABk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" stroked="f">
          <v:textbox style="mso-next-textbox:#Text Box 271">
            <w:txbxContent>
              <w:p w:rsidR="00E33F2A" w:rsidRPr="00DD2B07" w:rsidRDefault="00641058">
                <w:pPr>
                  <w:jc w:val="center"/>
                  <w:rPr>
                    <w:sz w:val="18"/>
                    <w:lang w:val="uk-UA"/>
                  </w:rPr>
                </w:pPr>
                <w:r w:rsidRPr="00DD2B07">
                  <w:rPr>
                    <w:rStyle w:val="a8"/>
                    <w:sz w:val="24"/>
                    <w:lang w:val="uk-UA"/>
                  </w:rPr>
                  <w:fldChar w:fldCharType="begin"/>
                </w:r>
                <w:r w:rsidR="00DD2B07" w:rsidRPr="00DD2B07">
                  <w:rPr>
                    <w:rStyle w:val="a8"/>
                    <w:sz w:val="24"/>
                    <w:lang w:val="uk-UA"/>
                  </w:rPr>
                  <w:instrText>PAGE   \* MERGEFORMAT</w:instrText>
                </w:r>
                <w:r w:rsidRPr="00DD2B07">
                  <w:rPr>
                    <w:rStyle w:val="a8"/>
                    <w:sz w:val="24"/>
                    <w:lang w:val="uk-UA"/>
                  </w:rPr>
                  <w:fldChar w:fldCharType="separate"/>
                </w:r>
                <w:r w:rsidR="00F50E70">
                  <w:rPr>
                    <w:rStyle w:val="a8"/>
                    <w:noProof/>
                    <w:sz w:val="24"/>
                    <w:lang w:val="uk-UA"/>
                  </w:rPr>
                  <w:t>4</w:t>
                </w:r>
                <w:r w:rsidRPr="00DD2B07">
                  <w:rPr>
                    <w:rStyle w:val="a8"/>
                    <w:sz w:val="24"/>
                    <w:lang w:val="uk-UA"/>
                  </w:rPr>
                  <w:fldChar w:fldCharType="end"/>
                </w:r>
              </w:p>
            </w:txbxContent>
          </v:textbox>
        </v:shape>
      </w:pict>
    </w:r>
    <w:r w:rsidRPr="00641058">
      <w:rPr>
        <w:noProof/>
        <w:sz w:val="20"/>
      </w:rPr>
      <w:pict>
        <v:shape id="Text Box 251" o:spid="_x0000_s4148" type="#_x0000_t202" style="position:absolute;margin-left:171pt;margin-top:-74.5pt;width:305.4pt;height:21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" strokecolor="white">
          <v:textbox style="mso-next-textbox:#Text Box 251" inset="0,.3mm,0,.3mm">
            <w:txbxContent>
              <w:p w:rsidR="00E33F2A" w:rsidRDefault="00E33F2A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sz w:val="32"/>
                    <w:lang w:val="uk-UA"/>
                  </w:rPr>
                </w:pPr>
                <w:r>
                  <w:rPr>
                    <w:sz w:val="32"/>
                  </w:rPr>
                  <w:t>П</w:t>
                </w:r>
                <w:r>
                  <w:rPr>
                    <w:sz w:val="32"/>
                    <w:lang w:val="uk-UA"/>
                  </w:rPr>
                  <w:t>Д</w:t>
                </w:r>
                <w:r>
                  <w:rPr>
                    <w:sz w:val="32"/>
                  </w:rPr>
                  <w:t>.</w:t>
                </w:r>
                <w:r>
                  <w:rPr>
                    <w:sz w:val="32"/>
                    <w:lang w:val="en-US"/>
                  </w:rPr>
                  <w:t>57</w:t>
                </w:r>
                <w:r>
                  <w:rPr>
                    <w:sz w:val="32"/>
                    <w:lang w:val="uk-UA"/>
                  </w:rPr>
                  <w:t>.01</w:t>
                </w:r>
                <w:r>
                  <w:rPr>
                    <w:sz w:val="32"/>
                  </w:rPr>
                  <w:t>.ПЗ</w:t>
                </w:r>
              </w:p>
              <w:p w:rsidR="00E33F2A" w:rsidRPr="006718E4" w:rsidRDefault="00E33F2A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sz w:val="32"/>
                    <w:lang w:val="uk-UA"/>
                  </w:rPr>
                </w:pPr>
              </w:p>
            </w:txbxContent>
          </v:textbox>
        </v:shape>
      </w:pict>
    </w:r>
    <w:r w:rsidRPr="00641058">
      <w:rPr>
        <w:noProof/>
        <w:sz w:val="20"/>
      </w:rPr>
      <w:pict>
        <v:line id="Line 259" o:spid="_x0000_s4147" style="position:absolute;z-index:251664896;visibility:visible" from="-30.9pt,-71.65pt" to="152.25pt,-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8" o:spid="_x0000_s4146" style="position:absolute;z-index:251663872;visibility:visible" from="-30.9pt,-57.4pt" to="152.25pt,-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shape id="Text Box 275" o:spid="_x0000_s4145" type="#_x0000_t202" style="position:absolute;margin-left:-39.9pt;margin-top:-74.5pt;width:198pt;height:102.65pt;z-index:-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SkvQIAAMU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" filled="f" stroked="f">
          <v:textbox style="mso-next-textbox:#Text Box 275">
            <w:txbxContent>
              <w:tbl>
                <w:tblPr>
                  <w:tblW w:w="3686" w:type="dxa"/>
                  <w:jc w:val="center"/>
                  <w:tblCellMar>
                    <w:left w:w="28" w:type="dxa"/>
                    <w:right w:w="0" w:type="dxa"/>
                  </w:tblCellMar>
                  <w:tblLook w:val="0000"/>
                </w:tblPr>
                <w:tblGrid>
                  <w:gridCol w:w="397"/>
                  <w:gridCol w:w="36"/>
                  <w:gridCol w:w="531"/>
                  <w:gridCol w:w="1304"/>
                  <w:gridCol w:w="851"/>
                  <w:gridCol w:w="567"/>
                </w:tblGrid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397" w:type="dxa"/>
                      <w:vAlign w:val="center"/>
                    </w:tcPr>
                    <w:p w:rsidR="00E33F2A" w:rsidRDefault="00E33F2A">
                      <w:pPr>
                        <w:jc w:val="right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gridSpan w:val="2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433" w:type="dxa"/>
                      <w:gridSpan w:val="2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Изм.</w:t>
                      </w:r>
                    </w:p>
                  </w:tc>
                  <w:tc>
                    <w:tcPr>
                      <w:tcW w:w="53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№ д</w:t>
                      </w:r>
                      <w:proofErr w:type="gramStart"/>
                      <w:r w:rsidR="00697DF2">
                        <w:rPr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sz w:val="18"/>
                        </w:rPr>
                        <w:t>кумент</w:t>
                      </w:r>
                      <w:r w:rsidR="00697DF2">
                        <w:rPr>
                          <w:sz w:val="18"/>
                        </w:rPr>
                        <w:t>a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Pr="00A272DA" w:rsidRDefault="00E33F2A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П</w:t>
                      </w:r>
                      <w:proofErr w:type="gramEnd"/>
                      <w:r>
                        <w:rPr>
                          <w:sz w:val="18"/>
                          <w:lang w:val="uk-UA"/>
                        </w:rPr>
                        <w:t>і</w:t>
                      </w:r>
                      <w:r>
                        <w:rPr>
                          <w:sz w:val="18"/>
                        </w:rPr>
                        <w:t>дп</w:t>
                      </w:r>
                      <w:r>
                        <w:rPr>
                          <w:sz w:val="18"/>
                          <w:lang w:val="uk-UA"/>
                        </w:rPr>
                        <w:t>ис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</w:t>
                      </w:r>
                      <w:proofErr w:type="gramStart"/>
                      <w:r w:rsidR="00697DF2">
                        <w:rPr>
                          <w:sz w:val="18"/>
                        </w:rPr>
                        <w:t>a</w:t>
                      </w:r>
                      <w:proofErr w:type="gramEnd"/>
                      <w:r>
                        <w:rPr>
                          <w:sz w:val="18"/>
                        </w:rPr>
                        <w:t>т</w:t>
                      </w:r>
                      <w:r w:rsidR="00697DF2">
                        <w:rPr>
                          <w:sz w:val="18"/>
                        </w:rPr>
                        <w:t>a</w:t>
                      </w: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E33F2A" w:rsidRPr="00A272DA" w:rsidRDefault="00697DF2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P</w:t>
                      </w:r>
                      <w:r>
                        <w:rPr>
                          <w:sz w:val="18"/>
                          <w:lang w:val="uk-UA"/>
                        </w:rPr>
                        <w:t>o</w:t>
                      </w:r>
                      <w:proofErr w:type="gramEnd"/>
                      <w:r w:rsidR="00E33F2A">
                        <w:rPr>
                          <w:sz w:val="18"/>
                        </w:rPr>
                        <w:t>з</w:t>
                      </w:r>
                      <w:r>
                        <w:rPr>
                          <w:sz w:val="18"/>
                        </w:rPr>
                        <w:t>p</w:t>
                      </w:r>
                      <w:r>
                        <w:rPr>
                          <w:sz w:val="18"/>
                          <w:lang w:val="uk-UA"/>
                        </w:rPr>
                        <w:t>o</w:t>
                      </w:r>
                      <w:r w:rsidR="00E33F2A">
                        <w:rPr>
                          <w:sz w:val="18"/>
                        </w:rPr>
                        <w:t>б</w:t>
                      </w:r>
                      <w:r w:rsidR="00E33F2A">
                        <w:rPr>
                          <w:sz w:val="18"/>
                          <w:lang w:val="uk-UA"/>
                        </w:rPr>
                        <w:t>ив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Pr="005A1D52" w:rsidRDefault="00E33F2A" w:rsidP="001328A7">
                      <w:pPr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>Кук</w:t>
                      </w:r>
                      <w:r w:rsidR="00697DF2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т</w:t>
                      </w:r>
                      <w:r w:rsidR="00697DF2">
                        <w:rPr>
                          <w:sz w:val="18"/>
                          <w:lang w:val="uk-UA"/>
                        </w:rPr>
                        <w:t>a</w:t>
                      </w:r>
                      <w:r>
                        <w:rPr>
                          <w:sz w:val="18"/>
                          <w:lang w:val="uk-UA"/>
                        </w:rPr>
                        <w:t xml:space="preserve"> </w:t>
                      </w:r>
                      <w:r w:rsidR="00697DF2">
                        <w:rPr>
                          <w:sz w:val="18"/>
                          <w:lang w:val="uk-UA"/>
                        </w:rPr>
                        <w:t>A</w:t>
                      </w:r>
                      <w:r>
                        <w:rPr>
                          <w:sz w:val="18"/>
                          <w:lang w:val="uk-UA"/>
                        </w:rPr>
                        <w:t>.</w:t>
                      </w:r>
                      <w:r w:rsidR="00697DF2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.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E33F2A" w:rsidRPr="00A272DA" w:rsidRDefault="00E33F2A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</w:rPr>
                        <w:t xml:space="preserve"> П</w:t>
                      </w:r>
                      <w:r>
                        <w:rPr>
                          <w:sz w:val="18"/>
                          <w:lang w:val="uk-UA"/>
                        </w:rPr>
                        <w:t>е</w:t>
                      </w:r>
                      <w:proofErr w:type="gramStart"/>
                      <w:r w:rsidR="00697DF2">
                        <w:rPr>
                          <w:sz w:val="18"/>
                        </w:rPr>
                        <w:t>p</w:t>
                      </w:r>
                      <w:proofErr w:type="gramEnd"/>
                      <w:r>
                        <w:rPr>
                          <w:sz w:val="18"/>
                          <w:lang w:val="uk-UA"/>
                        </w:rPr>
                        <w:t>е</w:t>
                      </w:r>
                      <w:r>
                        <w:rPr>
                          <w:sz w:val="18"/>
                        </w:rPr>
                        <w:t>в</w:t>
                      </w:r>
                      <w:r>
                        <w:rPr>
                          <w:sz w:val="18"/>
                          <w:lang w:val="uk-UA"/>
                        </w:rPr>
                        <w:t>і</w:t>
                      </w:r>
                      <w:r w:rsidR="00697DF2">
                        <w:rPr>
                          <w:sz w:val="18"/>
                          <w:lang w:val="uk-UA"/>
                        </w:rPr>
                        <w:t>p</w:t>
                      </w:r>
                      <w:r>
                        <w:rPr>
                          <w:sz w:val="18"/>
                          <w:lang w:val="uk-UA"/>
                        </w:rPr>
                        <w:t>ив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Pr="00213087" w:rsidRDefault="00E33F2A" w:rsidP="00AB7B15">
                      <w:pPr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>Кузнец</w:t>
                      </w:r>
                      <w:r w:rsidR="00697DF2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в</w:t>
                      </w:r>
                      <w:r w:rsidR="00697DF2">
                        <w:rPr>
                          <w:sz w:val="18"/>
                          <w:lang w:val="uk-UA"/>
                        </w:rPr>
                        <w:t>a</w:t>
                      </w:r>
                      <w:r>
                        <w:rPr>
                          <w:sz w:val="18"/>
                          <w:lang w:val="uk-UA"/>
                        </w:rPr>
                        <w:t xml:space="preserve"> </w:t>
                      </w:r>
                      <w:r w:rsidR="00697DF2">
                        <w:rPr>
                          <w:sz w:val="18"/>
                          <w:lang w:val="uk-UA"/>
                        </w:rPr>
                        <w:t>O</w:t>
                      </w:r>
                      <w:r>
                        <w:rPr>
                          <w:sz w:val="18"/>
                          <w:lang w:val="uk-UA"/>
                        </w:rPr>
                        <w:t>.В.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Н.К</w:t>
                      </w:r>
                      <w:proofErr w:type="gramStart"/>
                      <w:r w:rsidR="00697DF2">
                        <w:rPr>
                          <w:sz w:val="18"/>
                        </w:rPr>
                        <w:t>o</w:t>
                      </w:r>
                      <w:proofErr w:type="gramEnd"/>
                      <w:r>
                        <w:rPr>
                          <w:sz w:val="18"/>
                        </w:rPr>
                        <w:t>нт</w:t>
                      </w:r>
                      <w:r w:rsidR="00697DF2">
                        <w:rPr>
                          <w:sz w:val="18"/>
                        </w:rPr>
                        <w:t>p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Pr="00676458" w:rsidRDefault="00E33F2A" w:rsidP="00F45AB8">
                      <w:pPr>
                        <w:rPr>
                          <w:sz w:val="18"/>
                          <w:lang w:val="uk-UA"/>
                        </w:rPr>
                      </w:pP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  <w:tr w:rsidR="00E33F2A">
                  <w:trPr>
                    <w:trHeight w:hRule="exact" w:val="284"/>
                    <w:jc w:val="center"/>
                  </w:trPr>
                  <w:tc>
                    <w:tcPr>
                      <w:tcW w:w="964" w:type="dxa"/>
                      <w:gridSpan w:val="3"/>
                      <w:vAlign w:val="center"/>
                    </w:tcPr>
                    <w:p w:rsidR="00E33F2A" w:rsidRPr="00A272DA" w:rsidRDefault="00E33F2A">
                      <w:pPr>
                        <w:jc w:val="center"/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>З</w:t>
                      </w:r>
                      <w:r w:rsidR="00697DF2">
                        <w:rPr>
                          <w:sz w:val="18"/>
                          <w:lang w:val="uk-UA"/>
                        </w:rPr>
                        <w:t>a</w:t>
                      </w:r>
                      <w:r>
                        <w:rPr>
                          <w:sz w:val="18"/>
                        </w:rPr>
                        <w:t>тв</w:t>
                      </w:r>
                      <w:r>
                        <w:rPr>
                          <w:sz w:val="18"/>
                          <w:lang w:val="uk-UA"/>
                        </w:rPr>
                        <w:t>е</w:t>
                      </w:r>
                      <w:r w:rsidR="00697DF2">
                        <w:rPr>
                          <w:sz w:val="18"/>
                          <w:lang w:val="uk-UA"/>
                        </w:rPr>
                        <w:t>p</w:t>
                      </w:r>
                      <w:r>
                        <w:rPr>
                          <w:sz w:val="18"/>
                          <w:lang w:val="uk-UA"/>
                        </w:rPr>
                        <w:t>див</w:t>
                      </w:r>
                    </w:p>
                  </w:tc>
                  <w:tc>
                    <w:tcPr>
                      <w:tcW w:w="1304" w:type="dxa"/>
                      <w:vAlign w:val="center"/>
                    </w:tcPr>
                    <w:p w:rsidR="00E33F2A" w:rsidRPr="00213087" w:rsidRDefault="00E33F2A" w:rsidP="00AB7B15">
                      <w:pPr>
                        <w:rPr>
                          <w:sz w:val="18"/>
                          <w:lang w:val="uk-UA"/>
                        </w:rPr>
                      </w:pPr>
                      <w:r>
                        <w:rPr>
                          <w:sz w:val="18"/>
                          <w:lang w:val="uk-UA"/>
                        </w:rPr>
                        <w:t>Стенцель Й.І</w:t>
                      </w:r>
                    </w:p>
                  </w:tc>
                  <w:tc>
                    <w:tcPr>
                      <w:tcW w:w="851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E33F2A" w:rsidRDefault="00E33F2A">
                      <w:pPr>
                        <w:jc w:val="center"/>
                        <w:rPr>
                          <w:sz w:val="18"/>
                        </w:rPr>
                      </w:pPr>
                    </w:p>
                  </w:tc>
                </w:tr>
              </w:tbl>
              <w:p w:rsidR="00E33F2A" w:rsidRDefault="00E33F2A"/>
            </w:txbxContent>
          </v:textbox>
        </v:shape>
      </w:pict>
    </w:r>
    <w:r w:rsidRPr="00641058">
      <w:rPr>
        <w:noProof/>
        <w:sz w:val="20"/>
      </w:rPr>
      <w:pict>
        <v:line id="Line 248" o:spid="_x0000_s4144" style="position:absolute;z-index:251653632;visibility:visible" from="-31.35pt,-85.9pt" to="487.65pt,-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2" o:spid="_x0000_s4143" style="position:absolute;z-index:251657728;visibility:visible" from="-11.4pt,-85.9pt" to="-11.3pt,-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3" o:spid="_x0000_s4142" style="position:absolute;z-index:251658752;visibility:visible" from="-31.35pt,-14.65pt" to="151.8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7" o:spid="_x0000_s4141" style="position:absolute;z-index:251662848;visibility:visible" from="-31.35pt,-28.9pt" to="151.8pt,-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0" o:spid="_x0000_s4140" style="position:absolute;z-index:251655680;visibility:visible" from="-31.35pt,-.4pt" to="151.8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49" o:spid="_x0000_s4139" style="position:absolute;z-index:251654656;visibility:visible" from="-31.35pt,13.85pt" to="152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shape id="Text Box 272" o:spid="_x0000_s4138" type="#_x0000_t202" style="position:absolute;margin-left:427.95pt;margin-top:-31.75pt;width:51.3pt;height:24.9pt;z-index:-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6YiQIAABk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" stroked="f">
          <v:textbox style="mso-next-textbox:#Text Box 272">
            <w:txbxContent>
              <w:p w:rsidR="00E33F2A" w:rsidRPr="00A23671" w:rsidRDefault="00A23671">
                <w:pPr>
                  <w:jc w:val="center"/>
                  <w:rPr>
                    <w:sz w:val="22"/>
                    <w:szCs w:val="22"/>
                    <w:lang w:val="en-US"/>
                  </w:rPr>
                </w:pPr>
                <w:r>
                  <w:rPr>
                    <w:rStyle w:val="a8"/>
                    <w:sz w:val="22"/>
                    <w:szCs w:val="22"/>
                    <w:lang w:val="uk-UA"/>
                  </w:rPr>
                  <w:t>6</w:t>
                </w:r>
                <w:r>
                  <w:rPr>
                    <w:rStyle w:val="a8"/>
                    <w:sz w:val="22"/>
                    <w:szCs w:val="22"/>
                    <w:lang w:val="en-US"/>
                  </w:rPr>
                  <w:t>7</w:t>
                </w:r>
              </w:p>
            </w:txbxContent>
          </v:textbox>
        </v:shape>
      </w:pict>
    </w:r>
    <w:r w:rsidRPr="00641058">
      <w:rPr>
        <w:noProof/>
        <w:sz w:val="20"/>
      </w:rPr>
      <w:pict>
        <v:shape id="Text Box 269" o:spid="_x0000_s4137" type="#_x0000_t202" style="position:absolute;margin-left:376.2pt;margin-top:-42.35pt;width:48.45pt;height:17.1pt;z-index:-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4TLiAIAABk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" stroked="f">
          <v:textbox style="mso-next-textbox:#Text Box 269">
            <w:txbxContent>
              <w:p w:rsidR="00E33F2A" w:rsidRDefault="00E33F2A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 xml:space="preserve">      Лист</w:t>
                </w:r>
              </w:p>
            </w:txbxContent>
          </v:textbox>
        </v:shape>
      </w:pict>
    </w:r>
    <w:r w:rsidRPr="00641058">
      <w:rPr>
        <w:noProof/>
        <w:sz w:val="20"/>
      </w:rPr>
      <w:pict>
        <v:shape id="Text Box 270" o:spid="_x0000_s4136" type="#_x0000_t202" style="position:absolute;margin-left:431.25pt;margin-top:-43.15pt;width:57pt;height:17.1pt;z-index:-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" stroked="f">
          <v:textbox style="mso-next-textbox:#Text Box 270">
            <w:txbxContent>
              <w:p w:rsidR="00E33F2A" w:rsidRDefault="00E33F2A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Лист</w:t>
                </w:r>
                <w:r>
                  <w:rPr>
                    <w:sz w:val="18"/>
                    <w:lang w:val="uk-UA"/>
                  </w:rPr>
                  <w:t>і</w:t>
                </w:r>
                <w:proofErr w:type="gramStart"/>
                <w:r>
                  <w:rPr>
                    <w:sz w:val="18"/>
                  </w:rPr>
                  <w:t>в</w:t>
                </w:r>
                <w:proofErr w:type="gramEnd"/>
              </w:p>
            </w:txbxContent>
          </v:textbox>
        </v:shape>
      </w:pict>
    </w:r>
    <w:r w:rsidRPr="00641058">
      <w:rPr>
        <w:noProof/>
        <w:sz w:val="20"/>
      </w:rPr>
      <w:pict>
        <v:shape id="Text Box 268" o:spid="_x0000_s4135" type="#_x0000_t202" style="position:absolute;margin-left:340.05pt;margin-top:-43.15pt;width:45.6pt;height:17.1pt;z-index:-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" stroked="f">
          <v:textbox style="mso-next-textbox:#Text Box 268">
            <w:txbxContent>
              <w:p w:rsidR="00E33F2A" w:rsidRDefault="00E33F2A">
                <w:pPr>
                  <w:jc w:val="center"/>
                  <w:rPr>
                    <w:sz w:val="18"/>
                  </w:rPr>
                </w:pPr>
                <w:r>
                  <w:rPr>
                    <w:sz w:val="18"/>
                  </w:rPr>
                  <w:t>Л</w:t>
                </w:r>
                <w:r>
                  <w:rPr>
                    <w:sz w:val="18"/>
                    <w:lang w:val="uk-UA"/>
                  </w:rPr>
                  <w:t>і</w:t>
                </w:r>
                <w:r>
                  <w:rPr>
                    <w:sz w:val="18"/>
                  </w:rPr>
                  <w:t>те</w:t>
                </w:r>
                <w:proofErr w:type="gramStart"/>
                <w:r w:rsidR="00697DF2">
                  <w:rPr>
                    <w:sz w:val="18"/>
                  </w:rPr>
                  <w:t>pa</w:t>
                </w:r>
                <w:proofErr w:type="gramEnd"/>
              </w:p>
            </w:txbxContent>
          </v:textbox>
        </v:shape>
      </w:pict>
    </w:r>
    <w:r w:rsidRPr="00641058">
      <w:rPr>
        <w:noProof/>
        <w:sz w:val="20"/>
      </w:rPr>
      <w:pict>
        <v:line id="Line 262" o:spid="_x0000_s4134" style="position:absolute;z-index:251667968;visibility:visible" from="339.6pt,-28.9pt" to="487.8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6" o:spid="_x0000_s4133" style="position:absolute;rotation:90;z-index:251672064;visibility:visible" from="346.75pt,-21.8pt" to="360.9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7" o:spid="_x0000_s4132" style="position:absolute;rotation:90;z-index:251673088;visibility:visible" from="361pt,-21.8pt" to="375.15pt,-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3" o:spid="_x0000_s4131" style="position:absolute;z-index:251668992;visibility:visible" from="339.6pt,-14.65pt" to="487.8pt,-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" strokeweight="1.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5" o:spid="_x0000_s4130" style="position:absolute;rotation:90;z-index:251671040;visibility:visible" from="416.6pt,-28.95pt" to="444.9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4" o:spid="_x0000_s4129" style="position:absolute;rotation:90;z-index:251670016;visibility:visible" from="368.15pt,-28.95pt" to="396.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0" o:spid="_x0000_s4128" style="position:absolute;z-index:251665920;visibility:visible" from="-31.35pt,-43.15pt" to="487.8pt,-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61" o:spid="_x0000_s4127" style="position:absolute;z-index:251666944;visibility:visible" from="339.6pt,-43.15pt" to="339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6" o:spid="_x0000_s4126" style="position:absolute;z-index:251661824;visibility:visible" from="17.1pt,-85.9pt" to="17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5" o:spid="_x0000_s4125" style="position:absolute;z-index:251660800;visibility:visible" from="79.8pt,-85.9pt" to="79.8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54" o:spid="_x0000_s4124" style="position:absolute;z-index:251659776;visibility:visible" from="122.55pt,-85.9pt" to="122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246" o:spid="_x0000_s4123" style="position:absolute;z-index:251651584;visibility:visible" from="151.05pt,-85.9pt" to="151.1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" strokeweight="2.25pt">
          <v:stroke startarrowwidth="narrow" startarrowlength="short" endarrowwidth="narrow" endarrowlength="short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2A" w:rsidRPr="00DD6AE0" w:rsidRDefault="00641058">
    <w:pPr>
      <w:pStyle w:val="a6"/>
      <w:rPr>
        <w:lang w:val="en-US"/>
      </w:rPr>
    </w:pPr>
    <w:r w:rsidRPr="00641058">
      <w:rPr>
        <w:noProof/>
        <w:sz w:val="20"/>
      </w:rPr>
      <w:pict>
        <v:group id="Group 114" o:spid="_x0000_s4119" style="position:absolute;margin-left:427.75pt;margin-top:-11.8pt;width:96pt;height:69pt;z-index:-251667968" coordorigin="10935,15047" coordsize="57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15" o:spid="_x0000_s4121" type="#_x0000_t202" style="position:absolute;left:10992;top:15047;width:441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4K8QA&#10;AADbAAAADwAAAGRycy9kb3ducmV2LnhtbESPQYvCMBSE74L/IbwFL7KmisjSbRQpCKKnVQ8e3zbP&#10;tm7zUpuo3f56Iwgeh5n5hkkWranEjRpXWlYwHkUgiDOrS84VHParzy8QziNrrCyTgn9ysJj3ewnG&#10;2t75h247n4sAYRejgsL7OpbSZQUZdCNbEwfvZBuDPsgml7rBe4CbSk6iaCYNlhwWCqwpLSj7212N&#10;gnT4u0wPl2O1pbIbdy49X7ebTqnBR7v8BuGp9e/wq73WCiZT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eCvEAAAA2wAAAA8AAAAAAAAAAAAAAAAAmAIAAGRycy9k&#10;b3ducmV2LnhtbFBLBQYAAAAABAAEAPUAAACJAwAAAAA=&#10;" stroked="f" strokecolor="white">
            <v:shadow on="t" offset=",3pt"/>
            <v:textbox inset="0,0,0,0">
              <w:txbxContent>
                <w:p w:rsidR="00E33F2A" w:rsidRDefault="00E33F2A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Лист</w:t>
                  </w:r>
                </w:p>
              </w:txbxContent>
            </v:textbox>
          </v:shape>
          <v:shape id="Text Box 116" o:spid="_x0000_s4120" type="#_x0000_t202" style="position:absolute;left:10935;top:15332;width:573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Cq8MA&#10;AADbAAAADwAAAGRycy9kb3ducmV2LnhtbESPQWvCQBSE74X+h+UVvNVNA0pNXUVEQT0Ije39kX3N&#10;hua9DdlVY399Vyj0OMzMN8x8OXCrLtSHxouBl3EGiqTytpHawMdp+/wKKkQUi60XMnCjAMvF48Mc&#10;C+uv8k6XMtYqQSQUaMDF2BVah8oRYxj7jiR5X75njEn2tbY9XhOcW51n2VQzNpIWHHa0dlR9l2c2&#10;sGOeHX72rmp4w5+T1THfb29szOhpWL2BijTE//Bfe2cN5BO4f0k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Cq8MAAADbAAAADwAAAAAAAAAAAAAAAACYAgAAZHJzL2Rv&#10;d25yZXYueG1sUEsFBgAAAAAEAAQA9QAAAIgDAAAAAA==&#10;" stroked="f">
            <v:shadow on="t" offset=",3pt"/>
            <v:textbox>
              <w:txbxContent>
                <w:p w:rsidR="00E33F2A" w:rsidRPr="00F12E9C" w:rsidRDefault="00641058" w:rsidP="005647E9">
                  <w:pPr>
                    <w:jc w:val="center"/>
                    <w:rPr>
                      <w:sz w:val="18"/>
                      <w:lang w:val="uk-UA"/>
                    </w:rPr>
                  </w:pPr>
                  <w:r>
                    <w:rPr>
                      <w:rStyle w:val="a8"/>
                    </w:rPr>
                    <w:fldChar w:fldCharType="begin"/>
                  </w:r>
                  <w:r w:rsidR="00E33F2A">
                    <w:rPr>
                      <w:rStyle w:val="a8"/>
                    </w:rPr>
                    <w:instrText xml:space="preserve"> PAGE </w:instrText>
                  </w:r>
                  <w:r>
                    <w:rPr>
                      <w:rStyle w:val="a8"/>
                    </w:rPr>
                    <w:fldChar w:fldCharType="separate"/>
                  </w:r>
                  <w:r w:rsidR="00F50E70">
                    <w:rPr>
                      <w:rStyle w:val="a8"/>
                      <w:noProof/>
                    </w:rPr>
                    <w:t>51</w:t>
                  </w:r>
                  <w:r>
                    <w:rPr>
                      <w:rStyle w:val="a8"/>
                    </w:rPr>
                    <w:fldChar w:fldCharType="end"/>
                  </w:r>
                </w:p>
              </w:txbxContent>
            </v:textbox>
          </v:shape>
        </v:group>
      </w:pict>
    </w:r>
    <w:r w:rsidRPr="00641058">
      <w:rPr>
        <w:noProof/>
        <w:sz w:val="20"/>
      </w:rPr>
      <w:pict>
        <v:group id="Group 168" o:spid="_x0000_s4116" style="position:absolute;margin-left:-34.2pt;margin-top:-.4pt;width:124.6pt;height:19.95pt;z-index:-251670016" coordorigin="1026,15162" coordsize="232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">
          <v:shape id="Text Box 106" o:spid="_x0000_s4118" type="#_x0000_t202" style="position:absolute;left:2058;top:15169;width:1291;height:3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KDsQA&#10;AADbAAAADwAAAGRycy9kb3ducmV2LnhtbESPQWvCQBSE74X+h+UVeim6MVWR6CoaKJQeBKPo9Zl9&#10;ZoPZtyG7avrvu4VCj8PMfMMsVr1txJ06XztWMBomIIhLp2uuFBz2H4MZCB+QNTaOScE3eVgtn58W&#10;mGn34B3di1CJCGGfoQITQptJ6UtDFv3QtcTRu7jOYoiyq6Tu8BHhtpFpkkylxZrjgsGWckPltbhZ&#10;BeNzOn4/5l+Fndx0jpvTlrfmTanXl349BxGoD//hv/anVpCO4P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g7EAAAA2wAAAA8AAAAAAAAAAAAAAAAAmAIAAGRycy9k&#10;b3ducmV2LnhtbFBLBQYAAAAABAAEAPUAAACJAwAAAAA=&#10;" strokecolor="white">
            <v:textbox inset="0,,0">
              <w:txbxContent>
                <w:p w:rsidR="00E33F2A" w:rsidRPr="00D65593" w:rsidRDefault="00E33F2A" w:rsidP="00D65593"/>
              </w:txbxContent>
            </v:textbox>
          </v:shape>
          <v:shape id="Text Box 107" o:spid="_x0000_s4117" type="#_x0000_t202" style="position:absolute;left:1026;top:15162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<v:textbox>
              <w:txbxContent>
                <w:p w:rsidR="00E33F2A" w:rsidRPr="00DD6AE0" w:rsidRDefault="00E33F2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</w:t>
                  </w:r>
                  <w:proofErr w:type="gramStart"/>
                  <w:r w:rsidR="00697DF2">
                    <w:rPr>
                      <w:sz w:val="16"/>
                      <w:szCs w:val="16"/>
                    </w:rPr>
                    <w:t>p</w:t>
                  </w:r>
                  <w:proofErr w:type="gramEnd"/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v:group>
      </w:pict>
    </w:r>
    <w:r w:rsidRPr="00641058">
      <w:rPr>
        <w:noProof/>
        <w:sz w:val="20"/>
      </w:rPr>
      <w:pict>
        <v:group id="Group 108" o:spid="_x0000_s4110" style="position:absolute;margin-left:-31.35pt;margin-top:13.25pt;width:186.9pt;height:28.3pt;z-index:-251668992" coordorigin="1074,15465" coordsize="3729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">
          <v:rect id="Rectangle 109" o:spid="_x0000_s4115" style="position:absolute;left:2034;top:15490;width:129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oJMIA&#10;AADbAAAADwAAAGRycy9kb3ducmV2LnhtbERP32vCMBB+F/wfwg18kZkqbMzOWIogTAZCnQ97PJpb&#10;E9ZcSpO19b9fBsLe7uP7ebticq0YqA/Ws4L1KgNBXHttuVFw/Tg+voAIEVlj65kU3ChAsZ/Pdphr&#10;P3JFwyU2IoVwyFGBibHLpQy1IYdh5TvixH353mFMsG+k7nFM4a6Vmyx7lg4tpwaDHR0M1d+XH6dg&#10;a8vl9SQP25v+tPZI7+ZcbSqlFg9T+Qoi0hT/xXf3m07zn+Dvl3S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+gkwgAAANsAAAAPAAAAAAAAAAAAAAAAAJgCAABkcnMvZG93&#10;bnJldi54bWxQSwUGAAAAAAQABAD1AAAAhwMAAAAA&#10;" filled="f" strokecolor="white" strokeweight="2.25pt">
            <v:textbox inset="1pt,1pt,1pt,1pt">
              <w:txbxContent>
                <w:p w:rsidR="00E33F2A" w:rsidRDefault="00E33F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</w:t>
                  </w:r>
                  <w:proofErr w:type="gramStart"/>
                  <w:r w:rsidR="00697DF2">
                    <w:rPr>
                      <w:sz w:val="18"/>
                    </w:rPr>
                    <w:t>o</w:t>
                  </w:r>
                  <w:proofErr w:type="gramEnd"/>
                  <w:r>
                    <w:rPr>
                      <w:sz w:val="18"/>
                    </w:rPr>
                    <w:t>кумент</w:t>
                  </w:r>
                  <w:r w:rsidR="00697DF2">
                    <w:rPr>
                      <w:sz w:val="18"/>
                    </w:rPr>
                    <w:t>a</w:t>
                  </w:r>
                </w:p>
              </w:txbxContent>
            </v:textbox>
          </v:rect>
          <v:rect id="Rectangle 110" o:spid="_x0000_s4114" style="position:absolute;left:1074;top:15490;width:396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2U8IA&#10;AADbAAAADwAAAGRycy9kb3ducmV2LnhtbERPTWvCQBC9F/oflil4KbrRg9SYVSQQUAqF2Bx6HLLT&#10;7NLsbMiuGv+9Wyj0No/3OcV+cr240hisZwXLRQaCuPXacqeg+azmbyBCRNbYeyYFdwqw3z0/FZhr&#10;f+OarufYiRTCIUcFJsYhlzK0hhyGhR+IE/ftR4cxwbGTesRbCne9XGXZWjq0nBoMDlQaan/OF6dg&#10;Yw+vzUmWm7v+sraid/NRr2qlZi/TYQsi0hT/xX/uo07z1/D7Szp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XZTwgAAANsAAAAPAAAAAAAAAAAAAAAAAJgCAABkcnMvZG93&#10;bnJldi54bWxQSwUGAAAAAAQABAD1AAAAhwMAAAAA&#10;" filled="f" strokecolor="white" strokeweight="2.25pt">
            <v:textbox inset="1pt,1pt,1pt,1pt">
              <w:txbxContent>
                <w:p w:rsidR="00E33F2A" w:rsidRPr="00AA27A2" w:rsidRDefault="00E33F2A">
                  <w:pPr>
                    <w:rPr>
                      <w:sz w:val="16"/>
                      <w:lang w:val="uk-UA"/>
                    </w:rPr>
                  </w:pPr>
                  <w:r>
                    <w:rPr>
                      <w:sz w:val="16"/>
                    </w:rPr>
                    <w:t>Ізм</w:t>
                  </w:r>
                  <w:r>
                    <w:rPr>
                      <w:sz w:val="16"/>
                      <w:lang w:val="uk-UA"/>
                    </w:rPr>
                    <w:t>.</w:t>
                  </w:r>
                </w:p>
              </w:txbxContent>
            </v:textbox>
          </v:rect>
          <v:shape id="Text Box 111" o:spid="_x0000_s4113" type="#_x0000_t202" style="position:absolute;left:3264;top:15465;width:912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<v:textbox>
              <w:txbxContent>
                <w:p w:rsidR="00E33F2A" w:rsidRDefault="00E33F2A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</w:t>
                  </w:r>
                  <w:proofErr w:type="gramStart"/>
                  <w:r>
                    <w:rPr>
                      <w:sz w:val="18"/>
                    </w:rPr>
                    <w:t>П</w:t>
                  </w:r>
                  <w:proofErr w:type="gramEnd"/>
                  <w:r>
                    <w:rPr>
                      <w:sz w:val="18"/>
                      <w:lang w:val="uk-UA"/>
                    </w:rPr>
                    <w:t>і</w:t>
                  </w:r>
                  <w:r>
                    <w:rPr>
                      <w:sz w:val="18"/>
                    </w:rPr>
                    <w:t>дп.</w:t>
                  </w:r>
                </w:p>
              </w:txbxContent>
            </v:textbox>
          </v:shape>
          <v:shape id="Text Box 112" o:spid="_x0000_s4112" type="#_x0000_t202" style="position:absolute;left:4119;top:15465;width:684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<v:textbox>
              <w:txbxContent>
                <w:p w:rsidR="00E33F2A" w:rsidRDefault="00E33F2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Д</w:t>
                  </w:r>
                  <w:proofErr w:type="gramStart"/>
                  <w:r w:rsidR="00697DF2">
                    <w:rPr>
                      <w:sz w:val="18"/>
                    </w:rPr>
                    <w:t>a</w:t>
                  </w:r>
                  <w:proofErr w:type="gramEnd"/>
                  <w:r>
                    <w:rPr>
                      <w:sz w:val="18"/>
                    </w:rPr>
                    <w:t>т</w:t>
                  </w:r>
                  <w:r w:rsidR="00697DF2">
                    <w:rPr>
                      <w:sz w:val="18"/>
                    </w:rPr>
                    <w:t>a</w:t>
                  </w:r>
                </w:p>
              </w:txbxContent>
            </v:textbox>
          </v:shape>
          <v:shape id="Text Box 113" o:spid="_x0000_s4111" type="#_x0000_t202" style="position:absolute;left:1383;top:15465;width:741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<v:textbox>
              <w:txbxContent>
                <w:p w:rsidR="00E33F2A" w:rsidRDefault="00E33F2A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</w:t>
                  </w:r>
                  <w:r>
                    <w:rPr>
                      <w:sz w:val="18"/>
                      <w:lang w:val="uk-UA"/>
                    </w:rPr>
                    <w:t>і</w:t>
                  </w:r>
                  <w:r>
                    <w:rPr>
                      <w:sz w:val="18"/>
                    </w:rPr>
                    <w:t>т.</w:t>
                  </w:r>
                </w:p>
              </w:txbxContent>
            </v:textbox>
          </v:shape>
        </v:group>
      </w:pict>
    </w:r>
    <w:r w:rsidRPr="00641058">
      <w:rPr>
        <w:noProof/>
        <w:sz w:val="20"/>
      </w:rPr>
      <w:pict>
        <v:line id="Line 103" o:spid="_x0000_s4109" style="position:absolute;z-index:251644416;visibility:visible" from="-11.2pt,-11.15pt" to="-11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d9LQIAAGY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shape id="Text Box 119" o:spid="_x0000_s4108" type="#_x0000_t202" style="position:absolute;margin-left:-34.2pt;margin-top:-14.65pt;width:47.25pt;height:18pt;z-index:-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DJhQIAABk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" stroked="f">
          <v:textbox>
            <w:txbxContent>
              <w:p w:rsidR="00E33F2A" w:rsidRDefault="00697DF2">
                <w:pPr>
                  <w:rPr>
                    <w:sz w:val="18"/>
                  </w:rPr>
                </w:pPr>
                <w:r>
                  <w:rPr>
                    <w:sz w:val="16"/>
                    <w:szCs w:val="16"/>
                  </w:rPr>
                  <w:t>Po</w:t>
                </w:r>
                <w:proofErr w:type="gramStart"/>
                <w:r w:rsidR="00E33F2A">
                  <w:rPr>
                    <w:sz w:val="16"/>
                    <w:szCs w:val="16"/>
                  </w:rPr>
                  <w:t>з</w:t>
                </w:r>
                <w:proofErr w:type="gramEnd"/>
                <w:r w:rsidR="00E33F2A">
                  <w:rPr>
                    <w:sz w:val="18"/>
                  </w:rPr>
                  <w:t>.</w:t>
                </w:r>
              </w:p>
            </w:txbxContent>
          </v:textbox>
        </v:shape>
      </w:pict>
    </w:r>
    <w:r w:rsidRPr="00641058">
      <w:rPr>
        <w:noProof/>
        <w:sz w:val="20"/>
      </w:rPr>
      <w:pict>
        <v:line id="Line 99" o:spid="_x0000_s4107" style="position:absolute;z-index:251640320;visibility:visible" from="457.4pt,11pt" to="488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95" o:spid="_x0000_s4106" style="position:absolute;z-index:251636224;visibility:visible" from="456.45pt,-11.8pt" to="456.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shape id="Text Box 100" o:spid="_x0000_s4105" type="#_x0000_t202" style="position:absolute;margin-left:165.3pt;margin-top:-.4pt;width:279.55pt;height:21.5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" strokecolor="white">
          <v:textbox inset="0,.3mm,0,.3mm">
            <w:txbxContent>
              <w:p w:rsidR="00E33F2A" w:rsidRDefault="00E33F2A">
                <w:pPr>
                  <w:pStyle w:val="a4"/>
                  <w:tabs>
                    <w:tab w:val="clear" w:pos="4677"/>
                    <w:tab w:val="clear" w:pos="9355"/>
                  </w:tabs>
                  <w:jc w:val="center"/>
                  <w:rPr>
                    <w:lang w:val="en-US"/>
                  </w:rPr>
                </w:pPr>
                <w:r>
                  <w:rPr>
                    <w:sz w:val="32"/>
                  </w:rPr>
                  <w:t>П</w:t>
                </w:r>
                <w:r>
                  <w:rPr>
                    <w:sz w:val="32"/>
                    <w:lang w:val="uk-UA"/>
                  </w:rPr>
                  <w:t>Д</w:t>
                </w:r>
                <w:r>
                  <w:rPr>
                    <w:sz w:val="32"/>
                  </w:rPr>
                  <w:t>.</w:t>
                </w:r>
                <w:r>
                  <w:rPr>
                    <w:sz w:val="32"/>
                    <w:lang w:val="en-US"/>
                  </w:rPr>
                  <w:t>57</w:t>
                </w:r>
                <w:r>
                  <w:rPr>
                    <w:sz w:val="32"/>
                  </w:rPr>
                  <w:t>.</w:t>
                </w:r>
                <w:r>
                  <w:rPr>
                    <w:sz w:val="32"/>
                    <w:lang w:val="uk-UA"/>
                  </w:rPr>
                  <w:t>01</w:t>
                </w:r>
                <w:r>
                  <w:rPr>
                    <w:sz w:val="32"/>
                  </w:rPr>
                  <w:t>.ПЗ</w:t>
                </w:r>
              </w:p>
            </w:txbxContent>
          </v:textbox>
        </v:shape>
      </w:pict>
    </w:r>
    <w:r w:rsidRPr="00641058">
      <w:rPr>
        <w:noProof/>
        <w:sz w:val="20"/>
      </w:rPr>
      <w:pict>
        <v:line id="Line 96" o:spid="_x0000_s4104" style="position:absolute;z-index:251637248;visibility:visible" from="-31.35pt,-11.8pt" to="487.65pt,-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shape id="Text Box 118" o:spid="_x0000_s4103" type="#_x0000_t202" style="position:absolute;margin-left:15.9pt;margin-top:-14.65pt;width:64.4pt;height:17.1pt;z-index:-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" filled="f" stroked="f" strokecolor="white">
          <v:textbox inset="0,1mm,0,0">
            <w:txbxContent>
              <w:p w:rsidR="00E33F2A" w:rsidRDefault="00E33F2A" w:rsidP="007451AF">
                <w:pPr>
                  <w:rPr>
                    <w:sz w:val="18"/>
                  </w:rPr>
                </w:pPr>
              </w:p>
            </w:txbxContent>
          </v:textbox>
        </v:shape>
      </w:pict>
    </w:r>
    <w:r w:rsidRPr="00641058">
      <w:rPr>
        <w:noProof/>
        <w:sz w:val="20"/>
      </w:rPr>
      <w:pict>
        <v:line id="Line 98" o:spid="_x0000_s4102" style="position:absolute;z-index:251639296;visibility:visible" from="-31.35pt,2.45pt" to="151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YXKwIAAGQ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97" o:spid="_x0000_s4101" style="position:absolute;z-index:251638272;visibility:visible" from="-31.35pt,16.7pt" to="152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" strokeweight="1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102" o:spid="_x0000_s4100" style="position:absolute;z-index:251643392;visibility:visible" from="81.55pt,-11.8pt" to="81.6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101" o:spid="_x0000_s4099" style="position:absolute;z-index:251642368;visibility:visible" from="125.85pt,-11.8pt" to="125.8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93" o:spid="_x0000_s4098" style="position:absolute;z-index:251634176;visibility:visible" from="152.2pt,-11.8pt" to="152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" strokeweight="2.25pt">
          <v:stroke startarrowwidth="narrow" startarrowlength="short" endarrowwidth="narrow" endarrowlength="short"/>
        </v:line>
      </w:pict>
    </w:r>
    <w:r w:rsidRPr="00641058">
      <w:rPr>
        <w:noProof/>
        <w:sz w:val="20"/>
      </w:rPr>
      <w:pict>
        <v:line id="Line 104" o:spid="_x0000_s4097" style="position:absolute;z-index:251645440;visibility:visible" from="17.2pt,-11.8pt" to="17.2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mcFAIAACo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869" w:rsidRDefault="001F7869">
      <w:r>
        <w:separator/>
      </w:r>
    </w:p>
  </w:footnote>
  <w:footnote w:type="continuationSeparator" w:id="0">
    <w:p w:rsidR="001F7869" w:rsidRDefault="001F78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2A" w:rsidRDefault="00641058">
    <w:pPr>
      <w:pStyle w:val="a4"/>
    </w:pPr>
    <w:r w:rsidRPr="00641058">
      <w:rPr>
        <w:noProof/>
        <w:sz w:val="20"/>
      </w:rPr>
      <w:pict>
        <v:rect id="Rectangle 247" o:spid="_x0000_s4152" style="position:absolute;margin-left:-31.35pt;margin-top:-15.45pt;width:519.15pt;height:800.8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" filled="f" strokeweight="2.2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2A" w:rsidRDefault="00641058">
    <w:pPr>
      <w:pStyle w:val="a4"/>
    </w:pPr>
    <w:r w:rsidRPr="00641058">
      <w:rPr>
        <w:noProof/>
        <w:sz w:val="20"/>
      </w:rPr>
      <w:pict>
        <v:rect id="Rectangle 94" o:spid="_x0000_s4122" style="position:absolute;margin-left:-30.9pt;margin-top:-18.3pt;width:519.15pt;height:806.5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" filled="f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F69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D43FE8"/>
    <w:multiLevelType w:val="multilevel"/>
    <w:tmpl w:val="DEF643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DF106CC"/>
    <w:multiLevelType w:val="multilevel"/>
    <w:tmpl w:val="DA4EA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326497E"/>
    <w:multiLevelType w:val="hybridMultilevel"/>
    <w:tmpl w:val="A94E9004"/>
    <w:lvl w:ilvl="0" w:tplc="1F5A1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9668E7"/>
    <w:multiLevelType w:val="singleLevel"/>
    <w:tmpl w:val="A7865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0C273A3"/>
    <w:multiLevelType w:val="multilevel"/>
    <w:tmpl w:val="15A817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E441D1C"/>
    <w:multiLevelType w:val="hybridMultilevel"/>
    <w:tmpl w:val="2A40312E"/>
    <w:lvl w:ilvl="0" w:tplc="93E06F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E9A749F"/>
    <w:multiLevelType w:val="singleLevel"/>
    <w:tmpl w:val="A7865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2FC29B4"/>
    <w:multiLevelType w:val="multilevel"/>
    <w:tmpl w:val="0DC6DA2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EC1D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1F440D7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542000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9B224BF"/>
    <w:multiLevelType w:val="singleLevel"/>
    <w:tmpl w:val="E88C078E"/>
    <w:lvl w:ilvl="0">
      <w:start w:val="1"/>
      <w:numFmt w:val="bullet"/>
      <w:lvlText w:val="-"/>
      <w:lvlJc w:val="left"/>
      <w:pPr>
        <w:tabs>
          <w:tab w:val="num" w:pos="1197"/>
        </w:tabs>
        <w:ind w:left="1197" w:hanging="360"/>
      </w:pPr>
      <w:rPr>
        <w:rFonts w:hint="default"/>
      </w:rPr>
    </w:lvl>
  </w:abstractNum>
  <w:abstractNum w:abstractNumId="13">
    <w:nsid w:val="6D0B07CC"/>
    <w:multiLevelType w:val="multilevel"/>
    <w:tmpl w:val="9F8672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6D970AFC"/>
    <w:multiLevelType w:val="singleLevel"/>
    <w:tmpl w:val="5AB6918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10D5A20"/>
    <w:multiLevelType w:val="hybridMultilevel"/>
    <w:tmpl w:val="92C6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782587"/>
    <w:multiLevelType w:val="singleLevel"/>
    <w:tmpl w:val="7164748A"/>
    <w:lvl w:ilvl="0">
      <w:start w:val="1"/>
      <w:numFmt w:val="bullet"/>
      <w:pStyle w:val="a"/>
      <w:lvlText w:val="–"/>
      <w:lvlJc w:val="left"/>
      <w:pPr>
        <w:tabs>
          <w:tab w:val="num" w:pos="1211"/>
        </w:tabs>
        <w:ind w:left="0" w:firstLine="851"/>
      </w:pPr>
      <w:rPr>
        <w:rFonts w:ascii="Times New Roman" w:hAnsi="Times New Roman" w:cs="Times New Roman" w:hint="default"/>
        <w:b w:val="0"/>
        <w:i w:val="0"/>
        <w:sz w:val="24"/>
      </w:rPr>
    </w:lvl>
  </w:abstractNum>
  <w:num w:numId="1">
    <w:abstractNumId w:val="16"/>
  </w:num>
  <w:num w:numId="2">
    <w:abstractNumId w:val="6"/>
  </w:num>
  <w:num w:numId="3">
    <w:abstractNumId w:val="3"/>
  </w:num>
  <w:num w:numId="4">
    <w:abstractNumId w:val="13"/>
  </w:num>
  <w:num w:numId="5">
    <w:abstractNumId w:val="1"/>
  </w:num>
  <w:num w:numId="6">
    <w:abstractNumId w:val="5"/>
  </w:num>
  <w:num w:numId="7">
    <w:abstractNumId w:val="11"/>
  </w:num>
  <w:num w:numId="8">
    <w:abstractNumId w:val="7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 w:numId="13">
    <w:abstractNumId w:val="15"/>
  </w:num>
  <w:num w:numId="14">
    <w:abstractNumId w:val="12"/>
  </w:num>
  <w:num w:numId="15">
    <w:abstractNumId w:val="10"/>
  </w:num>
  <w:num w:numId="16">
    <w:abstractNumId w:val="14"/>
  </w:num>
  <w:num w:numId="17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activeWritingStyle w:appName="MSWord" w:lang="ru-RU" w:vendorID="1" w:dllVersion="512" w:checkStyle="1"/>
  <w:activeWritingStyle w:appName="MSWord" w:lang="uk-UA" w:vendorID="6" w:dllVersion="518" w:checkStyle="1"/>
  <w:proofState w:grammar="clean"/>
  <w:attachedTemplate r:id="rId1"/>
  <w:stylePaneFormatFilter w:val="3F01"/>
  <w:defaultTabStop w:val="708"/>
  <w:drawingGridHorizontalSpacing w:val="57"/>
  <w:drawingGridVerticalSpacing w:val="57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155">
      <o:colormenu v:ext="edit" fillcolor="none [3213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522D1"/>
    <w:rsid w:val="00000437"/>
    <w:rsid w:val="00000602"/>
    <w:rsid w:val="00000AFB"/>
    <w:rsid w:val="00000B63"/>
    <w:rsid w:val="00001CB1"/>
    <w:rsid w:val="0000204B"/>
    <w:rsid w:val="00002350"/>
    <w:rsid w:val="00002518"/>
    <w:rsid w:val="00003B3D"/>
    <w:rsid w:val="00003F62"/>
    <w:rsid w:val="00004516"/>
    <w:rsid w:val="0000452A"/>
    <w:rsid w:val="00005ABC"/>
    <w:rsid w:val="00005B27"/>
    <w:rsid w:val="00005F68"/>
    <w:rsid w:val="00006232"/>
    <w:rsid w:val="0000649D"/>
    <w:rsid w:val="00007276"/>
    <w:rsid w:val="000100DF"/>
    <w:rsid w:val="00010184"/>
    <w:rsid w:val="00010C8C"/>
    <w:rsid w:val="00011202"/>
    <w:rsid w:val="000115AB"/>
    <w:rsid w:val="000115E8"/>
    <w:rsid w:val="000116E6"/>
    <w:rsid w:val="00011B43"/>
    <w:rsid w:val="00012E8C"/>
    <w:rsid w:val="00012F5D"/>
    <w:rsid w:val="00013691"/>
    <w:rsid w:val="00013DF8"/>
    <w:rsid w:val="00014155"/>
    <w:rsid w:val="000141DE"/>
    <w:rsid w:val="000142E3"/>
    <w:rsid w:val="00014418"/>
    <w:rsid w:val="00014DFF"/>
    <w:rsid w:val="00015322"/>
    <w:rsid w:val="00015A44"/>
    <w:rsid w:val="00015D3C"/>
    <w:rsid w:val="00016624"/>
    <w:rsid w:val="000166C3"/>
    <w:rsid w:val="00017968"/>
    <w:rsid w:val="00017C21"/>
    <w:rsid w:val="00017FB9"/>
    <w:rsid w:val="00020552"/>
    <w:rsid w:val="000207CB"/>
    <w:rsid w:val="00020AF7"/>
    <w:rsid w:val="00021A4C"/>
    <w:rsid w:val="00021DEE"/>
    <w:rsid w:val="00021F92"/>
    <w:rsid w:val="00022081"/>
    <w:rsid w:val="00022580"/>
    <w:rsid w:val="00022923"/>
    <w:rsid w:val="00022A33"/>
    <w:rsid w:val="00023BA7"/>
    <w:rsid w:val="0002404C"/>
    <w:rsid w:val="000247A0"/>
    <w:rsid w:val="00025AC6"/>
    <w:rsid w:val="00026D3B"/>
    <w:rsid w:val="000271AC"/>
    <w:rsid w:val="000276A7"/>
    <w:rsid w:val="0002790F"/>
    <w:rsid w:val="00027C61"/>
    <w:rsid w:val="00027D86"/>
    <w:rsid w:val="000308C8"/>
    <w:rsid w:val="00031515"/>
    <w:rsid w:val="000320D3"/>
    <w:rsid w:val="000327C9"/>
    <w:rsid w:val="00033A08"/>
    <w:rsid w:val="00034750"/>
    <w:rsid w:val="00034ACD"/>
    <w:rsid w:val="00034D79"/>
    <w:rsid w:val="00034E5E"/>
    <w:rsid w:val="0003533A"/>
    <w:rsid w:val="0003550B"/>
    <w:rsid w:val="00035715"/>
    <w:rsid w:val="0003640F"/>
    <w:rsid w:val="0003657D"/>
    <w:rsid w:val="000369B3"/>
    <w:rsid w:val="00036E4F"/>
    <w:rsid w:val="000371BA"/>
    <w:rsid w:val="000376C5"/>
    <w:rsid w:val="000403AB"/>
    <w:rsid w:val="000405F1"/>
    <w:rsid w:val="00040B69"/>
    <w:rsid w:val="00040CD6"/>
    <w:rsid w:val="00041034"/>
    <w:rsid w:val="00041234"/>
    <w:rsid w:val="00041B6F"/>
    <w:rsid w:val="00042122"/>
    <w:rsid w:val="00042529"/>
    <w:rsid w:val="000428BE"/>
    <w:rsid w:val="00043E00"/>
    <w:rsid w:val="00046227"/>
    <w:rsid w:val="00046393"/>
    <w:rsid w:val="00046B18"/>
    <w:rsid w:val="0004704F"/>
    <w:rsid w:val="00047CCE"/>
    <w:rsid w:val="00047CD8"/>
    <w:rsid w:val="00050933"/>
    <w:rsid w:val="00050B1D"/>
    <w:rsid w:val="00050EB0"/>
    <w:rsid w:val="00051370"/>
    <w:rsid w:val="00051A1E"/>
    <w:rsid w:val="00051A7E"/>
    <w:rsid w:val="00051AE4"/>
    <w:rsid w:val="00052072"/>
    <w:rsid w:val="0005268A"/>
    <w:rsid w:val="00052BB8"/>
    <w:rsid w:val="00052C35"/>
    <w:rsid w:val="000531B9"/>
    <w:rsid w:val="000539AE"/>
    <w:rsid w:val="00053B3B"/>
    <w:rsid w:val="0005483D"/>
    <w:rsid w:val="0005488D"/>
    <w:rsid w:val="0005489C"/>
    <w:rsid w:val="00054943"/>
    <w:rsid w:val="00054A94"/>
    <w:rsid w:val="00054C95"/>
    <w:rsid w:val="000552E8"/>
    <w:rsid w:val="000557BE"/>
    <w:rsid w:val="00056207"/>
    <w:rsid w:val="00056303"/>
    <w:rsid w:val="000564D9"/>
    <w:rsid w:val="00056541"/>
    <w:rsid w:val="00056DCD"/>
    <w:rsid w:val="00056DEC"/>
    <w:rsid w:val="00057A58"/>
    <w:rsid w:val="00060618"/>
    <w:rsid w:val="00061D36"/>
    <w:rsid w:val="00061E2C"/>
    <w:rsid w:val="00062981"/>
    <w:rsid w:val="00062996"/>
    <w:rsid w:val="00062DC9"/>
    <w:rsid w:val="000634C8"/>
    <w:rsid w:val="0006355A"/>
    <w:rsid w:val="00064799"/>
    <w:rsid w:val="00065113"/>
    <w:rsid w:val="00065736"/>
    <w:rsid w:val="0006623C"/>
    <w:rsid w:val="0006627B"/>
    <w:rsid w:val="00066455"/>
    <w:rsid w:val="00066AEF"/>
    <w:rsid w:val="00066CBF"/>
    <w:rsid w:val="000675FB"/>
    <w:rsid w:val="00067D07"/>
    <w:rsid w:val="00067E6B"/>
    <w:rsid w:val="0007012F"/>
    <w:rsid w:val="000701F2"/>
    <w:rsid w:val="000705BC"/>
    <w:rsid w:val="000706F0"/>
    <w:rsid w:val="0007098D"/>
    <w:rsid w:val="00070C3E"/>
    <w:rsid w:val="00070CDC"/>
    <w:rsid w:val="00071188"/>
    <w:rsid w:val="0007142D"/>
    <w:rsid w:val="0007173A"/>
    <w:rsid w:val="00071A71"/>
    <w:rsid w:val="000724CB"/>
    <w:rsid w:val="000724D9"/>
    <w:rsid w:val="00072723"/>
    <w:rsid w:val="0007277D"/>
    <w:rsid w:val="000730BB"/>
    <w:rsid w:val="00073356"/>
    <w:rsid w:val="00073AB1"/>
    <w:rsid w:val="000744B0"/>
    <w:rsid w:val="00075204"/>
    <w:rsid w:val="000753AB"/>
    <w:rsid w:val="0007602E"/>
    <w:rsid w:val="000760C7"/>
    <w:rsid w:val="0007617A"/>
    <w:rsid w:val="00076196"/>
    <w:rsid w:val="000766BE"/>
    <w:rsid w:val="000775EE"/>
    <w:rsid w:val="00080464"/>
    <w:rsid w:val="0008091C"/>
    <w:rsid w:val="00080ACC"/>
    <w:rsid w:val="00080E62"/>
    <w:rsid w:val="00081287"/>
    <w:rsid w:val="0008133C"/>
    <w:rsid w:val="0008186E"/>
    <w:rsid w:val="0008217D"/>
    <w:rsid w:val="000824E4"/>
    <w:rsid w:val="00082895"/>
    <w:rsid w:val="00082D0E"/>
    <w:rsid w:val="00083EBB"/>
    <w:rsid w:val="0008444D"/>
    <w:rsid w:val="00084757"/>
    <w:rsid w:val="00084938"/>
    <w:rsid w:val="00084B22"/>
    <w:rsid w:val="00084C6E"/>
    <w:rsid w:val="00084E8D"/>
    <w:rsid w:val="0008503C"/>
    <w:rsid w:val="00085BCA"/>
    <w:rsid w:val="000878F2"/>
    <w:rsid w:val="00087C05"/>
    <w:rsid w:val="00087C89"/>
    <w:rsid w:val="00087FB8"/>
    <w:rsid w:val="0009014F"/>
    <w:rsid w:val="00090315"/>
    <w:rsid w:val="00090F77"/>
    <w:rsid w:val="0009143C"/>
    <w:rsid w:val="00091EB4"/>
    <w:rsid w:val="000920DA"/>
    <w:rsid w:val="0009214C"/>
    <w:rsid w:val="000921AB"/>
    <w:rsid w:val="000930D0"/>
    <w:rsid w:val="00093124"/>
    <w:rsid w:val="0009331D"/>
    <w:rsid w:val="0009336B"/>
    <w:rsid w:val="00093445"/>
    <w:rsid w:val="000935A4"/>
    <w:rsid w:val="000937C0"/>
    <w:rsid w:val="000938EB"/>
    <w:rsid w:val="00094821"/>
    <w:rsid w:val="00094902"/>
    <w:rsid w:val="00094CB8"/>
    <w:rsid w:val="0009545B"/>
    <w:rsid w:val="00095A8D"/>
    <w:rsid w:val="00095C7D"/>
    <w:rsid w:val="00096E2A"/>
    <w:rsid w:val="00096E6C"/>
    <w:rsid w:val="00097009"/>
    <w:rsid w:val="000A0393"/>
    <w:rsid w:val="000A135F"/>
    <w:rsid w:val="000A1514"/>
    <w:rsid w:val="000A1634"/>
    <w:rsid w:val="000A1716"/>
    <w:rsid w:val="000A1C9F"/>
    <w:rsid w:val="000A1E4A"/>
    <w:rsid w:val="000A381B"/>
    <w:rsid w:val="000A3CDE"/>
    <w:rsid w:val="000A3E0E"/>
    <w:rsid w:val="000A40EC"/>
    <w:rsid w:val="000A4596"/>
    <w:rsid w:val="000A4666"/>
    <w:rsid w:val="000A5C7C"/>
    <w:rsid w:val="000A5CDF"/>
    <w:rsid w:val="000A619F"/>
    <w:rsid w:val="000A64E0"/>
    <w:rsid w:val="000A66EE"/>
    <w:rsid w:val="000A695A"/>
    <w:rsid w:val="000A6DA0"/>
    <w:rsid w:val="000A7082"/>
    <w:rsid w:val="000A7395"/>
    <w:rsid w:val="000A78EE"/>
    <w:rsid w:val="000A7A2C"/>
    <w:rsid w:val="000B10E5"/>
    <w:rsid w:val="000B15DA"/>
    <w:rsid w:val="000B189E"/>
    <w:rsid w:val="000B190E"/>
    <w:rsid w:val="000B1CB9"/>
    <w:rsid w:val="000B208F"/>
    <w:rsid w:val="000B2741"/>
    <w:rsid w:val="000B2C3A"/>
    <w:rsid w:val="000B2E62"/>
    <w:rsid w:val="000B34B8"/>
    <w:rsid w:val="000B3852"/>
    <w:rsid w:val="000B3932"/>
    <w:rsid w:val="000B3F65"/>
    <w:rsid w:val="000B42BC"/>
    <w:rsid w:val="000B42ED"/>
    <w:rsid w:val="000B5774"/>
    <w:rsid w:val="000B6564"/>
    <w:rsid w:val="000B6FDF"/>
    <w:rsid w:val="000B725B"/>
    <w:rsid w:val="000B7617"/>
    <w:rsid w:val="000B7800"/>
    <w:rsid w:val="000B7D0E"/>
    <w:rsid w:val="000B7D9F"/>
    <w:rsid w:val="000B7F39"/>
    <w:rsid w:val="000C04FF"/>
    <w:rsid w:val="000C0915"/>
    <w:rsid w:val="000C09A9"/>
    <w:rsid w:val="000C0DDE"/>
    <w:rsid w:val="000C1A06"/>
    <w:rsid w:val="000C2E63"/>
    <w:rsid w:val="000C3173"/>
    <w:rsid w:val="000C3327"/>
    <w:rsid w:val="000C33DB"/>
    <w:rsid w:val="000C36D8"/>
    <w:rsid w:val="000C36FF"/>
    <w:rsid w:val="000C3B40"/>
    <w:rsid w:val="000C44B7"/>
    <w:rsid w:val="000C49D4"/>
    <w:rsid w:val="000C4A3D"/>
    <w:rsid w:val="000C4A74"/>
    <w:rsid w:val="000C4E12"/>
    <w:rsid w:val="000C5335"/>
    <w:rsid w:val="000C5554"/>
    <w:rsid w:val="000C59E0"/>
    <w:rsid w:val="000C5F3E"/>
    <w:rsid w:val="000C67F6"/>
    <w:rsid w:val="000C6B1C"/>
    <w:rsid w:val="000C6DDD"/>
    <w:rsid w:val="000C7B88"/>
    <w:rsid w:val="000D0756"/>
    <w:rsid w:val="000D0908"/>
    <w:rsid w:val="000D093C"/>
    <w:rsid w:val="000D0B21"/>
    <w:rsid w:val="000D0EA8"/>
    <w:rsid w:val="000D1350"/>
    <w:rsid w:val="000D1850"/>
    <w:rsid w:val="000D2185"/>
    <w:rsid w:val="000D2401"/>
    <w:rsid w:val="000D2523"/>
    <w:rsid w:val="000D26CE"/>
    <w:rsid w:val="000D2CB1"/>
    <w:rsid w:val="000D4199"/>
    <w:rsid w:val="000D4731"/>
    <w:rsid w:val="000D474C"/>
    <w:rsid w:val="000D4DD7"/>
    <w:rsid w:val="000D4E19"/>
    <w:rsid w:val="000D5116"/>
    <w:rsid w:val="000D5367"/>
    <w:rsid w:val="000D53AE"/>
    <w:rsid w:val="000D5437"/>
    <w:rsid w:val="000D54C6"/>
    <w:rsid w:val="000D57BE"/>
    <w:rsid w:val="000D639C"/>
    <w:rsid w:val="000D657F"/>
    <w:rsid w:val="000D68B5"/>
    <w:rsid w:val="000D6C1B"/>
    <w:rsid w:val="000D6F88"/>
    <w:rsid w:val="000D6FD7"/>
    <w:rsid w:val="000D78FE"/>
    <w:rsid w:val="000D79B4"/>
    <w:rsid w:val="000D7BAE"/>
    <w:rsid w:val="000D7CAC"/>
    <w:rsid w:val="000E00BE"/>
    <w:rsid w:val="000E019B"/>
    <w:rsid w:val="000E0D78"/>
    <w:rsid w:val="000E11F9"/>
    <w:rsid w:val="000E13B3"/>
    <w:rsid w:val="000E1684"/>
    <w:rsid w:val="000E1779"/>
    <w:rsid w:val="000E2211"/>
    <w:rsid w:val="000E2924"/>
    <w:rsid w:val="000E37CD"/>
    <w:rsid w:val="000E3BA3"/>
    <w:rsid w:val="000E46E0"/>
    <w:rsid w:val="000E4A4E"/>
    <w:rsid w:val="000E5282"/>
    <w:rsid w:val="000E598F"/>
    <w:rsid w:val="000E65E3"/>
    <w:rsid w:val="000E6756"/>
    <w:rsid w:val="000E703A"/>
    <w:rsid w:val="000E796D"/>
    <w:rsid w:val="000F023D"/>
    <w:rsid w:val="000F04B9"/>
    <w:rsid w:val="000F1152"/>
    <w:rsid w:val="000F1391"/>
    <w:rsid w:val="000F14C8"/>
    <w:rsid w:val="000F167D"/>
    <w:rsid w:val="000F1B9C"/>
    <w:rsid w:val="000F1CEE"/>
    <w:rsid w:val="000F1DFC"/>
    <w:rsid w:val="000F2021"/>
    <w:rsid w:val="000F20FA"/>
    <w:rsid w:val="000F23C6"/>
    <w:rsid w:val="000F269A"/>
    <w:rsid w:val="000F3249"/>
    <w:rsid w:val="000F32B2"/>
    <w:rsid w:val="000F33FA"/>
    <w:rsid w:val="000F343A"/>
    <w:rsid w:val="000F34B2"/>
    <w:rsid w:val="000F3AFA"/>
    <w:rsid w:val="000F4042"/>
    <w:rsid w:val="000F45E6"/>
    <w:rsid w:val="000F45EB"/>
    <w:rsid w:val="000F5891"/>
    <w:rsid w:val="000F6515"/>
    <w:rsid w:val="000F6715"/>
    <w:rsid w:val="000F6C74"/>
    <w:rsid w:val="000F78FA"/>
    <w:rsid w:val="000F7991"/>
    <w:rsid w:val="000F7E04"/>
    <w:rsid w:val="001006AB"/>
    <w:rsid w:val="00101205"/>
    <w:rsid w:val="00101E05"/>
    <w:rsid w:val="00102112"/>
    <w:rsid w:val="00102EDD"/>
    <w:rsid w:val="001040BA"/>
    <w:rsid w:val="001040F6"/>
    <w:rsid w:val="001051E0"/>
    <w:rsid w:val="00105619"/>
    <w:rsid w:val="00105B29"/>
    <w:rsid w:val="00105C9B"/>
    <w:rsid w:val="00105FFE"/>
    <w:rsid w:val="00106148"/>
    <w:rsid w:val="00106BDC"/>
    <w:rsid w:val="00110583"/>
    <w:rsid w:val="001107D3"/>
    <w:rsid w:val="00110FA5"/>
    <w:rsid w:val="00111296"/>
    <w:rsid w:val="001113D2"/>
    <w:rsid w:val="001116DB"/>
    <w:rsid w:val="00111935"/>
    <w:rsid w:val="00111983"/>
    <w:rsid w:val="00111A68"/>
    <w:rsid w:val="001137E7"/>
    <w:rsid w:val="00113E0C"/>
    <w:rsid w:val="001146DE"/>
    <w:rsid w:val="001152A8"/>
    <w:rsid w:val="0011532C"/>
    <w:rsid w:val="00115662"/>
    <w:rsid w:val="001156C7"/>
    <w:rsid w:val="00115BF4"/>
    <w:rsid w:val="00116108"/>
    <w:rsid w:val="0011650E"/>
    <w:rsid w:val="00116658"/>
    <w:rsid w:val="00116A0C"/>
    <w:rsid w:val="00116BAF"/>
    <w:rsid w:val="00116E7A"/>
    <w:rsid w:val="001170E0"/>
    <w:rsid w:val="001174A9"/>
    <w:rsid w:val="0011767F"/>
    <w:rsid w:val="00117A2C"/>
    <w:rsid w:val="00117CE6"/>
    <w:rsid w:val="00117F14"/>
    <w:rsid w:val="001205EF"/>
    <w:rsid w:val="00120828"/>
    <w:rsid w:val="00120E7D"/>
    <w:rsid w:val="00120EE0"/>
    <w:rsid w:val="0012146C"/>
    <w:rsid w:val="00121895"/>
    <w:rsid w:val="001219DF"/>
    <w:rsid w:val="001223E8"/>
    <w:rsid w:val="00122BED"/>
    <w:rsid w:val="001230E3"/>
    <w:rsid w:val="00123120"/>
    <w:rsid w:val="00123230"/>
    <w:rsid w:val="00123271"/>
    <w:rsid w:val="001237F8"/>
    <w:rsid w:val="001239FC"/>
    <w:rsid w:val="00124356"/>
    <w:rsid w:val="00124ADC"/>
    <w:rsid w:val="001262E5"/>
    <w:rsid w:val="0012632D"/>
    <w:rsid w:val="0012640B"/>
    <w:rsid w:val="0013034B"/>
    <w:rsid w:val="0013045E"/>
    <w:rsid w:val="00130611"/>
    <w:rsid w:val="00131111"/>
    <w:rsid w:val="0013116F"/>
    <w:rsid w:val="001315B5"/>
    <w:rsid w:val="001316A7"/>
    <w:rsid w:val="0013173C"/>
    <w:rsid w:val="00131A2C"/>
    <w:rsid w:val="00132298"/>
    <w:rsid w:val="001328A7"/>
    <w:rsid w:val="00132934"/>
    <w:rsid w:val="00132C85"/>
    <w:rsid w:val="00133005"/>
    <w:rsid w:val="001344CF"/>
    <w:rsid w:val="0013468D"/>
    <w:rsid w:val="001347D3"/>
    <w:rsid w:val="00134BD9"/>
    <w:rsid w:val="00134D8D"/>
    <w:rsid w:val="00134E4A"/>
    <w:rsid w:val="001353B1"/>
    <w:rsid w:val="00135736"/>
    <w:rsid w:val="00135799"/>
    <w:rsid w:val="00135B66"/>
    <w:rsid w:val="001360C8"/>
    <w:rsid w:val="001361B4"/>
    <w:rsid w:val="00136278"/>
    <w:rsid w:val="001363C2"/>
    <w:rsid w:val="001369FA"/>
    <w:rsid w:val="00136BE3"/>
    <w:rsid w:val="00136DBC"/>
    <w:rsid w:val="00136F5E"/>
    <w:rsid w:val="00137761"/>
    <w:rsid w:val="0013778D"/>
    <w:rsid w:val="001379A9"/>
    <w:rsid w:val="00137AC6"/>
    <w:rsid w:val="00137EAB"/>
    <w:rsid w:val="00140421"/>
    <w:rsid w:val="001405A3"/>
    <w:rsid w:val="00141089"/>
    <w:rsid w:val="0014118D"/>
    <w:rsid w:val="0014162D"/>
    <w:rsid w:val="00141AC3"/>
    <w:rsid w:val="00141F95"/>
    <w:rsid w:val="00142395"/>
    <w:rsid w:val="00142823"/>
    <w:rsid w:val="0014287C"/>
    <w:rsid w:val="00142B39"/>
    <w:rsid w:val="001433F0"/>
    <w:rsid w:val="001434DF"/>
    <w:rsid w:val="00143A3F"/>
    <w:rsid w:val="00143A50"/>
    <w:rsid w:val="00143CD9"/>
    <w:rsid w:val="00143E20"/>
    <w:rsid w:val="0014412F"/>
    <w:rsid w:val="0014419F"/>
    <w:rsid w:val="00144263"/>
    <w:rsid w:val="00144892"/>
    <w:rsid w:val="00144A49"/>
    <w:rsid w:val="00144A61"/>
    <w:rsid w:val="00145605"/>
    <w:rsid w:val="00145FFC"/>
    <w:rsid w:val="00146139"/>
    <w:rsid w:val="00146601"/>
    <w:rsid w:val="00146E35"/>
    <w:rsid w:val="0014738B"/>
    <w:rsid w:val="001477ED"/>
    <w:rsid w:val="0015019E"/>
    <w:rsid w:val="001503CB"/>
    <w:rsid w:val="0015053E"/>
    <w:rsid w:val="00150648"/>
    <w:rsid w:val="001508C2"/>
    <w:rsid w:val="00150CAC"/>
    <w:rsid w:val="00151274"/>
    <w:rsid w:val="00151443"/>
    <w:rsid w:val="00151535"/>
    <w:rsid w:val="001515A3"/>
    <w:rsid w:val="001518D4"/>
    <w:rsid w:val="00151CE4"/>
    <w:rsid w:val="00152389"/>
    <w:rsid w:val="001525FB"/>
    <w:rsid w:val="00152CE7"/>
    <w:rsid w:val="0015352D"/>
    <w:rsid w:val="001535D5"/>
    <w:rsid w:val="001539B5"/>
    <w:rsid w:val="001539DA"/>
    <w:rsid w:val="00153D0A"/>
    <w:rsid w:val="00153F59"/>
    <w:rsid w:val="00154116"/>
    <w:rsid w:val="001543D8"/>
    <w:rsid w:val="001546BD"/>
    <w:rsid w:val="001549F6"/>
    <w:rsid w:val="00154D33"/>
    <w:rsid w:val="00155314"/>
    <w:rsid w:val="00155C87"/>
    <w:rsid w:val="0015600A"/>
    <w:rsid w:val="001561B0"/>
    <w:rsid w:val="001561D3"/>
    <w:rsid w:val="00156DED"/>
    <w:rsid w:val="00157108"/>
    <w:rsid w:val="001572CF"/>
    <w:rsid w:val="001574BA"/>
    <w:rsid w:val="001574CD"/>
    <w:rsid w:val="00157C1C"/>
    <w:rsid w:val="00157E08"/>
    <w:rsid w:val="00160176"/>
    <w:rsid w:val="0016055E"/>
    <w:rsid w:val="00160663"/>
    <w:rsid w:val="00160808"/>
    <w:rsid w:val="00160910"/>
    <w:rsid w:val="00160B3D"/>
    <w:rsid w:val="001614C2"/>
    <w:rsid w:val="00161840"/>
    <w:rsid w:val="00161BEA"/>
    <w:rsid w:val="00161C4C"/>
    <w:rsid w:val="00161CBA"/>
    <w:rsid w:val="00162337"/>
    <w:rsid w:val="001634CA"/>
    <w:rsid w:val="0016393F"/>
    <w:rsid w:val="0016396D"/>
    <w:rsid w:val="00163C0A"/>
    <w:rsid w:val="00163EAB"/>
    <w:rsid w:val="00165144"/>
    <w:rsid w:val="0016561E"/>
    <w:rsid w:val="001656B1"/>
    <w:rsid w:val="0016579D"/>
    <w:rsid w:val="00165A20"/>
    <w:rsid w:val="00165B2D"/>
    <w:rsid w:val="00165F6A"/>
    <w:rsid w:val="001667BF"/>
    <w:rsid w:val="0016681F"/>
    <w:rsid w:val="00166E3D"/>
    <w:rsid w:val="00166EB9"/>
    <w:rsid w:val="00167BBA"/>
    <w:rsid w:val="00167DD8"/>
    <w:rsid w:val="00167DE1"/>
    <w:rsid w:val="001713C3"/>
    <w:rsid w:val="001718C6"/>
    <w:rsid w:val="001718E3"/>
    <w:rsid w:val="00172E2D"/>
    <w:rsid w:val="001731B2"/>
    <w:rsid w:val="00173393"/>
    <w:rsid w:val="00173889"/>
    <w:rsid w:val="00173C82"/>
    <w:rsid w:val="00173FA7"/>
    <w:rsid w:val="001743B6"/>
    <w:rsid w:val="0017445E"/>
    <w:rsid w:val="00174598"/>
    <w:rsid w:val="00174CF3"/>
    <w:rsid w:val="00174E68"/>
    <w:rsid w:val="001751AE"/>
    <w:rsid w:val="00175253"/>
    <w:rsid w:val="0017567D"/>
    <w:rsid w:val="00176322"/>
    <w:rsid w:val="00177531"/>
    <w:rsid w:val="00177797"/>
    <w:rsid w:val="00177AFF"/>
    <w:rsid w:val="00177B94"/>
    <w:rsid w:val="00180D25"/>
    <w:rsid w:val="001818AA"/>
    <w:rsid w:val="00181FDA"/>
    <w:rsid w:val="0018224F"/>
    <w:rsid w:val="00182626"/>
    <w:rsid w:val="0018295C"/>
    <w:rsid w:val="0018357A"/>
    <w:rsid w:val="00183615"/>
    <w:rsid w:val="00183988"/>
    <w:rsid w:val="00183C95"/>
    <w:rsid w:val="00183CE1"/>
    <w:rsid w:val="00184020"/>
    <w:rsid w:val="001844CF"/>
    <w:rsid w:val="0018487C"/>
    <w:rsid w:val="00185C58"/>
    <w:rsid w:val="00185F70"/>
    <w:rsid w:val="00186090"/>
    <w:rsid w:val="0018611A"/>
    <w:rsid w:val="00186723"/>
    <w:rsid w:val="00187E08"/>
    <w:rsid w:val="00190139"/>
    <w:rsid w:val="00190946"/>
    <w:rsid w:val="00190A5A"/>
    <w:rsid w:val="00190C9B"/>
    <w:rsid w:val="00190E5F"/>
    <w:rsid w:val="001918AC"/>
    <w:rsid w:val="00191D25"/>
    <w:rsid w:val="00191DF5"/>
    <w:rsid w:val="0019234D"/>
    <w:rsid w:val="001923F8"/>
    <w:rsid w:val="001929DD"/>
    <w:rsid w:val="00192A11"/>
    <w:rsid w:val="00193943"/>
    <w:rsid w:val="00194620"/>
    <w:rsid w:val="00194685"/>
    <w:rsid w:val="00195890"/>
    <w:rsid w:val="00195A03"/>
    <w:rsid w:val="00195A4C"/>
    <w:rsid w:val="00195E66"/>
    <w:rsid w:val="0019618B"/>
    <w:rsid w:val="00196374"/>
    <w:rsid w:val="00197583"/>
    <w:rsid w:val="001975B9"/>
    <w:rsid w:val="001976C9"/>
    <w:rsid w:val="0019777D"/>
    <w:rsid w:val="00197BE9"/>
    <w:rsid w:val="00197E9F"/>
    <w:rsid w:val="00197F1F"/>
    <w:rsid w:val="001A05A3"/>
    <w:rsid w:val="001A070A"/>
    <w:rsid w:val="001A0E65"/>
    <w:rsid w:val="001A24A0"/>
    <w:rsid w:val="001A300C"/>
    <w:rsid w:val="001A325F"/>
    <w:rsid w:val="001A38F5"/>
    <w:rsid w:val="001A3959"/>
    <w:rsid w:val="001A3FF0"/>
    <w:rsid w:val="001A4A42"/>
    <w:rsid w:val="001A4AEE"/>
    <w:rsid w:val="001A4D15"/>
    <w:rsid w:val="001A5382"/>
    <w:rsid w:val="001A5710"/>
    <w:rsid w:val="001A5751"/>
    <w:rsid w:val="001A5AE2"/>
    <w:rsid w:val="001A6315"/>
    <w:rsid w:val="001A6752"/>
    <w:rsid w:val="001A6A2C"/>
    <w:rsid w:val="001A737F"/>
    <w:rsid w:val="001A7776"/>
    <w:rsid w:val="001A7E96"/>
    <w:rsid w:val="001A7ED8"/>
    <w:rsid w:val="001B0358"/>
    <w:rsid w:val="001B0C35"/>
    <w:rsid w:val="001B0E0D"/>
    <w:rsid w:val="001B1396"/>
    <w:rsid w:val="001B15ED"/>
    <w:rsid w:val="001B1B96"/>
    <w:rsid w:val="001B2073"/>
    <w:rsid w:val="001B22F8"/>
    <w:rsid w:val="001B2679"/>
    <w:rsid w:val="001B2973"/>
    <w:rsid w:val="001B3562"/>
    <w:rsid w:val="001B3636"/>
    <w:rsid w:val="001B39E4"/>
    <w:rsid w:val="001B3E8A"/>
    <w:rsid w:val="001B4C5E"/>
    <w:rsid w:val="001B5050"/>
    <w:rsid w:val="001B5117"/>
    <w:rsid w:val="001B5467"/>
    <w:rsid w:val="001B5D1F"/>
    <w:rsid w:val="001B7260"/>
    <w:rsid w:val="001B7935"/>
    <w:rsid w:val="001B7A3C"/>
    <w:rsid w:val="001B7B8F"/>
    <w:rsid w:val="001B7E61"/>
    <w:rsid w:val="001C058D"/>
    <w:rsid w:val="001C078E"/>
    <w:rsid w:val="001C09BB"/>
    <w:rsid w:val="001C0CDB"/>
    <w:rsid w:val="001C116A"/>
    <w:rsid w:val="001C1370"/>
    <w:rsid w:val="001C200F"/>
    <w:rsid w:val="001C2CB5"/>
    <w:rsid w:val="001C2D1C"/>
    <w:rsid w:val="001C2F46"/>
    <w:rsid w:val="001C370E"/>
    <w:rsid w:val="001C38EF"/>
    <w:rsid w:val="001C3E69"/>
    <w:rsid w:val="001C3FCB"/>
    <w:rsid w:val="001C4AA9"/>
    <w:rsid w:val="001C4BE1"/>
    <w:rsid w:val="001C4C6B"/>
    <w:rsid w:val="001C50BC"/>
    <w:rsid w:val="001C518D"/>
    <w:rsid w:val="001C5326"/>
    <w:rsid w:val="001C6BBE"/>
    <w:rsid w:val="001C6CB3"/>
    <w:rsid w:val="001C70C8"/>
    <w:rsid w:val="001C7297"/>
    <w:rsid w:val="001C7456"/>
    <w:rsid w:val="001C7639"/>
    <w:rsid w:val="001C77A0"/>
    <w:rsid w:val="001C77BE"/>
    <w:rsid w:val="001C78FD"/>
    <w:rsid w:val="001C7C53"/>
    <w:rsid w:val="001C7F01"/>
    <w:rsid w:val="001D05B7"/>
    <w:rsid w:val="001D0915"/>
    <w:rsid w:val="001D0E6C"/>
    <w:rsid w:val="001D1296"/>
    <w:rsid w:val="001D1AF4"/>
    <w:rsid w:val="001D1E8F"/>
    <w:rsid w:val="001D2013"/>
    <w:rsid w:val="001D256D"/>
    <w:rsid w:val="001D292E"/>
    <w:rsid w:val="001D2AEB"/>
    <w:rsid w:val="001D2ED7"/>
    <w:rsid w:val="001D3260"/>
    <w:rsid w:val="001D3955"/>
    <w:rsid w:val="001D3A2A"/>
    <w:rsid w:val="001D3BAD"/>
    <w:rsid w:val="001D435F"/>
    <w:rsid w:val="001D4371"/>
    <w:rsid w:val="001D460F"/>
    <w:rsid w:val="001D4C06"/>
    <w:rsid w:val="001D52C7"/>
    <w:rsid w:val="001D6599"/>
    <w:rsid w:val="001D685B"/>
    <w:rsid w:val="001D6C23"/>
    <w:rsid w:val="001D7131"/>
    <w:rsid w:val="001D7CB3"/>
    <w:rsid w:val="001D7FB1"/>
    <w:rsid w:val="001E0390"/>
    <w:rsid w:val="001E0D92"/>
    <w:rsid w:val="001E0E88"/>
    <w:rsid w:val="001E1090"/>
    <w:rsid w:val="001E1706"/>
    <w:rsid w:val="001E1D64"/>
    <w:rsid w:val="001E1E04"/>
    <w:rsid w:val="001E1FEB"/>
    <w:rsid w:val="001E29C5"/>
    <w:rsid w:val="001E2AC8"/>
    <w:rsid w:val="001E3222"/>
    <w:rsid w:val="001E34C9"/>
    <w:rsid w:val="001E3CBB"/>
    <w:rsid w:val="001E3CC6"/>
    <w:rsid w:val="001E3F99"/>
    <w:rsid w:val="001E3FD1"/>
    <w:rsid w:val="001E411E"/>
    <w:rsid w:val="001E4B98"/>
    <w:rsid w:val="001E4EF3"/>
    <w:rsid w:val="001E4EF5"/>
    <w:rsid w:val="001E55EA"/>
    <w:rsid w:val="001E579D"/>
    <w:rsid w:val="001E584D"/>
    <w:rsid w:val="001E59A9"/>
    <w:rsid w:val="001E5C75"/>
    <w:rsid w:val="001E6107"/>
    <w:rsid w:val="001E6318"/>
    <w:rsid w:val="001E66CC"/>
    <w:rsid w:val="001E6A3A"/>
    <w:rsid w:val="001E6B8A"/>
    <w:rsid w:val="001E794E"/>
    <w:rsid w:val="001E7C1F"/>
    <w:rsid w:val="001E7EFB"/>
    <w:rsid w:val="001F0010"/>
    <w:rsid w:val="001F01BE"/>
    <w:rsid w:val="001F093E"/>
    <w:rsid w:val="001F0BE3"/>
    <w:rsid w:val="001F10F5"/>
    <w:rsid w:val="001F165C"/>
    <w:rsid w:val="001F1AC9"/>
    <w:rsid w:val="001F1C55"/>
    <w:rsid w:val="001F2010"/>
    <w:rsid w:val="001F2706"/>
    <w:rsid w:val="001F29BA"/>
    <w:rsid w:val="001F2B25"/>
    <w:rsid w:val="001F2B66"/>
    <w:rsid w:val="001F2DDB"/>
    <w:rsid w:val="001F2FA3"/>
    <w:rsid w:val="001F3003"/>
    <w:rsid w:val="001F4834"/>
    <w:rsid w:val="001F4B7D"/>
    <w:rsid w:val="001F4EBE"/>
    <w:rsid w:val="001F5084"/>
    <w:rsid w:val="001F55D8"/>
    <w:rsid w:val="001F57FD"/>
    <w:rsid w:val="001F5887"/>
    <w:rsid w:val="001F694E"/>
    <w:rsid w:val="001F6B08"/>
    <w:rsid w:val="001F6D6C"/>
    <w:rsid w:val="001F7769"/>
    <w:rsid w:val="001F77C6"/>
    <w:rsid w:val="001F7869"/>
    <w:rsid w:val="00200F85"/>
    <w:rsid w:val="00201863"/>
    <w:rsid w:val="00201A89"/>
    <w:rsid w:val="00201D3F"/>
    <w:rsid w:val="002025F5"/>
    <w:rsid w:val="00202679"/>
    <w:rsid w:val="002026EC"/>
    <w:rsid w:val="002035EA"/>
    <w:rsid w:val="00203671"/>
    <w:rsid w:val="0020443F"/>
    <w:rsid w:val="0020445D"/>
    <w:rsid w:val="00204698"/>
    <w:rsid w:val="002047B7"/>
    <w:rsid w:val="00204D3F"/>
    <w:rsid w:val="00206069"/>
    <w:rsid w:val="002062A7"/>
    <w:rsid w:val="0020633A"/>
    <w:rsid w:val="00206D1C"/>
    <w:rsid w:val="0020700C"/>
    <w:rsid w:val="00207391"/>
    <w:rsid w:val="002074BE"/>
    <w:rsid w:val="002102FD"/>
    <w:rsid w:val="0021038C"/>
    <w:rsid w:val="00210474"/>
    <w:rsid w:val="0021081A"/>
    <w:rsid w:val="00210A84"/>
    <w:rsid w:val="00210BF5"/>
    <w:rsid w:val="00211048"/>
    <w:rsid w:val="002117A2"/>
    <w:rsid w:val="00211916"/>
    <w:rsid w:val="00212308"/>
    <w:rsid w:val="00212929"/>
    <w:rsid w:val="00212951"/>
    <w:rsid w:val="00212E3C"/>
    <w:rsid w:val="00213087"/>
    <w:rsid w:val="0021322B"/>
    <w:rsid w:val="0021325C"/>
    <w:rsid w:val="002138F4"/>
    <w:rsid w:val="002146F0"/>
    <w:rsid w:val="00214744"/>
    <w:rsid w:val="00214E4D"/>
    <w:rsid w:val="00214E85"/>
    <w:rsid w:val="00215383"/>
    <w:rsid w:val="00215525"/>
    <w:rsid w:val="0021639E"/>
    <w:rsid w:val="00216B28"/>
    <w:rsid w:val="00216C88"/>
    <w:rsid w:val="00217300"/>
    <w:rsid w:val="002177FF"/>
    <w:rsid w:val="002178EE"/>
    <w:rsid w:val="002202C8"/>
    <w:rsid w:val="002209B4"/>
    <w:rsid w:val="00220D55"/>
    <w:rsid w:val="00220F2C"/>
    <w:rsid w:val="002218C4"/>
    <w:rsid w:val="00221C94"/>
    <w:rsid w:val="0022268C"/>
    <w:rsid w:val="00222692"/>
    <w:rsid w:val="0022283F"/>
    <w:rsid w:val="002229E8"/>
    <w:rsid w:val="00223047"/>
    <w:rsid w:val="00223052"/>
    <w:rsid w:val="00223150"/>
    <w:rsid w:val="0022337A"/>
    <w:rsid w:val="002235EB"/>
    <w:rsid w:val="00223B84"/>
    <w:rsid w:val="00224279"/>
    <w:rsid w:val="00224372"/>
    <w:rsid w:val="00224475"/>
    <w:rsid w:val="0022474F"/>
    <w:rsid w:val="002248C5"/>
    <w:rsid w:val="00224D04"/>
    <w:rsid w:val="002251E4"/>
    <w:rsid w:val="002257ED"/>
    <w:rsid w:val="00225BBF"/>
    <w:rsid w:val="00225C47"/>
    <w:rsid w:val="0022632A"/>
    <w:rsid w:val="002266FB"/>
    <w:rsid w:val="00226C7C"/>
    <w:rsid w:val="00226CC1"/>
    <w:rsid w:val="00227008"/>
    <w:rsid w:val="00227142"/>
    <w:rsid w:val="0022738F"/>
    <w:rsid w:val="0022741E"/>
    <w:rsid w:val="002276C7"/>
    <w:rsid w:val="002279E0"/>
    <w:rsid w:val="00227DF7"/>
    <w:rsid w:val="00230210"/>
    <w:rsid w:val="002303BE"/>
    <w:rsid w:val="002307C9"/>
    <w:rsid w:val="00231355"/>
    <w:rsid w:val="00231A24"/>
    <w:rsid w:val="00231A9F"/>
    <w:rsid w:val="002322CE"/>
    <w:rsid w:val="002324C3"/>
    <w:rsid w:val="002326EB"/>
    <w:rsid w:val="00232EF9"/>
    <w:rsid w:val="00233368"/>
    <w:rsid w:val="0023341C"/>
    <w:rsid w:val="0023404C"/>
    <w:rsid w:val="002340E3"/>
    <w:rsid w:val="002341D3"/>
    <w:rsid w:val="00234534"/>
    <w:rsid w:val="0023468E"/>
    <w:rsid w:val="00234811"/>
    <w:rsid w:val="00234B46"/>
    <w:rsid w:val="00234E14"/>
    <w:rsid w:val="00234FEA"/>
    <w:rsid w:val="00235418"/>
    <w:rsid w:val="0023572D"/>
    <w:rsid w:val="00235A8E"/>
    <w:rsid w:val="00235ADE"/>
    <w:rsid w:val="00235C34"/>
    <w:rsid w:val="00235D50"/>
    <w:rsid w:val="002363B5"/>
    <w:rsid w:val="0023647F"/>
    <w:rsid w:val="00236876"/>
    <w:rsid w:val="002368EE"/>
    <w:rsid w:val="00236B09"/>
    <w:rsid w:val="00236E94"/>
    <w:rsid w:val="002372CC"/>
    <w:rsid w:val="002372E9"/>
    <w:rsid w:val="0023739E"/>
    <w:rsid w:val="002379CF"/>
    <w:rsid w:val="00237A94"/>
    <w:rsid w:val="002401A6"/>
    <w:rsid w:val="002408EE"/>
    <w:rsid w:val="00241747"/>
    <w:rsid w:val="00241813"/>
    <w:rsid w:val="00241B65"/>
    <w:rsid w:val="00241C4A"/>
    <w:rsid w:val="002422B2"/>
    <w:rsid w:val="00242708"/>
    <w:rsid w:val="00242B80"/>
    <w:rsid w:val="00242BD2"/>
    <w:rsid w:val="00242EE7"/>
    <w:rsid w:val="00243B8F"/>
    <w:rsid w:val="002444D7"/>
    <w:rsid w:val="00244943"/>
    <w:rsid w:val="00244A2B"/>
    <w:rsid w:val="002450CC"/>
    <w:rsid w:val="002452E6"/>
    <w:rsid w:val="002457B2"/>
    <w:rsid w:val="00245D1A"/>
    <w:rsid w:val="002460D4"/>
    <w:rsid w:val="002464AC"/>
    <w:rsid w:val="0024674B"/>
    <w:rsid w:val="00246768"/>
    <w:rsid w:val="00247284"/>
    <w:rsid w:val="00247870"/>
    <w:rsid w:val="00247AC7"/>
    <w:rsid w:val="00250A1F"/>
    <w:rsid w:val="00250B25"/>
    <w:rsid w:val="00251615"/>
    <w:rsid w:val="0025161A"/>
    <w:rsid w:val="00251A01"/>
    <w:rsid w:val="002522C7"/>
    <w:rsid w:val="002522D1"/>
    <w:rsid w:val="002523F9"/>
    <w:rsid w:val="00252719"/>
    <w:rsid w:val="00252A2B"/>
    <w:rsid w:val="00252E6B"/>
    <w:rsid w:val="0025304A"/>
    <w:rsid w:val="0025308C"/>
    <w:rsid w:val="002531DD"/>
    <w:rsid w:val="0025381B"/>
    <w:rsid w:val="00254233"/>
    <w:rsid w:val="002545CC"/>
    <w:rsid w:val="002546EA"/>
    <w:rsid w:val="00254EE1"/>
    <w:rsid w:val="00255CED"/>
    <w:rsid w:val="00255FFA"/>
    <w:rsid w:val="00256D77"/>
    <w:rsid w:val="0025739B"/>
    <w:rsid w:val="00260402"/>
    <w:rsid w:val="00260C91"/>
    <w:rsid w:val="00260C9C"/>
    <w:rsid w:val="002613A2"/>
    <w:rsid w:val="00261E9F"/>
    <w:rsid w:val="00261F90"/>
    <w:rsid w:val="002621EF"/>
    <w:rsid w:val="00262CF1"/>
    <w:rsid w:val="0026360F"/>
    <w:rsid w:val="002638F6"/>
    <w:rsid w:val="00263F8E"/>
    <w:rsid w:val="0026446A"/>
    <w:rsid w:val="00264953"/>
    <w:rsid w:val="00264E49"/>
    <w:rsid w:val="002651DC"/>
    <w:rsid w:val="0026544D"/>
    <w:rsid w:val="00266C11"/>
    <w:rsid w:val="00266DAE"/>
    <w:rsid w:val="00266F6E"/>
    <w:rsid w:val="00266F76"/>
    <w:rsid w:val="00266F79"/>
    <w:rsid w:val="002671C0"/>
    <w:rsid w:val="00267B23"/>
    <w:rsid w:val="00267F8C"/>
    <w:rsid w:val="00270089"/>
    <w:rsid w:val="00270C28"/>
    <w:rsid w:val="00270F6B"/>
    <w:rsid w:val="00271A57"/>
    <w:rsid w:val="00271A75"/>
    <w:rsid w:val="00271DC1"/>
    <w:rsid w:val="002728A1"/>
    <w:rsid w:val="00272F11"/>
    <w:rsid w:val="0027315D"/>
    <w:rsid w:val="00273570"/>
    <w:rsid w:val="00273721"/>
    <w:rsid w:val="002738EE"/>
    <w:rsid w:val="00274162"/>
    <w:rsid w:val="00274213"/>
    <w:rsid w:val="0027422E"/>
    <w:rsid w:val="002742A5"/>
    <w:rsid w:val="002746EF"/>
    <w:rsid w:val="0027620C"/>
    <w:rsid w:val="0027632E"/>
    <w:rsid w:val="00276681"/>
    <w:rsid w:val="002768C3"/>
    <w:rsid w:val="002768DC"/>
    <w:rsid w:val="00276C84"/>
    <w:rsid w:val="00276F5A"/>
    <w:rsid w:val="00277630"/>
    <w:rsid w:val="002777FE"/>
    <w:rsid w:val="00277A13"/>
    <w:rsid w:val="00277D39"/>
    <w:rsid w:val="00280FEE"/>
    <w:rsid w:val="00281111"/>
    <w:rsid w:val="00281764"/>
    <w:rsid w:val="00281E0E"/>
    <w:rsid w:val="002821D4"/>
    <w:rsid w:val="002825E2"/>
    <w:rsid w:val="0028286D"/>
    <w:rsid w:val="00282E47"/>
    <w:rsid w:val="00282F26"/>
    <w:rsid w:val="00282FC2"/>
    <w:rsid w:val="00283A9B"/>
    <w:rsid w:val="00283F23"/>
    <w:rsid w:val="00284309"/>
    <w:rsid w:val="002843E2"/>
    <w:rsid w:val="002849A9"/>
    <w:rsid w:val="00285467"/>
    <w:rsid w:val="00285D98"/>
    <w:rsid w:val="0028622C"/>
    <w:rsid w:val="00286350"/>
    <w:rsid w:val="00286904"/>
    <w:rsid w:val="002873E3"/>
    <w:rsid w:val="002877C4"/>
    <w:rsid w:val="00287C31"/>
    <w:rsid w:val="002904AA"/>
    <w:rsid w:val="00290B37"/>
    <w:rsid w:val="002910DD"/>
    <w:rsid w:val="0029125F"/>
    <w:rsid w:val="00291768"/>
    <w:rsid w:val="0029194E"/>
    <w:rsid w:val="00292091"/>
    <w:rsid w:val="002923A8"/>
    <w:rsid w:val="002925DD"/>
    <w:rsid w:val="002934A3"/>
    <w:rsid w:val="002938C6"/>
    <w:rsid w:val="00293BA5"/>
    <w:rsid w:val="002940E3"/>
    <w:rsid w:val="002941B5"/>
    <w:rsid w:val="00294C5B"/>
    <w:rsid w:val="00294FC1"/>
    <w:rsid w:val="002950F9"/>
    <w:rsid w:val="00295A4A"/>
    <w:rsid w:val="0029668A"/>
    <w:rsid w:val="00296F24"/>
    <w:rsid w:val="002971F5"/>
    <w:rsid w:val="00297A25"/>
    <w:rsid w:val="00297A3B"/>
    <w:rsid w:val="002A0503"/>
    <w:rsid w:val="002A0F6A"/>
    <w:rsid w:val="002A11D2"/>
    <w:rsid w:val="002A16D2"/>
    <w:rsid w:val="002A1ABB"/>
    <w:rsid w:val="002A1F8D"/>
    <w:rsid w:val="002A27FE"/>
    <w:rsid w:val="002A2BD5"/>
    <w:rsid w:val="002A2E1F"/>
    <w:rsid w:val="002A35C1"/>
    <w:rsid w:val="002A3651"/>
    <w:rsid w:val="002A3A87"/>
    <w:rsid w:val="002A3F22"/>
    <w:rsid w:val="002A401C"/>
    <w:rsid w:val="002A4395"/>
    <w:rsid w:val="002A45D7"/>
    <w:rsid w:val="002A45E5"/>
    <w:rsid w:val="002A4BFC"/>
    <w:rsid w:val="002A4C55"/>
    <w:rsid w:val="002A59B2"/>
    <w:rsid w:val="002A59E8"/>
    <w:rsid w:val="002A5A23"/>
    <w:rsid w:val="002A5C0F"/>
    <w:rsid w:val="002A5C70"/>
    <w:rsid w:val="002A641E"/>
    <w:rsid w:val="002A68E7"/>
    <w:rsid w:val="002A6EF0"/>
    <w:rsid w:val="002B015C"/>
    <w:rsid w:val="002B09F3"/>
    <w:rsid w:val="002B0B30"/>
    <w:rsid w:val="002B0E67"/>
    <w:rsid w:val="002B1186"/>
    <w:rsid w:val="002B152C"/>
    <w:rsid w:val="002B2723"/>
    <w:rsid w:val="002B2919"/>
    <w:rsid w:val="002B2BC5"/>
    <w:rsid w:val="002B2EC4"/>
    <w:rsid w:val="002B3D9F"/>
    <w:rsid w:val="002B3E2E"/>
    <w:rsid w:val="002B3EE3"/>
    <w:rsid w:val="002B4654"/>
    <w:rsid w:val="002B469F"/>
    <w:rsid w:val="002B4FFC"/>
    <w:rsid w:val="002B5192"/>
    <w:rsid w:val="002B537C"/>
    <w:rsid w:val="002B54BA"/>
    <w:rsid w:val="002B57CE"/>
    <w:rsid w:val="002B5A14"/>
    <w:rsid w:val="002B5F3E"/>
    <w:rsid w:val="002B6A1D"/>
    <w:rsid w:val="002B6A33"/>
    <w:rsid w:val="002B6B70"/>
    <w:rsid w:val="002B6D17"/>
    <w:rsid w:val="002B759B"/>
    <w:rsid w:val="002B7B77"/>
    <w:rsid w:val="002B7D2C"/>
    <w:rsid w:val="002C05B6"/>
    <w:rsid w:val="002C0808"/>
    <w:rsid w:val="002C0CA8"/>
    <w:rsid w:val="002C1157"/>
    <w:rsid w:val="002C15C8"/>
    <w:rsid w:val="002C22E5"/>
    <w:rsid w:val="002C241A"/>
    <w:rsid w:val="002C2F12"/>
    <w:rsid w:val="002C312C"/>
    <w:rsid w:val="002C31D9"/>
    <w:rsid w:val="002C336E"/>
    <w:rsid w:val="002C3DEB"/>
    <w:rsid w:val="002C43DB"/>
    <w:rsid w:val="002C447A"/>
    <w:rsid w:val="002C4929"/>
    <w:rsid w:val="002C55C3"/>
    <w:rsid w:val="002C5956"/>
    <w:rsid w:val="002C5AA3"/>
    <w:rsid w:val="002D03B9"/>
    <w:rsid w:val="002D05C5"/>
    <w:rsid w:val="002D0929"/>
    <w:rsid w:val="002D096E"/>
    <w:rsid w:val="002D1096"/>
    <w:rsid w:val="002D1237"/>
    <w:rsid w:val="002D1266"/>
    <w:rsid w:val="002D1B4A"/>
    <w:rsid w:val="002D1C8A"/>
    <w:rsid w:val="002D2127"/>
    <w:rsid w:val="002D2180"/>
    <w:rsid w:val="002D23BD"/>
    <w:rsid w:val="002D2793"/>
    <w:rsid w:val="002D27E2"/>
    <w:rsid w:val="002D2926"/>
    <w:rsid w:val="002D2AF5"/>
    <w:rsid w:val="002D3560"/>
    <w:rsid w:val="002D361B"/>
    <w:rsid w:val="002D41DB"/>
    <w:rsid w:val="002D4BD0"/>
    <w:rsid w:val="002D4D0E"/>
    <w:rsid w:val="002D4F24"/>
    <w:rsid w:val="002D53EF"/>
    <w:rsid w:val="002D5429"/>
    <w:rsid w:val="002D5F3F"/>
    <w:rsid w:val="002D6800"/>
    <w:rsid w:val="002D6A5D"/>
    <w:rsid w:val="002D771A"/>
    <w:rsid w:val="002D7799"/>
    <w:rsid w:val="002D7A33"/>
    <w:rsid w:val="002E0135"/>
    <w:rsid w:val="002E01B3"/>
    <w:rsid w:val="002E09F6"/>
    <w:rsid w:val="002E0CBD"/>
    <w:rsid w:val="002E1036"/>
    <w:rsid w:val="002E17A6"/>
    <w:rsid w:val="002E2254"/>
    <w:rsid w:val="002E22CB"/>
    <w:rsid w:val="002E2774"/>
    <w:rsid w:val="002E2B2A"/>
    <w:rsid w:val="002E2E1B"/>
    <w:rsid w:val="002E3381"/>
    <w:rsid w:val="002E378B"/>
    <w:rsid w:val="002E47B7"/>
    <w:rsid w:val="002E531A"/>
    <w:rsid w:val="002E5521"/>
    <w:rsid w:val="002E5622"/>
    <w:rsid w:val="002E5C3C"/>
    <w:rsid w:val="002E60C4"/>
    <w:rsid w:val="002E61AC"/>
    <w:rsid w:val="002E66B0"/>
    <w:rsid w:val="002E6796"/>
    <w:rsid w:val="002F012C"/>
    <w:rsid w:val="002F035E"/>
    <w:rsid w:val="002F0567"/>
    <w:rsid w:val="002F0E00"/>
    <w:rsid w:val="002F1A3F"/>
    <w:rsid w:val="002F297C"/>
    <w:rsid w:val="002F3041"/>
    <w:rsid w:val="002F355B"/>
    <w:rsid w:val="002F3E7D"/>
    <w:rsid w:val="002F410A"/>
    <w:rsid w:val="002F4194"/>
    <w:rsid w:val="002F4933"/>
    <w:rsid w:val="002F4AEF"/>
    <w:rsid w:val="002F4BFB"/>
    <w:rsid w:val="002F52B4"/>
    <w:rsid w:val="002F5835"/>
    <w:rsid w:val="002F63CE"/>
    <w:rsid w:val="002F6765"/>
    <w:rsid w:val="002F6904"/>
    <w:rsid w:val="002F6A23"/>
    <w:rsid w:val="002F6A4A"/>
    <w:rsid w:val="002F6F5B"/>
    <w:rsid w:val="002F74A4"/>
    <w:rsid w:val="002F7E58"/>
    <w:rsid w:val="00300D2C"/>
    <w:rsid w:val="00300F80"/>
    <w:rsid w:val="00301217"/>
    <w:rsid w:val="00301427"/>
    <w:rsid w:val="00301F6D"/>
    <w:rsid w:val="003021A2"/>
    <w:rsid w:val="00302657"/>
    <w:rsid w:val="003029F3"/>
    <w:rsid w:val="00303086"/>
    <w:rsid w:val="00303427"/>
    <w:rsid w:val="003039DB"/>
    <w:rsid w:val="00303E37"/>
    <w:rsid w:val="003040E5"/>
    <w:rsid w:val="0030414A"/>
    <w:rsid w:val="00304556"/>
    <w:rsid w:val="0030459B"/>
    <w:rsid w:val="0030464A"/>
    <w:rsid w:val="00304ABF"/>
    <w:rsid w:val="00305506"/>
    <w:rsid w:val="003058B0"/>
    <w:rsid w:val="00305BDC"/>
    <w:rsid w:val="00305BF7"/>
    <w:rsid w:val="003068AF"/>
    <w:rsid w:val="00306BBF"/>
    <w:rsid w:val="00307644"/>
    <w:rsid w:val="00307751"/>
    <w:rsid w:val="0030780A"/>
    <w:rsid w:val="00307A12"/>
    <w:rsid w:val="00307F1F"/>
    <w:rsid w:val="00310195"/>
    <w:rsid w:val="00310773"/>
    <w:rsid w:val="0031091D"/>
    <w:rsid w:val="00310A74"/>
    <w:rsid w:val="0031153D"/>
    <w:rsid w:val="00312689"/>
    <w:rsid w:val="003133CF"/>
    <w:rsid w:val="003137A1"/>
    <w:rsid w:val="00313895"/>
    <w:rsid w:val="00313C79"/>
    <w:rsid w:val="003147C2"/>
    <w:rsid w:val="00314808"/>
    <w:rsid w:val="00314ADA"/>
    <w:rsid w:val="00314BB1"/>
    <w:rsid w:val="00314F64"/>
    <w:rsid w:val="00316BD3"/>
    <w:rsid w:val="003173A0"/>
    <w:rsid w:val="00320267"/>
    <w:rsid w:val="003202A5"/>
    <w:rsid w:val="003208D5"/>
    <w:rsid w:val="003209EC"/>
    <w:rsid w:val="00320BCE"/>
    <w:rsid w:val="003214D8"/>
    <w:rsid w:val="0032189B"/>
    <w:rsid w:val="00321DC3"/>
    <w:rsid w:val="00322E4C"/>
    <w:rsid w:val="0032306D"/>
    <w:rsid w:val="003240BD"/>
    <w:rsid w:val="00324D62"/>
    <w:rsid w:val="00325116"/>
    <w:rsid w:val="00325A7D"/>
    <w:rsid w:val="00325B41"/>
    <w:rsid w:val="00325C46"/>
    <w:rsid w:val="00325FCB"/>
    <w:rsid w:val="0032648A"/>
    <w:rsid w:val="0032648F"/>
    <w:rsid w:val="00326CAE"/>
    <w:rsid w:val="00326EB8"/>
    <w:rsid w:val="00327E04"/>
    <w:rsid w:val="003307A1"/>
    <w:rsid w:val="003307B2"/>
    <w:rsid w:val="00330992"/>
    <w:rsid w:val="00330FD7"/>
    <w:rsid w:val="00331373"/>
    <w:rsid w:val="003313C3"/>
    <w:rsid w:val="003326C0"/>
    <w:rsid w:val="00332A72"/>
    <w:rsid w:val="003342DB"/>
    <w:rsid w:val="00334349"/>
    <w:rsid w:val="00334896"/>
    <w:rsid w:val="00334B56"/>
    <w:rsid w:val="0033523B"/>
    <w:rsid w:val="00335B16"/>
    <w:rsid w:val="00335C42"/>
    <w:rsid w:val="00335EF0"/>
    <w:rsid w:val="0033641E"/>
    <w:rsid w:val="00336DF8"/>
    <w:rsid w:val="00337144"/>
    <w:rsid w:val="0033736F"/>
    <w:rsid w:val="003379FF"/>
    <w:rsid w:val="00337CB6"/>
    <w:rsid w:val="00337CE9"/>
    <w:rsid w:val="00340705"/>
    <w:rsid w:val="00340810"/>
    <w:rsid w:val="00340980"/>
    <w:rsid w:val="00340A5F"/>
    <w:rsid w:val="00340C85"/>
    <w:rsid w:val="00340CE5"/>
    <w:rsid w:val="00340D90"/>
    <w:rsid w:val="00340DBA"/>
    <w:rsid w:val="00340FE6"/>
    <w:rsid w:val="00341552"/>
    <w:rsid w:val="00341E8C"/>
    <w:rsid w:val="0034234D"/>
    <w:rsid w:val="0034239B"/>
    <w:rsid w:val="00342713"/>
    <w:rsid w:val="00342A76"/>
    <w:rsid w:val="00342D1C"/>
    <w:rsid w:val="003433CD"/>
    <w:rsid w:val="0034369C"/>
    <w:rsid w:val="0034418E"/>
    <w:rsid w:val="003443F7"/>
    <w:rsid w:val="00344863"/>
    <w:rsid w:val="00344B74"/>
    <w:rsid w:val="003454C3"/>
    <w:rsid w:val="0034559F"/>
    <w:rsid w:val="003456AA"/>
    <w:rsid w:val="003457EB"/>
    <w:rsid w:val="0034592B"/>
    <w:rsid w:val="003459C5"/>
    <w:rsid w:val="003459C9"/>
    <w:rsid w:val="00345A60"/>
    <w:rsid w:val="00345E9D"/>
    <w:rsid w:val="00345EEF"/>
    <w:rsid w:val="00346174"/>
    <w:rsid w:val="003469B4"/>
    <w:rsid w:val="00347ADF"/>
    <w:rsid w:val="00347D4F"/>
    <w:rsid w:val="0035035C"/>
    <w:rsid w:val="00350D49"/>
    <w:rsid w:val="00351134"/>
    <w:rsid w:val="00351FC2"/>
    <w:rsid w:val="0035228E"/>
    <w:rsid w:val="00352577"/>
    <w:rsid w:val="00352669"/>
    <w:rsid w:val="00352A87"/>
    <w:rsid w:val="00352D5C"/>
    <w:rsid w:val="00353551"/>
    <w:rsid w:val="00353FC6"/>
    <w:rsid w:val="003559B9"/>
    <w:rsid w:val="00355FF4"/>
    <w:rsid w:val="0035690E"/>
    <w:rsid w:val="00356BCE"/>
    <w:rsid w:val="003575A0"/>
    <w:rsid w:val="003577DD"/>
    <w:rsid w:val="003579E9"/>
    <w:rsid w:val="00357CA3"/>
    <w:rsid w:val="00357D4B"/>
    <w:rsid w:val="003600CB"/>
    <w:rsid w:val="003605D7"/>
    <w:rsid w:val="00360753"/>
    <w:rsid w:val="003607C7"/>
    <w:rsid w:val="00361159"/>
    <w:rsid w:val="0036176A"/>
    <w:rsid w:val="0036176D"/>
    <w:rsid w:val="00361D96"/>
    <w:rsid w:val="003623F6"/>
    <w:rsid w:val="0036393F"/>
    <w:rsid w:val="003639D3"/>
    <w:rsid w:val="00363A84"/>
    <w:rsid w:val="00363FD1"/>
    <w:rsid w:val="0036428D"/>
    <w:rsid w:val="00364B90"/>
    <w:rsid w:val="00364BB0"/>
    <w:rsid w:val="00364F2E"/>
    <w:rsid w:val="003664C8"/>
    <w:rsid w:val="003667C5"/>
    <w:rsid w:val="003669ED"/>
    <w:rsid w:val="00366D5E"/>
    <w:rsid w:val="00366FD9"/>
    <w:rsid w:val="003674C8"/>
    <w:rsid w:val="003675CA"/>
    <w:rsid w:val="00367AFE"/>
    <w:rsid w:val="00370253"/>
    <w:rsid w:val="00370B77"/>
    <w:rsid w:val="003711B3"/>
    <w:rsid w:val="003715F7"/>
    <w:rsid w:val="003721DA"/>
    <w:rsid w:val="003722E8"/>
    <w:rsid w:val="00372409"/>
    <w:rsid w:val="003729C0"/>
    <w:rsid w:val="00372AE9"/>
    <w:rsid w:val="00372B86"/>
    <w:rsid w:val="00372EB0"/>
    <w:rsid w:val="003731BD"/>
    <w:rsid w:val="00373940"/>
    <w:rsid w:val="00373D3E"/>
    <w:rsid w:val="00374184"/>
    <w:rsid w:val="0037468F"/>
    <w:rsid w:val="00374B28"/>
    <w:rsid w:val="00375620"/>
    <w:rsid w:val="00375DC6"/>
    <w:rsid w:val="0037634B"/>
    <w:rsid w:val="003767AF"/>
    <w:rsid w:val="00376E3F"/>
    <w:rsid w:val="003771C4"/>
    <w:rsid w:val="00377462"/>
    <w:rsid w:val="0037783E"/>
    <w:rsid w:val="00377C1F"/>
    <w:rsid w:val="00377C23"/>
    <w:rsid w:val="00380610"/>
    <w:rsid w:val="00380C67"/>
    <w:rsid w:val="00380C70"/>
    <w:rsid w:val="00381708"/>
    <w:rsid w:val="0038181D"/>
    <w:rsid w:val="00381D86"/>
    <w:rsid w:val="003821C8"/>
    <w:rsid w:val="00382526"/>
    <w:rsid w:val="00383868"/>
    <w:rsid w:val="00383AE4"/>
    <w:rsid w:val="003841CA"/>
    <w:rsid w:val="0038446F"/>
    <w:rsid w:val="0038465B"/>
    <w:rsid w:val="0038490D"/>
    <w:rsid w:val="003849DB"/>
    <w:rsid w:val="00384C0A"/>
    <w:rsid w:val="00385206"/>
    <w:rsid w:val="0038564F"/>
    <w:rsid w:val="00385D40"/>
    <w:rsid w:val="00385D55"/>
    <w:rsid w:val="00385D8A"/>
    <w:rsid w:val="003860F7"/>
    <w:rsid w:val="0038659E"/>
    <w:rsid w:val="003867AA"/>
    <w:rsid w:val="003869B1"/>
    <w:rsid w:val="00386C17"/>
    <w:rsid w:val="00386D60"/>
    <w:rsid w:val="0038724A"/>
    <w:rsid w:val="0038732F"/>
    <w:rsid w:val="003904AB"/>
    <w:rsid w:val="00390B58"/>
    <w:rsid w:val="00390BF2"/>
    <w:rsid w:val="00391095"/>
    <w:rsid w:val="00391102"/>
    <w:rsid w:val="0039145D"/>
    <w:rsid w:val="0039164C"/>
    <w:rsid w:val="00391A37"/>
    <w:rsid w:val="00391C53"/>
    <w:rsid w:val="003926E4"/>
    <w:rsid w:val="00392CEF"/>
    <w:rsid w:val="00392EA0"/>
    <w:rsid w:val="00392F32"/>
    <w:rsid w:val="00392F33"/>
    <w:rsid w:val="00392F53"/>
    <w:rsid w:val="00393401"/>
    <w:rsid w:val="00393562"/>
    <w:rsid w:val="003938EC"/>
    <w:rsid w:val="00393919"/>
    <w:rsid w:val="00393CD4"/>
    <w:rsid w:val="00393ED4"/>
    <w:rsid w:val="00394770"/>
    <w:rsid w:val="00394FC1"/>
    <w:rsid w:val="00395634"/>
    <w:rsid w:val="0039599C"/>
    <w:rsid w:val="00396597"/>
    <w:rsid w:val="00396817"/>
    <w:rsid w:val="00396D2D"/>
    <w:rsid w:val="00396F92"/>
    <w:rsid w:val="00397F12"/>
    <w:rsid w:val="003A02DF"/>
    <w:rsid w:val="003A0D20"/>
    <w:rsid w:val="003A1496"/>
    <w:rsid w:val="003A1FE0"/>
    <w:rsid w:val="003A2587"/>
    <w:rsid w:val="003A32DD"/>
    <w:rsid w:val="003A38D8"/>
    <w:rsid w:val="003A3AEC"/>
    <w:rsid w:val="003A4131"/>
    <w:rsid w:val="003A43F5"/>
    <w:rsid w:val="003A4F13"/>
    <w:rsid w:val="003A517E"/>
    <w:rsid w:val="003A565D"/>
    <w:rsid w:val="003A5EDE"/>
    <w:rsid w:val="003A65A7"/>
    <w:rsid w:val="003A67D7"/>
    <w:rsid w:val="003A67EF"/>
    <w:rsid w:val="003A742F"/>
    <w:rsid w:val="003A7477"/>
    <w:rsid w:val="003A7602"/>
    <w:rsid w:val="003A76D5"/>
    <w:rsid w:val="003A7C24"/>
    <w:rsid w:val="003A7CE9"/>
    <w:rsid w:val="003B01FA"/>
    <w:rsid w:val="003B04F4"/>
    <w:rsid w:val="003B070E"/>
    <w:rsid w:val="003B0890"/>
    <w:rsid w:val="003B08A1"/>
    <w:rsid w:val="003B0CCA"/>
    <w:rsid w:val="003B1088"/>
    <w:rsid w:val="003B132C"/>
    <w:rsid w:val="003B1805"/>
    <w:rsid w:val="003B1CAF"/>
    <w:rsid w:val="003B1F51"/>
    <w:rsid w:val="003B2228"/>
    <w:rsid w:val="003B3138"/>
    <w:rsid w:val="003B36A7"/>
    <w:rsid w:val="003B3B97"/>
    <w:rsid w:val="003B4777"/>
    <w:rsid w:val="003B4D8F"/>
    <w:rsid w:val="003B4EBB"/>
    <w:rsid w:val="003B50D8"/>
    <w:rsid w:val="003B50F3"/>
    <w:rsid w:val="003B5843"/>
    <w:rsid w:val="003B599A"/>
    <w:rsid w:val="003B5DD7"/>
    <w:rsid w:val="003B61E9"/>
    <w:rsid w:val="003B630C"/>
    <w:rsid w:val="003B668B"/>
    <w:rsid w:val="003B6DD3"/>
    <w:rsid w:val="003B6E75"/>
    <w:rsid w:val="003B71E6"/>
    <w:rsid w:val="003B7309"/>
    <w:rsid w:val="003B774B"/>
    <w:rsid w:val="003B7A28"/>
    <w:rsid w:val="003B7A83"/>
    <w:rsid w:val="003C01EF"/>
    <w:rsid w:val="003C057A"/>
    <w:rsid w:val="003C0662"/>
    <w:rsid w:val="003C075F"/>
    <w:rsid w:val="003C0912"/>
    <w:rsid w:val="003C0B20"/>
    <w:rsid w:val="003C0BA0"/>
    <w:rsid w:val="003C1125"/>
    <w:rsid w:val="003C1B51"/>
    <w:rsid w:val="003C232B"/>
    <w:rsid w:val="003C2654"/>
    <w:rsid w:val="003C26AD"/>
    <w:rsid w:val="003C2899"/>
    <w:rsid w:val="003C2B8B"/>
    <w:rsid w:val="003C2FB7"/>
    <w:rsid w:val="003C43F8"/>
    <w:rsid w:val="003C440A"/>
    <w:rsid w:val="003C598E"/>
    <w:rsid w:val="003C59C6"/>
    <w:rsid w:val="003C6202"/>
    <w:rsid w:val="003C6C9D"/>
    <w:rsid w:val="003C7553"/>
    <w:rsid w:val="003C7588"/>
    <w:rsid w:val="003C7724"/>
    <w:rsid w:val="003C7E6C"/>
    <w:rsid w:val="003C7F76"/>
    <w:rsid w:val="003D006D"/>
    <w:rsid w:val="003D078F"/>
    <w:rsid w:val="003D0EBA"/>
    <w:rsid w:val="003D145E"/>
    <w:rsid w:val="003D173A"/>
    <w:rsid w:val="003D1911"/>
    <w:rsid w:val="003D25CD"/>
    <w:rsid w:val="003D2755"/>
    <w:rsid w:val="003D2AEA"/>
    <w:rsid w:val="003D31C7"/>
    <w:rsid w:val="003D360D"/>
    <w:rsid w:val="003D4F04"/>
    <w:rsid w:val="003D51DA"/>
    <w:rsid w:val="003D56AF"/>
    <w:rsid w:val="003D588C"/>
    <w:rsid w:val="003D608B"/>
    <w:rsid w:val="003D6A19"/>
    <w:rsid w:val="003D6C40"/>
    <w:rsid w:val="003D6F3C"/>
    <w:rsid w:val="003D749F"/>
    <w:rsid w:val="003D7673"/>
    <w:rsid w:val="003D780E"/>
    <w:rsid w:val="003E0025"/>
    <w:rsid w:val="003E021E"/>
    <w:rsid w:val="003E02B4"/>
    <w:rsid w:val="003E0400"/>
    <w:rsid w:val="003E062C"/>
    <w:rsid w:val="003E0DC1"/>
    <w:rsid w:val="003E0F5B"/>
    <w:rsid w:val="003E1276"/>
    <w:rsid w:val="003E1A30"/>
    <w:rsid w:val="003E1CB6"/>
    <w:rsid w:val="003E1DA7"/>
    <w:rsid w:val="003E1E26"/>
    <w:rsid w:val="003E1FE8"/>
    <w:rsid w:val="003E23F5"/>
    <w:rsid w:val="003E26DD"/>
    <w:rsid w:val="003E2A3B"/>
    <w:rsid w:val="003E33B4"/>
    <w:rsid w:val="003E37FE"/>
    <w:rsid w:val="003E3843"/>
    <w:rsid w:val="003E3EA8"/>
    <w:rsid w:val="003E4223"/>
    <w:rsid w:val="003E45F8"/>
    <w:rsid w:val="003E4D29"/>
    <w:rsid w:val="003E5D19"/>
    <w:rsid w:val="003E5ED0"/>
    <w:rsid w:val="003E6818"/>
    <w:rsid w:val="003E7AC8"/>
    <w:rsid w:val="003F00A4"/>
    <w:rsid w:val="003F0199"/>
    <w:rsid w:val="003F057E"/>
    <w:rsid w:val="003F0BCF"/>
    <w:rsid w:val="003F0FC9"/>
    <w:rsid w:val="003F1002"/>
    <w:rsid w:val="003F1076"/>
    <w:rsid w:val="003F154E"/>
    <w:rsid w:val="003F240A"/>
    <w:rsid w:val="003F243E"/>
    <w:rsid w:val="003F2A8F"/>
    <w:rsid w:val="003F3006"/>
    <w:rsid w:val="003F3217"/>
    <w:rsid w:val="003F39C5"/>
    <w:rsid w:val="003F522E"/>
    <w:rsid w:val="003F58E2"/>
    <w:rsid w:val="003F5A7C"/>
    <w:rsid w:val="003F5C40"/>
    <w:rsid w:val="003F5DC0"/>
    <w:rsid w:val="003F61FF"/>
    <w:rsid w:val="003F626E"/>
    <w:rsid w:val="003F640C"/>
    <w:rsid w:val="003F6854"/>
    <w:rsid w:val="003F68BE"/>
    <w:rsid w:val="003F71C5"/>
    <w:rsid w:val="003F7A8C"/>
    <w:rsid w:val="003F7AE3"/>
    <w:rsid w:val="003F7BB1"/>
    <w:rsid w:val="003F7C43"/>
    <w:rsid w:val="004000A0"/>
    <w:rsid w:val="004004FB"/>
    <w:rsid w:val="004006B8"/>
    <w:rsid w:val="004007DE"/>
    <w:rsid w:val="00400BD8"/>
    <w:rsid w:val="00400E7F"/>
    <w:rsid w:val="00401B6D"/>
    <w:rsid w:val="00402354"/>
    <w:rsid w:val="00402627"/>
    <w:rsid w:val="00402B7F"/>
    <w:rsid w:val="00402D59"/>
    <w:rsid w:val="00402D95"/>
    <w:rsid w:val="00402FCC"/>
    <w:rsid w:val="0040355B"/>
    <w:rsid w:val="004038D2"/>
    <w:rsid w:val="00403D89"/>
    <w:rsid w:val="00403DEB"/>
    <w:rsid w:val="00403F29"/>
    <w:rsid w:val="0040420D"/>
    <w:rsid w:val="00404668"/>
    <w:rsid w:val="004049AD"/>
    <w:rsid w:val="00404AB8"/>
    <w:rsid w:val="00404BB8"/>
    <w:rsid w:val="00404CD0"/>
    <w:rsid w:val="00405584"/>
    <w:rsid w:val="00405689"/>
    <w:rsid w:val="00405B42"/>
    <w:rsid w:val="004061BB"/>
    <w:rsid w:val="004064DA"/>
    <w:rsid w:val="0040664E"/>
    <w:rsid w:val="00406F5A"/>
    <w:rsid w:val="0040709E"/>
    <w:rsid w:val="00407197"/>
    <w:rsid w:val="004079C5"/>
    <w:rsid w:val="00407FDA"/>
    <w:rsid w:val="0041025F"/>
    <w:rsid w:val="00411016"/>
    <w:rsid w:val="0041113A"/>
    <w:rsid w:val="004112AE"/>
    <w:rsid w:val="00411322"/>
    <w:rsid w:val="004118DC"/>
    <w:rsid w:val="00411ADB"/>
    <w:rsid w:val="00411E10"/>
    <w:rsid w:val="004120C2"/>
    <w:rsid w:val="004127C2"/>
    <w:rsid w:val="00412940"/>
    <w:rsid w:val="00412C23"/>
    <w:rsid w:val="004139D0"/>
    <w:rsid w:val="004139F3"/>
    <w:rsid w:val="00413A5C"/>
    <w:rsid w:val="00413DCC"/>
    <w:rsid w:val="00414C13"/>
    <w:rsid w:val="00415700"/>
    <w:rsid w:val="00415A0A"/>
    <w:rsid w:val="004161F4"/>
    <w:rsid w:val="00416A8C"/>
    <w:rsid w:val="00416ABF"/>
    <w:rsid w:val="00417053"/>
    <w:rsid w:val="00417102"/>
    <w:rsid w:val="004175AF"/>
    <w:rsid w:val="00420875"/>
    <w:rsid w:val="00420D00"/>
    <w:rsid w:val="00421098"/>
    <w:rsid w:val="004215D1"/>
    <w:rsid w:val="00422071"/>
    <w:rsid w:val="004223E2"/>
    <w:rsid w:val="00422734"/>
    <w:rsid w:val="00422DC8"/>
    <w:rsid w:val="004230C7"/>
    <w:rsid w:val="0042362A"/>
    <w:rsid w:val="00423773"/>
    <w:rsid w:val="00423E57"/>
    <w:rsid w:val="0042419F"/>
    <w:rsid w:val="00424F8A"/>
    <w:rsid w:val="004250DF"/>
    <w:rsid w:val="0042553B"/>
    <w:rsid w:val="00425626"/>
    <w:rsid w:val="00425769"/>
    <w:rsid w:val="0042576C"/>
    <w:rsid w:val="00425D6D"/>
    <w:rsid w:val="004264D7"/>
    <w:rsid w:val="00426A89"/>
    <w:rsid w:val="00426CA9"/>
    <w:rsid w:val="0042722D"/>
    <w:rsid w:val="00427306"/>
    <w:rsid w:val="0042766A"/>
    <w:rsid w:val="004279EF"/>
    <w:rsid w:val="0043016F"/>
    <w:rsid w:val="00430EA7"/>
    <w:rsid w:val="0043133A"/>
    <w:rsid w:val="0043144A"/>
    <w:rsid w:val="004314D8"/>
    <w:rsid w:val="00431D66"/>
    <w:rsid w:val="0043208C"/>
    <w:rsid w:val="00432239"/>
    <w:rsid w:val="00432547"/>
    <w:rsid w:val="004327C5"/>
    <w:rsid w:val="0043280B"/>
    <w:rsid w:val="004328E6"/>
    <w:rsid w:val="0043322E"/>
    <w:rsid w:val="0043326E"/>
    <w:rsid w:val="0043384F"/>
    <w:rsid w:val="00433F80"/>
    <w:rsid w:val="0043436B"/>
    <w:rsid w:val="00434896"/>
    <w:rsid w:val="00434CF9"/>
    <w:rsid w:val="00434F55"/>
    <w:rsid w:val="004350E3"/>
    <w:rsid w:val="004352BD"/>
    <w:rsid w:val="004353E6"/>
    <w:rsid w:val="0043600A"/>
    <w:rsid w:val="00436AE6"/>
    <w:rsid w:val="00437459"/>
    <w:rsid w:val="00437659"/>
    <w:rsid w:val="00437806"/>
    <w:rsid w:val="00437F95"/>
    <w:rsid w:val="0044093C"/>
    <w:rsid w:val="00441312"/>
    <w:rsid w:val="0044178D"/>
    <w:rsid w:val="00442091"/>
    <w:rsid w:val="00442597"/>
    <w:rsid w:val="00442858"/>
    <w:rsid w:val="00442863"/>
    <w:rsid w:val="00443965"/>
    <w:rsid w:val="00443998"/>
    <w:rsid w:val="0044491E"/>
    <w:rsid w:val="00444B21"/>
    <w:rsid w:val="004456C2"/>
    <w:rsid w:val="004457CE"/>
    <w:rsid w:val="00446E64"/>
    <w:rsid w:val="0044773B"/>
    <w:rsid w:val="00447D08"/>
    <w:rsid w:val="00450A73"/>
    <w:rsid w:val="004517AB"/>
    <w:rsid w:val="00451C21"/>
    <w:rsid w:val="00452413"/>
    <w:rsid w:val="004530EA"/>
    <w:rsid w:val="0045310E"/>
    <w:rsid w:val="004533BC"/>
    <w:rsid w:val="004539E5"/>
    <w:rsid w:val="00453E6C"/>
    <w:rsid w:val="004540BE"/>
    <w:rsid w:val="004541CC"/>
    <w:rsid w:val="004550AA"/>
    <w:rsid w:val="00455186"/>
    <w:rsid w:val="004552FD"/>
    <w:rsid w:val="004554A6"/>
    <w:rsid w:val="00455FB7"/>
    <w:rsid w:val="00456197"/>
    <w:rsid w:val="004561ED"/>
    <w:rsid w:val="00456636"/>
    <w:rsid w:val="00456FC2"/>
    <w:rsid w:val="004576C4"/>
    <w:rsid w:val="0045778D"/>
    <w:rsid w:val="00457F8E"/>
    <w:rsid w:val="004602B0"/>
    <w:rsid w:val="00460458"/>
    <w:rsid w:val="0046077C"/>
    <w:rsid w:val="00460BC2"/>
    <w:rsid w:val="00460CCC"/>
    <w:rsid w:val="00460F1B"/>
    <w:rsid w:val="00461B51"/>
    <w:rsid w:val="00462F95"/>
    <w:rsid w:val="00463D5F"/>
    <w:rsid w:val="004640B4"/>
    <w:rsid w:val="00464118"/>
    <w:rsid w:val="004647B2"/>
    <w:rsid w:val="0046491F"/>
    <w:rsid w:val="00464E04"/>
    <w:rsid w:val="00464E52"/>
    <w:rsid w:val="00465290"/>
    <w:rsid w:val="00465B11"/>
    <w:rsid w:val="00466B71"/>
    <w:rsid w:val="00466F3B"/>
    <w:rsid w:val="00467347"/>
    <w:rsid w:val="004673A1"/>
    <w:rsid w:val="00467B3E"/>
    <w:rsid w:val="004705D5"/>
    <w:rsid w:val="004709E1"/>
    <w:rsid w:val="00470B9E"/>
    <w:rsid w:val="00470D9B"/>
    <w:rsid w:val="00471BDC"/>
    <w:rsid w:val="00472201"/>
    <w:rsid w:val="004724B5"/>
    <w:rsid w:val="0047278D"/>
    <w:rsid w:val="00472797"/>
    <w:rsid w:val="00472862"/>
    <w:rsid w:val="00472A3F"/>
    <w:rsid w:val="00473CFF"/>
    <w:rsid w:val="004746F9"/>
    <w:rsid w:val="00474B12"/>
    <w:rsid w:val="00474DF7"/>
    <w:rsid w:val="00474EC2"/>
    <w:rsid w:val="004752AC"/>
    <w:rsid w:val="0047599C"/>
    <w:rsid w:val="00475E5D"/>
    <w:rsid w:val="0047640A"/>
    <w:rsid w:val="0047663B"/>
    <w:rsid w:val="00476655"/>
    <w:rsid w:val="0047697A"/>
    <w:rsid w:val="00476E1B"/>
    <w:rsid w:val="004773A6"/>
    <w:rsid w:val="00477628"/>
    <w:rsid w:val="0047764F"/>
    <w:rsid w:val="004804EF"/>
    <w:rsid w:val="00480978"/>
    <w:rsid w:val="00480BC9"/>
    <w:rsid w:val="00480BEE"/>
    <w:rsid w:val="00480F3F"/>
    <w:rsid w:val="004812EA"/>
    <w:rsid w:val="004814E2"/>
    <w:rsid w:val="004819B5"/>
    <w:rsid w:val="00481D85"/>
    <w:rsid w:val="004820CD"/>
    <w:rsid w:val="004824B6"/>
    <w:rsid w:val="00482681"/>
    <w:rsid w:val="004830A3"/>
    <w:rsid w:val="00483251"/>
    <w:rsid w:val="00483404"/>
    <w:rsid w:val="00483635"/>
    <w:rsid w:val="00483931"/>
    <w:rsid w:val="00483992"/>
    <w:rsid w:val="004839D3"/>
    <w:rsid w:val="00483BA8"/>
    <w:rsid w:val="00483E62"/>
    <w:rsid w:val="0048406E"/>
    <w:rsid w:val="0048425D"/>
    <w:rsid w:val="0048430A"/>
    <w:rsid w:val="004844B7"/>
    <w:rsid w:val="00484534"/>
    <w:rsid w:val="00484E08"/>
    <w:rsid w:val="004851C2"/>
    <w:rsid w:val="0048553F"/>
    <w:rsid w:val="00485743"/>
    <w:rsid w:val="00486B6E"/>
    <w:rsid w:val="004871DD"/>
    <w:rsid w:val="004875CA"/>
    <w:rsid w:val="00487744"/>
    <w:rsid w:val="00490039"/>
    <w:rsid w:val="00490091"/>
    <w:rsid w:val="004908BF"/>
    <w:rsid w:val="00490A9A"/>
    <w:rsid w:val="004912C4"/>
    <w:rsid w:val="00491EE5"/>
    <w:rsid w:val="00492D7C"/>
    <w:rsid w:val="0049317E"/>
    <w:rsid w:val="00493686"/>
    <w:rsid w:val="00493FA1"/>
    <w:rsid w:val="004944D0"/>
    <w:rsid w:val="00494996"/>
    <w:rsid w:val="00495056"/>
    <w:rsid w:val="004950D7"/>
    <w:rsid w:val="00495C30"/>
    <w:rsid w:val="00496087"/>
    <w:rsid w:val="004964CD"/>
    <w:rsid w:val="00497880"/>
    <w:rsid w:val="00497A50"/>
    <w:rsid w:val="00497D22"/>
    <w:rsid w:val="004A0CF2"/>
    <w:rsid w:val="004A140D"/>
    <w:rsid w:val="004A178D"/>
    <w:rsid w:val="004A1A1B"/>
    <w:rsid w:val="004A1F03"/>
    <w:rsid w:val="004A2236"/>
    <w:rsid w:val="004A2245"/>
    <w:rsid w:val="004A2323"/>
    <w:rsid w:val="004A29A3"/>
    <w:rsid w:val="004A2BB8"/>
    <w:rsid w:val="004A3500"/>
    <w:rsid w:val="004A3834"/>
    <w:rsid w:val="004A4C35"/>
    <w:rsid w:val="004A4CAB"/>
    <w:rsid w:val="004A5500"/>
    <w:rsid w:val="004A5AAA"/>
    <w:rsid w:val="004A5DF0"/>
    <w:rsid w:val="004A6173"/>
    <w:rsid w:val="004A6227"/>
    <w:rsid w:val="004A648C"/>
    <w:rsid w:val="004A64C8"/>
    <w:rsid w:val="004A6B7A"/>
    <w:rsid w:val="004A75C5"/>
    <w:rsid w:val="004A7AB8"/>
    <w:rsid w:val="004A7CBA"/>
    <w:rsid w:val="004B055E"/>
    <w:rsid w:val="004B0C1D"/>
    <w:rsid w:val="004B190E"/>
    <w:rsid w:val="004B1A2A"/>
    <w:rsid w:val="004B1B05"/>
    <w:rsid w:val="004B26DA"/>
    <w:rsid w:val="004B2A18"/>
    <w:rsid w:val="004B2BE5"/>
    <w:rsid w:val="004B30DF"/>
    <w:rsid w:val="004B3378"/>
    <w:rsid w:val="004B35D5"/>
    <w:rsid w:val="004B36CB"/>
    <w:rsid w:val="004B36E4"/>
    <w:rsid w:val="004B3F9B"/>
    <w:rsid w:val="004B428A"/>
    <w:rsid w:val="004B4C6D"/>
    <w:rsid w:val="004B4CE0"/>
    <w:rsid w:val="004B50CD"/>
    <w:rsid w:val="004B52FA"/>
    <w:rsid w:val="004B54E4"/>
    <w:rsid w:val="004B5508"/>
    <w:rsid w:val="004B591E"/>
    <w:rsid w:val="004B5C67"/>
    <w:rsid w:val="004B631A"/>
    <w:rsid w:val="004B6420"/>
    <w:rsid w:val="004B6876"/>
    <w:rsid w:val="004B6A31"/>
    <w:rsid w:val="004B763F"/>
    <w:rsid w:val="004B7C47"/>
    <w:rsid w:val="004C09BB"/>
    <w:rsid w:val="004C0D69"/>
    <w:rsid w:val="004C0ECA"/>
    <w:rsid w:val="004C1289"/>
    <w:rsid w:val="004C133A"/>
    <w:rsid w:val="004C1440"/>
    <w:rsid w:val="004C1955"/>
    <w:rsid w:val="004C40BB"/>
    <w:rsid w:val="004C42DC"/>
    <w:rsid w:val="004C4788"/>
    <w:rsid w:val="004C4CF4"/>
    <w:rsid w:val="004C4F32"/>
    <w:rsid w:val="004C507E"/>
    <w:rsid w:val="004C5938"/>
    <w:rsid w:val="004C5BC5"/>
    <w:rsid w:val="004C5EDA"/>
    <w:rsid w:val="004C652B"/>
    <w:rsid w:val="004C659C"/>
    <w:rsid w:val="004C7443"/>
    <w:rsid w:val="004C7D7E"/>
    <w:rsid w:val="004D090F"/>
    <w:rsid w:val="004D1399"/>
    <w:rsid w:val="004D15BA"/>
    <w:rsid w:val="004D161A"/>
    <w:rsid w:val="004D16F3"/>
    <w:rsid w:val="004D1778"/>
    <w:rsid w:val="004D190F"/>
    <w:rsid w:val="004D2186"/>
    <w:rsid w:val="004D270F"/>
    <w:rsid w:val="004D2E06"/>
    <w:rsid w:val="004D30CD"/>
    <w:rsid w:val="004D325B"/>
    <w:rsid w:val="004D33C8"/>
    <w:rsid w:val="004D3D04"/>
    <w:rsid w:val="004D3E58"/>
    <w:rsid w:val="004D4181"/>
    <w:rsid w:val="004D488C"/>
    <w:rsid w:val="004D4B9B"/>
    <w:rsid w:val="004D5187"/>
    <w:rsid w:val="004D52A3"/>
    <w:rsid w:val="004D557D"/>
    <w:rsid w:val="004D59F4"/>
    <w:rsid w:val="004D64A4"/>
    <w:rsid w:val="004D6736"/>
    <w:rsid w:val="004D73A5"/>
    <w:rsid w:val="004D7863"/>
    <w:rsid w:val="004D78FB"/>
    <w:rsid w:val="004D7B0B"/>
    <w:rsid w:val="004D7D6B"/>
    <w:rsid w:val="004D7F49"/>
    <w:rsid w:val="004E0BCF"/>
    <w:rsid w:val="004E0D1C"/>
    <w:rsid w:val="004E0E8B"/>
    <w:rsid w:val="004E12ED"/>
    <w:rsid w:val="004E18E3"/>
    <w:rsid w:val="004E1F46"/>
    <w:rsid w:val="004E2211"/>
    <w:rsid w:val="004E25DA"/>
    <w:rsid w:val="004E2A94"/>
    <w:rsid w:val="004E2DAC"/>
    <w:rsid w:val="004E3022"/>
    <w:rsid w:val="004E3245"/>
    <w:rsid w:val="004E3566"/>
    <w:rsid w:val="004E422C"/>
    <w:rsid w:val="004E42D7"/>
    <w:rsid w:val="004E4447"/>
    <w:rsid w:val="004E4697"/>
    <w:rsid w:val="004E4BAB"/>
    <w:rsid w:val="004E4CED"/>
    <w:rsid w:val="004E500F"/>
    <w:rsid w:val="004E5206"/>
    <w:rsid w:val="004E5F66"/>
    <w:rsid w:val="004E61B3"/>
    <w:rsid w:val="004E6405"/>
    <w:rsid w:val="004E7256"/>
    <w:rsid w:val="004E7291"/>
    <w:rsid w:val="004E798B"/>
    <w:rsid w:val="004E7A58"/>
    <w:rsid w:val="004E7D24"/>
    <w:rsid w:val="004E7D77"/>
    <w:rsid w:val="004F003C"/>
    <w:rsid w:val="004F03DB"/>
    <w:rsid w:val="004F09A3"/>
    <w:rsid w:val="004F0A79"/>
    <w:rsid w:val="004F17EC"/>
    <w:rsid w:val="004F1BDB"/>
    <w:rsid w:val="004F1EA3"/>
    <w:rsid w:val="004F2464"/>
    <w:rsid w:val="004F24C3"/>
    <w:rsid w:val="004F27CB"/>
    <w:rsid w:val="004F3072"/>
    <w:rsid w:val="004F383A"/>
    <w:rsid w:val="004F43C0"/>
    <w:rsid w:val="004F45B4"/>
    <w:rsid w:val="004F45EB"/>
    <w:rsid w:val="004F5BAB"/>
    <w:rsid w:val="004F66C9"/>
    <w:rsid w:val="004F6DF5"/>
    <w:rsid w:val="004F6FE4"/>
    <w:rsid w:val="004F7F1C"/>
    <w:rsid w:val="00500058"/>
    <w:rsid w:val="0050058B"/>
    <w:rsid w:val="0050079A"/>
    <w:rsid w:val="00500C46"/>
    <w:rsid w:val="00500EE6"/>
    <w:rsid w:val="0050118F"/>
    <w:rsid w:val="0050180B"/>
    <w:rsid w:val="00501A90"/>
    <w:rsid w:val="00501BC2"/>
    <w:rsid w:val="00501C47"/>
    <w:rsid w:val="00501CBD"/>
    <w:rsid w:val="00501F4C"/>
    <w:rsid w:val="005024C8"/>
    <w:rsid w:val="00502E6E"/>
    <w:rsid w:val="00503C50"/>
    <w:rsid w:val="00503DBE"/>
    <w:rsid w:val="00504336"/>
    <w:rsid w:val="00504D2B"/>
    <w:rsid w:val="00504E19"/>
    <w:rsid w:val="00504F01"/>
    <w:rsid w:val="00505302"/>
    <w:rsid w:val="00505638"/>
    <w:rsid w:val="00505646"/>
    <w:rsid w:val="00505AFA"/>
    <w:rsid w:val="005067B9"/>
    <w:rsid w:val="00506BE8"/>
    <w:rsid w:val="005073A0"/>
    <w:rsid w:val="00507D84"/>
    <w:rsid w:val="005107B7"/>
    <w:rsid w:val="00510883"/>
    <w:rsid w:val="00511BCF"/>
    <w:rsid w:val="00511E4D"/>
    <w:rsid w:val="00512222"/>
    <w:rsid w:val="0051223C"/>
    <w:rsid w:val="005129C3"/>
    <w:rsid w:val="00512B0D"/>
    <w:rsid w:val="00513295"/>
    <w:rsid w:val="005134EF"/>
    <w:rsid w:val="00513692"/>
    <w:rsid w:val="00513BD5"/>
    <w:rsid w:val="00513DAA"/>
    <w:rsid w:val="00513E7F"/>
    <w:rsid w:val="00514252"/>
    <w:rsid w:val="005145C4"/>
    <w:rsid w:val="0051507C"/>
    <w:rsid w:val="00515730"/>
    <w:rsid w:val="00516227"/>
    <w:rsid w:val="005162D6"/>
    <w:rsid w:val="005168EB"/>
    <w:rsid w:val="00516927"/>
    <w:rsid w:val="00516B68"/>
    <w:rsid w:val="00517A8A"/>
    <w:rsid w:val="00517CFD"/>
    <w:rsid w:val="00517F35"/>
    <w:rsid w:val="00520102"/>
    <w:rsid w:val="00520192"/>
    <w:rsid w:val="0052027F"/>
    <w:rsid w:val="005206F7"/>
    <w:rsid w:val="00520AD3"/>
    <w:rsid w:val="005210F4"/>
    <w:rsid w:val="0052137F"/>
    <w:rsid w:val="0052159D"/>
    <w:rsid w:val="00521831"/>
    <w:rsid w:val="00521C9D"/>
    <w:rsid w:val="005228D1"/>
    <w:rsid w:val="00522DB8"/>
    <w:rsid w:val="00523E1C"/>
    <w:rsid w:val="00524591"/>
    <w:rsid w:val="005248BC"/>
    <w:rsid w:val="00524A0B"/>
    <w:rsid w:val="0052509E"/>
    <w:rsid w:val="005252EC"/>
    <w:rsid w:val="005258AA"/>
    <w:rsid w:val="00525A77"/>
    <w:rsid w:val="00525FAE"/>
    <w:rsid w:val="005265BF"/>
    <w:rsid w:val="00526634"/>
    <w:rsid w:val="0052730F"/>
    <w:rsid w:val="00527453"/>
    <w:rsid w:val="0052767C"/>
    <w:rsid w:val="00527A7F"/>
    <w:rsid w:val="00527B74"/>
    <w:rsid w:val="00530B75"/>
    <w:rsid w:val="00530D28"/>
    <w:rsid w:val="0053119E"/>
    <w:rsid w:val="005312AB"/>
    <w:rsid w:val="005318BE"/>
    <w:rsid w:val="00531C69"/>
    <w:rsid w:val="00531CE8"/>
    <w:rsid w:val="00532015"/>
    <w:rsid w:val="005321F5"/>
    <w:rsid w:val="00532322"/>
    <w:rsid w:val="00532A50"/>
    <w:rsid w:val="00532A6B"/>
    <w:rsid w:val="00533652"/>
    <w:rsid w:val="005341B1"/>
    <w:rsid w:val="00534502"/>
    <w:rsid w:val="00534C72"/>
    <w:rsid w:val="005352E7"/>
    <w:rsid w:val="00535DBA"/>
    <w:rsid w:val="00536566"/>
    <w:rsid w:val="00536759"/>
    <w:rsid w:val="00536A56"/>
    <w:rsid w:val="00537345"/>
    <w:rsid w:val="005373FC"/>
    <w:rsid w:val="0053773F"/>
    <w:rsid w:val="00537962"/>
    <w:rsid w:val="00537F6F"/>
    <w:rsid w:val="005400DC"/>
    <w:rsid w:val="0054073E"/>
    <w:rsid w:val="005409CA"/>
    <w:rsid w:val="00540C9D"/>
    <w:rsid w:val="005412A7"/>
    <w:rsid w:val="005414E4"/>
    <w:rsid w:val="005424B5"/>
    <w:rsid w:val="0054258D"/>
    <w:rsid w:val="00542BA5"/>
    <w:rsid w:val="00542CE7"/>
    <w:rsid w:val="00542E2A"/>
    <w:rsid w:val="005439DC"/>
    <w:rsid w:val="00543BA2"/>
    <w:rsid w:val="00543FED"/>
    <w:rsid w:val="0054457E"/>
    <w:rsid w:val="00544C6A"/>
    <w:rsid w:val="00544D58"/>
    <w:rsid w:val="00544D72"/>
    <w:rsid w:val="00545DD9"/>
    <w:rsid w:val="005461B9"/>
    <w:rsid w:val="005462E4"/>
    <w:rsid w:val="00546BFB"/>
    <w:rsid w:val="00546DB0"/>
    <w:rsid w:val="005477AC"/>
    <w:rsid w:val="005478A3"/>
    <w:rsid w:val="00547A66"/>
    <w:rsid w:val="0055026B"/>
    <w:rsid w:val="005502A4"/>
    <w:rsid w:val="00550423"/>
    <w:rsid w:val="0055045D"/>
    <w:rsid w:val="005506EA"/>
    <w:rsid w:val="00550A6B"/>
    <w:rsid w:val="00550ABF"/>
    <w:rsid w:val="00550DD5"/>
    <w:rsid w:val="0055120D"/>
    <w:rsid w:val="00551550"/>
    <w:rsid w:val="00551A22"/>
    <w:rsid w:val="00551CF3"/>
    <w:rsid w:val="00552036"/>
    <w:rsid w:val="0055234B"/>
    <w:rsid w:val="00552696"/>
    <w:rsid w:val="00552886"/>
    <w:rsid w:val="0055293C"/>
    <w:rsid w:val="00552A63"/>
    <w:rsid w:val="00552C9A"/>
    <w:rsid w:val="00553044"/>
    <w:rsid w:val="005531B5"/>
    <w:rsid w:val="0055349D"/>
    <w:rsid w:val="00553D0B"/>
    <w:rsid w:val="00553DBB"/>
    <w:rsid w:val="00553EFE"/>
    <w:rsid w:val="00554317"/>
    <w:rsid w:val="00554548"/>
    <w:rsid w:val="00554C0D"/>
    <w:rsid w:val="00554FBA"/>
    <w:rsid w:val="00555550"/>
    <w:rsid w:val="005556D6"/>
    <w:rsid w:val="00555B69"/>
    <w:rsid w:val="0055604A"/>
    <w:rsid w:val="005561B1"/>
    <w:rsid w:val="0055627B"/>
    <w:rsid w:val="00556563"/>
    <w:rsid w:val="005567D1"/>
    <w:rsid w:val="0055785F"/>
    <w:rsid w:val="00557A82"/>
    <w:rsid w:val="00557A8A"/>
    <w:rsid w:val="00557CE6"/>
    <w:rsid w:val="005602BA"/>
    <w:rsid w:val="00560F89"/>
    <w:rsid w:val="00561D22"/>
    <w:rsid w:val="0056207E"/>
    <w:rsid w:val="005620A1"/>
    <w:rsid w:val="00562A4E"/>
    <w:rsid w:val="00563193"/>
    <w:rsid w:val="0056324B"/>
    <w:rsid w:val="005632A7"/>
    <w:rsid w:val="005647E9"/>
    <w:rsid w:val="00564AD7"/>
    <w:rsid w:val="00564AF8"/>
    <w:rsid w:val="00564FE3"/>
    <w:rsid w:val="005659AF"/>
    <w:rsid w:val="00565BC4"/>
    <w:rsid w:val="005661C7"/>
    <w:rsid w:val="0056645A"/>
    <w:rsid w:val="00567491"/>
    <w:rsid w:val="00570318"/>
    <w:rsid w:val="0057092E"/>
    <w:rsid w:val="00570F75"/>
    <w:rsid w:val="005711F5"/>
    <w:rsid w:val="00571359"/>
    <w:rsid w:val="00571473"/>
    <w:rsid w:val="00571725"/>
    <w:rsid w:val="00571A20"/>
    <w:rsid w:val="00571D3A"/>
    <w:rsid w:val="00572442"/>
    <w:rsid w:val="005724A0"/>
    <w:rsid w:val="005725DC"/>
    <w:rsid w:val="00572A79"/>
    <w:rsid w:val="00573D1F"/>
    <w:rsid w:val="00574CD5"/>
    <w:rsid w:val="00574F8E"/>
    <w:rsid w:val="0057523E"/>
    <w:rsid w:val="00575625"/>
    <w:rsid w:val="00576344"/>
    <w:rsid w:val="005768A0"/>
    <w:rsid w:val="00577009"/>
    <w:rsid w:val="00577FB4"/>
    <w:rsid w:val="00581109"/>
    <w:rsid w:val="00581B7C"/>
    <w:rsid w:val="00581DAE"/>
    <w:rsid w:val="005822D3"/>
    <w:rsid w:val="005824FA"/>
    <w:rsid w:val="00582C05"/>
    <w:rsid w:val="0058351E"/>
    <w:rsid w:val="00583AAA"/>
    <w:rsid w:val="00583FDA"/>
    <w:rsid w:val="005841E6"/>
    <w:rsid w:val="00584279"/>
    <w:rsid w:val="00584614"/>
    <w:rsid w:val="00584BF3"/>
    <w:rsid w:val="0058544B"/>
    <w:rsid w:val="00585830"/>
    <w:rsid w:val="00585AB0"/>
    <w:rsid w:val="00585C97"/>
    <w:rsid w:val="00585F0A"/>
    <w:rsid w:val="0058618B"/>
    <w:rsid w:val="0058654A"/>
    <w:rsid w:val="005865E4"/>
    <w:rsid w:val="00586666"/>
    <w:rsid w:val="00586760"/>
    <w:rsid w:val="005867DB"/>
    <w:rsid w:val="00586909"/>
    <w:rsid w:val="00586AE9"/>
    <w:rsid w:val="00586D7B"/>
    <w:rsid w:val="0058743F"/>
    <w:rsid w:val="00587799"/>
    <w:rsid w:val="00590368"/>
    <w:rsid w:val="0059161A"/>
    <w:rsid w:val="005916BC"/>
    <w:rsid w:val="005916C9"/>
    <w:rsid w:val="00591764"/>
    <w:rsid w:val="00591BDB"/>
    <w:rsid w:val="00592145"/>
    <w:rsid w:val="0059229E"/>
    <w:rsid w:val="005925CD"/>
    <w:rsid w:val="0059278B"/>
    <w:rsid w:val="00592839"/>
    <w:rsid w:val="00592922"/>
    <w:rsid w:val="00593BDE"/>
    <w:rsid w:val="00594A66"/>
    <w:rsid w:val="00595320"/>
    <w:rsid w:val="00595433"/>
    <w:rsid w:val="0059574F"/>
    <w:rsid w:val="00595F22"/>
    <w:rsid w:val="00596D87"/>
    <w:rsid w:val="0059707F"/>
    <w:rsid w:val="00597324"/>
    <w:rsid w:val="00597FF2"/>
    <w:rsid w:val="005A0410"/>
    <w:rsid w:val="005A05DF"/>
    <w:rsid w:val="005A0809"/>
    <w:rsid w:val="005A0AC3"/>
    <w:rsid w:val="005A0C8E"/>
    <w:rsid w:val="005A1BC4"/>
    <w:rsid w:val="005A1D52"/>
    <w:rsid w:val="005A1ECA"/>
    <w:rsid w:val="005A25D6"/>
    <w:rsid w:val="005A26E8"/>
    <w:rsid w:val="005A2CCA"/>
    <w:rsid w:val="005A35F1"/>
    <w:rsid w:val="005A398C"/>
    <w:rsid w:val="005A3AC0"/>
    <w:rsid w:val="005A3B5C"/>
    <w:rsid w:val="005A3E12"/>
    <w:rsid w:val="005A4884"/>
    <w:rsid w:val="005A4F72"/>
    <w:rsid w:val="005A515F"/>
    <w:rsid w:val="005A52AB"/>
    <w:rsid w:val="005A5775"/>
    <w:rsid w:val="005A58EA"/>
    <w:rsid w:val="005A6005"/>
    <w:rsid w:val="005A64C1"/>
    <w:rsid w:val="005A6BFC"/>
    <w:rsid w:val="005A6CD7"/>
    <w:rsid w:val="005A6FB0"/>
    <w:rsid w:val="005A7377"/>
    <w:rsid w:val="005A75A4"/>
    <w:rsid w:val="005A75C1"/>
    <w:rsid w:val="005A76A2"/>
    <w:rsid w:val="005A7CF3"/>
    <w:rsid w:val="005B02CA"/>
    <w:rsid w:val="005B059E"/>
    <w:rsid w:val="005B0BBA"/>
    <w:rsid w:val="005B0E34"/>
    <w:rsid w:val="005B118A"/>
    <w:rsid w:val="005B11F2"/>
    <w:rsid w:val="005B21A8"/>
    <w:rsid w:val="005B24C4"/>
    <w:rsid w:val="005B327C"/>
    <w:rsid w:val="005B3282"/>
    <w:rsid w:val="005B3A98"/>
    <w:rsid w:val="005B418D"/>
    <w:rsid w:val="005B4311"/>
    <w:rsid w:val="005B4CE9"/>
    <w:rsid w:val="005B5691"/>
    <w:rsid w:val="005B5AA5"/>
    <w:rsid w:val="005B5CC1"/>
    <w:rsid w:val="005B625D"/>
    <w:rsid w:val="005B6397"/>
    <w:rsid w:val="005B6728"/>
    <w:rsid w:val="005B67C3"/>
    <w:rsid w:val="005B7776"/>
    <w:rsid w:val="005B77CE"/>
    <w:rsid w:val="005B7C4A"/>
    <w:rsid w:val="005B7F1E"/>
    <w:rsid w:val="005C00D8"/>
    <w:rsid w:val="005C0648"/>
    <w:rsid w:val="005C072B"/>
    <w:rsid w:val="005C09B4"/>
    <w:rsid w:val="005C0C03"/>
    <w:rsid w:val="005C0D56"/>
    <w:rsid w:val="005C167E"/>
    <w:rsid w:val="005C16D6"/>
    <w:rsid w:val="005C1927"/>
    <w:rsid w:val="005C2241"/>
    <w:rsid w:val="005C2810"/>
    <w:rsid w:val="005C2861"/>
    <w:rsid w:val="005C29F9"/>
    <w:rsid w:val="005C30B2"/>
    <w:rsid w:val="005C5A6D"/>
    <w:rsid w:val="005C5E6D"/>
    <w:rsid w:val="005C600D"/>
    <w:rsid w:val="005C617C"/>
    <w:rsid w:val="005C731E"/>
    <w:rsid w:val="005C78DF"/>
    <w:rsid w:val="005D0500"/>
    <w:rsid w:val="005D0517"/>
    <w:rsid w:val="005D0857"/>
    <w:rsid w:val="005D11E4"/>
    <w:rsid w:val="005D13FB"/>
    <w:rsid w:val="005D155D"/>
    <w:rsid w:val="005D2B02"/>
    <w:rsid w:val="005D472A"/>
    <w:rsid w:val="005D48A2"/>
    <w:rsid w:val="005D4CB1"/>
    <w:rsid w:val="005D66EA"/>
    <w:rsid w:val="005D79E9"/>
    <w:rsid w:val="005D7C70"/>
    <w:rsid w:val="005E1065"/>
    <w:rsid w:val="005E23AD"/>
    <w:rsid w:val="005E2EF3"/>
    <w:rsid w:val="005E31A5"/>
    <w:rsid w:val="005E3208"/>
    <w:rsid w:val="005E33F1"/>
    <w:rsid w:val="005E341C"/>
    <w:rsid w:val="005E406C"/>
    <w:rsid w:val="005E482F"/>
    <w:rsid w:val="005E4D95"/>
    <w:rsid w:val="005E4E66"/>
    <w:rsid w:val="005E4F36"/>
    <w:rsid w:val="005E5547"/>
    <w:rsid w:val="005E557E"/>
    <w:rsid w:val="005E560F"/>
    <w:rsid w:val="005E6320"/>
    <w:rsid w:val="005E63F8"/>
    <w:rsid w:val="005E64D5"/>
    <w:rsid w:val="005E6792"/>
    <w:rsid w:val="005E6D25"/>
    <w:rsid w:val="005E71DB"/>
    <w:rsid w:val="005E771D"/>
    <w:rsid w:val="005E7846"/>
    <w:rsid w:val="005E7852"/>
    <w:rsid w:val="005F0C50"/>
    <w:rsid w:val="005F0FBA"/>
    <w:rsid w:val="005F1791"/>
    <w:rsid w:val="005F1886"/>
    <w:rsid w:val="005F1AC3"/>
    <w:rsid w:val="005F26F9"/>
    <w:rsid w:val="005F2AE2"/>
    <w:rsid w:val="005F2B21"/>
    <w:rsid w:val="005F2F02"/>
    <w:rsid w:val="005F3517"/>
    <w:rsid w:val="005F3967"/>
    <w:rsid w:val="005F3A1B"/>
    <w:rsid w:val="005F3A8F"/>
    <w:rsid w:val="005F42F9"/>
    <w:rsid w:val="005F449D"/>
    <w:rsid w:val="005F4577"/>
    <w:rsid w:val="005F466F"/>
    <w:rsid w:val="005F47BB"/>
    <w:rsid w:val="005F488C"/>
    <w:rsid w:val="005F52B1"/>
    <w:rsid w:val="005F575C"/>
    <w:rsid w:val="005F6A24"/>
    <w:rsid w:val="005F724C"/>
    <w:rsid w:val="005F79F5"/>
    <w:rsid w:val="005F7FD7"/>
    <w:rsid w:val="00600451"/>
    <w:rsid w:val="0060118A"/>
    <w:rsid w:val="0060156D"/>
    <w:rsid w:val="00601798"/>
    <w:rsid w:val="006018D0"/>
    <w:rsid w:val="0060196C"/>
    <w:rsid w:val="00601C43"/>
    <w:rsid w:val="006020AC"/>
    <w:rsid w:val="0060214D"/>
    <w:rsid w:val="0060250D"/>
    <w:rsid w:val="006028F8"/>
    <w:rsid w:val="00602A6D"/>
    <w:rsid w:val="006038BB"/>
    <w:rsid w:val="00603AA1"/>
    <w:rsid w:val="00603CDA"/>
    <w:rsid w:val="00603D18"/>
    <w:rsid w:val="00603D67"/>
    <w:rsid w:val="00604081"/>
    <w:rsid w:val="00604271"/>
    <w:rsid w:val="00604C3D"/>
    <w:rsid w:val="00604E02"/>
    <w:rsid w:val="00604E0C"/>
    <w:rsid w:val="006052E3"/>
    <w:rsid w:val="0060647E"/>
    <w:rsid w:val="00606826"/>
    <w:rsid w:val="00606F4A"/>
    <w:rsid w:val="0060704A"/>
    <w:rsid w:val="006073B6"/>
    <w:rsid w:val="00607FB0"/>
    <w:rsid w:val="00610236"/>
    <w:rsid w:val="006109BF"/>
    <w:rsid w:val="00610D3D"/>
    <w:rsid w:val="00611443"/>
    <w:rsid w:val="00611ED9"/>
    <w:rsid w:val="0061255C"/>
    <w:rsid w:val="00613E43"/>
    <w:rsid w:val="006140A0"/>
    <w:rsid w:val="00614BE1"/>
    <w:rsid w:val="0061581C"/>
    <w:rsid w:val="00615909"/>
    <w:rsid w:val="00615BC9"/>
    <w:rsid w:val="00615C4A"/>
    <w:rsid w:val="00615E93"/>
    <w:rsid w:val="006165FC"/>
    <w:rsid w:val="006171C0"/>
    <w:rsid w:val="00617576"/>
    <w:rsid w:val="00617EBD"/>
    <w:rsid w:val="00620534"/>
    <w:rsid w:val="00620F90"/>
    <w:rsid w:val="006214D9"/>
    <w:rsid w:val="006221E5"/>
    <w:rsid w:val="00622446"/>
    <w:rsid w:val="006226D5"/>
    <w:rsid w:val="0062282F"/>
    <w:rsid w:val="00622A0A"/>
    <w:rsid w:val="00622AEF"/>
    <w:rsid w:val="00623317"/>
    <w:rsid w:val="006234BE"/>
    <w:rsid w:val="00623E88"/>
    <w:rsid w:val="0062442B"/>
    <w:rsid w:val="0062490A"/>
    <w:rsid w:val="00624A54"/>
    <w:rsid w:val="00624C3F"/>
    <w:rsid w:val="00625122"/>
    <w:rsid w:val="00625206"/>
    <w:rsid w:val="006252C4"/>
    <w:rsid w:val="00625385"/>
    <w:rsid w:val="006255E2"/>
    <w:rsid w:val="00625735"/>
    <w:rsid w:val="00625A5F"/>
    <w:rsid w:val="00625B8D"/>
    <w:rsid w:val="00625D04"/>
    <w:rsid w:val="006260DB"/>
    <w:rsid w:val="0062617D"/>
    <w:rsid w:val="00626268"/>
    <w:rsid w:val="00626398"/>
    <w:rsid w:val="006265E8"/>
    <w:rsid w:val="00626B4E"/>
    <w:rsid w:val="006275C5"/>
    <w:rsid w:val="00627EF0"/>
    <w:rsid w:val="006306CE"/>
    <w:rsid w:val="0063088F"/>
    <w:rsid w:val="006309EC"/>
    <w:rsid w:val="00630E92"/>
    <w:rsid w:val="006310C9"/>
    <w:rsid w:val="00631DAD"/>
    <w:rsid w:val="00631E80"/>
    <w:rsid w:val="00632447"/>
    <w:rsid w:val="00632488"/>
    <w:rsid w:val="006326B6"/>
    <w:rsid w:val="00632736"/>
    <w:rsid w:val="00632B3E"/>
    <w:rsid w:val="00633056"/>
    <w:rsid w:val="006333FC"/>
    <w:rsid w:val="0063346C"/>
    <w:rsid w:val="00633646"/>
    <w:rsid w:val="006337F7"/>
    <w:rsid w:val="00633FFE"/>
    <w:rsid w:val="006343EB"/>
    <w:rsid w:val="00634963"/>
    <w:rsid w:val="006349DB"/>
    <w:rsid w:val="00634B98"/>
    <w:rsid w:val="00634E7F"/>
    <w:rsid w:val="00635254"/>
    <w:rsid w:val="006352CB"/>
    <w:rsid w:val="00635A5E"/>
    <w:rsid w:val="00635B69"/>
    <w:rsid w:val="006367B2"/>
    <w:rsid w:val="00636CD0"/>
    <w:rsid w:val="00636FB0"/>
    <w:rsid w:val="0063727F"/>
    <w:rsid w:val="0064060A"/>
    <w:rsid w:val="00640EB4"/>
    <w:rsid w:val="00640F10"/>
    <w:rsid w:val="00641058"/>
    <w:rsid w:val="0064107A"/>
    <w:rsid w:val="006418BC"/>
    <w:rsid w:val="00641E42"/>
    <w:rsid w:val="00642CFF"/>
    <w:rsid w:val="0064357E"/>
    <w:rsid w:val="0064373F"/>
    <w:rsid w:val="00643D2B"/>
    <w:rsid w:val="00643F59"/>
    <w:rsid w:val="006449BC"/>
    <w:rsid w:val="0064561A"/>
    <w:rsid w:val="0064604A"/>
    <w:rsid w:val="00647436"/>
    <w:rsid w:val="00647E4A"/>
    <w:rsid w:val="006503CE"/>
    <w:rsid w:val="006505F1"/>
    <w:rsid w:val="00651C98"/>
    <w:rsid w:val="00653E59"/>
    <w:rsid w:val="0065463A"/>
    <w:rsid w:val="00655A74"/>
    <w:rsid w:val="00655B6F"/>
    <w:rsid w:val="006561C3"/>
    <w:rsid w:val="00656900"/>
    <w:rsid w:val="00661118"/>
    <w:rsid w:val="006619E8"/>
    <w:rsid w:val="00661D31"/>
    <w:rsid w:val="0066235E"/>
    <w:rsid w:val="006624F5"/>
    <w:rsid w:val="006626B0"/>
    <w:rsid w:val="006627DF"/>
    <w:rsid w:val="00662C0E"/>
    <w:rsid w:val="00663515"/>
    <w:rsid w:val="0066360B"/>
    <w:rsid w:val="00663A12"/>
    <w:rsid w:val="00663CF8"/>
    <w:rsid w:val="006642AA"/>
    <w:rsid w:val="0066459C"/>
    <w:rsid w:val="00664A14"/>
    <w:rsid w:val="00664A4E"/>
    <w:rsid w:val="006657D5"/>
    <w:rsid w:val="00665A80"/>
    <w:rsid w:val="00665CC1"/>
    <w:rsid w:val="00665F81"/>
    <w:rsid w:val="00665FD7"/>
    <w:rsid w:val="0066634C"/>
    <w:rsid w:val="00666678"/>
    <w:rsid w:val="00666794"/>
    <w:rsid w:val="00666B82"/>
    <w:rsid w:val="00666FF3"/>
    <w:rsid w:val="00667689"/>
    <w:rsid w:val="00667BC4"/>
    <w:rsid w:val="00670664"/>
    <w:rsid w:val="00670C87"/>
    <w:rsid w:val="00670D06"/>
    <w:rsid w:val="006710CC"/>
    <w:rsid w:val="00671284"/>
    <w:rsid w:val="0067179D"/>
    <w:rsid w:val="006718E4"/>
    <w:rsid w:val="006719C9"/>
    <w:rsid w:val="00671DFA"/>
    <w:rsid w:val="00671FD4"/>
    <w:rsid w:val="006721E0"/>
    <w:rsid w:val="00673499"/>
    <w:rsid w:val="00673A12"/>
    <w:rsid w:val="00674473"/>
    <w:rsid w:val="00674654"/>
    <w:rsid w:val="006748D1"/>
    <w:rsid w:val="00674BBF"/>
    <w:rsid w:val="0067530E"/>
    <w:rsid w:val="00675456"/>
    <w:rsid w:val="00675789"/>
    <w:rsid w:val="00675D4B"/>
    <w:rsid w:val="00675E01"/>
    <w:rsid w:val="00676458"/>
    <w:rsid w:val="006768AC"/>
    <w:rsid w:val="00676A52"/>
    <w:rsid w:val="00676B17"/>
    <w:rsid w:val="00676C29"/>
    <w:rsid w:val="006773F5"/>
    <w:rsid w:val="0067794B"/>
    <w:rsid w:val="00677B00"/>
    <w:rsid w:val="00677BAE"/>
    <w:rsid w:val="006800F7"/>
    <w:rsid w:val="00680917"/>
    <w:rsid w:val="00681386"/>
    <w:rsid w:val="006815A9"/>
    <w:rsid w:val="0068169F"/>
    <w:rsid w:val="00681A69"/>
    <w:rsid w:val="00681F7F"/>
    <w:rsid w:val="00682183"/>
    <w:rsid w:val="006823F0"/>
    <w:rsid w:val="006823F8"/>
    <w:rsid w:val="006826DC"/>
    <w:rsid w:val="006826E9"/>
    <w:rsid w:val="006827B4"/>
    <w:rsid w:val="00682A5B"/>
    <w:rsid w:val="00682ADD"/>
    <w:rsid w:val="006834B5"/>
    <w:rsid w:val="00683799"/>
    <w:rsid w:val="00683FB7"/>
    <w:rsid w:val="006840DA"/>
    <w:rsid w:val="0068484A"/>
    <w:rsid w:val="006849E2"/>
    <w:rsid w:val="00686277"/>
    <w:rsid w:val="006867A9"/>
    <w:rsid w:val="0068695F"/>
    <w:rsid w:val="006869F2"/>
    <w:rsid w:val="00686D86"/>
    <w:rsid w:val="00686E1D"/>
    <w:rsid w:val="00687798"/>
    <w:rsid w:val="00687EEE"/>
    <w:rsid w:val="00690C8E"/>
    <w:rsid w:val="00691023"/>
    <w:rsid w:val="00691678"/>
    <w:rsid w:val="00691713"/>
    <w:rsid w:val="00691E68"/>
    <w:rsid w:val="00691F89"/>
    <w:rsid w:val="006936D3"/>
    <w:rsid w:val="00693BB4"/>
    <w:rsid w:val="006946C2"/>
    <w:rsid w:val="00694980"/>
    <w:rsid w:val="00694D8F"/>
    <w:rsid w:val="00694EF3"/>
    <w:rsid w:val="00695B4F"/>
    <w:rsid w:val="006961AC"/>
    <w:rsid w:val="00696910"/>
    <w:rsid w:val="00696C64"/>
    <w:rsid w:val="00696F7A"/>
    <w:rsid w:val="00697073"/>
    <w:rsid w:val="0069798D"/>
    <w:rsid w:val="00697DD0"/>
    <w:rsid w:val="00697DF2"/>
    <w:rsid w:val="00697E6D"/>
    <w:rsid w:val="006A0A25"/>
    <w:rsid w:val="006A2AE9"/>
    <w:rsid w:val="006A2B31"/>
    <w:rsid w:val="006A2FDA"/>
    <w:rsid w:val="006A3103"/>
    <w:rsid w:val="006A3846"/>
    <w:rsid w:val="006A3B95"/>
    <w:rsid w:val="006A41C1"/>
    <w:rsid w:val="006A47B6"/>
    <w:rsid w:val="006A5155"/>
    <w:rsid w:val="006A52A2"/>
    <w:rsid w:val="006A55DB"/>
    <w:rsid w:val="006A597B"/>
    <w:rsid w:val="006A5E90"/>
    <w:rsid w:val="006A6810"/>
    <w:rsid w:val="006A69C2"/>
    <w:rsid w:val="006A6AAB"/>
    <w:rsid w:val="006A6C63"/>
    <w:rsid w:val="006A6E3F"/>
    <w:rsid w:val="006A76DD"/>
    <w:rsid w:val="006A7A10"/>
    <w:rsid w:val="006B0002"/>
    <w:rsid w:val="006B00F7"/>
    <w:rsid w:val="006B01F8"/>
    <w:rsid w:val="006B0C2A"/>
    <w:rsid w:val="006B14C3"/>
    <w:rsid w:val="006B1806"/>
    <w:rsid w:val="006B1B44"/>
    <w:rsid w:val="006B236E"/>
    <w:rsid w:val="006B2CD7"/>
    <w:rsid w:val="006B32F0"/>
    <w:rsid w:val="006B3960"/>
    <w:rsid w:val="006B3C93"/>
    <w:rsid w:val="006B3D4E"/>
    <w:rsid w:val="006B3F42"/>
    <w:rsid w:val="006B4476"/>
    <w:rsid w:val="006B487E"/>
    <w:rsid w:val="006B4C6F"/>
    <w:rsid w:val="006B5070"/>
    <w:rsid w:val="006B51A7"/>
    <w:rsid w:val="006B54C5"/>
    <w:rsid w:val="006B57DB"/>
    <w:rsid w:val="006B6775"/>
    <w:rsid w:val="006B693D"/>
    <w:rsid w:val="006B6B59"/>
    <w:rsid w:val="006B7205"/>
    <w:rsid w:val="006B738A"/>
    <w:rsid w:val="006B73E8"/>
    <w:rsid w:val="006B7513"/>
    <w:rsid w:val="006C0392"/>
    <w:rsid w:val="006C124F"/>
    <w:rsid w:val="006C141B"/>
    <w:rsid w:val="006C1E5E"/>
    <w:rsid w:val="006C20AF"/>
    <w:rsid w:val="006C2509"/>
    <w:rsid w:val="006C2825"/>
    <w:rsid w:val="006C2A99"/>
    <w:rsid w:val="006C2F2A"/>
    <w:rsid w:val="006C37E6"/>
    <w:rsid w:val="006C3BBE"/>
    <w:rsid w:val="006C5452"/>
    <w:rsid w:val="006C595A"/>
    <w:rsid w:val="006C5C07"/>
    <w:rsid w:val="006C5CE0"/>
    <w:rsid w:val="006C6343"/>
    <w:rsid w:val="006C6495"/>
    <w:rsid w:val="006C651E"/>
    <w:rsid w:val="006C66E1"/>
    <w:rsid w:val="006C6774"/>
    <w:rsid w:val="006C6E25"/>
    <w:rsid w:val="006C6FE1"/>
    <w:rsid w:val="006C74EB"/>
    <w:rsid w:val="006C753C"/>
    <w:rsid w:val="006C79FB"/>
    <w:rsid w:val="006C7BF0"/>
    <w:rsid w:val="006C7E0C"/>
    <w:rsid w:val="006D039D"/>
    <w:rsid w:val="006D0674"/>
    <w:rsid w:val="006D06B3"/>
    <w:rsid w:val="006D085F"/>
    <w:rsid w:val="006D0C05"/>
    <w:rsid w:val="006D0C9F"/>
    <w:rsid w:val="006D16FB"/>
    <w:rsid w:val="006D19BB"/>
    <w:rsid w:val="006D1A2E"/>
    <w:rsid w:val="006D1BC1"/>
    <w:rsid w:val="006D201A"/>
    <w:rsid w:val="006D20A7"/>
    <w:rsid w:val="006D23AA"/>
    <w:rsid w:val="006D3047"/>
    <w:rsid w:val="006D30BC"/>
    <w:rsid w:val="006D33B4"/>
    <w:rsid w:val="006D3652"/>
    <w:rsid w:val="006D3A27"/>
    <w:rsid w:val="006D3ABA"/>
    <w:rsid w:val="006D3D9F"/>
    <w:rsid w:val="006D40FC"/>
    <w:rsid w:val="006D41B2"/>
    <w:rsid w:val="006D43BD"/>
    <w:rsid w:val="006D5204"/>
    <w:rsid w:val="006D5D8C"/>
    <w:rsid w:val="006D5DB8"/>
    <w:rsid w:val="006D6843"/>
    <w:rsid w:val="006D71A9"/>
    <w:rsid w:val="006D7805"/>
    <w:rsid w:val="006E01CD"/>
    <w:rsid w:val="006E02D0"/>
    <w:rsid w:val="006E0854"/>
    <w:rsid w:val="006E0867"/>
    <w:rsid w:val="006E18E5"/>
    <w:rsid w:val="006E1D94"/>
    <w:rsid w:val="006E250B"/>
    <w:rsid w:val="006E291F"/>
    <w:rsid w:val="006E2AB1"/>
    <w:rsid w:val="006E2D84"/>
    <w:rsid w:val="006E2F28"/>
    <w:rsid w:val="006E3033"/>
    <w:rsid w:val="006E30E4"/>
    <w:rsid w:val="006E3329"/>
    <w:rsid w:val="006E38A0"/>
    <w:rsid w:val="006E3A78"/>
    <w:rsid w:val="006E3C4C"/>
    <w:rsid w:val="006E4041"/>
    <w:rsid w:val="006E422E"/>
    <w:rsid w:val="006E44B3"/>
    <w:rsid w:val="006E47A8"/>
    <w:rsid w:val="006E4AC1"/>
    <w:rsid w:val="006E4AD8"/>
    <w:rsid w:val="006E50D2"/>
    <w:rsid w:val="006E5297"/>
    <w:rsid w:val="006E52EA"/>
    <w:rsid w:val="006E5510"/>
    <w:rsid w:val="006E58ED"/>
    <w:rsid w:val="006E61A1"/>
    <w:rsid w:val="006E6505"/>
    <w:rsid w:val="006E659D"/>
    <w:rsid w:val="006E67C8"/>
    <w:rsid w:val="006E6885"/>
    <w:rsid w:val="006E69D2"/>
    <w:rsid w:val="006E6F10"/>
    <w:rsid w:val="006E7214"/>
    <w:rsid w:val="006E7415"/>
    <w:rsid w:val="006E7B45"/>
    <w:rsid w:val="006F07ED"/>
    <w:rsid w:val="006F09FA"/>
    <w:rsid w:val="006F0A7F"/>
    <w:rsid w:val="006F0D5E"/>
    <w:rsid w:val="006F128D"/>
    <w:rsid w:val="006F1669"/>
    <w:rsid w:val="006F183F"/>
    <w:rsid w:val="006F1DCB"/>
    <w:rsid w:val="006F1FB9"/>
    <w:rsid w:val="006F23AD"/>
    <w:rsid w:val="006F2990"/>
    <w:rsid w:val="006F2B12"/>
    <w:rsid w:val="006F2B25"/>
    <w:rsid w:val="006F3203"/>
    <w:rsid w:val="006F3247"/>
    <w:rsid w:val="006F4624"/>
    <w:rsid w:val="006F4898"/>
    <w:rsid w:val="006F5030"/>
    <w:rsid w:val="006F507B"/>
    <w:rsid w:val="006F5635"/>
    <w:rsid w:val="006F564C"/>
    <w:rsid w:val="006F5777"/>
    <w:rsid w:val="006F593B"/>
    <w:rsid w:val="006F5C25"/>
    <w:rsid w:val="006F5CD8"/>
    <w:rsid w:val="006F5D31"/>
    <w:rsid w:val="006F68D4"/>
    <w:rsid w:val="006F6F17"/>
    <w:rsid w:val="006F6F2F"/>
    <w:rsid w:val="006F7516"/>
    <w:rsid w:val="006F768B"/>
    <w:rsid w:val="0070058A"/>
    <w:rsid w:val="00700590"/>
    <w:rsid w:val="0070070B"/>
    <w:rsid w:val="00700A94"/>
    <w:rsid w:val="00700DA4"/>
    <w:rsid w:val="00700E82"/>
    <w:rsid w:val="00700ED3"/>
    <w:rsid w:val="00701115"/>
    <w:rsid w:val="0070136D"/>
    <w:rsid w:val="00701870"/>
    <w:rsid w:val="00701B43"/>
    <w:rsid w:val="00701BEB"/>
    <w:rsid w:val="00701E38"/>
    <w:rsid w:val="0070226D"/>
    <w:rsid w:val="007025EA"/>
    <w:rsid w:val="00702968"/>
    <w:rsid w:val="00703529"/>
    <w:rsid w:val="007035E4"/>
    <w:rsid w:val="007039AE"/>
    <w:rsid w:val="00703A5C"/>
    <w:rsid w:val="00703B0D"/>
    <w:rsid w:val="00703F4F"/>
    <w:rsid w:val="0070517D"/>
    <w:rsid w:val="0070547F"/>
    <w:rsid w:val="00705C30"/>
    <w:rsid w:val="00705EC6"/>
    <w:rsid w:val="0070691C"/>
    <w:rsid w:val="00706A89"/>
    <w:rsid w:val="00707928"/>
    <w:rsid w:val="00707F37"/>
    <w:rsid w:val="007100B0"/>
    <w:rsid w:val="007102CA"/>
    <w:rsid w:val="007105D2"/>
    <w:rsid w:val="00710D41"/>
    <w:rsid w:val="00710FC3"/>
    <w:rsid w:val="00711116"/>
    <w:rsid w:val="007116DA"/>
    <w:rsid w:val="00711EC2"/>
    <w:rsid w:val="007126D0"/>
    <w:rsid w:val="00714145"/>
    <w:rsid w:val="0071439B"/>
    <w:rsid w:val="00714BD0"/>
    <w:rsid w:val="0071527B"/>
    <w:rsid w:val="00715C86"/>
    <w:rsid w:val="0071600A"/>
    <w:rsid w:val="00716086"/>
    <w:rsid w:val="00716675"/>
    <w:rsid w:val="007166A7"/>
    <w:rsid w:val="00716978"/>
    <w:rsid w:val="00717560"/>
    <w:rsid w:val="00717639"/>
    <w:rsid w:val="0071785A"/>
    <w:rsid w:val="00720344"/>
    <w:rsid w:val="0072050B"/>
    <w:rsid w:val="007209C1"/>
    <w:rsid w:val="007209CF"/>
    <w:rsid w:val="00720AA0"/>
    <w:rsid w:val="00721A36"/>
    <w:rsid w:val="00722AD7"/>
    <w:rsid w:val="00723226"/>
    <w:rsid w:val="00723757"/>
    <w:rsid w:val="007237AE"/>
    <w:rsid w:val="0072380A"/>
    <w:rsid w:val="00723898"/>
    <w:rsid w:val="00724D62"/>
    <w:rsid w:val="00724E3B"/>
    <w:rsid w:val="007251E6"/>
    <w:rsid w:val="007253D6"/>
    <w:rsid w:val="007254EA"/>
    <w:rsid w:val="00725539"/>
    <w:rsid w:val="00725C47"/>
    <w:rsid w:val="007261EA"/>
    <w:rsid w:val="0072633C"/>
    <w:rsid w:val="00726F12"/>
    <w:rsid w:val="007272C7"/>
    <w:rsid w:val="007275DF"/>
    <w:rsid w:val="007276A1"/>
    <w:rsid w:val="00727D84"/>
    <w:rsid w:val="00730E1C"/>
    <w:rsid w:val="00730E5C"/>
    <w:rsid w:val="00731461"/>
    <w:rsid w:val="00732218"/>
    <w:rsid w:val="00732B8A"/>
    <w:rsid w:val="007330AB"/>
    <w:rsid w:val="007334F2"/>
    <w:rsid w:val="00733562"/>
    <w:rsid w:val="00733E8D"/>
    <w:rsid w:val="00734107"/>
    <w:rsid w:val="007344F5"/>
    <w:rsid w:val="007349F5"/>
    <w:rsid w:val="007355CA"/>
    <w:rsid w:val="00735655"/>
    <w:rsid w:val="0073582D"/>
    <w:rsid w:val="0073583B"/>
    <w:rsid w:val="0073597D"/>
    <w:rsid w:val="00735B18"/>
    <w:rsid w:val="00735D7C"/>
    <w:rsid w:val="00735F4A"/>
    <w:rsid w:val="00736135"/>
    <w:rsid w:val="00736194"/>
    <w:rsid w:val="0073634F"/>
    <w:rsid w:val="00736A1D"/>
    <w:rsid w:val="00736AA1"/>
    <w:rsid w:val="00737510"/>
    <w:rsid w:val="00737B3A"/>
    <w:rsid w:val="00737D2A"/>
    <w:rsid w:val="0074041B"/>
    <w:rsid w:val="007409F6"/>
    <w:rsid w:val="00740B4B"/>
    <w:rsid w:val="00740C01"/>
    <w:rsid w:val="0074157C"/>
    <w:rsid w:val="00741707"/>
    <w:rsid w:val="007419FD"/>
    <w:rsid w:val="00741A79"/>
    <w:rsid w:val="00741AD4"/>
    <w:rsid w:val="0074286E"/>
    <w:rsid w:val="00742C9A"/>
    <w:rsid w:val="00743984"/>
    <w:rsid w:val="00744043"/>
    <w:rsid w:val="007441BA"/>
    <w:rsid w:val="00744332"/>
    <w:rsid w:val="00744943"/>
    <w:rsid w:val="007451AF"/>
    <w:rsid w:val="0074535A"/>
    <w:rsid w:val="007454C5"/>
    <w:rsid w:val="00745A31"/>
    <w:rsid w:val="00745B21"/>
    <w:rsid w:val="00745DF1"/>
    <w:rsid w:val="007464A6"/>
    <w:rsid w:val="007465F1"/>
    <w:rsid w:val="00746C3D"/>
    <w:rsid w:val="00746CF8"/>
    <w:rsid w:val="00747237"/>
    <w:rsid w:val="00747386"/>
    <w:rsid w:val="00747A07"/>
    <w:rsid w:val="00747FF6"/>
    <w:rsid w:val="00750E46"/>
    <w:rsid w:val="007510C0"/>
    <w:rsid w:val="007512C3"/>
    <w:rsid w:val="00751332"/>
    <w:rsid w:val="007515B2"/>
    <w:rsid w:val="00751CBA"/>
    <w:rsid w:val="00751D82"/>
    <w:rsid w:val="00751F2B"/>
    <w:rsid w:val="0075226B"/>
    <w:rsid w:val="00752806"/>
    <w:rsid w:val="00752C33"/>
    <w:rsid w:val="00754251"/>
    <w:rsid w:val="007543DB"/>
    <w:rsid w:val="00754CED"/>
    <w:rsid w:val="00754D74"/>
    <w:rsid w:val="0075501B"/>
    <w:rsid w:val="0075521C"/>
    <w:rsid w:val="0075549C"/>
    <w:rsid w:val="007557B0"/>
    <w:rsid w:val="00755E78"/>
    <w:rsid w:val="00756A33"/>
    <w:rsid w:val="0076055F"/>
    <w:rsid w:val="00760BAC"/>
    <w:rsid w:val="00761465"/>
    <w:rsid w:val="007622B1"/>
    <w:rsid w:val="00763BF9"/>
    <w:rsid w:val="00763EA8"/>
    <w:rsid w:val="0076421B"/>
    <w:rsid w:val="0076426C"/>
    <w:rsid w:val="0076427C"/>
    <w:rsid w:val="007644BD"/>
    <w:rsid w:val="007647FD"/>
    <w:rsid w:val="007649FD"/>
    <w:rsid w:val="00764DC4"/>
    <w:rsid w:val="00764EC7"/>
    <w:rsid w:val="00765028"/>
    <w:rsid w:val="007650BB"/>
    <w:rsid w:val="00765827"/>
    <w:rsid w:val="007659B5"/>
    <w:rsid w:val="00765F1B"/>
    <w:rsid w:val="00766381"/>
    <w:rsid w:val="0076658A"/>
    <w:rsid w:val="007667C8"/>
    <w:rsid w:val="007668A1"/>
    <w:rsid w:val="007676D1"/>
    <w:rsid w:val="00767C83"/>
    <w:rsid w:val="00767FD7"/>
    <w:rsid w:val="00770744"/>
    <w:rsid w:val="00770B29"/>
    <w:rsid w:val="00770CC2"/>
    <w:rsid w:val="00770D6D"/>
    <w:rsid w:val="007710B7"/>
    <w:rsid w:val="00771701"/>
    <w:rsid w:val="007719A7"/>
    <w:rsid w:val="0077272B"/>
    <w:rsid w:val="00772DB1"/>
    <w:rsid w:val="00772E20"/>
    <w:rsid w:val="00773691"/>
    <w:rsid w:val="00773A6C"/>
    <w:rsid w:val="00773AEF"/>
    <w:rsid w:val="00774079"/>
    <w:rsid w:val="0077494D"/>
    <w:rsid w:val="00774D5A"/>
    <w:rsid w:val="007750AE"/>
    <w:rsid w:val="00775539"/>
    <w:rsid w:val="00775612"/>
    <w:rsid w:val="00775FF7"/>
    <w:rsid w:val="0077639C"/>
    <w:rsid w:val="0077651E"/>
    <w:rsid w:val="00776659"/>
    <w:rsid w:val="0077710A"/>
    <w:rsid w:val="007772E0"/>
    <w:rsid w:val="00777F75"/>
    <w:rsid w:val="00780673"/>
    <w:rsid w:val="00781883"/>
    <w:rsid w:val="0078193E"/>
    <w:rsid w:val="0078193F"/>
    <w:rsid w:val="00781D4E"/>
    <w:rsid w:val="00782280"/>
    <w:rsid w:val="007828B3"/>
    <w:rsid w:val="00782B32"/>
    <w:rsid w:val="00782F91"/>
    <w:rsid w:val="00783E5F"/>
    <w:rsid w:val="00784263"/>
    <w:rsid w:val="007846B6"/>
    <w:rsid w:val="00784CCF"/>
    <w:rsid w:val="007852D8"/>
    <w:rsid w:val="00785980"/>
    <w:rsid w:val="00785A92"/>
    <w:rsid w:val="00786345"/>
    <w:rsid w:val="007865D7"/>
    <w:rsid w:val="00786678"/>
    <w:rsid w:val="0078727D"/>
    <w:rsid w:val="00787433"/>
    <w:rsid w:val="0078778E"/>
    <w:rsid w:val="00787A95"/>
    <w:rsid w:val="00787CBF"/>
    <w:rsid w:val="00787F30"/>
    <w:rsid w:val="007902CA"/>
    <w:rsid w:val="00790791"/>
    <w:rsid w:val="007911B2"/>
    <w:rsid w:val="007916AE"/>
    <w:rsid w:val="0079197E"/>
    <w:rsid w:val="00791AAD"/>
    <w:rsid w:val="00791F41"/>
    <w:rsid w:val="0079264B"/>
    <w:rsid w:val="00792AC9"/>
    <w:rsid w:val="00793350"/>
    <w:rsid w:val="0079386C"/>
    <w:rsid w:val="007942A0"/>
    <w:rsid w:val="00794695"/>
    <w:rsid w:val="00794854"/>
    <w:rsid w:val="007949C1"/>
    <w:rsid w:val="00794C27"/>
    <w:rsid w:val="00794EAC"/>
    <w:rsid w:val="00795073"/>
    <w:rsid w:val="00795EAD"/>
    <w:rsid w:val="007967F8"/>
    <w:rsid w:val="007969CE"/>
    <w:rsid w:val="007974FE"/>
    <w:rsid w:val="00797EB1"/>
    <w:rsid w:val="00797F4E"/>
    <w:rsid w:val="007A0132"/>
    <w:rsid w:val="007A04BE"/>
    <w:rsid w:val="007A07A6"/>
    <w:rsid w:val="007A13A5"/>
    <w:rsid w:val="007A1515"/>
    <w:rsid w:val="007A256F"/>
    <w:rsid w:val="007A2609"/>
    <w:rsid w:val="007A2CE3"/>
    <w:rsid w:val="007A2D5D"/>
    <w:rsid w:val="007A2FD0"/>
    <w:rsid w:val="007A32D6"/>
    <w:rsid w:val="007A36AB"/>
    <w:rsid w:val="007A37AC"/>
    <w:rsid w:val="007A3F69"/>
    <w:rsid w:val="007A44C4"/>
    <w:rsid w:val="007A4BE7"/>
    <w:rsid w:val="007A58A0"/>
    <w:rsid w:val="007A608C"/>
    <w:rsid w:val="007A6210"/>
    <w:rsid w:val="007A6288"/>
    <w:rsid w:val="007A66BD"/>
    <w:rsid w:val="007A6EEB"/>
    <w:rsid w:val="007A7041"/>
    <w:rsid w:val="007A7D01"/>
    <w:rsid w:val="007B0055"/>
    <w:rsid w:val="007B04FB"/>
    <w:rsid w:val="007B0DDB"/>
    <w:rsid w:val="007B1304"/>
    <w:rsid w:val="007B1873"/>
    <w:rsid w:val="007B2241"/>
    <w:rsid w:val="007B2B74"/>
    <w:rsid w:val="007B2C33"/>
    <w:rsid w:val="007B2E40"/>
    <w:rsid w:val="007B38E8"/>
    <w:rsid w:val="007B3EDC"/>
    <w:rsid w:val="007B412A"/>
    <w:rsid w:val="007B4663"/>
    <w:rsid w:val="007B46DF"/>
    <w:rsid w:val="007B4D69"/>
    <w:rsid w:val="007B4F4C"/>
    <w:rsid w:val="007B5070"/>
    <w:rsid w:val="007B545F"/>
    <w:rsid w:val="007B564F"/>
    <w:rsid w:val="007B5742"/>
    <w:rsid w:val="007B57FA"/>
    <w:rsid w:val="007B595F"/>
    <w:rsid w:val="007B5CE7"/>
    <w:rsid w:val="007B6264"/>
    <w:rsid w:val="007B62C6"/>
    <w:rsid w:val="007B6A8B"/>
    <w:rsid w:val="007B6E4D"/>
    <w:rsid w:val="007B71DC"/>
    <w:rsid w:val="007B7AE7"/>
    <w:rsid w:val="007C05FB"/>
    <w:rsid w:val="007C0A71"/>
    <w:rsid w:val="007C0B63"/>
    <w:rsid w:val="007C1596"/>
    <w:rsid w:val="007C1E5C"/>
    <w:rsid w:val="007C30A2"/>
    <w:rsid w:val="007C3543"/>
    <w:rsid w:val="007C36DC"/>
    <w:rsid w:val="007C4261"/>
    <w:rsid w:val="007C43CF"/>
    <w:rsid w:val="007C43ED"/>
    <w:rsid w:val="007C458B"/>
    <w:rsid w:val="007C4689"/>
    <w:rsid w:val="007C4B89"/>
    <w:rsid w:val="007C53BA"/>
    <w:rsid w:val="007C6383"/>
    <w:rsid w:val="007C64FE"/>
    <w:rsid w:val="007C66D4"/>
    <w:rsid w:val="007C6B5A"/>
    <w:rsid w:val="007C6BBB"/>
    <w:rsid w:val="007C7597"/>
    <w:rsid w:val="007D003C"/>
    <w:rsid w:val="007D0102"/>
    <w:rsid w:val="007D034A"/>
    <w:rsid w:val="007D0638"/>
    <w:rsid w:val="007D0BF8"/>
    <w:rsid w:val="007D0CA8"/>
    <w:rsid w:val="007D1A26"/>
    <w:rsid w:val="007D2062"/>
    <w:rsid w:val="007D28E1"/>
    <w:rsid w:val="007D300C"/>
    <w:rsid w:val="007D3884"/>
    <w:rsid w:val="007D3986"/>
    <w:rsid w:val="007D47C7"/>
    <w:rsid w:val="007D48B0"/>
    <w:rsid w:val="007D4B6D"/>
    <w:rsid w:val="007D4F11"/>
    <w:rsid w:val="007D5449"/>
    <w:rsid w:val="007D553D"/>
    <w:rsid w:val="007D5980"/>
    <w:rsid w:val="007D5C06"/>
    <w:rsid w:val="007D5DAA"/>
    <w:rsid w:val="007D5E8C"/>
    <w:rsid w:val="007D6119"/>
    <w:rsid w:val="007D62D5"/>
    <w:rsid w:val="007D62DD"/>
    <w:rsid w:val="007D6521"/>
    <w:rsid w:val="007D7D63"/>
    <w:rsid w:val="007D7DBC"/>
    <w:rsid w:val="007E0C2F"/>
    <w:rsid w:val="007E0E1A"/>
    <w:rsid w:val="007E119E"/>
    <w:rsid w:val="007E132E"/>
    <w:rsid w:val="007E13AD"/>
    <w:rsid w:val="007E1995"/>
    <w:rsid w:val="007E1A94"/>
    <w:rsid w:val="007E1CD7"/>
    <w:rsid w:val="007E22BA"/>
    <w:rsid w:val="007E23BD"/>
    <w:rsid w:val="007E240C"/>
    <w:rsid w:val="007E2C5F"/>
    <w:rsid w:val="007E2D9E"/>
    <w:rsid w:val="007E3986"/>
    <w:rsid w:val="007E3D4E"/>
    <w:rsid w:val="007E4DA3"/>
    <w:rsid w:val="007E4E32"/>
    <w:rsid w:val="007E5B7E"/>
    <w:rsid w:val="007E5F79"/>
    <w:rsid w:val="007E5F89"/>
    <w:rsid w:val="007E63BA"/>
    <w:rsid w:val="007E6650"/>
    <w:rsid w:val="007E6B47"/>
    <w:rsid w:val="007E718F"/>
    <w:rsid w:val="007E72F5"/>
    <w:rsid w:val="007E738C"/>
    <w:rsid w:val="007E7611"/>
    <w:rsid w:val="007E7716"/>
    <w:rsid w:val="007E7814"/>
    <w:rsid w:val="007E7937"/>
    <w:rsid w:val="007F0A6A"/>
    <w:rsid w:val="007F0D68"/>
    <w:rsid w:val="007F17C5"/>
    <w:rsid w:val="007F1C30"/>
    <w:rsid w:val="007F2B69"/>
    <w:rsid w:val="007F339C"/>
    <w:rsid w:val="007F36EB"/>
    <w:rsid w:val="007F3996"/>
    <w:rsid w:val="007F40C6"/>
    <w:rsid w:val="007F4C18"/>
    <w:rsid w:val="007F4D60"/>
    <w:rsid w:val="007F52D4"/>
    <w:rsid w:val="007F5959"/>
    <w:rsid w:val="007F5991"/>
    <w:rsid w:val="007F5C71"/>
    <w:rsid w:val="007F5F12"/>
    <w:rsid w:val="007F67E8"/>
    <w:rsid w:val="007F6AD7"/>
    <w:rsid w:val="007F7246"/>
    <w:rsid w:val="007F73D7"/>
    <w:rsid w:val="007F74E0"/>
    <w:rsid w:val="007F75DA"/>
    <w:rsid w:val="008005C9"/>
    <w:rsid w:val="008006AB"/>
    <w:rsid w:val="00800E38"/>
    <w:rsid w:val="00800E73"/>
    <w:rsid w:val="00802055"/>
    <w:rsid w:val="00802D26"/>
    <w:rsid w:val="00803132"/>
    <w:rsid w:val="008031F3"/>
    <w:rsid w:val="00803393"/>
    <w:rsid w:val="00803465"/>
    <w:rsid w:val="008035C9"/>
    <w:rsid w:val="008036C0"/>
    <w:rsid w:val="00803DC5"/>
    <w:rsid w:val="00803F55"/>
    <w:rsid w:val="00803FEC"/>
    <w:rsid w:val="0080408F"/>
    <w:rsid w:val="008044DA"/>
    <w:rsid w:val="008045E0"/>
    <w:rsid w:val="00804A20"/>
    <w:rsid w:val="00804A59"/>
    <w:rsid w:val="008058AB"/>
    <w:rsid w:val="0080596B"/>
    <w:rsid w:val="00805A1C"/>
    <w:rsid w:val="008066DF"/>
    <w:rsid w:val="008067FA"/>
    <w:rsid w:val="008070D4"/>
    <w:rsid w:val="008072C9"/>
    <w:rsid w:val="00807B6D"/>
    <w:rsid w:val="00807C5F"/>
    <w:rsid w:val="00810181"/>
    <w:rsid w:val="00810C8E"/>
    <w:rsid w:val="00811E43"/>
    <w:rsid w:val="00812024"/>
    <w:rsid w:val="008120C2"/>
    <w:rsid w:val="00812CEF"/>
    <w:rsid w:val="00813225"/>
    <w:rsid w:val="008132A8"/>
    <w:rsid w:val="008135BE"/>
    <w:rsid w:val="00813903"/>
    <w:rsid w:val="00814172"/>
    <w:rsid w:val="0081464A"/>
    <w:rsid w:val="0081489D"/>
    <w:rsid w:val="00814F48"/>
    <w:rsid w:val="008152FE"/>
    <w:rsid w:val="00815319"/>
    <w:rsid w:val="008157B6"/>
    <w:rsid w:val="00816471"/>
    <w:rsid w:val="0081685B"/>
    <w:rsid w:val="008169BC"/>
    <w:rsid w:val="00816E27"/>
    <w:rsid w:val="00816FC6"/>
    <w:rsid w:val="008174AF"/>
    <w:rsid w:val="00817FAC"/>
    <w:rsid w:val="00820841"/>
    <w:rsid w:val="00820E3D"/>
    <w:rsid w:val="00821BAC"/>
    <w:rsid w:val="00821F74"/>
    <w:rsid w:val="0082250B"/>
    <w:rsid w:val="0082254F"/>
    <w:rsid w:val="00822AC4"/>
    <w:rsid w:val="00822E63"/>
    <w:rsid w:val="008231C0"/>
    <w:rsid w:val="00823599"/>
    <w:rsid w:val="00823F55"/>
    <w:rsid w:val="00823F9B"/>
    <w:rsid w:val="00824462"/>
    <w:rsid w:val="00824531"/>
    <w:rsid w:val="00824B32"/>
    <w:rsid w:val="00824C28"/>
    <w:rsid w:val="00825398"/>
    <w:rsid w:val="00825753"/>
    <w:rsid w:val="008261E5"/>
    <w:rsid w:val="00826399"/>
    <w:rsid w:val="00826ABA"/>
    <w:rsid w:val="0082757D"/>
    <w:rsid w:val="00827D59"/>
    <w:rsid w:val="00830D1C"/>
    <w:rsid w:val="00831685"/>
    <w:rsid w:val="008318C7"/>
    <w:rsid w:val="0083259C"/>
    <w:rsid w:val="008327A3"/>
    <w:rsid w:val="0083293D"/>
    <w:rsid w:val="00832E7B"/>
    <w:rsid w:val="00832EE3"/>
    <w:rsid w:val="00833325"/>
    <w:rsid w:val="008333CD"/>
    <w:rsid w:val="00833535"/>
    <w:rsid w:val="0083369D"/>
    <w:rsid w:val="00833D4A"/>
    <w:rsid w:val="00835034"/>
    <w:rsid w:val="008357D1"/>
    <w:rsid w:val="00835BF8"/>
    <w:rsid w:val="00835E77"/>
    <w:rsid w:val="0083655D"/>
    <w:rsid w:val="00836C0A"/>
    <w:rsid w:val="0083738F"/>
    <w:rsid w:val="008374F2"/>
    <w:rsid w:val="00837664"/>
    <w:rsid w:val="008376C3"/>
    <w:rsid w:val="00837709"/>
    <w:rsid w:val="00837861"/>
    <w:rsid w:val="00837D05"/>
    <w:rsid w:val="008401A0"/>
    <w:rsid w:val="00840341"/>
    <w:rsid w:val="00840D33"/>
    <w:rsid w:val="00841205"/>
    <w:rsid w:val="00841B57"/>
    <w:rsid w:val="008428ED"/>
    <w:rsid w:val="00842C5D"/>
    <w:rsid w:val="00842DEE"/>
    <w:rsid w:val="0084321D"/>
    <w:rsid w:val="0084373D"/>
    <w:rsid w:val="00843746"/>
    <w:rsid w:val="00843AD6"/>
    <w:rsid w:val="00843EBC"/>
    <w:rsid w:val="00843F8D"/>
    <w:rsid w:val="00844426"/>
    <w:rsid w:val="008450DF"/>
    <w:rsid w:val="00845DFE"/>
    <w:rsid w:val="00845F84"/>
    <w:rsid w:val="0084625E"/>
    <w:rsid w:val="008467A3"/>
    <w:rsid w:val="008471E6"/>
    <w:rsid w:val="008472B0"/>
    <w:rsid w:val="00847452"/>
    <w:rsid w:val="00847664"/>
    <w:rsid w:val="008478F1"/>
    <w:rsid w:val="00847A25"/>
    <w:rsid w:val="00850D82"/>
    <w:rsid w:val="008515E3"/>
    <w:rsid w:val="00851713"/>
    <w:rsid w:val="00851F93"/>
    <w:rsid w:val="00852576"/>
    <w:rsid w:val="008525DD"/>
    <w:rsid w:val="008528DA"/>
    <w:rsid w:val="008529FF"/>
    <w:rsid w:val="00852F5E"/>
    <w:rsid w:val="0085309F"/>
    <w:rsid w:val="00853160"/>
    <w:rsid w:val="008534A3"/>
    <w:rsid w:val="0085355E"/>
    <w:rsid w:val="00854276"/>
    <w:rsid w:val="0085428D"/>
    <w:rsid w:val="008546AA"/>
    <w:rsid w:val="0085490B"/>
    <w:rsid w:val="00855063"/>
    <w:rsid w:val="00855662"/>
    <w:rsid w:val="0085581A"/>
    <w:rsid w:val="00855A7F"/>
    <w:rsid w:val="00856C4C"/>
    <w:rsid w:val="00856C69"/>
    <w:rsid w:val="008574DC"/>
    <w:rsid w:val="00857626"/>
    <w:rsid w:val="00860A4F"/>
    <w:rsid w:val="00860C8D"/>
    <w:rsid w:val="00861172"/>
    <w:rsid w:val="00861AD0"/>
    <w:rsid w:val="00861F64"/>
    <w:rsid w:val="00862142"/>
    <w:rsid w:val="00862382"/>
    <w:rsid w:val="00863578"/>
    <w:rsid w:val="00863A39"/>
    <w:rsid w:val="00863D27"/>
    <w:rsid w:val="00863DFF"/>
    <w:rsid w:val="00864195"/>
    <w:rsid w:val="0086438D"/>
    <w:rsid w:val="008645A4"/>
    <w:rsid w:val="008645EA"/>
    <w:rsid w:val="00864733"/>
    <w:rsid w:val="00864920"/>
    <w:rsid w:val="00865149"/>
    <w:rsid w:val="00865228"/>
    <w:rsid w:val="0086557E"/>
    <w:rsid w:val="00865665"/>
    <w:rsid w:val="00865701"/>
    <w:rsid w:val="00865AE9"/>
    <w:rsid w:val="00865B7F"/>
    <w:rsid w:val="00866003"/>
    <w:rsid w:val="00866616"/>
    <w:rsid w:val="00866DBA"/>
    <w:rsid w:val="00866FFA"/>
    <w:rsid w:val="00867803"/>
    <w:rsid w:val="00867AAE"/>
    <w:rsid w:val="0087044F"/>
    <w:rsid w:val="0087047A"/>
    <w:rsid w:val="00870A48"/>
    <w:rsid w:val="00870CC7"/>
    <w:rsid w:val="00870D75"/>
    <w:rsid w:val="00870EB5"/>
    <w:rsid w:val="00871ABB"/>
    <w:rsid w:val="00871BE1"/>
    <w:rsid w:val="00872284"/>
    <w:rsid w:val="008722F8"/>
    <w:rsid w:val="008725A7"/>
    <w:rsid w:val="00872B22"/>
    <w:rsid w:val="00872B58"/>
    <w:rsid w:val="00872F83"/>
    <w:rsid w:val="00872FC4"/>
    <w:rsid w:val="00873004"/>
    <w:rsid w:val="008739EB"/>
    <w:rsid w:val="00873E67"/>
    <w:rsid w:val="0087408D"/>
    <w:rsid w:val="0087433B"/>
    <w:rsid w:val="0087448B"/>
    <w:rsid w:val="008749D8"/>
    <w:rsid w:val="00875328"/>
    <w:rsid w:val="00875875"/>
    <w:rsid w:val="00875876"/>
    <w:rsid w:val="008759EB"/>
    <w:rsid w:val="00875AA6"/>
    <w:rsid w:val="00875CC0"/>
    <w:rsid w:val="008762AB"/>
    <w:rsid w:val="00876A5A"/>
    <w:rsid w:val="008773E4"/>
    <w:rsid w:val="00877BB7"/>
    <w:rsid w:val="00877C4E"/>
    <w:rsid w:val="00877CEC"/>
    <w:rsid w:val="00880026"/>
    <w:rsid w:val="00880592"/>
    <w:rsid w:val="008806AE"/>
    <w:rsid w:val="00881310"/>
    <w:rsid w:val="00881DD4"/>
    <w:rsid w:val="00882274"/>
    <w:rsid w:val="0088250F"/>
    <w:rsid w:val="0088264C"/>
    <w:rsid w:val="008826EA"/>
    <w:rsid w:val="008829C2"/>
    <w:rsid w:val="00882B6A"/>
    <w:rsid w:val="0088305E"/>
    <w:rsid w:val="0088318F"/>
    <w:rsid w:val="00883202"/>
    <w:rsid w:val="00883916"/>
    <w:rsid w:val="00883E9C"/>
    <w:rsid w:val="00883F8A"/>
    <w:rsid w:val="00884213"/>
    <w:rsid w:val="00884260"/>
    <w:rsid w:val="008848A0"/>
    <w:rsid w:val="00884CFF"/>
    <w:rsid w:val="008850A0"/>
    <w:rsid w:val="00886257"/>
    <w:rsid w:val="008869A2"/>
    <w:rsid w:val="00887319"/>
    <w:rsid w:val="00887660"/>
    <w:rsid w:val="00887952"/>
    <w:rsid w:val="00887CE6"/>
    <w:rsid w:val="00887DF7"/>
    <w:rsid w:val="008902AB"/>
    <w:rsid w:val="0089031F"/>
    <w:rsid w:val="0089038F"/>
    <w:rsid w:val="00890400"/>
    <w:rsid w:val="00890842"/>
    <w:rsid w:val="00890D6C"/>
    <w:rsid w:val="00891557"/>
    <w:rsid w:val="00891683"/>
    <w:rsid w:val="00891774"/>
    <w:rsid w:val="00891E05"/>
    <w:rsid w:val="00891E52"/>
    <w:rsid w:val="0089228A"/>
    <w:rsid w:val="008923DA"/>
    <w:rsid w:val="00892A8E"/>
    <w:rsid w:val="00892D67"/>
    <w:rsid w:val="008936B3"/>
    <w:rsid w:val="00893A0C"/>
    <w:rsid w:val="00893EA4"/>
    <w:rsid w:val="00894814"/>
    <w:rsid w:val="00894EE1"/>
    <w:rsid w:val="00895118"/>
    <w:rsid w:val="0089512D"/>
    <w:rsid w:val="00895652"/>
    <w:rsid w:val="00895794"/>
    <w:rsid w:val="00895CB6"/>
    <w:rsid w:val="00896248"/>
    <w:rsid w:val="00896526"/>
    <w:rsid w:val="008966BA"/>
    <w:rsid w:val="0089718A"/>
    <w:rsid w:val="0089781B"/>
    <w:rsid w:val="00897E5A"/>
    <w:rsid w:val="008A04BD"/>
    <w:rsid w:val="008A0A76"/>
    <w:rsid w:val="008A2F86"/>
    <w:rsid w:val="008A35F2"/>
    <w:rsid w:val="008A3BC5"/>
    <w:rsid w:val="008A3BD6"/>
    <w:rsid w:val="008A3D46"/>
    <w:rsid w:val="008A419E"/>
    <w:rsid w:val="008A425F"/>
    <w:rsid w:val="008A47F3"/>
    <w:rsid w:val="008A4E73"/>
    <w:rsid w:val="008A5077"/>
    <w:rsid w:val="008A5491"/>
    <w:rsid w:val="008A5E11"/>
    <w:rsid w:val="008A6095"/>
    <w:rsid w:val="008A63B1"/>
    <w:rsid w:val="008A6AD7"/>
    <w:rsid w:val="008A6DE5"/>
    <w:rsid w:val="008A715C"/>
    <w:rsid w:val="008A718F"/>
    <w:rsid w:val="008A79BC"/>
    <w:rsid w:val="008A7EB0"/>
    <w:rsid w:val="008B00F9"/>
    <w:rsid w:val="008B0143"/>
    <w:rsid w:val="008B014E"/>
    <w:rsid w:val="008B06ED"/>
    <w:rsid w:val="008B090C"/>
    <w:rsid w:val="008B0911"/>
    <w:rsid w:val="008B103F"/>
    <w:rsid w:val="008B1044"/>
    <w:rsid w:val="008B10D5"/>
    <w:rsid w:val="008B1394"/>
    <w:rsid w:val="008B19F8"/>
    <w:rsid w:val="008B1CB1"/>
    <w:rsid w:val="008B26F9"/>
    <w:rsid w:val="008B291C"/>
    <w:rsid w:val="008B2A7A"/>
    <w:rsid w:val="008B2A8D"/>
    <w:rsid w:val="008B2E18"/>
    <w:rsid w:val="008B369C"/>
    <w:rsid w:val="008B3C9A"/>
    <w:rsid w:val="008B3C9E"/>
    <w:rsid w:val="008B409E"/>
    <w:rsid w:val="008B424B"/>
    <w:rsid w:val="008B443A"/>
    <w:rsid w:val="008B4963"/>
    <w:rsid w:val="008B4F6B"/>
    <w:rsid w:val="008B5008"/>
    <w:rsid w:val="008B5711"/>
    <w:rsid w:val="008B57C4"/>
    <w:rsid w:val="008B57C5"/>
    <w:rsid w:val="008B5927"/>
    <w:rsid w:val="008B5D9A"/>
    <w:rsid w:val="008B5E55"/>
    <w:rsid w:val="008B61CF"/>
    <w:rsid w:val="008B65B6"/>
    <w:rsid w:val="008B665C"/>
    <w:rsid w:val="008B6C2F"/>
    <w:rsid w:val="008B6E85"/>
    <w:rsid w:val="008B6F0E"/>
    <w:rsid w:val="008B71FB"/>
    <w:rsid w:val="008B7236"/>
    <w:rsid w:val="008B7961"/>
    <w:rsid w:val="008B7FC4"/>
    <w:rsid w:val="008C02D5"/>
    <w:rsid w:val="008C0A48"/>
    <w:rsid w:val="008C1EAC"/>
    <w:rsid w:val="008C232A"/>
    <w:rsid w:val="008C233A"/>
    <w:rsid w:val="008C241F"/>
    <w:rsid w:val="008C2514"/>
    <w:rsid w:val="008C2841"/>
    <w:rsid w:val="008C3223"/>
    <w:rsid w:val="008C3592"/>
    <w:rsid w:val="008C3692"/>
    <w:rsid w:val="008C39F6"/>
    <w:rsid w:val="008C3F4D"/>
    <w:rsid w:val="008C41A6"/>
    <w:rsid w:val="008C459E"/>
    <w:rsid w:val="008C4A0A"/>
    <w:rsid w:val="008C4E4F"/>
    <w:rsid w:val="008C592B"/>
    <w:rsid w:val="008C5CD4"/>
    <w:rsid w:val="008C5FFA"/>
    <w:rsid w:val="008C6388"/>
    <w:rsid w:val="008C6BA6"/>
    <w:rsid w:val="008C6EB5"/>
    <w:rsid w:val="008C729C"/>
    <w:rsid w:val="008C7C01"/>
    <w:rsid w:val="008C7EC4"/>
    <w:rsid w:val="008C7F2C"/>
    <w:rsid w:val="008D0307"/>
    <w:rsid w:val="008D03F0"/>
    <w:rsid w:val="008D05DF"/>
    <w:rsid w:val="008D0601"/>
    <w:rsid w:val="008D0CA5"/>
    <w:rsid w:val="008D0D01"/>
    <w:rsid w:val="008D0E45"/>
    <w:rsid w:val="008D1A6F"/>
    <w:rsid w:val="008D20BD"/>
    <w:rsid w:val="008D22EF"/>
    <w:rsid w:val="008D2F5B"/>
    <w:rsid w:val="008D3315"/>
    <w:rsid w:val="008D338D"/>
    <w:rsid w:val="008D3425"/>
    <w:rsid w:val="008D3A02"/>
    <w:rsid w:val="008D4193"/>
    <w:rsid w:val="008D555E"/>
    <w:rsid w:val="008D5A39"/>
    <w:rsid w:val="008D5A5D"/>
    <w:rsid w:val="008D5B76"/>
    <w:rsid w:val="008D5FC9"/>
    <w:rsid w:val="008D60FE"/>
    <w:rsid w:val="008D661F"/>
    <w:rsid w:val="008D6883"/>
    <w:rsid w:val="008D6905"/>
    <w:rsid w:val="008D6D55"/>
    <w:rsid w:val="008D6DA1"/>
    <w:rsid w:val="008D751F"/>
    <w:rsid w:val="008D7562"/>
    <w:rsid w:val="008D7590"/>
    <w:rsid w:val="008E0291"/>
    <w:rsid w:val="008E04F2"/>
    <w:rsid w:val="008E0526"/>
    <w:rsid w:val="008E0AC5"/>
    <w:rsid w:val="008E12E8"/>
    <w:rsid w:val="008E1BB2"/>
    <w:rsid w:val="008E1F9E"/>
    <w:rsid w:val="008E2787"/>
    <w:rsid w:val="008E29AD"/>
    <w:rsid w:val="008E2A54"/>
    <w:rsid w:val="008E2D43"/>
    <w:rsid w:val="008E3418"/>
    <w:rsid w:val="008E34D6"/>
    <w:rsid w:val="008E37A4"/>
    <w:rsid w:val="008E44BE"/>
    <w:rsid w:val="008E46DE"/>
    <w:rsid w:val="008E49F6"/>
    <w:rsid w:val="008E518A"/>
    <w:rsid w:val="008E51C7"/>
    <w:rsid w:val="008E6091"/>
    <w:rsid w:val="008E651A"/>
    <w:rsid w:val="008E6FE6"/>
    <w:rsid w:val="008E715D"/>
    <w:rsid w:val="008E72E5"/>
    <w:rsid w:val="008E768F"/>
    <w:rsid w:val="008E775D"/>
    <w:rsid w:val="008E7BE7"/>
    <w:rsid w:val="008F054D"/>
    <w:rsid w:val="008F0A44"/>
    <w:rsid w:val="008F0DA0"/>
    <w:rsid w:val="008F0F29"/>
    <w:rsid w:val="008F1061"/>
    <w:rsid w:val="008F111D"/>
    <w:rsid w:val="008F1F96"/>
    <w:rsid w:val="008F20AF"/>
    <w:rsid w:val="008F29DD"/>
    <w:rsid w:val="008F3357"/>
    <w:rsid w:val="008F35A3"/>
    <w:rsid w:val="008F40CE"/>
    <w:rsid w:val="008F4385"/>
    <w:rsid w:val="008F4CA6"/>
    <w:rsid w:val="008F4E1F"/>
    <w:rsid w:val="008F527F"/>
    <w:rsid w:val="008F5442"/>
    <w:rsid w:val="008F5EEB"/>
    <w:rsid w:val="008F619E"/>
    <w:rsid w:val="008F6B3D"/>
    <w:rsid w:val="008F6BA4"/>
    <w:rsid w:val="008F741B"/>
    <w:rsid w:val="008F77DD"/>
    <w:rsid w:val="008F79DC"/>
    <w:rsid w:val="008F7C14"/>
    <w:rsid w:val="008F7C54"/>
    <w:rsid w:val="0090021C"/>
    <w:rsid w:val="00900349"/>
    <w:rsid w:val="00900B92"/>
    <w:rsid w:val="00900C07"/>
    <w:rsid w:val="00900C24"/>
    <w:rsid w:val="00900DFB"/>
    <w:rsid w:val="00901200"/>
    <w:rsid w:val="00901F78"/>
    <w:rsid w:val="009022B5"/>
    <w:rsid w:val="0090298E"/>
    <w:rsid w:val="00902DE6"/>
    <w:rsid w:val="009031FD"/>
    <w:rsid w:val="00903488"/>
    <w:rsid w:val="00903E9C"/>
    <w:rsid w:val="00904383"/>
    <w:rsid w:val="009048CF"/>
    <w:rsid w:val="00905580"/>
    <w:rsid w:val="00906635"/>
    <w:rsid w:val="0090687D"/>
    <w:rsid w:val="0090693B"/>
    <w:rsid w:val="00906B05"/>
    <w:rsid w:val="00907B83"/>
    <w:rsid w:val="00907C82"/>
    <w:rsid w:val="00907E67"/>
    <w:rsid w:val="00910001"/>
    <w:rsid w:val="009102BD"/>
    <w:rsid w:val="00910D3D"/>
    <w:rsid w:val="00910DA5"/>
    <w:rsid w:val="00911150"/>
    <w:rsid w:val="009112CE"/>
    <w:rsid w:val="00911305"/>
    <w:rsid w:val="009116FF"/>
    <w:rsid w:val="0091179C"/>
    <w:rsid w:val="00911C19"/>
    <w:rsid w:val="009123B6"/>
    <w:rsid w:val="00912FEE"/>
    <w:rsid w:val="009132BD"/>
    <w:rsid w:val="00913881"/>
    <w:rsid w:val="009139DB"/>
    <w:rsid w:val="00913DB3"/>
    <w:rsid w:val="00913E74"/>
    <w:rsid w:val="00914587"/>
    <w:rsid w:val="009147EA"/>
    <w:rsid w:val="0091480C"/>
    <w:rsid w:val="00914958"/>
    <w:rsid w:val="00914CC7"/>
    <w:rsid w:val="009151C6"/>
    <w:rsid w:val="0091599B"/>
    <w:rsid w:val="00916640"/>
    <w:rsid w:val="00917455"/>
    <w:rsid w:val="00917810"/>
    <w:rsid w:val="009179B9"/>
    <w:rsid w:val="00917DD6"/>
    <w:rsid w:val="00920372"/>
    <w:rsid w:val="00920BF2"/>
    <w:rsid w:val="009212B6"/>
    <w:rsid w:val="0092177E"/>
    <w:rsid w:val="0092188B"/>
    <w:rsid w:val="00921A3A"/>
    <w:rsid w:val="00921ABB"/>
    <w:rsid w:val="00921B4B"/>
    <w:rsid w:val="00921D2E"/>
    <w:rsid w:val="00921EE4"/>
    <w:rsid w:val="00921F8D"/>
    <w:rsid w:val="00922412"/>
    <w:rsid w:val="009227BD"/>
    <w:rsid w:val="009228D7"/>
    <w:rsid w:val="00922993"/>
    <w:rsid w:val="00922ED4"/>
    <w:rsid w:val="009237D4"/>
    <w:rsid w:val="00923C45"/>
    <w:rsid w:val="00924005"/>
    <w:rsid w:val="00924312"/>
    <w:rsid w:val="00924D0D"/>
    <w:rsid w:val="00924FD8"/>
    <w:rsid w:val="009252D8"/>
    <w:rsid w:val="00925AA2"/>
    <w:rsid w:val="00926D38"/>
    <w:rsid w:val="009272BD"/>
    <w:rsid w:val="00927FDF"/>
    <w:rsid w:val="009300EC"/>
    <w:rsid w:val="009305E0"/>
    <w:rsid w:val="00930A35"/>
    <w:rsid w:val="00930EF6"/>
    <w:rsid w:val="009314FF"/>
    <w:rsid w:val="00931E04"/>
    <w:rsid w:val="00931E1A"/>
    <w:rsid w:val="00932403"/>
    <w:rsid w:val="009329DE"/>
    <w:rsid w:val="00932BC8"/>
    <w:rsid w:val="00932E68"/>
    <w:rsid w:val="009330DD"/>
    <w:rsid w:val="00933975"/>
    <w:rsid w:val="00933993"/>
    <w:rsid w:val="009339EC"/>
    <w:rsid w:val="00933BFB"/>
    <w:rsid w:val="00934B6D"/>
    <w:rsid w:val="00934B9F"/>
    <w:rsid w:val="009359E4"/>
    <w:rsid w:val="009361BB"/>
    <w:rsid w:val="00936403"/>
    <w:rsid w:val="009366B1"/>
    <w:rsid w:val="009369F4"/>
    <w:rsid w:val="00936B46"/>
    <w:rsid w:val="00936DCD"/>
    <w:rsid w:val="0093720A"/>
    <w:rsid w:val="00937F62"/>
    <w:rsid w:val="00940151"/>
    <w:rsid w:val="00940234"/>
    <w:rsid w:val="009403D1"/>
    <w:rsid w:val="009404DE"/>
    <w:rsid w:val="009406C0"/>
    <w:rsid w:val="009409FF"/>
    <w:rsid w:val="00941772"/>
    <w:rsid w:val="0094182C"/>
    <w:rsid w:val="00941883"/>
    <w:rsid w:val="00941CBA"/>
    <w:rsid w:val="00942D10"/>
    <w:rsid w:val="00942EC8"/>
    <w:rsid w:val="009432DF"/>
    <w:rsid w:val="00943870"/>
    <w:rsid w:val="009443C7"/>
    <w:rsid w:val="00944D53"/>
    <w:rsid w:val="00944E1C"/>
    <w:rsid w:val="00945B24"/>
    <w:rsid w:val="0094663A"/>
    <w:rsid w:val="0094669F"/>
    <w:rsid w:val="009467C8"/>
    <w:rsid w:val="00946BC7"/>
    <w:rsid w:val="00946F72"/>
    <w:rsid w:val="00946FB0"/>
    <w:rsid w:val="00947989"/>
    <w:rsid w:val="0095074C"/>
    <w:rsid w:val="009508B6"/>
    <w:rsid w:val="009509FE"/>
    <w:rsid w:val="00950C84"/>
    <w:rsid w:val="00950D82"/>
    <w:rsid w:val="00952038"/>
    <w:rsid w:val="0095260D"/>
    <w:rsid w:val="0095262D"/>
    <w:rsid w:val="00952681"/>
    <w:rsid w:val="00952B40"/>
    <w:rsid w:val="0095318F"/>
    <w:rsid w:val="00953AC9"/>
    <w:rsid w:val="00953BD7"/>
    <w:rsid w:val="00953C86"/>
    <w:rsid w:val="009542C8"/>
    <w:rsid w:val="009554D6"/>
    <w:rsid w:val="00955D6E"/>
    <w:rsid w:val="00955D7B"/>
    <w:rsid w:val="0095628F"/>
    <w:rsid w:val="00956666"/>
    <w:rsid w:val="00956834"/>
    <w:rsid w:val="00956CBB"/>
    <w:rsid w:val="00960108"/>
    <w:rsid w:val="0096048E"/>
    <w:rsid w:val="00960C2D"/>
    <w:rsid w:val="00960D44"/>
    <w:rsid w:val="0096132B"/>
    <w:rsid w:val="00961B03"/>
    <w:rsid w:val="00961E3D"/>
    <w:rsid w:val="00961F96"/>
    <w:rsid w:val="0096263A"/>
    <w:rsid w:val="00962BD7"/>
    <w:rsid w:val="00962E9B"/>
    <w:rsid w:val="00962F2D"/>
    <w:rsid w:val="0096312F"/>
    <w:rsid w:val="00963406"/>
    <w:rsid w:val="00963ABF"/>
    <w:rsid w:val="00964258"/>
    <w:rsid w:val="00964793"/>
    <w:rsid w:val="009647FD"/>
    <w:rsid w:val="00964A56"/>
    <w:rsid w:val="00965050"/>
    <w:rsid w:val="00965206"/>
    <w:rsid w:val="0096591A"/>
    <w:rsid w:val="009659E7"/>
    <w:rsid w:val="00966A56"/>
    <w:rsid w:val="00966F04"/>
    <w:rsid w:val="0096784C"/>
    <w:rsid w:val="00970265"/>
    <w:rsid w:val="00970886"/>
    <w:rsid w:val="00970EE5"/>
    <w:rsid w:val="00972138"/>
    <w:rsid w:val="00972488"/>
    <w:rsid w:val="00972AD2"/>
    <w:rsid w:val="00972DC3"/>
    <w:rsid w:val="00973205"/>
    <w:rsid w:val="009737D0"/>
    <w:rsid w:val="00973BC6"/>
    <w:rsid w:val="00973D64"/>
    <w:rsid w:val="009741FC"/>
    <w:rsid w:val="009750BB"/>
    <w:rsid w:val="009755CC"/>
    <w:rsid w:val="0097679E"/>
    <w:rsid w:val="00976A7B"/>
    <w:rsid w:val="00976BEC"/>
    <w:rsid w:val="00977090"/>
    <w:rsid w:val="009773A3"/>
    <w:rsid w:val="00977434"/>
    <w:rsid w:val="00977B16"/>
    <w:rsid w:val="009801C0"/>
    <w:rsid w:val="00980D4B"/>
    <w:rsid w:val="00980F96"/>
    <w:rsid w:val="00981990"/>
    <w:rsid w:val="00981B3A"/>
    <w:rsid w:val="00981BFC"/>
    <w:rsid w:val="0098211D"/>
    <w:rsid w:val="0098224C"/>
    <w:rsid w:val="009822FB"/>
    <w:rsid w:val="0098272B"/>
    <w:rsid w:val="00983CAF"/>
    <w:rsid w:val="00983EC0"/>
    <w:rsid w:val="00983EFD"/>
    <w:rsid w:val="00984022"/>
    <w:rsid w:val="009843A7"/>
    <w:rsid w:val="009844EC"/>
    <w:rsid w:val="009847F4"/>
    <w:rsid w:val="00984904"/>
    <w:rsid w:val="00984A42"/>
    <w:rsid w:val="00984AC7"/>
    <w:rsid w:val="00984C4F"/>
    <w:rsid w:val="00984D48"/>
    <w:rsid w:val="00985523"/>
    <w:rsid w:val="009857B5"/>
    <w:rsid w:val="00985A95"/>
    <w:rsid w:val="00985B2E"/>
    <w:rsid w:val="009869D8"/>
    <w:rsid w:val="00987211"/>
    <w:rsid w:val="00987B37"/>
    <w:rsid w:val="00987E48"/>
    <w:rsid w:val="00987E68"/>
    <w:rsid w:val="00987F97"/>
    <w:rsid w:val="00990176"/>
    <w:rsid w:val="0099035C"/>
    <w:rsid w:val="009907A0"/>
    <w:rsid w:val="00990D95"/>
    <w:rsid w:val="00990E9B"/>
    <w:rsid w:val="00990FCC"/>
    <w:rsid w:val="009917BD"/>
    <w:rsid w:val="00991E74"/>
    <w:rsid w:val="0099294D"/>
    <w:rsid w:val="00992B75"/>
    <w:rsid w:val="0099300A"/>
    <w:rsid w:val="00993371"/>
    <w:rsid w:val="00993759"/>
    <w:rsid w:val="009941B9"/>
    <w:rsid w:val="00995447"/>
    <w:rsid w:val="009959E1"/>
    <w:rsid w:val="009959F2"/>
    <w:rsid w:val="00996417"/>
    <w:rsid w:val="00996634"/>
    <w:rsid w:val="00996D84"/>
    <w:rsid w:val="00996EAB"/>
    <w:rsid w:val="009973FA"/>
    <w:rsid w:val="00997B53"/>
    <w:rsid w:val="009A05C5"/>
    <w:rsid w:val="009A0DDD"/>
    <w:rsid w:val="009A1067"/>
    <w:rsid w:val="009A1340"/>
    <w:rsid w:val="009A1BAF"/>
    <w:rsid w:val="009A1CAC"/>
    <w:rsid w:val="009A1EA5"/>
    <w:rsid w:val="009A2175"/>
    <w:rsid w:val="009A24A7"/>
    <w:rsid w:val="009A2D86"/>
    <w:rsid w:val="009A3258"/>
    <w:rsid w:val="009A348E"/>
    <w:rsid w:val="009A34BE"/>
    <w:rsid w:val="009A3BD9"/>
    <w:rsid w:val="009A4103"/>
    <w:rsid w:val="009A4D36"/>
    <w:rsid w:val="009A510E"/>
    <w:rsid w:val="009A53D7"/>
    <w:rsid w:val="009A55B8"/>
    <w:rsid w:val="009A5692"/>
    <w:rsid w:val="009A583F"/>
    <w:rsid w:val="009A5C5F"/>
    <w:rsid w:val="009A618C"/>
    <w:rsid w:val="009A6868"/>
    <w:rsid w:val="009A6917"/>
    <w:rsid w:val="009A6A49"/>
    <w:rsid w:val="009A6F53"/>
    <w:rsid w:val="009A745F"/>
    <w:rsid w:val="009A746C"/>
    <w:rsid w:val="009A7736"/>
    <w:rsid w:val="009A7CD2"/>
    <w:rsid w:val="009A7DF9"/>
    <w:rsid w:val="009B03B9"/>
    <w:rsid w:val="009B069E"/>
    <w:rsid w:val="009B0EF5"/>
    <w:rsid w:val="009B11C0"/>
    <w:rsid w:val="009B1354"/>
    <w:rsid w:val="009B15EC"/>
    <w:rsid w:val="009B2351"/>
    <w:rsid w:val="009B2945"/>
    <w:rsid w:val="009B37EA"/>
    <w:rsid w:val="009B3B0E"/>
    <w:rsid w:val="009B3FC4"/>
    <w:rsid w:val="009B42D0"/>
    <w:rsid w:val="009B43E8"/>
    <w:rsid w:val="009B59BC"/>
    <w:rsid w:val="009B5AD0"/>
    <w:rsid w:val="009B5AD4"/>
    <w:rsid w:val="009B5B9F"/>
    <w:rsid w:val="009B5EBA"/>
    <w:rsid w:val="009B633D"/>
    <w:rsid w:val="009B66A2"/>
    <w:rsid w:val="009B6C92"/>
    <w:rsid w:val="009B7265"/>
    <w:rsid w:val="009B7471"/>
    <w:rsid w:val="009C060F"/>
    <w:rsid w:val="009C0651"/>
    <w:rsid w:val="009C07AC"/>
    <w:rsid w:val="009C09DB"/>
    <w:rsid w:val="009C0D53"/>
    <w:rsid w:val="009C0F51"/>
    <w:rsid w:val="009C1439"/>
    <w:rsid w:val="009C1722"/>
    <w:rsid w:val="009C18B7"/>
    <w:rsid w:val="009C19AA"/>
    <w:rsid w:val="009C2C69"/>
    <w:rsid w:val="009C36BD"/>
    <w:rsid w:val="009C38DC"/>
    <w:rsid w:val="009C414E"/>
    <w:rsid w:val="009C42DB"/>
    <w:rsid w:val="009C49F4"/>
    <w:rsid w:val="009C4B7D"/>
    <w:rsid w:val="009C4F50"/>
    <w:rsid w:val="009C5026"/>
    <w:rsid w:val="009C53BB"/>
    <w:rsid w:val="009C554F"/>
    <w:rsid w:val="009C5DB6"/>
    <w:rsid w:val="009C6581"/>
    <w:rsid w:val="009C676B"/>
    <w:rsid w:val="009C701D"/>
    <w:rsid w:val="009C71DF"/>
    <w:rsid w:val="009C7280"/>
    <w:rsid w:val="009D1121"/>
    <w:rsid w:val="009D17EE"/>
    <w:rsid w:val="009D1807"/>
    <w:rsid w:val="009D18D3"/>
    <w:rsid w:val="009D1D08"/>
    <w:rsid w:val="009D2773"/>
    <w:rsid w:val="009D2FEB"/>
    <w:rsid w:val="009D30BE"/>
    <w:rsid w:val="009D3238"/>
    <w:rsid w:val="009D33FA"/>
    <w:rsid w:val="009D36C1"/>
    <w:rsid w:val="009D3D10"/>
    <w:rsid w:val="009D431C"/>
    <w:rsid w:val="009D49F0"/>
    <w:rsid w:val="009D5AAD"/>
    <w:rsid w:val="009D5B3A"/>
    <w:rsid w:val="009D6063"/>
    <w:rsid w:val="009D6097"/>
    <w:rsid w:val="009D6157"/>
    <w:rsid w:val="009D6BAF"/>
    <w:rsid w:val="009D6FE8"/>
    <w:rsid w:val="009D7599"/>
    <w:rsid w:val="009D75CF"/>
    <w:rsid w:val="009D774C"/>
    <w:rsid w:val="009E03F0"/>
    <w:rsid w:val="009E05EF"/>
    <w:rsid w:val="009E0690"/>
    <w:rsid w:val="009E0EC7"/>
    <w:rsid w:val="009E12C9"/>
    <w:rsid w:val="009E14A2"/>
    <w:rsid w:val="009E2040"/>
    <w:rsid w:val="009E20ED"/>
    <w:rsid w:val="009E229A"/>
    <w:rsid w:val="009E2540"/>
    <w:rsid w:val="009E28BC"/>
    <w:rsid w:val="009E2C39"/>
    <w:rsid w:val="009E3090"/>
    <w:rsid w:val="009E3727"/>
    <w:rsid w:val="009E37B2"/>
    <w:rsid w:val="009E3A4F"/>
    <w:rsid w:val="009E3C0B"/>
    <w:rsid w:val="009E3F68"/>
    <w:rsid w:val="009E4CAE"/>
    <w:rsid w:val="009E500E"/>
    <w:rsid w:val="009E506B"/>
    <w:rsid w:val="009E5075"/>
    <w:rsid w:val="009E5894"/>
    <w:rsid w:val="009E5BD8"/>
    <w:rsid w:val="009E6381"/>
    <w:rsid w:val="009E6539"/>
    <w:rsid w:val="009E693F"/>
    <w:rsid w:val="009E699B"/>
    <w:rsid w:val="009E7E20"/>
    <w:rsid w:val="009F041B"/>
    <w:rsid w:val="009F0B95"/>
    <w:rsid w:val="009F1598"/>
    <w:rsid w:val="009F1822"/>
    <w:rsid w:val="009F1898"/>
    <w:rsid w:val="009F1BE1"/>
    <w:rsid w:val="009F230C"/>
    <w:rsid w:val="009F3055"/>
    <w:rsid w:val="009F339E"/>
    <w:rsid w:val="009F50ED"/>
    <w:rsid w:val="009F53F6"/>
    <w:rsid w:val="009F565F"/>
    <w:rsid w:val="009F5B7E"/>
    <w:rsid w:val="009F6160"/>
    <w:rsid w:val="009F6188"/>
    <w:rsid w:val="009F6393"/>
    <w:rsid w:val="009F641E"/>
    <w:rsid w:val="009F6A4C"/>
    <w:rsid w:val="009F6B17"/>
    <w:rsid w:val="009F7258"/>
    <w:rsid w:val="009F7470"/>
    <w:rsid w:val="009F7D85"/>
    <w:rsid w:val="009F7DED"/>
    <w:rsid w:val="00A000A8"/>
    <w:rsid w:val="00A0114D"/>
    <w:rsid w:val="00A01C2A"/>
    <w:rsid w:val="00A01D87"/>
    <w:rsid w:val="00A01FF3"/>
    <w:rsid w:val="00A02B65"/>
    <w:rsid w:val="00A02C5C"/>
    <w:rsid w:val="00A02E3A"/>
    <w:rsid w:val="00A02F61"/>
    <w:rsid w:val="00A03155"/>
    <w:rsid w:val="00A03548"/>
    <w:rsid w:val="00A0383B"/>
    <w:rsid w:val="00A03D18"/>
    <w:rsid w:val="00A04CAC"/>
    <w:rsid w:val="00A05053"/>
    <w:rsid w:val="00A05441"/>
    <w:rsid w:val="00A0559F"/>
    <w:rsid w:val="00A0561E"/>
    <w:rsid w:val="00A05DF6"/>
    <w:rsid w:val="00A05ECF"/>
    <w:rsid w:val="00A05FA2"/>
    <w:rsid w:val="00A060D5"/>
    <w:rsid w:val="00A06278"/>
    <w:rsid w:val="00A06323"/>
    <w:rsid w:val="00A063EB"/>
    <w:rsid w:val="00A06AF6"/>
    <w:rsid w:val="00A06D29"/>
    <w:rsid w:val="00A07066"/>
    <w:rsid w:val="00A0733F"/>
    <w:rsid w:val="00A0788D"/>
    <w:rsid w:val="00A10217"/>
    <w:rsid w:val="00A10BA3"/>
    <w:rsid w:val="00A10DA4"/>
    <w:rsid w:val="00A10EC9"/>
    <w:rsid w:val="00A115CD"/>
    <w:rsid w:val="00A11CEE"/>
    <w:rsid w:val="00A12833"/>
    <w:rsid w:val="00A12D04"/>
    <w:rsid w:val="00A12E0F"/>
    <w:rsid w:val="00A130CA"/>
    <w:rsid w:val="00A1364B"/>
    <w:rsid w:val="00A13DBF"/>
    <w:rsid w:val="00A13E5C"/>
    <w:rsid w:val="00A13ED9"/>
    <w:rsid w:val="00A14B02"/>
    <w:rsid w:val="00A15191"/>
    <w:rsid w:val="00A15E71"/>
    <w:rsid w:val="00A16D47"/>
    <w:rsid w:val="00A17265"/>
    <w:rsid w:val="00A1779C"/>
    <w:rsid w:val="00A17BEE"/>
    <w:rsid w:val="00A17CCA"/>
    <w:rsid w:val="00A17FF9"/>
    <w:rsid w:val="00A20845"/>
    <w:rsid w:val="00A209E3"/>
    <w:rsid w:val="00A2108C"/>
    <w:rsid w:val="00A213CE"/>
    <w:rsid w:val="00A21CC2"/>
    <w:rsid w:val="00A21F99"/>
    <w:rsid w:val="00A223CE"/>
    <w:rsid w:val="00A22618"/>
    <w:rsid w:val="00A22C61"/>
    <w:rsid w:val="00A22D2F"/>
    <w:rsid w:val="00A23671"/>
    <w:rsid w:val="00A23845"/>
    <w:rsid w:val="00A2395D"/>
    <w:rsid w:val="00A23A22"/>
    <w:rsid w:val="00A23ECD"/>
    <w:rsid w:val="00A2418F"/>
    <w:rsid w:val="00A242EC"/>
    <w:rsid w:val="00A24498"/>
    <w:rsid w:val="00A25413"/>
    <w:rsid w:val="00A257C3"/>
    <w:rsid w:val="00A25AB9"/>
    <w:rsid w:val="00A25ABF"/>
    <w:rsid w:val="00A25AF1"/>
    <w:rsid w:val="00A25D81"/>
    <w:rsid w:val="00A25FB1"/>
    <w:rsid w:val="00A272DA"/>
    <w:rsid w:val="00A27301"/>
    <w:rsid w:val="00A27EA8"/>
    <w:rsid w:val="00A300AB"/>
    <w:rsid w:val="00A301BE"/>
    <w:rsid w:val="00A30273"/>
    <w:rsid w:val="00A30F5E"/>
    <w:rsid w:val="00A311ED"/>
    <w:rsid w:val="00A314AF"/>
    <w:rsid w:val="00A31697"/>
    <w:rsid w:val="00A3180E"/>
    <w:rsid w:val="00A31A36"/>
    <w:rsid w:val="00A31C74"/>
    <w:rsid w:val="00A31EF5"/>
    <w:rsid w:val="00A3253F"/>
    <w:rsid w:val="00A32C42"/>
    <w:rsid w:val="00A32F3B"/>
    <w:rsid w:val="00A331F3"/>
    <w:rsid w:val="00A342E2"/>
    <w:rsid w:val="00A3491B"/>
    <w:rsid w:val="00A350CB"/>
    <w:rsid w:val="00A352EC"/>
    <w:rsid w:val="00A355D7"/>
    <w:rsid w:val="00A35B79"/>
    <w:rsid w:val="00A35D78"/>
    <w:rsid w:val="00A35FBF"/>
    <w:rsid w:val="00A3600A"/>
    <w:rsid w:val="00A3645A"/>
    <w:rsid w:val="00A370EA"/>
    <w:rsid w:val="00A3796D"/>
    <w:rsid w:val="00A3797F"/>
    <w:rsid w:val="00A37B4C"/>
    <w:rsid w:val="00A41E1E"/>
    <w:rsid w:val="00A41F9A"/>
    <w:rsid w:val="00A42966"/>
    <w:rsid w:val="00A4394B"/>
    <w:rsid w:val="00A43CF4"/>
    <w:rsid w:val="00A4417E"/>
    <w:rsid w:val="00A44EBA"/>
    <w:rsid w:val="00A44EBF"/>
    <w:rsid w:val="00A451FE"/>
    <w:rsid w:val="00A45865"/>
    <w:rsid w:val="00A45C29"/>
    <w:rsid w:val="00A45F52"/>
    <w:rsid w:val="00A46E7F"/>
    <w:rsid w:val="00A46F48"/>
    <w:rsid w:val="00A473BB"/>
    <w:rsid w:val="00A47455"/>
    <w:rsid w:val="00A47B2D"/>
    <w:rsid w:val="00A47BA5"/>
    <w:rsid w:val="00A47CDE"/>
    <w:rsid w:val="00A47F16"/>
    <w:rsid w:val="00A503F1"/>
    <w:rsid w:val="00A51304"/>
    <w:rsid w:val="00A51DDD"/>
    <w:rsid w:val="00A51FC0"/>
    <w:rsid w:val="00A525C9"/>
    <w:rsid w:val="00A52C19"/>
    <w:rsid w:val="00A52D20"/>
    <w:rsid w:val="00A53176"/>
    <w:rsid w:val="00A53F89"/>
    <w:rsid w:val="00A5418B"/>
    <w:rsid w:val="00A542B4"/>
    <w:rsid w:val="00A544CB"/>
    <w:rsid w:val="00A54AAE"/>
    <w:rsid w:val="00A54C73"/>
    <w:rsid w:val="00A54F8A"/>
    <w:rsid w:val="00A552AD"/>
    <w:rsid w:val="00A553DB"/>
    <w:rsid w:val="00A55CF8"/>
    <w:rsid w:val="00A55D64"/>
    <w:rsid w:val="00A56BD9"/>
    <w:rsid w:val="00A56CD1"/>
    <w:rsid w:val="00A5732B"/>
    <w:rsid w:val="00A57365"/>
    <w:rsid w:val="00A57533"/>
    <w:rsid w:val="00A5761C"/>
    <w:rsid w:val="00A60556"/>
    <w:rsid w:val="00A60A5D"/>
    <w:rsid w:val="00A60D1D"/>
    <w:rsid w:val="00A60FB4"/>
    <w:rsid w:val="00A611FA"/>
    <w:rsid w:val="00A6168F"/>
    <w:rsid w:val="00A621BE"/>
    <w:rsid w:val="00A626BF"/>
    <w:rsid w:val="00A627AE"/>
    <w:rsid w:val="00A633F0"/>
    <w:rsid w:val="00A636BD"/>
    <w:rsid w:val="00A64447"/>
    <w:rsid w:val="00A64539"/>
    <w:rsid w:val="00A64935"/>
    <w:rsid w:val="00A64B8F"/>
    <w:rsid w:val="00A64CF7"/>
    <w:rsid w:val="00A64DF6"/>
    <w:rsid w:val="00A65D6D"/>
    <w:rsid w:val="00A6616C"/>
    <w:rsid w:val="00A66211"/>
    <w:rsid w:val="00A66E3B"/>
    <w:rsid w:val="00A67672"/>
    <w:rsid w:val="00A67748"/>
    <w:rsid w:val="00A677DE"/>
    <w:rsid w:val="00A702BA"/>
    <w:rsid w:val="00A70594"/>
    <w:rsid w:val="00A70C78"/>
    <w:rsid w:val="00A72308"/>
    <w:rsid w:val="00A73718"/>
    <w:rsid w:val="00A745B2"/>
    <w:rsid w:val="00A74BD8"/>
    <w:rsid w:val="00A75215"/>
    <w:rsid w:val="00A75F25"/>
    <w:rsid w:val="00A75FA5"/>
    <w:rsid w:val="00A761B1"/>
    <w:rsid w:val="00A76262"/>
    <w:rsid w:val="00A764F3"/>
    <w:rsid w:val="00A76AA7"/>
    <w:rsid w:val="00A76DE4"/>
    <w:rsid w:val="00A775A2"/>
    <w:rsid w:val="00A7773C"/>
    <w:rsid w:val="00A800B0"/>
    <w:rsid w:val="00A80B73"/>
    <w:rsid w:val="00A80CB5"/>
    <w:rsid w:val="00A814D8"/>
    <w:rsid w:val="00A81678"/>
    <w:rsid w:val="00A81802"/>
    <w:rsid w:val="00A82364"/>
    <w:rsid w:val="00A823AE"/>
    <w:rsid w:val="00A830EE"/>
    <w:rsid w:val="00A8427F"/>
    <w:rsid w:val="00A842AC"/>
    <w:rsid w:val="00A84A20"/>
    <w:rsid w:val="00A84EFC"/>
    <w:rsid w:val="00A8580A"/>
    <w:rsid w:val="00A85D8C"/>
    <w:rsid w:val="00A85E04"/>
    <w:rsid w:val="00A8699D"/>
    <w:rsid w:val="00A86B18"/>
    <w:rsid w:val="00A86CB1"/>
    <w:rsid w:val="00A86EE4"/>
    <w:rsid w:val="00A870F3"/>
    <w:rsid w:val="00A9091D"/>
    <w:rsid w:val="00A90C8C"/>
    <w:rsid w:val="00A90D41"/>
    <w:rsid w:val="00A90FC4"/>
    <w:rsid w:val="00A91644"/>
    <w:rsid w:val="00A91C1C"/>
    <w:rsid w:val="00A91DAE"/>
    <w:rsid w:val="00A925FC"/>
    <w:rsid w:val="00A92BD8"/>
    <w:rsid w:val="00A9343C"/>
    <w:rsid w:val="00A935D4"/>
    <w:rsid w:val="00A93AD2"/>
    <w:rsid w:val="00A93D01"/>
    <w:rsid w:val="00A940A1"/>
    <w:rsid w:val="00A94A47"/>
    <w:rsid w:val="00A95029"/>
    <w:rsid w:val="00A952B4"/>
    <w:rsid w:val="00A9536F"/>
    <w:rsid w:val="00A95576"/>
    <w:rsid w:val="00A95A2F"/>
    <w:rsid w:val="00A95B78"/>
    <w:rsid w:val="00A95E46"/>
    <w:rsid w:val="00A9613C"/>
    <w:rsid w:val="00A9613E"/>
    <w:rsid w:val="00A9651A"/>
    <w:rsid w:val="00A96A6F"/>
    <w:rsid w:val="00A96ADE"/>
    <w:rsid w:val="00A974DA"/>
    <w:rsid w:val="00AA0CFA"/>
    <w:rsid w:val="00AA0D7D"/>
    <w:rsid w:val="00AA1049"/>
    <w:rsid w:val="00AA1AC0"/>
    <w:rsid w:val="00AA2150"/>
    <w:rsid w:val="00AA22F9"/>
    <w:rsid w:val="00AA27A2"/>
    <w:rsid w:val="00AA2A83"/>
    <w:rsid w:val="00AA3638"/>
    <w:rsid w:val="00AA3C83"/>
    <w:rsid w:val="00AA4914"/>
    <w:rsid w:val="00AA5454"/>
    <w:rsid w:val="00AA5697"/>
    <w:rsid w:val="00AA5B97"/>
    <w:rsid w:val="00AA5EF8"/>
    <w:rsid w:val="00AA6822"/>
    <w:rsid w:val="00AA6DC7"/>
    <w:rsid w:val="00AA7520"/>
    <w:rsid w:val="00AB06C0"/>
    <w:rsid w:val="00AB0B24"/>
    <w:rsid w:val="00AB0E4E"/>
    <w:rsid w:val="00AB1019"/>
    <w:rsid w:val="00AB1A01"/>
    <w:rsid w:val="00AB24BF"/>
    <w:rsid w:val="00AB27CF"/>
    <w:rsid w:val="00AB311A"/>
    <w:rsid w:val="00AB352A"/>
    <w:rsid w:val="00AB3CE6"/>
    <w:rsid w:val="00AB3FA5"/>
    <w:rsid w:val="00AB4913"/>
    <w:rsid w:val="00AB4BDE"/>
    <w:rsid w:val="00AB4E0D"/>
    <w:rsid w:val="00AB564B"/>
    <w:rsid w:val="00AB5B3A"/>
    <w:rsid w:val="00AB6267"/>
    <w:rsid w:val="00AB66BF"/>
    <w:rsid w:val="00AB68BE"/>
    <w:rsid w:val="00AB6DFD"/>
    <w:rsid w:val="00AB7302"/>
    <w:rsid w:val="00AB7735"/>
    <w:rsid w:val="00AB7A9D"/>
    <w:rsid w:val="00AB7B15"/>
    <w:rsid w:val="00AC0406"/>
    <w:rsid w:val="00AC10C3"/>
    <w:rsid w:val="00AC13A7"/>
    <w:rsid w:val="00AC1AF9"/>
    <w:rsid w:val="00AC1B4F"/>
    <w:rsid w:val="00AC1EB9"/>
    <w:rsid w:val="00AC22A6"/>
    <w:rsid w:val="00AC2420"/>
    <w:rsid w:val="00AC26F6"/>
    <w:rsid w:val="00AC2827"/>
    <w:rsid w:val="00AC29B7"/>
    <w:rsid w:val="00AC2D11"/>
    <w:rsid w:val="00AC3DDD"/>
    <w:rsid w:val="00AC45C6"/>
    <w:rsid w:val="00AC46A6"/>
    <w:rsid w:val="00AC4764"/>
    <w:rsid w:val="00AC5646"/>
    <w:rsid w:val="00AC5E9E"/>
    <w:rsid w:val="00AC6FAD"/>
    <w:rsid w:val="00AC7B9D"/>
    <w:rsid w:val="00AD03F8"/>
    <w:rsid w:val="00AD09E6"/>
    <w:rsid w:val="00AD0D55"/>
    <w:rsid w:val="00AD0ECC"/>
    <w:rsid w:val="00AD0EEC"/>
    <w:rsid w:val="00AD11CF"/>
    <w:rsid w:val="00AD125F"/>
    <w:rsid w:val="00AD1676"/>
    <w:rsid w:val="00AD1878"/>
    <w:rsid w:val="00AD1AF3"/>
    <w:rsid w:val="00AD1BD3"/>
    <w:rsid w:val="00AD1E30"/>
    <w:rsid w:val="00AD2B62"/>
    <w:rsid w:val="00AD2C63"/>
    <w:rsid w:val="00AD3033"/>
    <w:rsid w:val="00AD31F6"/>
    <w:rsid w:val="00AD35C7"/>
    <w:rsid w:val="00AD37BC"/>
    <w:rsid w:val="00AD496D"/>
    <w:rsid w:val="00AD513B"/>
    <w:rsid w:val="00AD59CD"/>
    <w:rsid w:val="00AD6785"/>
    <w:rsid w:val="00AD68AB"/>
    <w:rsid w:val="00AD6F27"/>
    <w:rsid w:val="00AD70B1"/>
    <w:rsid w:val="00AD7791"/>
    <w:rsid w:val="00AD79A1"/>
    <w:rsid w:val="00AD7B31"/>
    <w:rsid w:val="00AD7C63"/>
    <w:rsid w:val="00AD7DDB"/>
    <w:rsid w:val="00AE011D"/>
    <w:rsid w:val="00AE032B"/>
    <w:rsid w:val="00AE0E71"/>
    <w:rsid w:val="00AE10F4"/>
    <w:rsid w:val="00AE1DC0"/>
    <w:rsid w:val="00AE2519"/>
    <w:rsid w:val="00AE2540"/>
    <w:rsid w:val="00AE27F8"/>
    <w:rsid w:val="00AE27FD"/>
    <w:rsid w:val="00AE2876"/>
    <w:rsid w:val="00AE2DCD"/>
    <w:rsid w:val="00AE34A4"/>
    <w:rsid w:val="00AE36BF"/>
    <w:rsid w:val="00AE37DA"/>
    <w:rsid w:val="00AE3D7F"/>
    <w:rsid w:val="00AE3F6B"/>
    <w:rsid w:val="00AE4337"/>
    <w:rsid w:val="00AE4E45"/>
    <w:rsid w:val="00AE591A"/>
    <w:rsid w:val="00AE79A1"/>
    <w:rsid w:val="00AE7A50"/>
    <w:rsid w:val="00AF0465"/>
    <w:rsid w:val="00AF0D8F"/>
    <w:rsid w:val="00AF123D"/>
    <w:rsid w:val="00AF146D"/>
    <w:rsid w:val="00AF1904"/>
    <w:rsid w:val="00AF1C1F"/>
    <w:rsid w:val="00AF2493"/>
    <w:rsid w:val="00AF26E9"/>
    <w:rsid w:val="00AF27B4"/>
    <w:rsid w:val="00AF2B80"/>
    <w:rsid w:val="00AF37BE"/>
    <w:rsid w:val="00AF397A"/>
    <w:rsid w:val="00AF3BB8"/>
    <w:rsid w:val="00AF3CD7"/>
    <w:rsid w:val="00AF3DEB"/>
    <w:rsid w:val="00AF4EA4"/>
    <w:rsid w:val="00AF4F93"/>
    <w:rsid w:val="00AF510D"/>
    <w:rsid w:val="00AF564A"/>
    <w:rsid w:val="00AF5905"/>
    <w:rsid w:val="00AF727A"/>
    <w:rsid w:val="00AF74FF"/>
    <w:rsid w:val="00AF784F"/>
    <w:rsid w:val="00AF7ED8"/>
    <w:rsid w:val="00B00212"/>
    <w:rsid w:val="00B0062E"/>
    <w:rsid w:val="00B0092A"/>
    <w:rsid w:val="00B01010"/>
    <w:rsid w:val="00B01452"/>
    <w:rsid w:val="00B0155D"/>
    <w:rsid w:val="00B01645"/>
    <w:rsid w:val="00B01CEB"/>
    <w:rsid w:val="00B028EF"/>
    <w:rsid w:val="00B03DA7"/>
    <w:rsid w:val="00B041CC"/>
    <w:rsid w:val="00B04762"/>
    <w:rsid w:val="00B04B7A"/>
    <w:rsid w:val="00B0515D"/>
    <w:rsid w:val="00B06324"/>
    <w:rsid w:val="00B06753"/>
    <w:rsid w:val="00B07698"/>
    <w:rsid w:val="00B0790D"/>
    <w:rsid w:val="00B07B60"/>
    <w:rsid w:val="00B07FD0"/>
    <w:rsid w:val="00B102B5"/>
    <w:rsid w:val="00B107F9"/>
    <w:rsid w:val="00B10E7B"/>
    <w:rsid w:val="00B112C2"/>
    <w:rsid w:val="00B112D8"/>
    <w:rsid w:val="00B116C7"/>
    <w:rsid w:val="00B1183B"/>
    <w:rsid w:val="00B11B00"/>
    <w:rsid w:val="00B11FE7"/>
    <w:rsid w:val="00B1316C"/>
    <w:rsid w:val="00B13728"/>
    <w:rsid w:val="00B139E9"/>
    <w:rsid w:val="00B13ADE"/>
    <w:rsid w:val="00B13F7B"/>
    <w:rsid w:val="00B1428B"/>
    <w:rsid w:val="00B14938"/>
    <w:rsid w:val="00B14E55"/>
    <w:rsid w:val="00B155AC"/>
    <w:rsid w:val="00B15C59"/>
    <w:rsid w:val="00B15F78"/>
    <w:rsid w:val="00B1614A"/>
    <w:rsid w:val="00B168C0"/>
    <w:rsid w:val="00B17270"/>
    <w:rsid w:val="00B17534"/>
    <w:rsid w:val="00B176E5"/>
    <w:rsid w:val="00B1782D"/>
    <w:rsid w:val="00B17A4D"/>
    <w:rsid w:val="00B2040D"/>
    <w:rsid w:val="00B2051F"/>
    <w:rsid w:val="00B206FB"/>
    <w:rsid w:val="00B210B9"/>
    <w:rsid w:val="00B21AF5"/>
    <w:rsid w:val="00B220DF"/>
    <w:rsid w:val="00B222CE"/>
    <w:rsid w:val="00B22481"/>
    <w:rsid w:val="00B22978"/>
    <w:rsid w:val="00B22CCD"/>
    <w:rsid w:val="00B22E32"/>
    <w:rsid w:val="00B22E69"/>
    <w:rsid w:val="00B2314C"/>
    <w:rsid w:val="00B232C1"/>
    <w:rsid w:val="00B23469"/>
    <w:rsid w:val="00B2368A"/>
    <w:rsid w:val="00B237E7"/>
    <w:rsid w:val="00B23A24"/>
    <w:rsid w:val="00B24D42"/>
    <w:rsid w:val="00B254D1"/>
    <w:rsid w:val="00B25556"/>
    <w:rsid w:val="00B25D3E"/>
    <w:rsid w:val="00B26206"/>
    <w:rsid w:val="00B26D9E"/>
    <w:rsid w:val="00B276DA"/>
    <w:rsid w:val="00B30115"/>
    <w:rsid w:val="00B30FD5"/>
    <w:rsid w:val="00B31F95"/>
    <w:rsid w:val="00B321E1"/>
    <w:rsid w:val="00B3282B"/>
    <w:rsid w:val="00B32940"/>
    <w:rsid w:val="00B33523"/>
    <w:rsid w:val="00B33E5E"/>
    <w:rsid w:val="00B345EA"/>
    <w:rsid w:val="00B3491E"/>
    <w:rsid w:val="00B34B23"/>
    <w:rsid w:val="00B355E6"/>
    <w:rsid w:val="00B3562B"/>
    <w:rsid w:val="00B35BB4"/>
    <w:rsid w:val="00B35C27"/>
    <w:rsid w:val="00B3605F"/>
    <w:rsid w:val="00B364B4"/>
    <w:rsid w:val="00B36709"/>
    <w:rsid w:val="00B37D6C"/>
    <w:rsid w:val="00B401FC"/>
    <w:rsid w:val="00B408CA"/>
    <w:rsid w:val="00B408EC"/>
    <w:rsid w:val="00B40E46"/>
    <w:rsid w:val="00B4145D"/>
    <w:rsid w:val="00B41B3C"/>
    <w:rsid w:val="00B42115"/>
    <w:rsid w:val="00B42337"/>
    <w:rsid w:val="00B42E6B"/>
    <w:rsid w:val="00B43CC2"/>
    <w:rsid w:val="00B43EA4"/>
    <w:rsid w:val="00B43F34"/>
    <w:rsid w:val="00B44212"/>
    <w:rsid w:val="00B44560"/>
    <w:rsid w:val="00B445DA"/>
    <w:rsid w:val="00B446A4"/>
    <w:rsid w:val="00B44787"/>
    <w:rsid w:val="00B449FA"/>
    <w:rsid w:val="00B44C04"/>
    <w:rsid w:val="00B44FD3"/>
    <w:rsid w:val="00B46192"/>
    <w:rsid w:val="00B46CD9"/>
    <w:rsid w:val="00B46D84"/>
    <w:rsid w:val="00B46D96"/>
    <w:rsid w:val="00B46F13"/>
    <w:rsid w:val="00B4724B"/>
    <w:rsid w:val="00B4729C"/>
    <w:rsid w:val="00B47644"/>
    <w:rsid w:val="00B47991"/>
    <w:rsid w:val="00B5094A"/>
    <w:rsid w:val="00B50BB5"/>
    <w:rsid w:val="00B50D64"/>
    <w:rsid w:val="00B5132D"/>
    <w:rsid w:val="00B51A9A"/>
    <w:rsid w:val="00B51D4B"/>
    <w:rsid w:val="00B51FE7"/>
    <w:rsid w:val="00B5206F"/>
    <w:rsid w:val="00B5241F"/>
    <w:rsid w:val="00B527A4"/>
    <w:rsid w:val="00B52C73"/>
    <w:rsid w:val="00B5303F"/>
    <w:rsid w:val="00B5324E"/>
    <w:rsid w:val="00B53929"/>
    <w:rsid w:val="00B53CBA"/>
    <w:rsid w:val="00B5447E"/>
    <w:rsid w:val="00B54D75"/>
    <w:rsid w:val="00B54F7A"/>
    <w:rsid w:val="00B550C8"/>
    <w:rsid w:val="00B551AD"/>
    <w:rsid w:val="00B5588C"/>
    <w:rsid w:val="00B55CC5"/>
    <w:rsid w:val="00B55FC1"/>
    <w:rsid w:val="00B573DD"/>
    <w:rsid w:val="00B5791D"/>
    <w:rsid w:val="00B57A45"/>
    <w:rsid w:val="00B6034C"/>
    <w:rsid w:val="00B604F8"/>
    <w:rsid w:val="00B60681"/>
    <w:rsid w:val="00B60C6E"/>
    <w:rsid w:val="00B611F6"/>
    <w:rsid w:val="00B61657"/>
    <w:rsid w:val="00B618BE"/>
    <w:rsid w:val="00B61C78"/>
    <w:rsid w:val="00B61FB4"/>
    <w:rsid w:val="00B6213E"/>
    <w:rsid w:val="00B62396"/>
    <w:rsid w:val="00B62608"/>
    <w:rsid w:val="00B62CEC"/>
    <w:rsid w:val="00B633E7"/>
    <w:rsid w:val="00B63E48"/>
    <w:rsid w:val="00B63F74"/>
    <w:rsid w:val="00B63FD0"/>
    <w:rsid w:val="00B6425F"/>
    <w:rsid w:val="00B64711"/>
    <w:rsid w:val="00B6479C"/>
    <w:rsid w:val="00B65021"/>
    <w:rsid w:val="00B65410"/>
    <w:rsid w:val="00B65ACA"/>
    <w:rsid w:val="00B65E83"/>
    <w:rsid w:val="00B661E7"/>
    <w:rsid w:val="00B662B5"/>
    <w:rsid w:val="00B6635C"/>
    <w:rsid w:val="00B664D6"/>
    <w:rsid w:val="00B66978"/>
    <w:rsid w:val="00B66B47"/>
    <w:rsid w:val="00B670C4"/>
    <w:rsid w:val="00B676AB"/>
    <w:rsid w:val="00B67E65"/>
    <w:rsid w:val="00B70305"/>
    <w:rsid w:val="00B7066A"/>
    <w:rsid w:val="00B7093C"/>
    <w:rsid w:val="00B70A28"/>
    <w:rsid w:val="00B70DEE"/>
    <w:rsid w:val="00B71064"/>
    <w:rsid w:val="00B71164"/>
    <w:rsid w:val="00B711AD"/>
    <w:rsid w:val="00B71327"/>
    <w:rsid w:val="00B725B5"/>
    <w:rsid w:val="00B728FF"/>
    <w:rsid w:val="00B73343"/>
    <w:rsid w:val="00B7388A"/>
    <w:rsid w:val="00B73937"/>
    <w:rsid w:val="00B7394A"/>
    <w:rsid w:val="00B73AA9"/>
    <w:rsid w:val="00B73EE7"/>
    <w:rsid w:val="00B740C6"/>
    <w:rsid w:val="00B740D2"/>
    <w:rsid w:val="00B74A63"/>
    <w:rsid w:val="00B74ACE"/>
    <w:rsid w:val="00B74B08"/>
    <w:rsid w:val="00B75288"/>
    <w:rsid w:val="00B753B2"/>
    <w:rsid w:val="00B75F6D"/>
    <w:rsid w:val="00B75F75"/>
    <w:rsid w:val="00B7619B"/>
    <w:rsid w:val="00B761EF"/>
    <w:rsid w:val="00B763AF"/>
    <w:rsid w:val="00B76D9B"/>
    <w:rsid w:val="00B77420"/>
    <w:rsid w:val="00B7751A"/>
    <w:rsid w:val="00B77C4A"/>
    <w:rsid w:val="00B8082E"/>
    <w:rsid w:val="00B8090D"/>
    <w:rsid w:val="00B80B9C"/>
    <w:rsid w:val="00B81159"/>
    <w:rsid w:val="00B812A1"/>
    <w:rsid w:val="00B81F9D"/>
    <w:rsid w:val="00B8219E"/>
    <w:rsid w:val="00B82750"/>
    <w:rsid w:val="00B82A68"/>
    <w:rsid w:val="00B8317F"/>
    <w:rsid w:val="00B83229"/>
    <w:rsid w:val="00B83374"/>
    <w:rsid w:val="00B835DB"/>
    <w:rsid w:val="00B83E58"/>
    <w:rsid w:val="00B83E59"/>
    <w:rsid w:val="00B83EBC"/>
    <w:rsid w:val="00B842EB"/>
    <w:rsid w:val="00B843CC"/>
    <w:rsid w:val="00B8441E"/>
    <w:rsid w:val="00B84BB3"/>
    <w:rsid w:val="00B84BC4"/>
    <w:rsid w:val="00B84DDA"/>
    <w:rsid w:val="00B8588E"/>
    <w:rsid w:val="00B85D37"/>
    <w:rsid w:val="00B85E05"/>
    <w:rsid w:val="00B864B0"/>
    <w:rsid w:val="00B876F4"/>
    <w:rsid w:val="00B87AF6"/>
    <w:rsid w:val="00B87F08"/>
    <w:rsid w:val="00B90BE3"/>
    <w:rsid w:val="00B90E8F"/>
    <w:rsid w:val="00B912D7"/>
    <w:rsid w:val="00B918AD"/>
    <w:rsid w:val="00B91C67"/>
    <w:rsid w:val="00B926AA"/>
    <w:rsid w:val="00B92B72"/>
    <w:rsid w:val="00B92C66"/>
    <w:rsid w:val="00B92FE7"/>
    <w:rsid w:val="00B93395"/>
    <w:rsid w:val="00B949CD"/>
    <w:rsid w:val="00B94FF4"/>
    <w:rsid w:val="00B951E7"/>
    <w:rsid w:val="00B9549A"/>
    <w:rsid w:val="00B95A80"/>
    <w:rsid w:val="00B95B70"/>
    <w:rsid w:val="00B96014"/>
    <w:rsid w:val="00B9627A"/>
    <w:rsid w:val="00B96F31"/>
    <w:rsid w:val="00B9713E"/>
    <w:rsid w:val="00B977A5"/>
    <w:rsid w:val="00B97A1F"/>
    <w:rsid w:val="00B97A9A"/>
    <w:rsid w:val="00BA0041"/>
    <w:rsid w:val="00BA0B0C"/>
    <w:rsid w:val="00BA0D94"/>
    <w:rsid w:val="00BA0DA7"/>
    <w:rsid w:val="00BA101C"/>
    <w:rsid w:val="00BA1098"/>
    <w:rsid w:val="00BA1310"/>
    <w:rsid w:val="00BA13B7"/>
    <w:rsid w:val="00BA174D"/>
    <w:rsid w:val="00BA1B29"/>
    <w:rsid w:val="00BA217E"/>
    <w:rsid w:val="00BA2569"/>
    <w:rsid w:val="00BA29DE"/>
    <w:rsid w:val="00BA32A6"/>
    <w:rsid w:val="00BA3545"/>
    <w:rsid w:val="00BA43A6"/>
    <w:rsid w:val="00BA4B22"/>
    <w:rsid w:val="00BA4BEF"/>
    <w:rsid w:val="00BA4E1C"/>
    <w:rsid w:val="00BA51D7"/>
    <w:rsid w:val="00BA54D3"/>
    <w:rsid w:val="00BA5569"/>
    <w:rsid w:val="00BA5DE4"/>
    <w:rsid w:val="00BA672A"/>
    <w:rsid w:val="00BA6C1D"/>
    <w:rsid w:val="00BA7588"/>
    <w:rsid w:val="00BB0024"/>
    <w:rsid w:val="00BB06FA"/>
    <w:rsid w:val="00BB1951"/>
    <w:rsid w:val="00BB1977"/>
    <w:rsid w:val="00BB273B"/>
    <w:rsid w:val="00BB2F8D"/>
    <w:rsid w:val="00BB3502"/>
    <w:rsid w:val="00BB3FCE"/>
    <w:rsid w:val="00BB4427"/>
    <w:rsid w:val="00BB4485"/>
    <w:rsid w:val="00BB46EB"/>
    <w:rsid w:val="00BB4775"/>
    <w:rsid w:val="00BB5100"/>
    <w:rsid w:val="00BB513C"/>
    <w:rsid w:val="00BB51E8"/>
    <w:rsid w:val="00BB51EC"/>
    <w:rsid w:val="00BB528D"/>
    <w:rsid w:val="00BB54EC"/>
    <w:rsid w:val="00BB69E8"/>
    <w:rsid w:val="00BB6A67"/>
    <w:rsid w:val="00BB6C74"/>
    <w:rsid w:val="00BC0554"/>
    <w:rsid w:val="00BC0685"/>
    <w:rsid w:val="00BC0EFB"/>
    <w:rsid w:val="00BC102B"/>
    <w:rsid w:val="00BC15E6"/>
    <w:rsid w:val="00BC1C21"/>
    <w:rsid w:val="00BC1F4F"/>
    <w:rsid w:val="00BC21DC"/>
    <w:rsid w:val="00BC2208"/>
    <w:rsid w:val="00BC22C8"/>
    <w:rsid w:val="00BC22F5"/>
    <w:rsid w:val="00BC30FB"/>
    <w:rsid w:val="00BC32FF"/>
    <w:rsid w:val="00BC3968"/>
    <w:rsid w:val="00BC3CAF"/>
    <w:rsid w:val="00BC3D55"/>
    <w:rsid w:val="00BC3D9F"/>
    <w:rsid w:val="00BC3FAE"/>
    <w:rsid w:val="00BC41FC"/>
    <w:rsid w:val="00BC44D8"/>
    <w:rsid w:val="00BC54EC"/>
    <w:rsid w:val="00BC5588"/>
    <w:rsid w:val="00BC581B"/>
    <w:rsid w:val="00BC58CF"/>
    <w:rsid w:val="00BC596A"/>
    <w:rsid w:val="00BC5EB0"/>
    <w:rsid w:val="00BC5FB7"/>
    <w:rsid w:val="00BC60ED"/>
    <w:rsid w:val="00BC6252"/>
    <w:rsid w:val="00BC6D57"/>
    <w:rsid w:val="00BC6DC4"/>
    <w:rsid w:val="00BC6E39"/>
    <w:rsid w:val="00BC7AFD"/>
    <w:rsid w:val="00BC7F01"/>
    <w:rsid w:val="00BD0229"/>
    <w:rsid w:val="00BD0582"/>
    <w:rsid w:val="00BD12EE"/>
    <w:rsid w:val="00BD13CE"/>
    <w:rsid w:val="00BD1F1E"/>
    <w:rsid w:val="00BD20CA"/>
    <w:rsid w:val="00BD21A1"/>
    <w:rsid w:val="00BD2444"/>
    <w:rsid w:val="00BD27DC"/>
    <w:rsid w:val="00BD2B74"/>
    <w:rsid w:val="00BD2C47"/>
    <w:rsid w:val="00BD35D6"/>
    <w:rsid w:val="00BD3CBE"/>
    <w:rsid w:val="00BD3F9A"/>
    <w:rsid w:val="00BD4378"/>
    <w:rsid w:val="00BD4B1F"/>
    <w:rsid w:val="00BD52DB"/>
    <w:rsid w:val="00BD5922"/>
    <w:rsid w:val="00BD628B"/>
    <w:rsid w:val="00BD6D5F"/>
    <w:rsid w:val="00BD6D93"/>
    <w:rsid w:val="00BD7476"/>
    <w:rsid w:val="00BD7D30"/>
    <w:rsid w:val="00BD7FE6"/>
    <w:rsid w:val="00BE016A"/>
    <w:rsid w:val="00BE022C"/>
    <w:rsid w:val="00BE03BB"/>
    <w:rsid w:val="00BE047B"/>
    <w:rsid w:val="00BE0C40"/>
    <w:rsid w:val="00BE0FE8"/>
    <w:rsid w:val="00BE115A"/>
    <w:rsid w:val="00BE1736"/>
    <w:rsid w:val="00BE1832"/>
    <w:rsid w:val="00BE19D4"/>
    <w:rsid w:val="00BE1E41"/>
    <w:rsid w:val="00BE21A0"/>
    <w:rsid w:val="00BE235D"/>
    <w:rsid w:val="00BE26BD"/>
    <w:rsid w:val="00BE26C9"/>
    <w:rsid w:val="00BE27E5"/>
    <w:rsid w:val="00BE2831"/>
    <w:rsid w:val="00BE2BD5"/>
    <w:rsid w:val="00BE2CB9"/>
    <w:rsid w:val="00BE2FDD"/>
    <w:rsid w:val="00BE3788"/>
    <w:rsid w:val="00BE4C47"/>
    <w:rsid w:val="00BE4FF6"/>
    <w:rsid w:val="00BE5020"/>
    <w:rsid w:val="00BE508D"/>
    <w:rsid w:val="00BE531B"/>
    <w:rsid w:val="00BE54BA"/>
    <w:rsid w:val="00BE5A39"/>
    <w:rsid w:val="00BE5BC7"/>
    <w:rsid w:val="00BE5E42"/>
    <w:rsid w:val="00BE6309"/>
    <w:rsid w:val="00BE6895"/>
    <w:rsid w:val="00BE68AD"/>
    <w:rsid w:val="00BE6B3F"/>
    <w:rsid w:val="00BE703F"/>
    <w:rsid w:val="00BE7633"/>
    <w:rsid w:val="00BE7670"/>
    <w:rsid w:val="00BE7BDE"/>
    <w:rsid w:val="00BE7EE4"/>
    <w:rsid w:val="00BF0097"/>
    <w:rsid w:val="00BF072B"/>
    <w:rsid w:val="00BF0D69"/>
    <w:rsid w:val="00BF0E47"/>
    <w:rsid w:val="00BF1A00"/>
    <w:rsid w:val="00BF1A47"/>
    <w:rsid w:val="00BF2DD0"/>
    <w:rsid w:val="00BF2F4B"/>
    <w:rsid w:val="00BF3214"/>
    <w:rsid w:val="00BF33C4"/>
    <w:rsid w:val="00BF34D8"/>
    <w:rsid w:val="00BF3A47"/>
    <w:rsid w:val="00BF3B51"/>
    <w:rsid w:val="00BF41AD"/>
    <w:rsid w:val="00BF4BCD"/>
    <w:rsid w:val="00BF4DBE"/>
    <w:rsid w:val="00BF592C"/>
    <w:rsid w:val="00BF5D95"/>
    <w:rsid w:val="00BF60C4"/>
    <w:rsid w:val="00BF6252"/>
    <w:rsid w:val="00BF6FF1"/>
    <w:rsid w:val="00C00115"/>
    <w:rsid w:val="00C00D0E"/>
    <w:rsid w:val="00C00F50"/>
    <w:rsid w:val="00C018C1"/>
    <w:rsid w:val="00C019E9"/>
    <w:rsid w:val="00C01DF3"/>
    <w:rsid w:val="00C01E6D"/>
    <w:rsid w:val="00C01FEA"/>
    <w:rsid w:val="00C0206A"/>
    <w:rsid w:val="00C02155"/>
    <w:rsid w:val="00C02DA1"/>
    <w:rsid w:val="00C02DD0"/>
    <w:rsid w:val="00C02FDD"/>
    <w:rsid w:val="00C03076"/>
    <w:rsid w:val="00C0330D"/>
    <w:rsid w:val="00C0387F"/>
    <w:rsid w:val="00C04FA4"/>
    <w:rsid w:val="00C0584D"/>
    <w:rsid w:val="00C05E51"/>
    <w:rsid w:val="00C05EAA"/>
    <w:rsid w:val="00C05FF6"/>
    <w:rsid w:val="00C066EA"/>
    <w:rsid w:val="00C068BE"/>
    <w:rsid w:val="00C06DAB"/>
    <w:rsid w:val="00C072CD"/>
    <w:rsid w:val="00C1050C"/>
    <w:rsid w:val="00C106B9"/>
    <w:rsid w:val="00C10723"/>
    <w:rsid w:val="00C1081E"/>
    <w:rsid w:val="00C10B1C"/>
    <w:rsid w:val="00C10EF6"/>
    <w:rsid w:val="00C11368"/>
    <w:rsid w:val="00C116FE"/>
    <w:rsid w:val="00C11C69"/>
    <w:rsid w:val="00C11FA1"/>
    <w:rsid w:val="00C12443"/>
    <w:rsid w:val="00C12632"/>
    <w:rsid w:val="00C129E4"/>
    <w:rsid w:val="00C1319E"/>
    <w:rsid w:val="00C13B6B"/>
    <w:rsid w:val="00C14135"/>
    <w:rsid w:val="00C14437"/>
    <w:rsid w:val="00C14545"/>
    <w:rsid w:val="00C1475F"/>
    <w:rsid w:val="00C14832"/>
    <w:rsid w:val="00C14D67"/>
    <w:rsid w:val="00C152A0"/>
    <w:rsid w:val="00C15397"/>
    <w:rsid w:val="00C1558B"/>
    <w:rsid w:val="00C15735"/>
    <w:rsid w:val="00C15963"/>
    <w:rsid w:val="00C159AA"/>
    <w:rsid w:val="00C15D43"/>
    <w:rsid w:val="00C15F1F"/>
    <w:rsid w:val="00C163C7"/>
    <w:rsid w:val="00C16ADD"/>
    <w:rsid w:val="00C16B36"/>
    <w:rsid w:val="00C16E42"/>
    <w:rsid w:val="00C16F9A"/>
    <w:rsid w:val="00C17996"/>
    <w:rsid w:val="00C20416"/>
    <w:rsid w:val="00C21018"/>
    <w:rsid w:val="00C23A7C"/>
    <w:rsid w:val="00C23BB6"/>
    <w:rsid w:val="00C23C38"/>
    <w:rsid w:val="00C24966"/>
    <w:rsid w:val="00C2503B"/>
    <w:rsid w:val="00C25742"/>
    <w:rsid w:val="00C25DC5"/>
    <w:rsid w:val="00C25E49"/>
    <w:rsid w:val="00C26A67"/>
    <w:rsid w:val="00C26AB0"/>
    <w:rsid w:val="00C26D6A"/>
    <w:rsid w:val="00C26EDF"/>
    <w:rsid w:val="00C27400"/>
    <w:rsid w:val="00C27663"/>
    <w:rsid w:val="00C277E5"/>
    <w:rsid w:val="00C30037"/>
    <w:rsid w:val="00C30357"/>
    <w:rsid w:val="00C306E8"/>
    <w:rsid w:val="00C3080C"/>
    <w:rsid w:val="00C31737"/>
    <w:rsid w:val="00C31A23"/>
    <w:rsid w:val="00C31BC4"/>
    <w:rsid w:val="00C31FE0"/>
    <w:rsid w:val="00C320F6"/>
    <w:rsid w:val="00C32272"/>
    <w:rsid w:val="00C33191"/>
    <w:rsid w:val="00C335AC"/>
    <w:rsid w:val="00C33814"/>
    <w:rsid w:val="00C33AA5"/>
    <w:rsid w:val="00C33AF3"/>
    <w:rsid w:val="00C34365"/>
    <w:rsid w:val="00C34450"/>
    <w:rsid w:val="00C3450E"/>
    <w:rsid w:val="00C34892"/>
    <w:rsid w:val="00C34B23"/>
    <w:rsid w:val="00C350C9"/>
    <w:rsid w:val="00C3513E"/>
    <w:rsid w:val="00C35205"/>
    <w:rsid w:val="00C358ED"/>
    <w:rsid w:val="00C35D93"/>
    <w:rsid w:val="00C3633F"/>
    <w:rsid w:val="00C36559"/>
    <w:rsid w:val="00C3683E"/>
    <w:rsid w:val="00C36950"/>
    <w:rsid w:val="00C37285"/>
    <w:rsid w:val="00C37783"/>
    <w:rsid w:val="00C378F4"/>
    <w:rsid w:val="00C37CCA"/>
    <w:rsid w:val="00C40041"/>
    <w:rsid w:val="00C4022E"/>
    <w:rsid w:val="00C4029A"/>
    <w:rsid w:val="00C40363"/>
    <w:rsid w:val="00C40556"/>
    <w:rsid w:val="00C405C2"/>
    <w:rsid w:val="00C40639"/>
    <w:rsid w:val="00C40AAA"/>
    <w:rsid w:val="00C41112"/>
    <w:rsid w:val="00C4133D"/>
    <w:rsid w:val="00C41CF9"/>
    <w:rsid w:val="00C41F02"/>
    <w:rsid w:val="00C423D1"/>
    <w:rsid w:val="00C426AD"/>
    <w:rsid w:val="00C42782"/>
    <w:rsid w:val="00C42F30"/>
    <w:rsid w:val="00C43DE1"/>
    <w:rsid w:val="00C441F3"/>
    <w:rsid w:val="00C44CE5"/>
    <w:rsid w:val="00C4569A"/>
    <w:rsid w:val="00C45D5B"/>
    <w:rsid w:val="00C460C0"/>
    <w:rsid w:val="00C4688A"/>
    <w:rsid w:val="00C46DBD"/>
    <w:rsid w:val="00C46F69"/>
    <w:rsid w:val="00C46FEF"/>
    <w:rsid w:val="00C477DC"/>
    <w:rsid w:val="00C5018F"/>
    <w:rsid w:val="00C5046C"/>
    <w:rsid w:val="00C5109D"/>
    <w:rsid w:val="00C524D0"/>
    <w:rsid w:val="00C527C9"/>
    <w:rsid w:val="00C52845"/>
    <w:rsid w:val="00C528BE"/>
    <w:rsid w:val="00C529F0"/>
    <w:rsid w:val="00C53532"/>
    <w:rsid w:val="00C53BD3"/>
    <w:rsid w:val="00C53DF5"/>
    <w:rsid w:val="00C54584"/>
    <w:rsid w:val="00C546D9"/>
    <w:rsid w:val="00C5472B"/>
    <w:rsid w:val="00C54A5F"/>
    <w:rsid w:val="00C554E4"/>
    <w:rsid w:val="00C55A1E"/>
    <w:rsid w:val="00C55B9D"/>
    <w:rsid w:val="00C56F62"/>
    <w:rsid w:val="00C57257"/>
    <w:rsid w:val="00C57602"/>
    <w:rsid w:val="00C60925"/>
    <w:rsid w:val="00C60B7C"/>
    <w:rsid w:val="00C60BF7"/>
    <w:rsid w:val="00C60F6D"/>
    <w:rsid w:val="00C60FAA"/>
    <w:rsid w:val="00C61053"/>
    <w:rsid w:val="00C611A4"/>
    <w:rsid w:val="00C61F65"/>
    <w:rsid w:val="00C62854"/>
    <w:rsid w:val="00C62B88"/>
    <w:rsid w:val="00C62CDD"/>
    <w:rsid w:val="00C63027"/>
    <w:rsid w:val="00C6305F"/>
    <w:rsid w:val="00C63564"/>
    <w:rsid w:val="00C63BF7"/>
    <w:rsid w:val="00C63E56"/>
    <w:rsid w:val="00C644F1"/>
    <w:rsid w:val="00C64C9E"/>
    <w:rsid w:val="00C64D8E"/>
    <w:rsid w:val="00C6524B"/>
    <w:rsid w:val="00C65507"/>
    <w:rsid w:val="00C65BF8"/>
    <w:rsid w:val="00C663A2"/>
    <w:rsid w:val="00C66624"/>
    <w:rsid w:val="00C66796"/>
    <w:rsid w:val="00C66BAD"/>
    <w:rsid w:val="00C66FAD"/>
    <w:rsid w:val="00C676E9"/>
    <w:rsid w:val="00C67B9B"/>
    <w:rsid w:val="00C67CF4"/>
    <w:rsid w:val="00C67D83"/>
    <w:rsid w:val="00C67DB8"/>
    <w:rsid w:val="00C700C9"/>
    <w:rsid w:val="00C70D20"/>
    <w:rsid w:val="00C71185"/>
    <w:rsid w:val="00C71674"/>
    <w:rsid w:val="00C71F91"/>
    <w:rsid w:val="00C72655"/>
    <w:rsid w:val="00C726B2"/>
    <w:rsid w:val="00C72764"/>
    <w:rsid w:val="00C72CDD"/>
    <w:rsid w:val="00C7309E"/>
    <w:rsid w:val="00C73439"/>
    <w:rsid w:val="00C740D9"/>
    <w:rsid w:val="00C742FD"/>
    <w:rsid w:val="00C745CC"/>
    <w:rsid w:val="00C75612"/>
    <w:rsid w:val="00C76430"/>
    <w:rsid w:val="00C765EC"/>
    <w:rsid w:val="00C77034"/>
    <w:rsid w:val="00C770C7"/>
    <w:rsid w:val="00C770F8"/>
    <w:rsid w:val="00C77FF6"/>
    <w:rsid w:val="00C80709"/>
    <w:rsid w:val="00C80A9B"/>
    <w:rsid w:val="00C80B29"/>
    <w:rsid w:val="00C81257"/>
    <w:rsid w:val="00C812B6"/>
    <w:rsid w:val="00C81404"/>
    <w:rsid w:val="00C815F9"/>
    <w:rsid w:val="00C81965"/>
    <w:rsid w:val="00C81A1C"/>
    <w:rsid w:val="00C81D82"/>
    <w:rsid w:val="00C8201A"/>
    <w:rsid w:val="00C820B1"/>
    <w:rsid w:val="00C82568"/>
    <w:rsid w:val="00C82827"/>
    <w:rsid w:val="00C82899"/>
    <w:rsid w:val="00C828BF"/>
    <w:rsid w:val="00C828E3"/>
    <w:rsid w:val="00C8299E"/>
    <w:rsid w:val="00C82B05"/>
    <w:rsid w:val="00C82D6F"/>
    <w:rsid w:val="00C82FDC"/>
    <w:rsid w:val="00C83B81"/>
    <w:rsid w:val="00C83C41"/>
    <w:rsid w:val="00C83DDD"/>
    <w:rsid w:val="00C83E38"/>
    <w:rsid w:val="00C83F4E"/>
    <w:rsid w:val="00C85403"/>
    <w:rsid w:val="00C85919"/>
    <w:rsid w:val="00C8660A"/>
    <w:rsid w:val="00C8661B"/>
    <w:rsid w:val="00C86EF2"/>
    <w:rsid w:val="00C87172"/>
    <w:rsid w:val="00C87208"/>
    <w:rsid w:val="00C87351"/>
    <w:rsid w:val="00C876F4"/>
    <w:rsid w:val="00C87E98"/>
    <w:rsid w:val="00C87F90"/>
    <w:rsid w:val="00C9058D"/>
    <w:rsid w:val="00C90ACA"/>
    <w:rsid w:val="00C9144D"/>
    <w:rsid w:val="00C914AB"/>
    <w:rsid w:val="00C918DF"/>
    <w:rsid w:val="00C928BA"/>
    <w:rsid w:val="00C935F2"/>
    <w:rsid w:val="00C948CB"/>
    <w:rsid w:val="00C94925"/>
    <w:rsid w:val="00C94A0D"/>
    <w:rsid w:val="00C95A6F"/>
    <w:rsid w:val="00C96196"/>
    <w:rsid w:val="00C9673B"/>
    <w:rsid w:val="00C96BE1"/>
    <w:rsid w:val="00C97165"/>
    <w:rsid w:val="00C97D63"/>
    <w:rsid w:val="00C97E74"/>
    <w:rsid w:val="00CA02BA"/>
    <w:rsid w:val="00CA05CD"/>
    <w:rsid w:val="00CA078E"/>
    <w:rsid w:val="00CA107C"/>
    <w:rsid w:val="00CA1A3A"/>
    <w:rsid w:val="00CA1A77"/>
    <w:rsid w:val="00CA2511"/>
    <w:rsid w:val="00CA299F"/>
    <w:rsid w:val="00CA2C8D"/>
    <w:rsid w:val="00CA3533"/>
    <w:rsid w:val="00CA3BE0"/>
    <w:rsid w:val="00CA3BF1"/>
    <w:rsid w:val="00CA47E3"/>
    <w:rsid w:val="00CA4A82"/>
    <w:rsid w:val="00CA4E35"/>
    <w:rsid w:val="00CA5890"/>
    <w:rsid w:val="00CA5A0B"/>
    <w:rsid w:val="00CA5AD7"/>
    <w:rsid w:val="00CA5D23"/>
    <w:rsid w:val="00CA683A"/>
    <w:rsid w:val="00CA7229"/>
    <w:rsid w:val="00CA7355"/>
    <w:rsid w:val="00CA73A9"/>
    <w:rsid w:val="00CA7512"/>
    <w:rsid w:val="00CA7AE0"/>
    <w:rsid w:val="00CB080D"/>
    <w:rsid w:val="00CB0C91"/>
    <w:rsid w:val="00CB10ED"/>
    <w:rsid w:val="00CB1C95"/>
    <w:rsid w:val="00CB1E1B"/>
    <w:rsid w:val="00CB52B0"/>
    <w:rsid w:val="00CB5485"/>
    <w:rsid w:val="00CB54A6"/>
    <w:rsid w:val="00CB5BBF"/>
    <w:rsid w:val="00CB626A"/>
    <w:rsid w:val="00CB6638"/>
    <w:rsid w:val="00CB6F42"/>
    <w:rsid w:val="00CB6FEE"/>
    <w:rsid w:val="00CB760D"/>
    <w:rsid w:val="00CB792F"/>
    <w:rsid w:val="00CB7E45"/>
    <w:rsid w:val="00CC0067"/>
    <w:rsid w:val="00CC0818"/>
    <w:rsid w:val="00CC0BFB"/>
    <w:rsid w:val="00CC0DB1"/>
    <w:rsid w:val="00CC138E"/>
    <w:rsid w:val="00CC1888"/>
    <w:rsid w:val="00CC27CC"/>
    <w:rsid w:val="00CC3095"/>
    <w:rsid w:val="00CC3ACA"/>
    <w:rsid w:val="00CC3AEE"/>
    <w:rsid w:val="00CC3BE9"/>
    <w:rsid w:val="00CC3E68"/>
    <w:rsid w:val="00CC3F9F"/>
    <w:rsid w:val="00CC452D"/>
    <w:rsid w:val="00CC495D"/>
    <w:rsid w:val="00CC5074"/>
    <w:rsid w:val="00CC5F5F"/>
    <w:rsid w:val="00CC6167"/>
    <w:rsid w:val="00CC69B8"/>
    <w:rsid w:val="00CC7737"/>
    <w:rsid w:val="00CD0264"/>
    <w:rsid w:val="00CD0556"/>
    <w:rsid w:val="00CD0583"/>
    <w:rsid w:val="00CD0746"/>
    <w:rsid w:val="00CD1D63"/>
    <w:rsid w:val="00CD21A7"/>
    <w:rsid w:val="00CD29D9"/>
    <w:rsid w:val="00CD3C50"/>
    <w:rsid w:val="00CD3F94"/>
    <w:rsid w:val="00CD3FAB"/>
    <w:rsid w:val="00CD4866"/>
    <w:rsid w:val="00CD4B75"/>
    <w:rsid w:val="00CD4DD4"/>
    <w:rsid w:val="00CD5037"/>
    <w:rsid w:val="00CD513A"/>
    <w:rsid w:val="00CD517C"/>
    <w:rsid w:val="00CD5531"/>
    <w:rsid w:val="00CD5AA4"/>
    <w:rsid w:val="00CD5CC2"/>
    <w:rsid w:val="00CD6161"/>
    <w:rsid w:val="00CD61AE"/>
    <w:rsid w:val="00CD6E6C"/>
    <w:rsid w:val="00CD791C"/>
    <w:rsid w:val="00CE09FF"/>
    <w:rsid w:val="00CE0B32"/>
    <w:rsid w:val="00CE112B"/>
    <w:rsid w:val="00CE18CA"/>
    <w:rsid w:val="00CE1B5C"/>
    <w:rsid w:val="00CE1D2C"/>
    <w:rsid w:val="00CE1F5D"/>
    <w:rsid w:val="00CE24AE"/>
    <w:rsid w:val="00CE3022"/>
    <w:rsid w:val="00CE35A3"/>
    <w:rsid w:val="00CE3D10"/>
    <w:rsid w:val="00CE3DC1"/>
    <w:rsid w:val="00CE4008"/>
    <w:rsid w:val="00CE423B"/>
    <w:rsid w:val="00CE445D"/>
    <w:rsid w:val="00CE4A01"/>
    <w:rsid w:val="00CE510E"/>
    <w:rsid w:val="00CE56B7"/>
    <w:rsid w:val="00CE5755"/>
    <w:rsid w:val="00CE59DF"/>
    <w:rsid w:val="00CE60C9"/>
    <w:rsid w:val="00CE68EB"/>
    <w:rsid w:val="00CE6E7B"/>
    <w:rsid w:val="00CE7763"/>
    <w:rsid w:val="00CE7796"/>
    <w:rsid w:val="00CE7C30"/>
    <w:rsid w:val="00CF02EC"/>
    <w:rsid w:val="00CF0800"/>
    <w:rsid w:val="00CF08D6"/>
    <w:rsid w:val="00CF1745"/>
    <w:rsid w:val="00CF2F00"/>
    <w:rsid w:val="00CF308B"/>
    <w:rsid w:val="00CF3328"/>
    <w:rsid w:val="00CF33FE"/>
    <w:rsid w:val="00CF3D7B"/>
    <w:rsid w:val="00CF4C5C"/>
    <w:rsid w:val="00CF50A4"/>
    <w:rsid w:val="00CF5626"/>
    <w:rsid w:val="00CF5D8A"/>
    <w:rsid w:val="00CF5E89"/>
    <w:rsid w:val="00CF6557"/>
    <w:rsid w:val="00CF6CE0"/>
    <w:rsid w:val="00CF6D52"/>
    <w:rsid w:val="00CF6F29"/>
    <w:rsid w:val="00CF7118"/>
    <w:rsid w:val="00CF7A3D"/>
    <w:rsid w:val="00D007AC"/>
    <w:rsid w:val="00D00ACD"/>
    <w:rsid w:val="00D00FDA"/>
    <w:rsid w:val="00D01167"/>
    <w:rsid w:val="00D013E3"/>
    <w:rsid w:val="00D01BCA"/>
    <w:rsid w:val="00D01E2C"/>
    <w:rsid w:val="00D01E79"/>
    <w:rsid w:val="00D02734"/>
    <w:rsid w:val="00D027E1"/>
    <w:rsid w:val="00D02C63"/>
    <w:rsid w:val="00D02E02"/>
    <w:rsid w:val="00D0338A"/>
    <w:rsid w:val="00D034EF"/>
    <w:rsid w:val="00D03AD5"/>
    <w:rsid w:val="00D03B93"/>
    <w:rsid w:val="00D03C16"/>
    <w:rsid w:val="00D041D2"/>
    <w:rsid w:val="00D046F2"/>
    <w:rsid w:val="00D04A8A"/>
    <w:rsid w:val="00D04C88"/>
    <w:rsid w:val="00D04D4B"/>
    <w:rsid w:val="00D04D53"/>
    <w:rsid w:val="00D051BD"/>
    <w:rsid w:val="00D055C3"/>
    <w:rsid w:val="00D05BC7"/>
    <w:rsid w:val="00D05D42"/>
    <w:rsid w:val="00D065F5"/>
    <w:rsid w:val="00D0719A"/>
    <w:rsid w:val="00D0728C"/>
    <w:rsid w:val="00D07BC9"/>
    <w:rsid w:val="00D07C09"/>
    <w:rsid w:val="00D10238"/>
    <w:rsid w:val="00D105B0"/>
    <w:rsid w:val="00D10EA4"/>
    <w:rsid w:val="00D10EBC"/>
    <w:rsid w:val="00D111B7"/>
    <w:rsid w:val="00D119A1"/>
    <w:rsid w:val="00D11BF9"/>
    <w:rsid w:val="00D122D9"/>
    <w:rsid w:val="00D1269D"/>
    <w:rsid w:val="00D1317D"/>
    <w:rsid w:val="00D135A3"/>
    <w:rsid w:val="00D14568"/>
    <w:rsid w:val="00D15284"/>
    <w:rsid w:val="00D15D1C"/>
    <w:rsid w:val="00D15DC4"/>
    <w:rsid w:val="00D161DD"/>
    <w:rsid w:val="00D164A3"/>
    <w:rsid w:val="00D168FE"/>
    <w:rsid w:val="00D1788B"/>
    <w:rsid w:val="00D178B8"/>
    <w:rsid w:val="00D201DB"/>
    <w:rsid w:val="00D20BB2"/>
    <w:rsid w:val="00D2140B"/>
    <w:rsid w:val="00D21B6D"/>
    <w:rsid w:val="00D21F48"/>
    <w:rsid w:val="00D2278B"/>
    <w:rsid w:val="00D22942"/>
    <w:rsid w:val="00D229EB"/>
    <w:rsid w:val="00D22CE7"/>
    <w:rsid w:val="00D22D23"/>
    <w:rsid w:val="00D236FF"/>
    <w:rsid w:val="00D2393C"/>
    <w:rsid w:val="00D2448B"/>
    <w:rsid w:val="00D245DA"/>
    <w:rsid w:val="00D24831"/>
    <w:rsid w:val="00D24928"/>
    <w:rsid w:val="00D24F4A"/>
    <w:rsid w:val="00D250C2"/>
    <w:rsid w:val="00D252B5"/>
    <w:rsid w:val="00D253A9"/>
    <w:rsid w:val="00D2569C"/>
    <w:rsid w:val="00D2575E"/>
    <w:rsid w:val="00D25834"/>
    <w:rsid w:val="00D25AE7"/>
    <w:rsid w:val="00D26495"/>
    <w:rsid w:val="00D2656B"/>
    <w:rsid w:val="00D267EE"/>
    <w:rsid w:val="00D26850"/>
    <w:rsid w:val="00D2694D"/>
    <w:rsid w:val="00D269F7"/>
    <w:rsid w:val="00D26C6D"/>
    <w:rsid w:val="00D271DE"/>
    <w:rsid w:val="00D272C3"/>
    <w:rsid w:val="00D27364"/>
    <w:rsid w:val="00D27386"/>
    <w:rsid w:val="00D27454"/>
    <w:rsid w:val="00D27820"/>
    <w:rsid w:val="00D27DAB"/>
    <w:rsid w:val="00D27FC5"/>
    <w:rsid w:val="00D307A3"/>
    <w:rsid w:val="00D30C2D"/>
    <w:rsid w:val="00D31786"/>
    <w:rsid w:val="00D319BA"/>
    <w:rsid w:val="00D31ACF"/>
    <w:rsid w:val="00D31FE1"/>
    <w:rsid w:val="00D32101"/>
    <w:rsid w:val="00D32120"/>
    <w:rsid w:val="00D32B21"/>
    <w:rsid w:val="00D33899"/>
    <w:rsid w:val="00D33D6F"/>
    <w:rsid w:val="00D346B8"/>
    <w:rsid w:val="00D34A95"/>
    <w:rsid w:val="00D34B68"/>
    <w:rsid w:val="00D34CF3"/>
    <w:rsid w:val="00D35868"/>
    <w:rsid w:val="00D35E4C"/>
    <w:rsid w:val="00D377CD"/>
    <w:rsid w:val="00D40751"/>
    <w:rsid w:val="00D40D06"/>
    <w:rsid w:val="00D40DFC"/>
    <w:rsid w:val="00D4101A"/>
    <w:rsid w:val="00D417DB"/>
    <w:rsid w:val="00D41BE0"/>
    <w:rsid w:val="00D426C1"/>
    <w:rsid w:val="00D42779"/>
    <w:rsid w:val="00D432AA"/>
    <w:rsid w:val="00D435CF"/>
    <w:rsid w:val="00D43852"/>
    <w:rsid w:val="00D43911"/>
    <w:rsid w:val="00D43D47"/>
    <w:rsid w:val="00D43EC9"/>
    <w:rsid w:val="00D44021"/>
    <w:rsid w:val="00D44168"/>
    <w:rsid w:val="00D44F08"/>
    <w:rsid w:val="00D44F5C"/>
    <w:rsid w:val="00D44F70"/>
    <w:rsid w:val="00D45031"/>
    <w:rsid w:val="00D450E1"/>
    <w:rsid w:val="00D45A9D"/>
    <w:rsid w:val="00D45D81"/>
    <w:rsid w:val="00D46983"/>
    <w:rsid w:val="00D46984"/>
    <w:rsid w:val="00D469A0"/>
    <w:rsid w:val="00D470DA"/>
    <w:rsid w:val="00D471D7"/>
    <w:rsid w:val="00D472D3"/>
    <w:rsid w:val="00D476CB"/>
    <w:rsid w:val="00D47B49"/>
    <w:rsid w:val="00D50247"/>
    <w:rsid w:val="00D502E5"/>
    <w:rsid w:val="00D505D4"/>
    <w:rsid w:val="00D507E3"/>
    <w:rsid w:val="00D5088E"/>
    <w:rsid w:val="00D50951"/>
    <w:rsid w:val="00D509EC"/>
    <w:rsid w:val="00D51351"/>
    <w:rsid w:val="00D51364"/>
    <w:rsid w:val="00D51B6C"/>
    <w:rsid w:val="00D51BE9"/>
    <w:rsid w:val="00D52137"/>
    <w:rsid w:val="00D52358"/>
    <w:rsid w:val="00D5279C"/>
    <w:rsid w:val="00D52C4A"/>
    <w:rsid w:val="00D52DF1"/>
    <w:rsid w:val="00D53079"/>
    <w:rsid w:val="00D5436C"/>
    <w:rsid w:val="00D544B6"/>
    <w:rsid w:val="00D54590"/>
    <w:rsid w:val="00D548B5"/>
    <w:rsid w:val="00D54F40"/>
    <w:rsid w:val="00D54F66"/>
    <w:rsid w:val="00D550F7"/>
    <w:rsid w:val="00D551E4"/>
    <w:rsid w:val="00D5541E"/>
    <w:rsid w:val="00D55A0A"/>
    <w:rsid w:val="00D55C21"/>
    <w:rsid w:val="00D56100"/>
    <w:rsid w:val="00D563AF"/>
    <w:rsid w:val="00D566DE"/>
    <w:rsid w:val="00D566E7"/>
    <w:rsid w:val="00D56724"/>
    <w:rsid w:val="00D573CB"/>
    <w:rsid w:val="00D6016F"/>
    <w:rsid w:val="00D60443"/>
    <w:rsid w:val="00D6067C"/>
    <w:rsid w:val="00D6093A"/>
    <w:rsid w:val="00D60A4B"/>
    <w:rsid w:val="00D61A65"/>
    <w:rsid w:val="00D61B41"/>
    <w:rsid w:val="00D61BF2"/>
    <w:rsid w:val="00D61CF1"/>
    <w:rsid w:val="00D6251F"/>
    <w:rsid w:val="00D625AA"/>
    <w:rsid w:val="00D62C3A"/>
    <w:rsid w:val="00D62CA8"/>
    <w:rsid w:val="00D62DEC"/>
    <w:rsid w:val="00D62E8E"/>
    <w:rsid w:val="00D62F45"/>
    <w:rsid w:val="00D636F2"/>
    <w:rsid w:val="00D638EA"/>
    <w:rsid w:val="00D63973"/>
    <w:rsid w:val="00D63A6F"/>
    <w:rsid w:val="00D63AE7"/>
    <w:rsid w:val="00D63E9F"/>
    <w:rsid w:val="00D63F58"/>
    <w:rsid w:val="00D64188"/>
    <w:rsid w:val="00D64631"/>
    <w:rsid w:val="00D646F4"/>
    <w:rsid w:val="00D6489B"/>
    <w:rsid w:val="00D65012"/>
    <w:rsid w:val="00D65593"/>
    <w:rsid w:val="00D65829"/>
    <w:rsid w:val="00D65BCA"/>
    <w:rsid w:val="00D65E80"/>
    <w:rsid w:val="00D661DE"/>
    <w:rsid w:val="00D6632A"/>
    <w:rsid w:val="00D66618"/>
    <w:rsid w:val="00D66E68"/>
    <w:rsid w:val="00D66ECD"/>
    <w:rsid w:val="00D67225"/>
    <w:rsid w:val="00D67304"/>
    <w:rsid w:val="00D67C72"/>
    <w:rsid w:val="00D70009"/>
    <w:rsid w:val="00D70A13"/>
    <w:rsid w:val="00D70AB6"/>
    <w:rsid w:val="00D70E61"/>
    <w:rsid w:val="00D71006"/>
    <w:rsid w:val="00D71293"/>
    <w:rsid w:val="00D71415"/>
    <w:rsid w:val="00D71753"/>
    <w:rsid w:val="00D71D62"/>
    <w:rsid w:val="00D72327"/>
    <w:rsid w:val="00D726CA"/>
    <w:rsid w:val="00D727A1"/>
    <w:rsid w:val="00D72AD3"/>
    <w:rsid w:val="00D72B7B"/>
    <w:rsid w:val="00D72C30"/>
    <w:rsid w:val="00D73035"/>
    <w:rsid w:val="00D73AC4"/>
    <w:rsid w:val="00D73BAC"/>
    <w:rsid w:val="00D73EDE"/>
    <w:rsid w:val="00D74662"/>
    <w:rsid w:val="00D74FB8"/>
    <w:rsid w:val="00D75573"/>
    <w:rsid w:val="00D757A6"/>
    <w:rsid w:val="00D758F9"/>
    <w:rsid w:val="00D75C4A"/>
    <w:rsid w:val="00D75F76"/>
    <w:rsid w:val="00D76123"/>
    <w:rsid w:val="00D7704E"/>
    <w:rsid w:val="00D77345"/>
    <w:rsid w:val="00D77A0B"/>
    <w:rsid w:val="00D8005E"/>
    <w:rsid w:val="00D8054A"/>
    <w:rsid w:val="00D806B2"/>
    <w:rsid w:val="00D80A29"/>
    <w:rsid w:val="00D81081"/>
    <w:rsid w:val="00D81265"/>
    <w:rsid w:val="00D815EC"/>
    <w:rsid w:val="00D81745"/>
    <w:rsid w:val="00D81960"/>
    <w:rsid w:val="00D81AB3"/>
    <w:rsid w:val="00D82012"/>
    <w:rsid w:val="00D820F5"/>
    <w:rsid w:val="00D824F1"/>
    <w:rsid w:val="00D827F5"/>
    <w:rsid w:val="00D82B16"/>
    <w:rsid w:val="00D82EFD"/>
    <w:rsid w:val="00D82FB5"/>
    <w:rsid w:val="00D8333F"/>
    <w:rsid w:val="00D83A72"/>
    <w:rsid w:val="00D83B73"/>
    <w:rsid w:val="00D84094"/>
    <w:rsid w:val="00D84AC2"/>
    <w:rsid w:val="00D84D03"/>
    <w:rsid w:val="00D851E7"/>
    <w:rsid w:val="00D853F0"/>
    <w:rsid w:val="00D858A3"/>
    <w:rsid w:val="00D86590"/>
    <w:rsid w:val="00D865C9"/>
    <w:rsid w:val="00D86A8C"/>
    <w:rsid w:val="00D86D3F"/>
    <w:rsid w:val="00D86D52"/>
    <w:rsid w:val="00D872A9"/>
    <w:rsid w:val="00D87759"/>
    <w:rsid w:val="00D87B00"/>
    <w:rsid w:val="00D9034E"/>
    <w:rsid w:val="00D90DE3"/>
    <w:rsid w:val="00D91021"/>
    <w:rsid w:val="00D9130B"/>
    <w:rsid w:val="00D9144C"/>
    <w:rsid w:val="00D91845"/>
    <w:rsid w:val="00D9193B"/>
    <w:rsid w:val="00D91F89"/>
    <w:rsid w:val="00D92059"/>
    <w:rsid w:val="00D92AE3"/>
    <w:rsid w:val="00D92B11"/>
    <w:rsid w:val="00D92EBE"/>
    <w:rsid w:val="00D93046"/>
    <w:rsid w:val="00D93D76"/>
    <w:rsid w:val="00D94150"/>
    <w:rsid w:val="00D94311"/>
    <w:rsid w:val="00D94F8F"/>
    <w:rsid w:val="00D955DC"/>
    <w:rsid w:val="00D95E78"/>
    <w:rsid w:val="00D96498"/>
    <w:rsid w:val="00D9677E"/>
    <w:rsid w:val="00D96B60"/>
    <w:rsid w:val="00D96CD0"/>
    <w:rsid w:val="00D96CE0"/>
    <w:rsid w:val="00D97046"/>
    <w:rsid w:val="00D97120"/>
    <w:rsid w:val="00D973EA"/>
    <w:rsid w:val="00D974EE"/>
    <w:rsid w:val="00D9757D"/>
    <w:rsid w:val="00D9781B"/>
    <w:rsid w:val="00D97CDF"/>
    <w:rsid w:val="00D97FA0"/>
    <w:rsid w:val="00DA011D"/>
    <w:rsid w:val="00DA081C"/>
    <w:rsid w:val="00DA10BB"/>
    <w:rsid w:val="00DA1242"/>
    <w:rsid w:val="00DA14E8"/>
    <w:rsid w:val="00DA15CF"/>
    <w:rsid w:val="00DA16FF"/>
    <w:rsid w:val="00DA18DD"/>
    <w:rsid w:val="00DA1DB5"/>
    <w:rsid w:val="00DA209E"/>
    <w:rsid w:val="00DA2460"/>
    <w:rsid w:val="00DA2782"/>
    <w:rsid w:val="00DA28C4"/>
    <w:rsid w:val="00DA30F5"/>
    <w:rsid w:val="00DA3563"/>
    <w:rsid w:val="00DA357C"/>
    <w:rsid w:val="00DA3A80"/>
    <w:rsid w:val="00DA3C4A"/>
    <w:rsid w:val="00DA3C63"/>
    <w:rsid w:val="00DA3E44"/>
    <w:rsid w:val="00DA3EFE"/>
    <w:rsid w:val="00DA443A"/>
    <w:rsid w:val="00DA46B0"/>
    <w:rsid w:val="00DA4D8C"/>
    <w:rsid w:val="00DA5A14"/>
    <w:rsid w:val="00DA5A88"/>
    <w:rsid w:val="00DA617F"/>
    <w:rsid w:val="00DA66E2"/>
    <w:rsid w:val="00DA68D4"/>
    <w:rsid w:val="00DA6E70"/>
    <w:rsid w:val="00DA73F3"/>
    <w:rsid w:val="00DA7B3F"/>
    <w:rsid w:val="00DB0A6B"/>
    <w:rsid w:val="00DB0B4B"/>
    <w:rsid w:val="00DB0F11"/>
    <w:rsid w:val="00DB116F"/>
    <w:rsid w:val="00DB18EA"/>
    <w:rsid w:val="00DB1CD3"/>
    <w:rsid w:val="00DB1EAD"/>
    <w:rsid w:val="00DB20BE"/>
    <w:rsid w:val="00DB2387"/>
    <w:rsid w:val="00DB248E"/>
    <w:rsid w:val="00DB2664"/>
    <w:rsid w:val="00DB27EF"/>
    <w:rsid w:val="00DB2B1D"/>
    <w:rsid w:val="00DB38D5"/>
    <w:rsid w:val="00DB4011"/>
    <w:rsid w:val="00DB44BB"/>
    <w:rsid w:val="00DB4685"/>
    <w:rsid w:val="00DB5083"/>
    <w:rsid w:val="00DB5467"/>
    <w:rsid w:val="00DB5BDE"/>
    <w:rsid w:val="00DB5E93"/>
    <w:rsid w:val="00DB5F52"/>
    <w:rsid w:val="00DB6272"/>
    <w:rsid w:val="00DB66A5"/>
    <w:rsid w:val="00DB6E60"/>
    <w:rsid w:val="00DB6F64"/>
    <w:rsid w:val="00DB7052"/>
    <w:rsid w:val="00DB7162"/>
    <w:rsid w:val="00DB7253"/>
    <w:rsid w:val="00DB72B1"/>
    <w:rsid w:val="00DB7415"/>
    <w:rsid w:val="00DC0482"/>
    <w:rsid w:val="00DC0EEC"/>
    <w:rsid w:val="00DC1C21"/>
    <w:rsid w:val="00DC1C8D"/>
    <w:rsid w:val="00DC1F16"/>
    <w:rsid w:val="00DC1F23"/>
    <w:rsid w:val="00DC25F1"/>
    <w:rsid w:val="00DC278E"/>
    <w:rsid w:val="00DC27F4"/>
    <w:rsid w:val="00DC35CC"/>
    <w:rsid w:val="00DC35F6"/>
    <w:rsid w:val="00DC3E1F"/>
    <w:rsid w:val="00DC3F25"/>
    <w:rsid w:val="00DC432E"/>
    <w:rsid w:val="00DC4F33"/>
    <w:rsid w:val="00DC554C"/>
    <w:rsid w:val="00DC58D8"/>
    <w:rsid w:val="00DC5ACC"/>
    <w:rsid w:val="00DC61D2"/>
    <w:rsid w:val="00DC6630"/>
    <w:rsid w:val="00DC6B30"/>
    <w:rsid w:val="00DC6C6E"/>
    <w:rsid w:val="00DC6DD1"/>
    <w:rsid w:val="00DC7932"/>
    <w:rsid w:val="00DD08ED"/>
    <w:rsid w:val="00DD0924"/>
    <w:rsid w:val="00DD0ED8"/>
    <w:rsid w:val="00DD13E3"/>
    <w:rsid w:val="00DD15EA"/>
    <w:rsid w:val="00DD18BC"/>
    <w:rsid w:val="00DD205A"/>
    <w:rsid w:val="00DD2AC0"/>
    <w:rsid w:val="00DD2B07"/>
    <w:rsid w:val="00DD2C9D"/>
    <w:rsid w:val="00DD2FC9"/>
    <w:rsid w:val="00DD33F8"/>
    <w:rsid w:val="00DD344A"/>
    <w:rsid w:val="00DD345B"/>
    <w:rsid w:val="00DD3F4C"/>
    <w:rsid w:val="00DD422D"/>
    <w:rsid w:val="00DD4825"/>
    <w:rsid w:val="00DD4915"/>
    <w:rsid w:val="00DD4BD0"/>
    <w:rsid w:val="00DD4FF9"/>
    <w:rsid w:val="00DD5035"/>
    <w:rsid w:val="00DD5626"/>
    <w:rsid w:val="00DD57CA"/>
    <w:rsid w:val="00DD5B69"/>
    <w:rsid w:val="00DD5BBF"/>
    <w:rsid w:val="00DD5F7C"/>
    <w:rsid w:val="00DD67F3"/>
    <w:rsid w:val="00DD6AE0"/>
    <w:rsid w:val="00DD7127"/>
    <w:rsid w:val="00DD72AE"/>
    <w:rsid w:val="00DD7A1E"/>
    <w:rsid w:val="00DD7B37"/>
    <w:rsid w:val="00DE0C8C"/>
    <w:rsid w:val="00DE0CDE"/>
    <w:rsid w:val="00DE1257"/>
    <w:rsid w:val="00DE2231"/>
    <w:rsid w:val="00DE27B6"/>
    <w:rsid w:val="00DE31BD"/>
    <w:rsid w:val="00DE36AC"/>
    <w:rsid w:val="00DE37F1"/>
    <w:rsid w:val="00DE3B53"/>
    <w:rsid w:val="00DE3E7A"/>
    <w:rsid w:val="00DE4685"/>
    <w:rsid w:val="00DE46F7"/>
    <w:rsid w:val="00DE47BF"/>
    <w:rsid w:val="00DE50AA"/>
    <w:rsid w:val="00DE515E"/>
    <w:rsid w:val="00DE5730"/>
    <w:rsid w:val="00DE5DD8"/>
    <w:rsid w:val="00DE5F18"/>
    <w:rsid w:val="00DE6878"/>
    <w:rsid w:val="00DE6A98"/>
    <w:rsid w:val="00DE6C8C"/>
    <w:rsid w:val="00DE7572"/>
    <w:rsid w:val="00DE7F78"/>
    <w:rsid w:val="00DF008B"/>
    <w:rsid w:val="00DF0544"/>
    <w:rsid w:val="00DF0961"/>
    <w:rsid w:val="00DF09DD"/>
    <w:rsid w:val="00DF0A91"/>
    <w:rsid w:val="00DF0D3C"/>
    <w:rsid w:val="00DF0E32"/>
    <w:rsid w:val="00DF0F82"/>
    <w:rsid w:val="00DF1FF8"/>
    <w:rsid w:val="00DF209B"/>
    <w:rsid w:val="00DF20F5"/>
    <w:rsid w:val="00DF2282"/>
    <w:rsid w:val="00DF2383"/>
    <w:rsid w:val="00DF2A65"/>
    <w:rsid w:val="00DF2B3A"/>
    <w:rsid w:val="00DF2E3E"/>
    <w:rsid w:val="00DF3291"/>
    <w:rsid w:val="00DF3591"/>
    <w:rsid w:val="00DF3F37"/>
    <w:rsid w:val="00DF4136"/>
    <w:rsid w:val="00DF496A"/>
    <w:rsid w:val="00DF5111"/>
    <w:rsid w:val="00DF53A3"/>
    <w:rsid w:val="00DF5582"/>
    <w:rsid w:val="00DF5771"/>
    <w:rsid w:val="00DF662E"/>
    <w:rsid w:val="00DF684F"/>
    <w:rsid w:val="00DF6B2D"/>
    <w:rsid w:val="00DF75CA"/>
    <w:rsid w:val="00DF7C0F"/>
    <w:rsid w:val="00E01594"/>
    <w:rsid w:val="00E01A3F"/>
    <w:rsid w:val="00E01D20"/>
    <w:rsid w:val="00E01D7E"/>
    <w:rsid w:val="00E025CC"/>
    <w:rsid w:val="00E02BD6"/>
    <w:rsid w:val="00E0301A"/>
    <w:rsid w:val="00E0311C"/>
    <w:rsid w:val="00E0358D"/>
    <w:rsid w:val="00E03EBE"/>
    <w:rsid w:val="00E03F2C"/>
    <w:rsid w:val="00E04EBA"/>
    <w:rsid w:val="00E0565C"/>
    <w:rsid w:val="00E05C0B"/>
    <w:rsid w:val="00E05DB2"/>
    <w:rsid w:val="00E05F59"/>
    <w:rsid w:val="00E0601E"/>
    <w:rsid w:val="00E061FC"/>
    <w:rsid w:val="00E06AF6"/>
    <w:rsid w:val="00E06D90"/>
    <w:rsid w:val="00E06DC0"/>
    <w:rsid w:val="00E06DEF"/>
    <w:rsid w:val="00E107AB"/>
    <w:rsid w:val="00E10C56"/>
    <w:rsid w:val="00E110AD"/>
    <w:rsid w:val="00E116C8"/>
    <w:rsid w:val="00E11F48"/>
    <w:rsid w:val="00E120B8"/>
    <w:rsid w:val="00E12325"/>
    <w:rsid w:val="00E12472"/>
    <w:rsid w:val="00E12B96"/>
    <w:rsid w:val="00E12CE1"/>
    <w:rsid w:val="00E1318B"/>
    <w:rsid w:val="00E13221"/>
    <w:rsid w:val="00E148B0"/>
    <w:rsid w:val="00E14AA9"/>
    <w:rsid w:val="00E14E0B"/>
    <w:rsid w:val="00E14F2C"/>
    <w:rsid w:val="00E15B76"/>
    <w:rsid w:val="00E15BA9"/>
    <w:rsid w:val="00E167B3"/>
    <w:rsid w:val="00E168E2"/>
    <w:rsid w:val="00E169CC"/>
    <w:rsid w:val="00E16C0A"/>
    <w:rsid w:val="00E16E05"/>
    <w:rsid w:val="00E200BA"/>
    <w:rsid w:val="00E203D9"/>
    <w:rsid w:val="00E20BB5"/>
    <w:rsid w:val="00E20CA0"/>
    <w:rsid w:val="00E20EE9"/>
    <w:rsid w:val="00E218A0"/>
    <w:rsid w:val="00E21E03"/>
    <w:rsid w:val="00E21EF3"/>
    <w:rsid w:val="00E21F09"/>
    <w:rsid w:val="00E2218F"/>
    <w:rsid w:val="00E223CE"/>
    <w:rsid w:val="00E22830"/>
    <w:rsid w:val="00E23284"/>
    <w:rsid w:val="00E232B5"/>
    <w:rsid w:val="00E23336"/>
    <w:rsid w:val="00E239D6"/>
    <w:rsid w:val="00E23DB5"/>
    <w:rsid w:val="00E24053"/>
    <w:rsid w:val="00E24720"/>
    <w:rsid w:val="00E247C5"/>
    <w:rsid w:val="00E25132"/>
    <w:rsid w:val="00E25AC6"/>
    <w:rsid w:val="00E25CAD"/>
    <w:rsid w:val="00E25E33"/>
    <w:rsid w:val="00E25F1F"/>
    <w:rsid w:val="00E2617A"/>
    <w:rsid w:val="00E26778"/>
    <w:rsid w:val="00E26D0B"/>
    <w:rsid w:val="00E3000B"/>
    <w:rsid w:val="00E304C1"/>
    <w:rsid w:val="00E306E0"/>
    <w:rsid w:val="00E30F3A"/>
    <w:rsid w:val="00E31467"/>
    <w:rsid w:val="00E31798"/>
    <w:rsid w:val="00E31FAE"/>
    <w:rsid w:val="00E32295"/>
    <w:rsid w:val="00E32810"/>
    <w:rsid w:val="00E32944"/>
    <w:rsid w:val="00E32E68"/>
    <w:rsid w:val="00E3316B"/>
    <w:rsid w:val="00E33713"/>
    <w:rsid w:val="00E33E77"/>
    <w:rsid w:val="00E33F2A"/>
    <w:rsid w:val="00E33FBC"/>
    <w:rsid w:val="00E3408A"/>
    <w:rsid w:val="00E344A6"/>
    <w:rsid w:val="00E34705"/>
    <w:rsid w:val="00E3537F"/>
    <w:rsid w:val="00E35805"/>
    <w:rsid w:val="00E36F5C"/>
    <w:rsid w:val="00E370E4"/>
    <w:rsid w:val="00E37159"/>
    <w:rsid w:val="00E371F5"/>
    <w:rsid w:val="00E3730D"/>
    <w:rsid w:val="00E373C5"/>
    <w:rsid w:val="00E375FB"/>
    <w:rsid w:val="00E37AB6"/>
    <w:rsid w:val="00E37AC0"/>
    <w:rsid w:val="00E400C5"/>
    <w:rsid w:val="00E40B6E"/>
    <w:rsid w:val="00E40CB5"/>
    <w:rsid w:val="00E41845"/>
    <w:rsid w:val="00E41A5A"/>
    <w:rsid w:val="00E41E04"/>
    <w:rsid w:val="00E42053"/>
    <w:rsid w:val="00E42482"/>
    <w:rsid w:val="00E42A3C"/>
    <w:rsid w:val="00E4344B"/>
    <w:rsid w:val="00E43465"/>
    <w:rsid w:val="00E4364F"/>
    <w:rsid w:val="00E437BF"/>
    <w:rsid w:val="00E4393F"/>
    <w:rsid w:val="00E439B5"/>
    <w:rsid w:val="00E4445B"/>
    <w:rsid w:val="00E4459C"/>
    <w:rsid w:val="00E44EEA"/>
    <w:rsid w:val="00E458A6"/>
    <w:rsid w:val="00E45DAE"/>
    <w:rsid w:val="00E4611F"/>
    <w:rsid w:val="00E461BE"/>
    <w:rsid w:val="00E4650E"/>
    <w:rsid w:val="00E4660E"/>
    <w:rsid w:val="00E47C6F"/>
    <w:rsid w:val="00E50803"/>
    <w:rsid w:val="00E50A20"/>
    <w:rsid w:val="00E50AFE"/>
    <w:rsid w:val="00E50B02"/>
    <w:rsid w:val="00E50E8B"/>
    <w:rsid w:val="00E51523"/>
    <w:rsid w:val="00E51945"/>
    <w:rsid w:val="00E51A4A"/>
    <w:rsid w:val="00E51A84"/>
    <w:rsid w:val="00E51DD2"/>
    <w:rsid w:val="00E52036"/>
    <w:rsid w:val="00E522C0"/>
    <w:rsid w:val="00E52720"/>
    <w:rsid w:val="00E52DA5"/>
    <w:rsid w:val="00E52E97"/>
    <w:rsid w:val="00E53627"/>
    <w:rsid w:val="00E5375E"/>
    <w:rsid w:val="00E5398A"/>
    <w:rsid w:val="00E53A65"/>
    <w:rsid w:val="00E53B5E"/>
    <w:rsid w:val="00E53E12"/>
    <w:rsid w:val="00E54236"/>
    <w:rsid w:val="00E54822"/>
    <w:rsid w:val="00E54D57"/>
    <w:rsid w:val="00E5516A"/>
    <w:rsid w:val="00E55BFD"/>
    <w:rsid w:val="00E55E1E"/>
    <w:rsid w:val="00E5624F"/>
    <w:rsid w:val="00E5625E"/>
    <w:rsid w:val="00E563A9"/>
    <w:rsid w:val="00E5649D"/>
    <w:rsid w:val="00E565D5"/>
    <w:rsid w:val="00E5674C"/>
    <w:rsid w:val="00E56D64"/>
    <w:rsid w:val="00E57B77"/>
    <w:rsid w:val="00E57EA9"/>
    <w:rsid w:val="00E60294"/>
    <w:rsid w:val="00E60319"/>
    <w:rsid w:val="00E605D9"/>
    <w:rsid w:val="00E60763"/>
    <w:rsid w:val="00E607CE"/>
    <w:rsid w:val="00E60B12"/>
    <w:rsid w:val="00E60CE9"/>
    <w:rsid w:val="00E6112E"/>
    <w:rsid w:val="00E6153B"/>
    <w:rsid w:val="00E61ACD"/>
    <w:rsid w:val="00E61E01"/>
    <w:rsid w:val="00E62730"/>
    <w:rsid w:val="00E6288B"/>
    <w:rsid w:val="00E62A17"/>
    <w:rsid w:val="00E633DC"/>
    <w:rsid w:val="00E63640"/>
    <w:rsid w:val="00E636F1"/>
    <w:rsid w:val="00E64252"/>
    <w:rsid w:val="00E64425"/>
    <w:rsid w:val="00E64F25"/>
    <w:rsid w:val="00E6533F"/>
    <w:rsid w:val="00E65D64"/>
    <w:rsid w:val="00E668CD"/>
    <w:rsid w:val="00E66C66"/>
    <w:rsid w:val="00E66E06"/>
    <w:rsid w:val="00E66FDB"/>
    <w:rsid w:val="00E6721E"/>
    <w:rsid w:val="00E6764F"/>
    <w:rsid w:val="00E701F7"/>
    <w:rsid w:val="00E70633"/>
    <w:rsid w:val="00E7091D"/>
    <w:rsid w:val="00E7091E"/>
    <w:rsid w:val="00E7094F"/>
    <w:rsid w:val="00E70F0C"/>
    <w:rsid w:val="00E710FE"/>
    <w:rsid w:val="00E71488"/>
    <w:rsid w:val="00E71C18"/>
    <w:rsid w:val="00E72189"/>
    <w:rsid w:val="00E72368"/>
    <w:rsid w:val="00E72423"/>
    <w:rsid w:val="00E72437"/>
    <w:rsid w:val="00E72619"/>
    <w:rsid w:val="00E72BD0"/>
    <w:rsid w:val="00E72FED"/>
    <w:rsid w:val="00E73034"/>
    <w:rsid w:val="00E7308B"/>
    <w:rsid w:val="00E73133"/>
    <w:rsid w:val="00E73178"/>
    <w:rsid w:val="00E7360F"/>
    <w:rsid w:val="00E737D3"/>
    <w:rsid w:val="00E738AB"/>
    <w:rsid w:val="00E73CA2"/>
    <w:rsid w:val="00E74008"/>
    <w:rsid w:val="00E741D1"/>
    <w:rsid w:val="00E748D9"/>
    <w:rsid w:val="00E74EED"/>
    <w:rsid w:val="00E75175"/>
    <w:rsid w:val="00E7571A"/>
    <w:rsid w:val="00E75C23"/>
    <w:rsid w:val="00E75EE1"/>
    <w:rsid w:val="00E77B57"/>
    <w:rsid w:val="00E8003C"/>
    <w:rsid w:val="00E802CC"/>
    <w:rsid w:val="00E804AB"/>
    <w:rsid w:val="00E80D80"/>
    <w:rsid w:val="00E80F96"/>
    <w:rsid w:val="00E81AA7"/>
    <w:rsid w:val="00E8202B"/>
    <w:rsid w:val="00E820DE"/>
    <w:rsid w:val="00E829FB"/>
    <w:rsid w:val="00E82A68"/>
    <w:rsid w:val="00E82C04"/>
    <w:rsid w:val="00E83E76"/>
    <w:rsid w:val="00E8474E"/>
    <w:rsid w:val="00E84902"/>
    <w:rsid w:val="00E8494A"/>
    <w:rsid w:val="00E84ECB"/>
    <w:rsid w:val="00E852A4"/>
    <w:rsid w:val="00E85D60"/>
    <w:rsid w:val="00E861F4"/>
    <w:rsid w:val="00E863B2"/>
    <w:rsid w:val="00E8691B"/>
    <w:rsid w:val="00E86EA7"/>
    <w:rsid w:val="00E8791F"/>
    <w:rsid w:val="00E87B4E"/>
    <w:rsid w:val="00E90469"/>
    <w:rsid w:val="00E905EA"/>
    <w:rsid w:val="00E9090D"/>
    <w:rsid w:val="00E90A69"/>
    <w:rsid w:val="00E90B82"/>
    <w:rsid w:val="00E90D05"/>
    <w:rsid w:val="00E90E87"/>
    <w:rsid w:val="00E91AA9"/>
    <w:rsid w:val="00E91D8B"/>
    <w:rsid w:val="00E932CD"/>
    <w:rsid w:val="00E93885"/>
    <w:rsid w:val="00E938B5"/>
    <w:rsid w:val="00E93924"/>
    <w:rsid w:val="00E93B19"/>
    <w:rsid w:val="00E93FAE"/>
    <w:rsid w:val="00E94781"/>
    <w:rsid w:val="00E94C90"/>
    <w:rsid w:val="00E955AC"/>
    <w:rsid w:val="00E95642"/>
    <w:rsid w:val="00E95D71"/>
    <w:rsid w:val="00E95E78"/>
    <w:rsid w:val="00E96CB5"/>
    <w:rsid w:val="00E9739B"/>
    <w:rsid w:val="00E97826"/>
    <w:rsid w:val="00E97F68"/>
    <w:rsid w:val="00E97F85"/>
    <w:rsid w:val="00EA027C"/>
    <w:rsid w:val="00EA0509"/>
    <w:rsid w:val="00EA0625"/>
    <w:rsid w:val="00EA06F6"/>
    <w:rsid w:val="00EA073E"/>
    <w:rsid w:val="00EA0820"/>
    <w:rsid w:val="00EA0AD4"/>
    <w:rsid w:val="00EA0B7C"/>
    <w:rsid w:val="00EA0C5E"/>
    <w:rsid w:val="00EA11B2"/>
    <w:rsid w:val="00EA154A"/>
    <w:rsid w:val="00EA171C"/>
    <w:rsid w:val="00EA20D9"/>
    <w:rsid w:val="00EA2421"/>
    <w:rsid w:val="00EA2434"/>
    <w:rsid w:val="00EA2CB3"/>
    <w:rsid w:val="00EA2FCF"/>
    <w:rsid w:val="00EA341E"/>
    <w:rsid w:val="00EA3B53"/>
    <w:rsid w:val="00EA3BE5"/>
    <w:rsid w:val="00EA497D"/>
    <w:rsid w:val="00EA51AB"/>
    <w:rsid w:val="00EA531E"/>
    <w:rsid w:val="00EA548B"/>
    <w:rsid w:val="00EA549D"/>
    <w:rsid w:val="00EA59AD"/>
    <w:rsid w:val="00EA5CD7"/>
    <w:rsid w:val="00EA5DDA"/>
    <w:rsid w:val="00EA5FB3"/>
    <w:rsid w:val="00EA63BC"/>
    <w:rsid w:val="00EA6593"/>
    <w:rsid w:val="00EA6639"/>
    <w:rsid w:val="00EA6686"/>
    <w:rsid w:val="00EA6FE2"/>
    <w:rsid w:val="00EA792C"/>
    <w:rsid w:val="00EA7A8B"/>
    <w:rsid w:val="00EB02CE"/>
    <w:rsid w:val="00EB1406"/>
    <w:rsid w:val="00EB14C9"/>
    <w:rsid w:val="00EB1883"/>
    <w:rsid w:val="00EB1C99"/>
    <w:rsid w:val="00EB2230"/>
    <w:rsid w:val="00EB2FCF"/>
    <w:rsid w:val="00EB308E"/>
    <w:rsid w:val="00EB330B"/>
    <w:rsid w:val="00EB4F3F"/>
    <w:rsid w:val="00EB5238"/>
    <w:rsid w:val="00EB54B1"/>
    <w:rsid w:val="00EB683E"/>
    <w:rsid w:val="00EB699E"/>
    <w:rsid w:val="00EB701E"/>
    <w:rsid w:val="00EB7613"/>
    <w:rsid w:val="00EB7A5D"/>
    <w:rsid w:val="00EB7CC3"/>
    <w:rsid w:val="00EC02B3"/>
    <w:rsid w:val="00EC035F"/>
    <w:rsid w:val="00EC1127"/>
    <w:rsid w:val="00EC138D"/>
    <w:rsid w:val="00EC1954"/>
    <w:rsid w:val="00EC1B7D"/>
    <w:rsid w:val="00EC1BEA"/>
    <w:rsid w:val="00EC1CF1"/>
    <w:rsid w:val="00EC21B9"/>
    <w:rsid w:val="00EC23CB"/>
    <w:rsid w:val="00EC2A01"/>
    <w:rsid w:val="00EC3964"/>
    <w:rsid w:val="00EC4830"/>
    <w:rsid w:val="00EC4C01"/>
    <w:rsid w:val="00EC4F74"/>
    <w:rsid w:val="00EC51EC"/>
    <w:rsid w:val="00EC5D18"/>
    <w:rsid w:val="00EC5E20"/>
    <w:rsid w:val="00EC7177"/>
    <w:rsid w:val="00EC77DD"/>
    <w:rsid w:val="00EC7E8E"/>
    <w:rsid w:val="00ED09AA"/>
    <w:rsid w:val="00ED1292"/>
    <w:rsid w:val="00ED1A35"/>
    <w:rsid w:val="00ED1F31"/>
    <w:rsid w:val="00ED2827"/>
    <w:rsid w:val="00ED2F10"/>
    <w:rsid w:val="00ED2F65"/>
    <w:rsid w:val="00ED33D7"/>
    <w:rsid w:val="00ED35FD"/>
    <w:rsid w:val="00ED3D03"/>
    <w:rsid w:val="00ED42F6"/>
    <w:rsid w:val="00ED4421"/>
    <w:rsid w:val="00ED455C"/>
    <w:rsid w:val="00ED45A2"/>
    <w:rsid w:val="00ED46B4"/>
    <w:rsid w:val="00ED494D"/>
    <w:rsid w:val="00ED4A93"/>
    <w:rsid w:val="00ED6190"/>
    <w:rsid w:val="00ED66CB"/>
    <w:rsid w:val="00ED6825"/>
    <w:rsid w:val="00ED6C93"/>
    <w:rsid w:val="00ED6D56"/>
    <w:rsid w:val="00ED7632"/>
    <w:rsid w:val="00ED7A5C"/>
    <w:rsid w:val="00EE00A7"/>
    <w:rsid w:val="00EE0EB9"/>
    <w:rsid w:val="00EE12AE"/>
    <w:rsid w:val="00EE1589"/>
    <w:rsid w:val="00EE238C"/>
    <w:rsid w:val="00EE23B3"/>
    <w:rsid w:val="00EE3089"/>
    <w:rsid w:val="00EE3421"/>
    <w:rsid w:val="00EE3CF7"/>
    <w:rsid w:val="00EE404E"/>
    <w:rsid w:val="00EE4BB9"/>
    <w:rsid w:val="00EE4D78"/>
    <w:rsid w:val="00EE5228"/>
    <w:rsid w:val="00EE5473"/>
    <w:rsid w:val="00EE5644"/>
    <w:rsid w:val="00EE5692"/>
    <w:rsid w:val="00EE578E"/>
    <w:rsid w:val="00EE57E4"/>
    <w:rsid w:val="00EE5FCA"/>
    <w:rsid w:val="00EE656E"/>
    <w:rsid w:val="00EE67D7"/>
    <w:rsid w:val="00EE689A"/>
    <w:rsid w:val="00EE7340"/>
    <w:rsid w:val="00EE776C"/>
    <w:rsid w:val="00EE799A"/>
    <w:rsid w:val="00EE7D53"/>
    <w:rsid w:val="00EF0C8E"/>
    <w:rsid w:val="00EF12F7"/>
    <w:rsid w:val="00EF135E"/>
    <w:rsid w:val="00EF1EFB"/>
    <w:rsid w:val="00EF2219"/>
    <w:rsid w:val="00EF247F"/>
    <w:rsid w:val="00EF2584"/>
    <w:rsid w:val="00EF2A56"/>
    <w:rsid w:val="00EF3490"/>
    <w:rsid w:val="00EF34A6"/>
    <w:rsid w:val="00EF34B4"/>
    <w:rsid w:val="00EF3966"/>
    <w:rsid w:val="00EF41C4"/>
    <w:rsid w:val="00EF4220"/>
    <w:rsid w:val="00EF5616"/>
    <w:rsid w:val="00EF57D5"/>
    <w:rsid w:val="00EF591B"/>
    <w:rsid w:val="00EF5A90"/>
    <w:rsid w:val="00EF6057"/>
    <w:rsid w:val="00EF66BB"/>
    <w:rsid w:val="00EF6A1C"/>
    <w:rsid w:val="00EF6D65"/>
    <w:rsid w:val="00EF6D9D"/>
    <w:rsid w:val="00EF7622"/>
    <w:rsid w:val="00EF7D85"/>
    <w:rsid w:val="00EF7EA1"/>
    <w:rsid w:val="00EF7EF4"/>
    <w:rsid w:val="00F003AF"/>
    <w:rsid w:val="00F00EF8"/>
    <w:rsid w:val="00F010E7"/>
    <w:rsid w:val="00F01349"/>
    <w:rsid w:val="00F01C2A"/>
    <w:rsid w:val="00F01F37"/>
    <w:rsid w:val="00F02484"/>
    <w:rsid w:val="00F04233"/>
    <w:rsid w:val="00F04E36"/>
    <w:rsid w:val="00F04F64"/>
    <w:rsid w:val="00F05AE5"/>
    <w:rsid w:val="00F05CC0"/>
    <w:rsid w:val="00F061A3"/>
    <w:rsid w:val="00F06893"/>
    <w:rsid w:val="00F068C7"/>
    <w:rsid w:val="00F06BE6"/>
    <w:rsid w:val="00F072DE"/>
    <w:rsid w:val="00F077BD"/>
    <w:rsid w:val="00F0787C"/>
    <w:rsid w:val="00F078AE"/>
    <w:rsid w:val="00F10146"/>
    <w:rsid w:val="00F102BF"/>
    <w:rsid w:val="00F10BE2"/>
    <w:rsid w:val="00F10C4A"/>
    <w:rsid w:val="00F10DC7"/>
    <w:rsid w:val="00F11A00"/>
    <w:rsid w:val="00F11A40"/>
    <w:rsid w:val="00F11E02"/>
    <w:rsid w:val="00F126DC"/>
    <w:rsid w:val="00F12932"/>
    <w:rsid w:val="00F12BA7"/>
    <w:rsid w:val="00F12E9C"/>
    <w:rsid w:val="00F12FA6"/>
    <w:rsid w:val="00F135FE"/>
    <w:rsid w:val="00F13888"/>
    <w:rsid w:val="00F13B1B"/>
    <w:rsid w:val="00F13CF2"/>
    <w:rsid w:val="00F13D44"/>
    <w:rsid w:val="00F14989"/>
    <w:rsid w:val="00F14AE2"/>
    <w:rsid w:val="00F14CF1"/>
    <w:rsid w:val="00F1506C"/>
    <w:rsid w:val="00F15534"/>
    <w:rsid w:val="00F15797"/>
    <w:rsid w:val="00F15B36"/>
    <w:rsid w:val="00F15B86"/>
    <w:rsid w:val="00F15E6E"/>
    <w:rsid w:val="00F16216"/>
    <w:rsid w:val="00F178BE"/>
    <w:rsid w:val="00F200D1"/>
    <w:rsid w:val="00F20252"/>
    <w:rsid w:val="00F202BE"/>
    <w:rsid w:val="00F2080B"/>
    <w:rsid w:val="00F20E62"/>
    <w:rsid w:val="00F20F72"/>
    <w:rsid w:val="00F21A2E"/>
    <w:rsid w:val="00F21C8E"/>
    <w:rsid w:val="00F22806"/>
    <w:rsid w:val="00F23083"/>
    <w:rsid w:val="00F230C3"/>
    <w:rsid w:val="00F23BDB"/>
    <w:rsid w:val="00F24330"/>
    <w:rsid w:val="00F248D1"/>
    <w:rsid w:val="00F24AD0"/>
    <w:rsid w:val="00F24C37"/>
    <w:rsid w:val="00F24F46"/>
    <w:rsid w:val="00F2502C"/>
    <w:rsid w:val="00F25724"/>
    <w:rsid w:val="00F25FF4"/>
    <w:rsid w:val="00F26F8F"/>
    <w:rsid w:val="00F27A07"/>
    <w:rsid w:val="00F27C40"/>
    <w:rsid w:val="00F27EF9"/>
    <w:rsid w:val="00F30786"/>
    <w:rsid w:val="00F30E21"/>
    <w:rsid w:val="00F30F9E"/>
    <w:rsid w:val="00F312E7"/>
    <w:rsid w:val="00F313E8"/>
    <w:rsid w:val="00F3143D"/>
    <w:rsid w:val="00F31742"/>
    <w:rsid w:val="00F31D7A"/>
    <w:rsid w:val="00F31EFD"/>
    <w:rsid w:val="00F31F58"/>
    <w:rsid w:val="00F31FAE"/>
    <w:rsid w:val="00F32017"/>
    <w:rsid w:val="00F3202F"/>
    <w:rsid w:val="00F32730"/>
    <w:rsid w:val="00F32C52"/>
    <w:rsid w:val="00F32FE3"/>
    <w:rsid w:val="00F332F6"/>
    <w:rsid w:val="00F3332B"/>
    <w:rsid w:val="00F338E1"/>
    <w:rsid w:val="00F3419C"/>
    <w:rsid w:val="00F34577"/>
    <w:rsid w:val="00F349B7"/>
    <w:rsid w:val="00F3501A"/>
    <w:rsid w:val="00F3580E"/>
    <w:rsid w:val="00F368CF"/>
    <w:rsid w:val="00F37151"/>
    <w:rsid w:val="00F373CC"/>
    <w:rsid w:val="00F374C3"/>
    <w:rsid w:val="00F3767D"/>
    <w:rsid w:val="00F37780"/>
    <w:rsid w:val="00F401E2"/>
    <w:rsid w:val="00F402BC"/>
    <w:rsid w:val="00F406F6"/>
    <w:rsid w:val="00F40C09"/>
    <w:rsid w:val="00F40D30"/>
    <w:rsid w:val="00F4104B"/>
    <w:rsid w:val="00F41308"/>
    <w:rsid w:val="00F41957"/>
    <w:rsid w:val="00F41D57"/>
    <w:rsid w:val="00F42123"/>
    <w:rsid w:val="00F42BB9"/>
    <w:rsid w:val="00F42E25"/>
    <w:rsid w:val="00F433EF"/>
    <w:rsid w:val="00F44246"/>
    <w:rsid w:val="00F443AF"/>
    <w:rsid w:val="00F4482B"/>
    <w:rsid w:val="00F44971"/>
    <w:rsid w:val="00F44A97"/>
    <w:rsid w:val="00F44E6B"/>
    <w:rsid w:val="00F451F5"/>
    <w:rsid w:val="00F457B9"/>
    <w:rsid w:val="00F45919"/>
    <w:rsid w:val="00F45A45"/>
    <w:rsid w:val="00F45AB8"/>
    <w:rsid w:val="00F46D22"/>
    <w:rsid w:val="00F470FD"/>
    <w:rsid w:val="00F47970"/>
    <w:rsid w:val="00F47F8E"/>
    <w:rsid w:val="00F50407"/>
    <w:rsid w:val="00F505C5"/>
    <w:rsid w:val="00F50DD1"/>
    <w:rsid w:val="00F50E70"/>
    <w:rsid w:val="00F51020"/>
    <w:rsid w:val="00F5173A"/>
    <w:rsid w:val="00F51748"/>
    <w:rsid w:val="00F5175B"/>
    <w:rsid w:val="00F51938"/>
    <w:rsid w:val="00F519FD"/>
    <w:rsid w:val="00F51B73"/>
    <w:rsid w:val="00F51D2A"/>
    <w:rsid w:val="00F52801"/>
    <w:rsid w:val="00F52A42"/>
    <w:rsid w:val="00F52F2F"/>
    <w:rsid w:val="00F531FD"/>
    <w:rsid w:val="00F5360F"/>
    <w:rsid w:val="00F536A1"/>
    <w:rsid w:val="00F5396F"/>
    <w:rsid w:val="00F5470B"/>
    <w:rsid w:val="00F54B03"/>
    <w:rsid w:val="00F54DD2"/>
    <w:rsid w:val="00F552AE"/>
    <w:rsid w:val="00F55510"/>
    <w:rsid w:val="00F555D2"/>
    <w:rsid w:val="00F5567F"/>
    <w:rsid w:val="00F556B0"/>
    <w:rsid w:val="00F55C87"/>
    <w:rsid w:val="00F56094"/>
    <w:rsid w:val="00F56346"/>
    <w:rsid w:val="00F566B8"/>
    <w:rsid w:val="00F5705A"/>
    <w:rsid w:val="00F57AE9"/>
    <w:rsid w:val="00F601C4"/>
    <w:rsid w:val="00F604FF"/>
    <w:rsid w:val="00F6052E"/>
    <w:rsid w:val="00F60531"/>
    <w:rsid w:val="00F6065E"/>
    <w:rsid w:val="00F60804"/>
    <w:rsid w:val="00F609FD"/>
    <w:rsid w:val="00F60B7A"/>
    <w:rsid w:val="00F61A71"/>
    <w:rsid w:val="00F61A9E"/>
    <w:rsid w:val="00F6265F"/>
    <w:rsid w:val="00F62A58"/>
    <w:rsid w:val="00F62A67"/>
    <w:rsid w:val="00F62D3A"/>
    <w:rsid w:val="00F62D81"/>
    <w:rsid w:val="00F62E28"/>
    <w:rsid w:val="00F63511"/>
    <w:rsid w:val="00F63552"/>
    <w:rsid w:val="00F635F9"/>
    <w:rsid w:val="00F63952"/>
    <w:rsid w:val="00F63AA5"/>
    <w:rsid w:val="00F64B6B"/>
    <w:rsid w:val="00F64C18"/>
    <w:rsid w:val="00F64D2F"/>
    <w:rsid w:val="00F64DBC"/>
    <w:rsid w:val="00F659A9"/>
    <w:rsid w:val="00F65D71"/>
    <w:rsid w:val="00F6632A"/>
    <w:rsid w:val="00F66506"/>
    <w:rsid w:val="00F6660B"/>
    <w:rsid w:val="00F67065"/>
    <w:rsid w:val="00F676A4"/>
    <w:rsid w:val="00F70694"/>
    <w:rsid w:val="00F70864"/>
    <w:rsid w:val="00F70BBF"/>
    <w:rsid w:val="00F70BDC"/>
    <w:rsid w:val="00F70C86"/>
    <w:rsid w:val="00F70E80"/>
    <w:rsid w:val="00F71488"/>
    <w:rsid w:val="00F7148D"/>
    <w:rsid w:val="00F71A31"/>
    <w:rsid w:val="00F71B66"/>
    <w:rsid w:val="00F72B8D"/>
    <w:rsid w:val="00F72C28"/>
    <w:rsid w:val="00F72C54"/>
    <w:rsid w:val="00F72EE4"/>
    <w:rsid w:val="00F731C7"/>
    <w:rsid w:val="00F73B8E"/>
    <w:rsid w:val="00F73CE8"/>
    <w:rsid w:val="00F73D00"/>
    <w:rsid w:val="00F745BC"/>
    <w:rsid w:val="00F74710"/>
    <w:rsid w:val="00F7480F"/>
    <w:rsid w:val="00F74C68"/>
    <w:rsid w:val="00F74DBA"/>
    <w:rsid w:val="00F75693"/>
    <w:rsid w:val="00F75A95"/>
    <w:rsid w:val="00F75DD9"/>
    <w:rsid w:val="00F76405"/>
    <w:rsid w:val="00F76506"/>
    <w:rsid w:val="00F7693F"/>
    <w:rsid w:val="00F7745F"/>
    <w:rsid w:val="00F7749D"/>
    <w:rsid w:val="00F77ABF"/>
    <w:rsid w:val="00F77CBD"/>
    <w:rsid w:val="00F80079"/>
    <w:rsid w:val="00F80688"/>
    <w:rsid w:val="00F80876"/>
    <w:rsid w:val="00F80C27"/>
    <w:rsid w:val="00F81515"/>
    <w:rsid w:val="00F81A1D"/>
    <w:rsid w:val="00F81C21"/>
    <w:rsid w:val="00F81D40"/>
    <w:rsid w:val="00F823D7"/>
    <w:rsid w:val="00F82B54"/>
    <w:rsid w:val="00F830E1"/>
    <w:rsid w:val="00F8324D"/>
    <w:rsid w:val="00F83C78"/>
    <w:rsid w:val="00F83FF7"/>
    <w:rsid w:val="00F84431"/>
    <w:rsid w:val="00F84792"/>
    <w:rsid w:val="00F84FDA"/>
    <w:rsid w:val="00F8506B"/>
    <w:rsid w:val="00F851D8"/>
    <w:rsid w:val="00F85327"/>
    <w:rsid w:val="00F85452"/>
    <w:rsid w:val="00F8596D"/>
    <w:rsid w:val="00F85B17"/>
    <w:rsid w:val="00F85BF7"/>
    <w:rsid w:val="00F85D5F"/>
    <w:rsid w:val="00F85ECE"/>
    <w:rsid w:val="00F85F9F"/>
    <w:rsid w:val="00F866A6"/>
    <w:rsid w:val="00F86C99"/>
    <w:rsid w:val="00F86E03"/>
    <w:rsid w:val="00F86FD0"/>
    <w:rsid w:val="00F879E4"/>
    <w:rsid w:val="00F87D47"/>
    <w:rsid w:val="00F904DC"/>
    <w:rsid w:val="00F90DDC"/>
    <w:rsid w:val="00F90ECC"/>
    <w:rsid w:val="00F9101D"/>
    <w:rsid w:val="00F911ED"/>
    <w:rsid w:val="00F9129D"/>
    <w:rsid w:val="00F914E5"/>
    <w:rsid w:val="00F91563"/>
    <w:rsid w:val="00F917C5"/>
    <w:rsid w:val="00F91908"/>
    <w:rsid w:val="00F91947"/>
    <w:rsid w:val="00F91B73"/>
    <w:rsid w:val="00F92059"/>
    <w:rsid w:val="00F92174"/>
    <w:rsid w:val="00F92A01"/>
    <w:rsid w:val="00F92A30"/>
    <w:rsid w:val="00F92D8F"/>
    <w:rsid w:val="00F92DD3"/>
    <w:rsid w:val="00F92FE2"/>
    <w:rsid w:val="00F94397"/>
    <w:rsid w:val="00F94400"/>
    <w:rsid w:val="00F949C5"/>
    <w:rsid w:val="00F95162"/>
    <w:rsid w:val="00F9533D"/>
    <w:rsid w:val="00F953A2"/>
    <w:rsid w:val="00F9561B"/>
    <w:rsid w:val="00F95895"/>
    <w:rsid w:val="00F95B77"/>
    <w:rsid w:val="00F95C2B"/>
    <w:rsid w:val="00F96569"/>
    <w:rsid w:val="00F968FB"/>
    <w:rsid w:val="00F96FC5"/>
    <w:rsid w:val="00F973D0"/>
    <w:rsid w:val="00F97F05"/>
    <w:rsid w:val="00FA04CA"/>
    <w:rsid w:val="00FA0542"/>
    <w:rsid w:val="00FA05CA"/>
    <w:rsid w:val="00FA0618"/>
    <w:rsid w:val="00FA0DE7"/>
    <w:rsid w:val="00FA0FFD"/>
    <w:rsid w:val="00FA1E42"/>
    <w:rsid w:val="00FA1EA2"/>
    <w:rsid w:val="00FA2055"/>
    <w:rsid w:val="00FA2798"/>
    <w:rsid w:val="00FA29E0"/>
    <w:rsid w:val="00FA2CC9"/>
    <w:rsid w:val="00FA2E7F"/>
    <w:rsid w:val="00FA390F"/>
    <w:rsid w:val="00FA39D7"/>
    <w:rsid w:val="00FA3E45"/>
    <w:rsid w:val="00FA44F0"/>
    <w:rsid w:val="00FA456A"/>
    <w:rsid w:val="00FA4C5B"/>
    <w:rsid w:val="00FA4DA4"/>
    <w:rsid w:val="00FA4E08"/>
    <w:rsid w:val="00FA56CC"/>
    <w:rsid w:val="00FA5751"/>
    <w:rsid w:val="00FA6515"/>
    <w:rsid w:val="00FA6C3B"/>
    <w:rsid w:val="00FA6FBC"/>
    <w:rsid w:val="00FA702F"/>
    <w:rsid w:val="00FA7267"/>
    <w:rsid w:val="00FB00A5"/>
    <w:rsid w:val="00FB021E"/>
    <w:rsid w:val="00FB0E5E"/>
    <w:rsid w:val="00FB0FD7"/>
    <w:rsid w:val="00FB10B8"/>
    <w:rsid w:val="00FB128F"/>
    <w:rsid w:val="00FB13C5"/>
    <w:rsid w:val="00FB219B"/>
    <w:rsid w:val="00FB2460"/>
    <w:rsid w:val="00FB282B"/>
    <w:rsid w:val="00FB2AC9"/>
    <w:rsid w:val="00FB2BDA"/>
    <w:rsid w:val="00FB37AA"/>
    <w:rsid w:val="00FB3D7F"/>
    <w:rsid w:val="00FB3D8C"/>
    <w:rsid w:val="00FB46D3"/>
    <w:rsid w:val="00FB4901"/>
    <w:rsid w:val="00FB5792"/>
    <w:rsid w:val="00FB6460"/>
    <w:rsid w:val="00FB6A71"/>
    <w:rsid w:val="00FB6C80"/>
    <w:rsid w:val="00FB6EB7"/>
    <w:rsid w:val="00FB707B"/>
    <w:rsid w:val="00FB71C4"/>
    <w:rsid w:val="00FB729C"/>
    <w:rsid w:val="00FB7474"/>
    <w:rsid w:val="00FB74F7"/>
    <w:rsid w:val="00FB7954"/>
    <w:rsid w:val="00FB7ACC"/>
    <w:rsid w:val="00FB7C2E"/>
    <w:rsid w:val="00FB7D07"/>
    <w:rsid w:val="00FB7F8E"/>
    <w:rsid w:val="00FC050C"/>
    <w:rsid w:val="00FC082B"/>
    <w:rsid w:val="00FC0A34"/>
    <w:rsid w:val="00FC1278"/>
    <w:rsid w:val="00FC1AC2"/>
    <w:rsid w:val="00FC1D0C"/>
    <w:rsid w:val="00FC1E62"/>
    <w:rsid w:val="00FC210C"/>
    <w:rsid w:val="00FC27EA"/>
    <w:rsid w:val="00FC295C"/>
    <w:rsid w:val="00FC2C54"/>
    <w:rsid w:val="00FC2F38"/>
    <w:rsid w:val="00FC3279"/>
    <w:rsid w:val="00FC3334"/>
    <w:rsid w:val="00FC3607"/>
    <w:rsid w:val="00FC42B5"/>
    <w:rsid w:val="00FC4621"/>
    <w:rsid w:val="00FC52BF"/>
    <w:rsid w:val="00FC5859"/>
    <w:rsid w:val="00FC58A0"/>
    <w:rsid w:val="00FC5C9C"/>
    <w:rsid w:val="00FC5EA7"/>
    <w:rsid w:val="00FC6013"/>
    <w:rsid w:val="00FC62A1"/>
    <w:rsid w:val="00FC6D03"/>
    <w:rsid w:val="00FC6EB9"/>
    <w:rsid w:val="00FD1281"/>
    <w:rsid w:val="00FD12F0"/>
    <w:rsid w:val="00FD1C48"/>
    <w:rsid w:val="00FD257E"/>
    <w:rsid w:val="00FD2DC4"/>
    <w:rsid w:val="00FD2DCE"/>
    <w:rsid w:val="00FD33A3"/>
    <w:rsid w:val="00FD36CE"/>
    <w:rsid w:val="00FD36F4"/>
    <w:rsid w:val="00FD3EC7"/>
    <w:rsid w:val="00FD404D"/>
    <w:rsid w:val="00FD43D4"/>
    <w:rsid w:val="00FD4461"/>
    <w:rsid w:val="00FD45F4"/>
    <w:rsid w:val="00FD4673"/>
    <w:rsid w:val="00FD47EB"/>
    <w:rsid w:val="00FD51DE"/>
    <w:rsid w:val="00FD530A"/>
    <w:rsid w:val="00FD618D"/>
    <w:rsid w:val="00FD62A6"/>
    <w:rsid w:val="00FD6822"/>
    <w:rsid w:val="00FD691A"/>
    <w:rsid w:val="00FD6D4B"/>
    <w:rsid w:val="00FD7180"/>
    <w:rsid w:val="00FE0435"/>
    <w:rsid w:val="00FE106D"/>
    <w:rsid w:val="00FE1940"/>
    <w:rsid w:val="00FE1A29"/>
    <w:rsid w:val="00FE2039"/>
    <w:rsid w:val="00FE292E"/>
    <w:rsid w:val="00FE30D3"/>
    <w:rsid w:val="00FE35BB"/>
    <w:rsid w:val="00FE3A69"/>
    <w:rsid w:val="00FE3D25"/>
    <w:rsid w:val="00FE4621"/>
    <w:rsid w:val="00FE490F"/>
    <w:rsid w:val="00FE4D60"/>
    <w:rsid w:val="00FE4DC2"/>
    <w:rsid w:val="00FE52B6"/>
    <w:rsid w:val="00FE543F"/>
    <w:rsid w:val="00FE54EF"/>
    <w:rsid w:val="00FE5B37"/>
    <w:rsid w:val="00FE5C1B"/>
    <w:rsid w:val="00FE720E"/>
    <w:rsid w:val="00FE7DE9"/>
    <w:rsid w:val="00FF00F2"/>
    <w:rsid w:val="00FF0482"/>
    <w:rsid w:val="00FF04D2"/>
    <w:rsid w:val="00FF0595"/>
    <w:rsid w:val="00FF0C54"/>
    <w:rsid w:val="00FF0F8E"/>
    <w:rsid w:val="00FF1820"/>
    <w:rsid w:val="00FF1F75"/>
    <w:rsid w:val="00FF2241"/>
    <w:rsid w:val="00FF2594"/>
    <w:rsid w:val="00FF25B7"/>
    <w:rsid w:val="00FF3231"/>
    <w:rsid w:val="00FF3B20"/>
    <w:rsid w:val="00FF3BDB"/>
    <w:rsid w:val="00FF4573"/>
    <w:rsid w:val="00FF499E"/>
    <w:rsid w:val="00FF5378"/>
    <w:rsid w:val="00FF57EA"/>
    <w:rsid w:val="00FF59D5"/>
    <w:rsid w:val="00FF5B66"/>
    <w:rsid w:val="00FF5D89"/>
    <w:rsid w:val="00FF604D"/>
    <w:rsid w:val="00FF6152"/>
    <w:rsid w:val="00FF6D63"/>
    <w:rsid w:val="00FF7226"/>
    <w:rsid w:val="00FF7355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55">
      <o:colormenu v:ext="edit" fillcolor="none [3213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601C4"/>
    <w:pPr>
      <w:jc w:val="both"/>
    </w:pPr>
    <w:rPr>
      <w:sz w:val="28"/>
      <w:szCs w:val="24"/>
    </w:rPr>
  </w:style>
  <w:style w:type="paragraph" w:styleId="1">
    <w:name w:val="heading 1"/>
    <w:aliases w:val=" Знак14,Знак14,Заголовок 1 Знак1,Заголовок 1 Знак Знак,Знак14 Знак Знак Знак,Знак14 Знак Знак"/>
    <w:basedOn w:val="a0"/>
    <w:next w:val="a0"/>
    <w:link w:val="10"/>
    <w:qFormat/>
    <w:rsid w:val="004540BE"/>
    <w:pPr>
      <w:keepNext/>
      <w:jc w:val="center"/>
      <w:outlineLvl w:val="0"/>
    </w:pPr>
    <w:rPr>
      <w:sz w:val="32"/>
    </w:rPr>
  </w:style>
  <w:style w:type="paragraph" w:styleId="2">
    <w:name w:val="heading 2"/>
    <w:aliases w:val=" Знак13,Знак13,Знак13 Знак Знак Знак"/>
    <w:basedOn w:val="a0"/>
    <w:next w:val="a0"/>
    <w:link w:val="20"/>
    <w:qFormat/>
    <w:rsid w:val="004540BE"/>
    <w:pPr>
      <w:keepNext/>
      <w:outlineLvl w:val="1"/>
    </w:pPr>
    <w:rPr>
      <w:b/>
    </w:rPr>
  </w:style>
  <w:style w:type="paragraph" w:styleId="3">
    <w:name w:val="heading 3"/>
    <w:aliases w:val=" Знак12,Знак12,Знак12 Знак Знак Знак"/>
    <w:basedOn w:val="a0"/>
    <w:next w:val="a0"/>
    <w:link w:val="30"/>
    <w:qFormat/>
    <w:rsid w:val="004540BE"/>
    <w:pPr>
      <w:keepNext/>
      <w:jc w:val="left"/>
      <w:outlineLvl w:val="2"/>
    </w:pPr>
    <w:rPr>
      <w:rFonts w:ascii="Arial" w:hAnsi="Arial"/>
      <w:b/>
      <w:sz w:val="24"/>
      <w:lang w:val="uk-UA"/>
    </w:rPr>
  </w:style>
  <w:style w:type="paragraph" w:styleId="4">
    <w:name w:val="heading 4"/>
    <w:aliases w:val=" Знак11,Знак11"/>
    <w:basedOn w:val="a0"/>
    <w:next w:val="a0"/>
    <w:link w:val="40"/>
    <w:qFormat/>
    <w:rsid w:val="004540BE"/>
    <w:pPr>
      <w:keepNext/>
      <w:jc w:val="right"/>
      <w:outlineLvl w:val="3"/>
    </w:pPr>
    <w:rPr>
      <w:rFonts w:ascii="Arial" w:hAnsi="Arial"/>
      <w:b/>
      <w:sz w:val="24"/>
      <w:lang w:val="uk-UA"/>
    </w:rPr>
  </w:style>
  <w:style w:type="paragraph" w:styleId="5">
    <w:name w:val="heading 5"/>
    <w:aliases w:val=" Знак10,Знак10"/>
    <w:basedOn w:val="a0"/>
    <w:next w:val="a0"/>
    <w:link w:val="50"/>
    <w:qFormat/>
    <w:rsid w:val="004540BE"/>
    <w:pPr>
      <w:keepNext/>
      <w:ind w:left="252" w:right="76"/>
      <w:jc w:val="left"/>
      <w:outlineLvl w:val="4"/>
    </w:pPr>
    <w:rPr>
      <w:rFonts w:ascii="Arial" w:hAnsi="Arial"/>
      <w:b/>
      <w:sz w:val="24"/>
      <w:lang w:val="uk-UA"/>
    </w:rPr>
  </w:style>
  <w:style w:type="paragraph" w:styleId="6">
    <w:name w:val="heading 6"/>
    <w:basedOn w:val="a0"/>
    <w:next w:val="a0"/>
    <w:link w:val="60"/>
    <w:qFormat/>
    <w:rsid w:val="004540BE"/>
    <w:pPr>
      <w:keepNext/>
      <w:jc w:val="center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4540BE"/>
    <w:pPr>
      <w:keepNext/>
      <w:jc w:val="center"/>
      <w:outlineLvl w:val="6"/>
    </w:pPr>
    <w:rPr>
      <w:b/>
      <w:bCs/>
      <w:color w:val="000000"/>
    </w:rPr>
  </w:style>
  <w:style w:type="paragraph" w:styleId="8">
    <w:name w:val="heading 8"/>
    <w:basedOn w:val="a0"/>
    <w:next w:val="a0"/>
    <w:link w:val="80"/>
    <w:qFormat/>
    <w:rsid w:val="004540BE"/>
    <w:pPr>
      <w:keepNext/>
      <w:jc w:val="center"/>
      <w:outlineLvl w:val="7"/>
    </w:pPr>
    <w:rPr>
      <w:b/>
      <w:color w:val="000000"/>
      <w:sz w:val="32"/>
    </w:rPr>
  </w:style>
  <w:style w:type="paragraph" w:styleId="9">
    <w:name w:val="heading 9"/>
    <w:basedOn w:val="a0"/>
    <w:next w:val="a0"/>
    <w:link w:val="90"/>
    <w:qFormat/>
    <w:rsid w:val="004540BE"/>
    <w:pPr>
      <w:keepNext/>
      <w:spacing w:before="240"/>
      <w:jc w:val="center"/>
      <w:outlineLvl w:val="8"/>
    </w:pPr>
    <w:rPr>
      <w:color w:val="00000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 Знак3,Знак3"/>
    <w:basedOn w:val="a0"/>
    <w:link w:val="a5"/>
    <w:uiPriority w:val="99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paragraph" w:styleId="a6">
    <w:name w:val="footer"/>
    <w:aliases w:val=" Знак2,Знак2"/>
    <w:basedOn w:val="a0"/>
    <w:link w:val="a7"/>
    <w:uiPriority w:val="99"/>
    <w:rsid w:val="004540BE"/>
    <w:pPr>
      <w:tabs>
        <w:tab w:val="center" w:pos="4677"/>
        <w:tab w:val="right" w:pos="9355"/>
      </w:tabs>
      <w:jc w:val="left"/>
    </w:pPr>
    <w:rPr>
      <w:sz w:val="24"/>
    </w:rPr>
  </w:style>
  <w:style w:type="character" w:styleId="a8">
    <w:name w:val="page number"/>
    <w:basedOn w:val="a1"/>
    <w:rsid w:val="004540BE"/>
  </w:style>
  <w:style w:type="paragraph" w:styleId="a9">
    <w:name w:val="Title"/>
    <w:aliases w:val=" Знак"/>
    <w:basedOn w:val="a0"/>
    <w:link w:val="aa"/>
    <w:qFormat/>
    <w:rsid w:val="004540BE"/>
    <w:pPr>
      <w:jc w:val="center"/>
    </w:pPr>
  </w:style>
  <w:style w:type="paragraph" w:styleId="21">
    <w:name w:val="Body Text Indent 2"/>
    <w:basedOn w:val="a0"/>
    <w:link w:val="22"/>
    <w:rsid w:val="004540BE"/>
    <w:pPr>
      <w:suppressAutoHyphens/>
      <w:spacing w:line="360" w:lineRule="auto"/>
      <w:ind w:firstLine="720"/>
    </w:pPr>
    <w:rPr>
      <w:szCs w:val="20"/>
    </w:rPr>
  </w:style>
  <w:style w:type="paragraph" w:styleId="ab">
    <w:name w:val="Body Text"/>
    <w:aliases w:val=" Знак9,Основной текст с отст.1,27,Знак,Основной текст с отст.11,271,Основной текст с отст.12,272,Основной текст с отст.13,273,Основной текст с отст.14,274,Основной текст с отст.111,2711,Основной текст с отст.121,Знак4,Знак9,Текст выноски1"/>
    <w:basedOn w:val="a0"/>
    <w:link w:val="ac"/>
    <w:rsid w:val="004540BE"/>
    <w:rPr>
      <w:rFonts w:ascii="Arial" w:hAnsi="Arial"/>
      <w:sz w:val="24"/>
      <w:szCs w:val="20"/>
    </w:rPr>
  </w:style>
  <w:style w:type="paragraph" w:styleId="23">
    <w:name w:val="Body Text 2"/>
    <w:aliases w:val=" Знак1,Знак1"/>
    <w:basedOn w:val="a0"/>
    <w:link w:val="24"/>
    <w:rsid w:val="004540BE"/>
  </w:style>
  <w:style w:type="paragraph" w:customStyle="1" w:styleId="Zap">
    <w:name w:val="Zap"/>
    <w:basedOn w:val="a0"/>
    <w:rsid w:val="004540BE"/>
    <w:pPr>
      <w:framePr w:hSpace="181" w:wrap="around" w:vAnchor="text" w:hAnchor="text" w:y="1"/>
      <w:spacing w:line="360" w:lineRule="atLeast"/>
      <w:jc w:val="left"/>
    </w:pPr>
    <w:rPr>
      <w:rFonts w:ascii="UkrainianBaltica" w:hAnsi="UkrainianBaltica"/>
      <w:sz w:val="24"/>
      <w:szCs w:val="20"/>
      <w:lang w:val="en-US"/>
    </w:rPr>
  </w:style>
  <w:style w:type="paragraph" w:styleId="ad">
    <w:name w:val="Body Text Indent"/>
    <w:aliases w:val=" Знак8,Знак8"/>
    <w:basedOn w:val="a0"/>
    <w:link w:val="ae"/>
    <w:rsid w:val="004540BE"/>
    <w:pPr>
      <w:spacing w:line="360" w:lineRule="auto"/>
      <w:ind w:firstLine="420"/>
    </w:pPr>
    <w:rPr>
      <w:szCs w:val="20"/>
    </w:rPr>
  </w:style>
  <w:style w:type="paragraph" w:styleId="31">
    <w:name w:val="Body Text 3"/>
    <w:aliases w:val=" Знак5,Знак5"/>
    <w:basedOn w:val="a0"/>
    <w:link w:val="32"/>
    <w:rsid w:val="008534A3"/>
    <w:pPr>
      <w:ind w:firstLine="709"/>
    </w:pPr>
    <w:rPr>
      <w:color w:val="000000"/>
      <w:szCs w:val="28"/>
      <w:lang w:val="uk-UA"/>
    </w:rPr>
  </w:style>
  <w:style w:type="paragraph" w:styleId="33">
    <w:name w:val="Body Text Indent 3"/>
    <w:aliases w:val=" Знак7,Знак7,Знак7 Знак Знак Знак"/>
    <w:basedOn w:val="a0"/>
    <w:link w:val="34"/>
    <w:rsid w:val="004540BE"/>
    <w:pPr>
      <w:ind w:firstLine="425"/>
    </w:pPr>
  </w:style>
  <w:style w:type="paragraph" w:styleId="af">
    <w:name w:val="Plain Text"/>
    <w:aliases w:val=" Знак6,Знак6"/>
    <w:basedOn w:val="a0"/>
    <w:link w:val="af0"/>
    <w:rsid w:val="004540BE"/>
    <w:pPr>
      <w:jc w:val="left"/>
    </w:pPr>
    <w:rPr>
      <w:rFonts w:ascii="Courier New" w:hAnsi="Courier New" w:cs="Courier New"/>
      <w:sz w:val="20"/>
      <w:szCs w:val="20"/>
    </w:rPr>
  </w:style>
  <w:style w:type="paragraph" w:styleId="25">
    <w:name w:val="toc 2"/>
    <w:basedOn w:val="a0"/>
    <w:next w:val="a0"/>
    <w:autoRedefine/>
    <w:semiHidden/>
    <w:rsid w:val="004540BE"/>
    <w:pPr>
      <w:ind w:left="280"/>
    </w:pPr>
  </w:style>
  <w:style w:type="paragraph" w:styleId="11">
    <w:name w:val="toc 1"/>
    <w:basedOn w:val="a0"/>
    <w:next w:val="a0"/>
    <w:autoRedefine/>
    <w:semiHidden/>
    <w:rsid w:val="003459C5"/>
    <w:pPr>
      <w:tabs>
        <w:tab w:val="right" w:leader="dot" w:pos="9345"/>
      </w:tabs>
      <w:ind w:left="426" w:hanging="426"/>
    </w:pPr>
    <w:rPr>
      <w:b/>
      <w:noProof/>
      <w:sz w:val="24"/>
      <w:lang w:val="uk-UA"/>
    </w:rPr>
  </w:style>
  <w:style w:type="paragraph" w:styleId="35">
    <w:name w:val="toc 3"/>
    <w:basedOn w:val="a0"/>
    <w:next w:val="a0"/>
    <w:autoRedefine/>
    <w:semiHidden/>
    <w:rsid w:val="004540BE"/>
    <w:pPr>
      <w:ind w:left="560"/>
    </w:pPr>
  </w:style>
  <w:style w:type="paragraph" w:styleId="41">
    <w:name w:val="toc 4"/>
    <w:basedOn w:val="a0"/>
    <w:next w:val="a0"/>
    <w:autoRedefine/>
    <w:semiHidden/>
    <w:rsid w:val="004540BE"/>
    <w:pPr>
      <w:ind w:left="840"/>
    </w:pPr>
  </w:style>
  <w:style w:type="paragraph" w:styleId="51">
    <w:name w:val="toc 5"/>
    <w:basedOn w:val="a0"/>
    <w:next w:val="a0"/>
    <w:autoRedefine/>
    <w:semiHidden/>
    <w:rsid w:val="004540BE"/>
    <w:pPr>
      <w:ind w:left="1120"/>
    </w:pPr>
  </w:style>
  <w:style w:type="paragraph" w:styleId="61">
    <w:name w:val="toc 6"/>
    <w:basedOn w:val="a0"/>
    <w:next w:val="a0"/>
    <w:autoRedefine/>
    <w:semiHidden/>
    <w:rsid w:val="004540BE"/>
    <w:pPr>
      <w:ind w:left="1400"/>
    </w:pPr>
  </w:style>
  <w:style w:type="paragraph" w:styleId="71">
    <w:name w:val="toc 7"/>
    <w:basedOn w:val="a0"/>
    <w:next w:val="a0"/>
    <w:autoRedefine/>
    <w:semiHidden/>
    <w:rsid w:val="004540BE"/>
    <w:pPr>
      <w:ind w:left="1680"/>
    </w:pPr>
  </w:style>
  <w:style w:type="paragraph" w:styleId="81">
    <w:name w:val="toc 8"/>
    <w:basedOn w:val="a0"/>
    <w:next w:val="a0"/>
    <w:autoRedefine/>
    <w:semiHidden/>
    <w:rsid w:val="004540BE"/>
    <w:pPr>
      <w:ind w:left="1960"/>
    </w:pPr>
  </w:style>
  <w:style w:type="paragraph" w:styleId="91">
    <w:name w:val="toc 9"/>
    <w:basedOn w:val="a0"/>
    <w:next w:val="a0"/>
    <w:autoRedefine/>
    <w:semiHidden/>
    <w:rsid w:val="004540BE"/>
    <w:pPr>
      <w:ind w:left="2240"/>
    </w:pPr>
  </w:style>
  <w:style w:type="character" w:styleId="af1">
    <w:name w:val="Hyperlink"/>
    <w:rsid w:val="004540BE"/>
    <w:rPr>
      <w:color w:val="0000FF"/>
      <w:u w:val="single"/>
    </w:rPr>
  </w:style>
  <w:style w:type="paragraph" w:styleId="af2">
    <w:name w:val="caption"/>
    <w:basedOn w:val="a0"/>
    <w:next w:val="a0"/>
    <w:qFormat/>
    <w:rsid w:val="004540BE"/>
    <w:pPr>
      <w:spacing w:before="120" w:after="120"/>
    </w:pPr>
    <w:rPr>
      <w:b/>
      <w:bCs/>
      <w:sz w:val="20"/>
      <w:szCs w:val="20"/>
    </w:rPr>
  </w:style>
  <w:style w:type="paragraph" w:styleId="af3">
    <w:name w:val="Subtitle"/>
    <w:basedOn w:val="a0"/>
    <w:link w:val="af4"/>
    <w:qFormat/>
    <w:rsid w:val="004540BE"/>
    <w:pPr>
      <w:suppressAutoHyphens/>
      <w:autoSpaceDE w:val="0"/>
      <w:autoSpaceDN w:val="0"/>
      <w:adjustRightInd w:val="0"/>
      <w:jc w:val="center"/>
    </w:pPr>
    <w:rPr>
      <w:b/>
      <w:bCs/>
      <w:szCs w:val="20"/>
    </w:rPr>
  </w:style>
  <w:style w:type="paragraph" w:customStyle="1" w:styleId="af5">
    <w:name w:val="Шапка титульного"/>
    <w:rsid w:val="00DC4F33"/>
    <w:pPr>
      <w:jc w:val="center"/>
    </w:pPr>
    <w:rPr>
      <w:caps/>
      <w:sz w:val="28"/>
    </w:rPr>
  </w:style>
  <w:style w:type="paragraph" w:customStyle="1" w:styleId="15">
    <w:name w:val="Рамка15"/>
    <w:rsid w:val="008C6388"/>
    <w:pPr>
      <w:jc w:val="center"/>
    </w:pPr>
    <w:rPr>
      <w:sz w:val="24"/>
    </w:rPr>
  </w:style>
  <w:style w:type="paragraph" w:customStyle="1" w:styleId="MapleOutput">
    <w:name w:val="Maple Output"/>
    <w:rsid w:val="00900B92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  <w:lang w:val="en-US"/>
    </w:rPr>
  </w:style>
  <w:style w:type="paragraph" w:customStyle="1" w:styleId="MapleOutput1">
    <w:name w:val="Maple Output1"/>
    <w:next w:val="MapleOutput"/>
    <w:rsid w:val="00455FB7"/>
    <w:pPr>
      <w:autoSpaceDE w:val="0"/>
      <w:autoSpaceDN w:val="0"/>
      <w:adjustRightInd w:val="0"/>
      <w:spacing w:line="360" w:lineRule="auto"/>
    </w:pPr>
    <w:rPr>
      <w:color w:val="000000"/>
      <w:sz w:val="24"/>
      <w:szCs w:val="24"/>
      <w:lang w:val="en-US"/>
    </w:rPr>
  </w:style>
  <w:style w:type="character" w:customStyle="1" w:styleId="MapleInput">
    <w:name w:val="Maple Input"/>
    <w:rsid w:val="006C3BBE"/>
    <w:rPr>
      <w:rFonts w:ascii="Courier New" w:hAnsi="Courier New" w:cs="Courier New"/>
      <w:b/>
      <w:bCs/>
      <w:color w:val="800000"/>
      <w:szCs w:val="20"/>
    </w:rPr>
  </w:style>
  <w:style w:type="paragraph" w:customStyle="1" w:styleId="MaplePlot">
    <w:name w:val="Maple Plot"/>
    <w:next w:val="a0"/>
    <w:rsid w:val="006C3BBE"/>
    <w:pPr>
      <w:widowControl w:val="0"/>
      <w:autoSpaceDE w:val="0"/>
      <w:autoSpaceDN w:val="0"/>
      <w:adjustRightInd w:val="0"/>
      <w:jc w:val="center"/>
    </w:pPr>
    <w:rPr>
      <w:color w:val="000000"/>
      <w:sz w:val="24"/>
      <w:szCs w:val="24"/>
      <w:lang w:val="en-US"/>
    </w:rPr>
  </w:style>
  <w:style w:type="character" w:customStyle="1" w:styleId="intstyle256">
    <w:name w:val="intstyle256"/>
    <w:hidden/>
    <w:rsid w:val="00BC22C8"/>
    <w:rPr>
      <w:color w:val="000000"/>
      <w:sz w:val="28"/>
      <w:szCs w:val="28"/>
    </w:rPr>
  </w:style>
  <w:style w:type="character" w:customStyle="1" w:styleId="intstyle257">
    <w:name w:val="intstyle257"/>
    <w:hidden/>
    <w:rsid w:val="00BC22C8"/>
    <w:rPr>
      <w:color w:val="000000"/>
      <w:sz w:val="28"/>
      <w:szCs w:val="28"/>
    </w:rPr>
  </w:style>
  <w:style w:type="character" w:customStyle="1" w:styleId="intstyle258">
    <w:name w:val="intstyle258"/>
    <w:hidden/>
    <w:rsid w:val="00BC22C8"/>
    <w:rPr>
      <w:color w:val="000000"/>
      <w:sz w:val="28"/>
      <w:szCs w:val="28"/>
    </w:rPr>
  </w:style>
  <w:style w:type="character" w:customStyle="1" w:styleId="intstyle259">
    <w:name w:val="intstyle259"/>
    <w:hidden/>
    <w:rsid w:val="00BC22C8"/>
    <w:rPr>
      <w:color w:val="000000"/>
      <w:sz w:val="28"/>
      <w:szCs w:val="28"/>
    </w:rPr>
  </w:style>
  <w:style w:type="character" w:customStyle="1" w:styleId="intstyle260">
    <w:name w:val="intstyle260"/>
    <w:hidden/>
    <w:rsid w:val="00BC22C8"/>
    <w:rPr>
      <w:color w:val="000000"/>
      <w:sz w:val="28"/>
      <w:szCs w:val="28"/>
    </w:rPr>
  </w:style>
  <w:style w:type="character" w:customStyle="1" w:styleId="intstyle261">
    <w:name w:val="intstyle261"/>
    <w:hidden/>
    <w:rsid w:val="00BC22C8"/>
    <w:rPr>
      <w:color w:val="000000"/>
      <w:sz w:val="28"/>
      <w:szCs w:val="28"/>
    </w:rPr>
  </w:style>
  <w:style w:type="character" w:customStyle="1" w:styleId="intstyle262">
    <w:name w:val="intstyle262"/>
    <w:hidden/>
    <w:rsid w:val="00BC22C8"/>
    <w:rPr>
      <w:color w:val="000000"/>
      <w:sz w:val="28"/>
      <w:szCs w:val="28"/>
    </w:rPr>
  </w:style>
  <w:style w:type="character" w:customStyle="1" w:styleId="intstyle263">
    <w:name w:val="intstyle263"/>
    <w:hidden/>
    <w:rsid w:val="00BC22C8"/>
    <w:rPr>
      <w:color w:val="000000"/>
      <w:sz w:val="28"/>
      <w:szCs w:val="28"/>
    </w:rPr>
  </w:style>
  <w:style w:type="character" w:customStyle="1" w:styleId="intstyle264">
    <w:name w:val="intstyle264"/>
    <w:hidden/>
    <w:rsid w:val="00BC22C8"/>
    <w:rPr>
      <w:color w:val="000000"/>
      <w:sz w:val="28"/>
      <w:szCs w:val="28"/>
    </w:rPr>
  </w:style>
  <w:style w:type="character" w:customStyle="1" w:styleId="intstyle265">
    <w:name w:val="intstyle265"/>
    <w:hidden/>
    <w:rsid w:val="00BC22C8"/>
    <w:rPr>
      <w:color w:val="000000"/>
      <w:sz w:val="28"/>
      <w:szCs w:val="28"/>
    </w:rPr>
  </w:style>
  <w:style w:type="character" w:customStyle="1" w:styleId="intstyle266">
    <w:name w:val="intstyle266"/>
    <w:hidden/>
    <w:rsid w:val="00BC22C8"/>
    <w:rPr>
      <w:color w:val="000000"/>
      <w:sz w:val="28"/>
      <w:szCs w:val="28"/>
    </w:rPr>
  </w:style>
  <w:style w:type="character" w:customStyle="1" w:styleId="intstyle267">
    <w:name w:val="intstyle267"/>
    <w:hidden/>
    <w:rsid w:val="00BC22C8"/>
    <w:rPr>
      <w:color w:val="000000"/>
      <w:sz w:val="28"/>
      <w:szCs w:val="28"/>
    </w:rPr>
  </w:style>
  <w:style w:type="character" w:customStyle="1" w:styleId="intstyle268">
    <w:name w:val="intstyle268"/>
    <w:hidden/>
    <w:rsid w:val="00BC22C8"/>
    <w:rPr>
      <w:color w:val="000000"/>
      <w:sz w:val="28"/>
      <w:szCs w:val="28"/>
    </w:rPr>
  </w:style>
  <w:style w:type="character" w:customStyle="1" w:styleId="intstyle269">
    <w:name w:val="intstyle269"/>
    <w:hidden/>
    <w:rsid w:val="00BC22C8"/>
    <w:rPr>
      <w:color w:val="000000"/>
      <w:sz w:val="28"/>
      <w:szCs w:val="28"/>
    </w:rPr>
  </w:style>
  <w:style w:type="character" w:customStyle="1" w:styleId="intstyle270">
    <w:name w:val="intstyle270"/>
    <w:hidden/>
    <w:rsid w:val="00BC22C8"/>
    <w:rPr>
      <w:color w:val="000000"/>
      <w:sz w:val="28"/>
      <w:szCs w:val="28"/>
    </w:rPr>
  </w:style>
  <w:style w:type="character" w:customStyle="1" w:styleId="intstyle271">
    <w:name w:val="intstyle271"/>
    <w:hidden/>
    <w:rsid w:val="00BC22C8"/>
    <w:rPr>
      <w:color w:val="000000"/>
      <w:sz w:val="28"/>
      <w:szCs w:val="28"/>
    </w:rPr>
  </w:style>
  <w:style w:type="character" w:customStyle="1" w:styleId="intstyle272">
    <w:name w:val="intstyle272"/>
    <w:hidden/>
    <w:rsid w:val="00BC22C8"/>
    <w:rPr>
      <w:color w:val="000000"/>
      <w:sz w:val="28"/>
      <w:szCs w:val="28"/>
    </w:rPr>
  </w:style>
  <w:style w:type="character" w:customStyle="1" w:styleId="intstyle273">
    <w:name w:val="intstyle273"/>
    <w:hidden/>
    <w:rsid w:val="00BC22C8"/>
    <w:rPr>
      <w:color w:val="000000"/>
      <w:sz w:val="28"/>
      <w:szCs w:val="28"/>
    </w:rPr>
  </w:style>
  <w:style w:type="character" w:customStyle="1" w:styleId="intstyle274">
    <w:name w:val="intstyle274"/>
    <w:hidden/>
    <w:rsid w:val="00BC22C8"/>
    <w:rPr>
      <w:color w:val="000000"/>
      <w:sz w:val="28"/>
      <w:szCs w:val="28"/>
    </w:rPr>
  </w:style>
  <w:style w:type="character" w:customStyle="1" w:styleId="intstyle275">
    <w:name w:val="intstyle275"/>
    <w:hidden/>
    <w:rsid w:val="00BC22C8"/>
    <w:rPr>
      <w:color w:val="000000"/>
      <w:sz w:val="28"/>
      <w:szCs w:val="28"/>
    </w:rPr>
  </w:style>
  <w:style w:type="character" w:customStyle="1" w:styleId="intstyle276">
    <w:name w:val="intstyle276"/>
    <w:hidden/>
    <w:rsid w:val="00BC22C8"/>
    <w:rPr>
      <w:color w:val="000000"/>
      <w:sz w:val="28"/>
      <w:szCs w:val="28"/>
    </w:rPr>
  </w:style>
  <w:style w:type="character" w:customStyle="1" w:styleId="intstyle277">
    <w:name w:val="intstyle277"/>
    <w:hidden/>
    <w:rsid w:val="00BC22C8"/>
    <w:rPr>
      <w:color w:val="000000"/>
      <w:sz w:val="28"/>
      <w:szCs w:val="28"/>
    </w:rPr>
  </w:style>
  <w:style w:type="character" w:customStyle="1" w:styleId="intstyle278">
    <w:name w:val="intstyle278"/>
    <w:hidden/>
    <w:rsid w:val="00BC22C8"/>
    <w:rPr>
      <w:color w:val="000000"/>
      <w:sz w:val="28"/>
      <w:szCs w:val="28"/>
    </w:rPr>
  </w:style>
  <w:style w:type="character" w:customStyle="1" w:styleId="intstyle279">
    <w:name w:val="intstyle279"/>
    <w:hidden/>
    <w:rsid w:val="00BC22C8"/>
    <w:rPr>
      <w:color w:val="000000"/>
      <w:sz w:val="28"/>
      <w:szCs w:val="28"/>
    </w:rPr>
  </w:style>
  <w:style w:type="character" w:customStyle="1" w:styleId="intstyle280">
    <w:name w:val="intstyle280"/>
    <w:hidden/>
    <w:rsid w:val="00BC22C8"/>
    <w:rPr>
      <w:color w:val="000000"/>
      <w:sz w:val="28"/>
      <w:szCs w:val="28"/>
    </w:rPr>
  </w:style>
  <w:style w:type="character" w:customStyle="1" w:styleId="intstyle281">
    <w:name w:val="intstyle281"/>
    <w:hidden/>
    <w:rsid w:val="00BC22C8"/>
    <w:rPr>
      <w:color w:val="000000"/>
      <w:sz w:val="28"/>
      <w:szCs w:val="28"/>
    </w:rPr>
  </w:style>
  <w:style w:type="character" w:customStyle="1" w:styleId="intstyle282">
    <w:name w:val="intstyle282"/>
    <w:hidden/>
    <w:rsid w:val="00BC22C8"/>
    <w:rPr>
      <w:color w:val="000000"/>
      <w:sz w:val="28"/>
      <w:szCs w:val="28"/>
    </w:rPr>
  </w:style>
  <w:style w:type="character" w:customStyle="1" w:styleId="intstyle283">
    <w:name w:val="intstyle283"/>
    <w:hidden/>
    <w:rsid w:val="00BC22C8"/>
    <w:rPr>
      <w:color w:val="000000"/>
      <w:sz w:val="28"/>
      <w:szCs w:val="28"/>
    </w:rPr>
  </w:style>
  <w:style w:type="character" w:customStyle="1" w:styleId="intstyle284">
    <w:name w:val="intstyle284"/>
    <w:hidden/>
    <w:rsid w:val="00BC22C8"/>
    <w:rPr>
      <w:color w:val="000000"/>
      <w:sz w:val="28"/>
      <w:szCs w:val="28"/>
    </w:rPr>
  </w:style>
  <w:style w:type="character" w:customStyle="1" w:styleId="intstyle285">
    <w:name w:val="intstyle285"/>
    <w:hidden/>
    <w:rsid w:val="00BC22C8"/>
    <w:rPr>
      <w:b/>
      <w:bCs/>
      <w:color w:val="000000"/>
    </w:rPr>
  </w:style>
  <w:style w:type="character" w:customStyle="1" w:styleId="intstyle286">
    <w:name w:val="intstyle286"/>
    <w:hidden/>
    <w:rsid w:val="00BC22C8"/>
    <w:rPr>
      <w:b/>
      <w:bCs/>
      <w:color w:val="000000"/>
      <w:sz w:val="28"/>
      <w:szCs w:val="28"/>
    </w:rPr>
  </w:style>
  <w:style w:type="character" w:customStyle="1" w:styleId="intstyle287">
    <w:name w:val="intstyle287"/>
    <w:hidden/>
    <w:rsid w:val="00BC22C8"/>
    <w:rPr>
      <w:b/>
      <w:bCs/>
      <w:color w:val="000000"/>
      <w:sz w:val="28"/>
      <w:szCs w:val="28"/>
    </w:rPr>
  </w:style>
  <w:style w:type="character" w:customStyle="1" w:styleId="intstyle288">
    <w:name w:val="intstyle288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289">
    <w:name w:val="intstyle289"/>
    <w:hidden/>
    <w:rsid w:val="00BC22C8"/>
    <w:rPr>
      <w:color w:val="000000"/>
      <w:sz w:val="28"/>
      <w:szCs w:val="28"/>
    </w:rPr>
  </w:style>
  <w:style w:type="character" w:customStyle="1" w:styleId="intstyle290">
    <w:name w:val="intstyle290"/>
    <w:hidden/>
    <w:rsid w:val="00BC22C8"/>
    <w:rPr>
      <w:color w:val="000000"/>
      <w:sz w:val="28"/>
      <w:szCs w:val="28"/>
    </w:rPr>
  </w:style>
  <w:style w:type="character" w:customStyle="1" w:styleId="intstyle291">
    <w:name w:val="intstyle291"/>
    <w:hidden/>
    <w:rsid w:val="00BC22C8"/>
    <w:rPr>
      <w:color w:val="000000"/>
      <w:sz w:val="28"/>
      <w:szCs w:val="28"/>
    </w:rPr>
  </w:style>
  <w:style w:type="character" w:customStyle="1" w:styleId="intstyle292">
    <w:name w:val="intstyle292"/>
    <w:hidden/>
    <w:rsid w:val="00BC22C8"/>
    <w:rPr>
      <w:color w:val="000000"/>
      <w:sz w:val="28"/>
      <w:szCs w:val="28"/>
    </w:rPr>
  </w:style>
  <w:style w:type="character" w:customStyle="1" w:styleId="intstyle293">
    <w:name w:val="intstyle293"/>
    <w:hidden/>
    <w:rsid w:val="00BC22C8"/>
    <w:rPr>
      <w:color w:val="000000"/>
      <w:sz w:val="28"/>
      <w:szCs w:val="28"/>
    </w:rPr>
  </w:style>
  <w:style w:type="character" w:customStyle="1" w:styleId="intstyle294">
    <w:name w:val="intstyle294"/>
    <w:hidden/>
    <w:rsid w:val="00BC22C8"/>
    <w:rPr>
      <w:color w:val="000000"/>
      <w:sz w:val="28"/>
      <w:szCs w:val="28"/>
    </w:rPr>
  </w:style>
  <w:style w:type="character" w:customStyle="1" w:styleId="intstyle295">
    <w:name w:val="intstyle295"/>
    <w:hidden/>
    <w:rsid w:val="00BC22C8"/>
    <w:rPr>
      <w:color w:val="000000"/>
      <w:sz w:val="28"/>
      <w:szCs w:val="28"/>
    </w:rPr>
  </w:style>
  <w:style w:type="character" w:customStyle="1" w:styleId="intstyle296">
    <w:name w:val="intstyle296"/>
    <w:hidden/>
    <w:rsid w:val="00BC22C8"/>
    <w:rPr>
      <w:color w:val="000000"/>
      <w:sz w:val="28"/>
      <w:szCs w:val="28"/>
    </w:rPr>
  </w:style>
  <w:style w:type="character" w:customStyle="1" w:styleId="intstyle297">
    <w:name w:val="intstyle297"/>
    <w:hidden/>
    <w:rsid w:val="00BC22C8"/>
    <w:rPr>
      <w:color w:val="000000"/>
      <w:sz w:val="28"/>
      <w:szCs w:val="28"/>
    </w:rPr>
  </w:style>
  <w:style w:type="character" w:customStyle="1" w:styleId="intstyle298">
    <w:name w:val="intstyle298"/>
    <w:hidden/>
    <w:rsid w:val="00BC22C8"/>
    <w:rPr>
      <w:color w:val="000000"/>
      <w:sz w:val="28"/>
      <w:szCs w:val="28"/>
    </w:rPr>
  </w:style>
  <w:style w:type="character" w:customStyle="1" w:styleId="intstyle300">
    <w:name w:val="intstyle300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1">
    <w:name w:val="intstyle301"/>
    <w:hidden/>
    <w:rsid w:val="00BC22C8"/>
    <w:rPr>
      <w:b/>
      <w:bCs/>
      <w:color w:val="000000"/>
      <w:sz w:val="28"/>
      <w:szCs w:val="28"/>
      <w:u w:val="single"/>
    </w:rPr>
  </w:style>
  <w:style w:type="character" w:customStyle="1" w:styleId="intstyle302">
    <w:name w:val="intstyle302"/>
    <w:hidden/>
    <w:rsid w:val="00BC22C8"/>
    <w:rPr>
      <w:b/>
      <w:bCs/>
      <w:color w:val="000000"/>
      <w:sz w:val="28"/>
      <w:szCs w:val="28"/>
    </w:rPr>
  </w:style>
  <w:style w:type="character" w:customStyle="1" w:styleId="intstyle299">
    <w:name w:val="intstyle299"/>
    <w:hidden/>
    <w:rsid w:val="009F6B17"/>
    <w:rPr>
      <w:color w:val="000000"/>
      <w:sz w:val="28"/>
      <w:szCs w:val="28"/>
    </w:rPr>
  </w:style>
  <w:style w:type="character" w:customStyle="1" w:styleId="intstyle307">
    <w:name w:val="intstyle307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08">
    <w:name w:val="intstyle308"/>
    <w:hidden/>
    <w:rsid w:val="009F6B17"/>
    <w:rPr>
      <w:color w:val="000000"/>
      <w:sz w:val="28"/>
      <w:szCs w:val="28"/>
      <w:u w:val="single"/>
    </w:rPr>
  </w:style>
  <w:style w:type="character" w:customStyle="1" w:styleId="intstyle309">
    <w:name w:val="intstyle309"/>
    <w:hidden/>
    <w:rsid w:val="009F6B17"/>
    <w:rPr>
      <w:color w:val="000000"/>
      <w:sz w:val="28"/>
      <w:szCs w:val="28"/>
      <w:u w:val="single"/>
    </w:rPr>
  </w:style>
  <w:style w:type="character" w:customStyle="1" w:styleId="intstyle310">
    <w:name w:val="intstyle310"/>
    <w:hidden/>
    <w:rsid w:val="009F6B17"/>
    <w:rPr>
      <w:b/>
      <w:bCs/>
      <w:color w:val="000000"/>
      <w:sz w:val="28"/>
      <w:szCs w:val="28"/>
      <w:u w:val="single"/>
    </w:rPr>
  </w:style>
  <w:style w:type="character" w:customStyle="1" w:styleId="intstyle311">
    <w:name w:val="intstyle311"/>
    <w:hidden/>
    <w:rsid w:val="009F6B17"/>
    <w:rPr>
      <w:b/>
      <w:bCs/>
      <w:color w:val="000000"/>
      <w:sz w:val="28"/>
      <w:szCs w:val="28"/>
      <w:u w:val="single"/>
    </w:rPr>
  </w:style>
  <w:style w:type="table" w:styleId="af6">
    <w:name w:val="Table Grid"/>
    <w:basedOn w:val="a2"/>
    <w:rsid w:val="00A95B7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E0601E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paragraph" w:customStyle="1" w:styleId="af7">
    <w:name w:val="простой"/>
    <w:basedOn w:val="a0"/>
    <w:rsid w:val="008F054D"/>
    <w:pPr>
      <w:jc w:val="left"/>
    </w:pPr>
    <w:rPr>
      <w:sz w:val="24"/>
      <w:szCs w:val="20"/>
    </w:rPr>
  </w:style>
  <w:style w:type="paragraph" w:customStyle="1" w:styleId="26">
    <w:name w:val="Стиль2"/>
    <w:basedOn w:val="af8"/>
    <w:next w:val="a0"/>
    <w:rsid w:val="00D6251F"/>
    <w:pPr>
      <w:widowControl w:val="0"/>
      <w:shd w:val="clear" w:color="auto" w:fill="FFFFFF"/>
      <w:tabs>
        <w:tab w:val="left" w:pos="1152"/>
      </w:tabs>
      <w:autoSpaceDE w:val="0"/>
      <w:autoSpaceDN w:val="0"/>
      <w:adjustRightInd w:val="0"/>
      <w:spacing w:before="34" w:after="2251" w:line="475" w:lineRule="exact"/>
      <w:ind w:left="77" w:firstLine="778"/>
      <w:jc w:val="left"/>
    </w:pPr>
  </w:style>
  <w:style w:type="paragraph" w:styleId="af8">
    <w:name w:val="Normal Indent"/>
    <w:basedOn w:val="a0"/>
    <w:rsid w:val="00D6251F"/>
    <w:pPr>
      <w:ind w:left="708"/>
    </w:pPr>
  </w:style>
  <w:style w:type="paragraph" w:customStyle="1" w:styleId="Normal1">
    <w:name w:val="Normal.Нормальный1"/>
    <w:link w:val="Normal10"/>
    <w:rsid w:val="00820841"/>
    <w:pPr>
      <w:widowControl w:val="0"/>
    </w:pPr>
    <w:rPr>
      <w:snapToGrid w:val="0"/>
      <w:sz w:val="24"/>
      <w:lang w:val="en-GB"/>
    </w:rPr>
  </w:style>
  <w:style w:type="paragraph" w:styleId="36">
    <w:name w:val="List Bullet 3"/>
    <w:basedOn w:val="a0"/>
    <w:rsid w:val="00820841"/>
    <w:pPr>
      <w:ind w:left="849" w:hanging="283"/>
      <w:jc w:val="left"/>
    </w:pPr>
    <w:rPr>
      <w:rFonts w:ascii="Times New Roman CYR" w:hAnsi="Times New Roman CYR"/>
      <w:sz w:val="24"/>
      <w:szCs w:val="20"/>
    </w:rPr>
  </w:style>
  <w:style w:type="paragraph" w:styleId="27">
    <w:name w:val="List Bullet 2"/>
    <w:basedOn w:val="a0"/>
    <w:rsid w:val="00820841"/>
    <w:pPr>
      <w:ind w:left="566" w:hanging="283"/>
      <w:jc w:val="left"/>
    </w:pPr>
    <w:rPr>
      <w:rFonts w:ascii="Times New Roman CYR" w:hAnsi="Times New Roman CYR"/>
      <w:sz w:val="24"/>
      <w:szCs w:val="20"/>
    </w:rPr>
  </w:style>
  <w:style w:type="character" w:customStyle="1" w:styleId="af0">
    <w:name w:val="Текст Знак"/>
    <w:aliases w:val=" Знак6 Знак,Знак6 Знак"/>
    <w:link w:val="af"/>
    <w:rsid w:val="00820841"/>
    <w:rPr>
      <w:rFonts w:ascii="Courier New" w:hAnsi="Courier New" w:cs="Courier New"/>
      <w:lang w:val="ru-RU" w:eastAsia="ru-RU" w:bidi="ar-SA"/>
    </w:rPr>
  </w:style>
  <w:style w:type="character" w:customStyle="1" w:styleId="Normal10">
    <w:name w:val="Normal.Нормальный1 Знак"/>
    <w:link w:val="Normal1"/>
    <w:rsid w:val="00820841"/>
    <w:rPr>
      <w:snapToGrid w:val="0"/>
      <w:sz w:val="24"/>
      <w:lang w:val="en-GB" w:eastAsia="ru-RU" w:bidi="ar-SA"/>
    </w:rPr>
  </w:style>
  <w:style w:type="character" w:customStyle="1" w:styleId="30">
    <w:name w:val="Заголовок 3 Знак"/>
    <w:aliases w:val=" Знак12 Знак,Знак12 Знак,Знак12 Знак Знак Знак Знак"/>
    <w:link w:val="3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32">
    <w:name w:val="Основной текст 3 Знак"/>
    <w:aliases w:val=" Знак5 Знак,Знак5 Знак"/>
    <w:link w:val="31"/>
    <w:rsid w:val="008534A3"/>
    <w:rPr>
      <w:color w:val="000000"/>
      <w:sz w:val="28"/>
      <w:szCs w:val="28"/>
      <w:lang w:val="uk-UA"/>
    </w:rPr>
  </w:style>
  <w:style w:type="character" w:customStyle="1" w:styleId="ac">
    <w:name w:val="Основной текст Знак"/>
    <w:aliases w:val=" Знак9 Знак,Основной текст с отст.1 Знак,27 Знак,Знак Знак,Основной текст с отст.11 Знак,271 Знак,Основной текст с отст.12 Знак,272 Знак,Основной текст с отст.13 Знак,273 Знак,Основной текст с отст.14 Знак,274 Знак,2711 Знак"/>
    <w:link w:val="ab"/>
    <w:rsid w:val="00156DED"/>
    <w:rPr>
      <w:rFonts w:ascii="Arial" w:hAnsi="Arial"/>
      <w:sz w:val="24"/>
      <w:lang w:val="ru-RU" w:eastAsia="ru-RU" w:bidi="ar-SA"/>
    </w:rPr>
  </w:style>
  <w:style w:type="character" w:customStyle="1" w:styleId="ae">
    <w:name w:val="Основной текст с отступом Знак"/>
    <w:aliases w:val=" Знак8 Знак,Знак8 Знак1"/>
    <w:link w:val="ad"/>
    <w:rsid w:val="00156DED"/>
    <w:rPr>
      <w:sz w:val="28"/>
      <w:lang w:val="ru-RU" w:eastAsia="ru-RU" w:bidi="ar-SA"/>
    </w:rPr>
  </w:style>
  <w:style w:type="character" w:customStyle="1" w:styleId="34">
    <w:name w:val="Основной текст с отступом 3 Знак"/>
    <w:aliases w:val=" Знак7 Знак,Знак7 Знак,Знак7 Знак Знак Знак Знак"/>
    <w:link w:val="33"/>
    <w:rsid w:val="00156DED"/>
    <w:rPr>
      <w:sz w:val="28"/>
      <w:szCs w:val="24"/>
      <w:lang w:val="ru-RU" w:eastAsia="ru-RU" w:bidi="ar-SA"/>
    </w:rPr>
  </w:style>
  <w:style w:type="paragraph" w:styleId="af9">
    <w:name w:val="Balloon Text"/>
    <w:aliases w:val=" Знак4"/>
    <w:basedOn w:val="a0"/>
    <w:link w:val="afa"/>
    <w:uiPriority w:val="99"/>
    <w:unhideWhenUsed/>
    <w:rsid w:val="00156DED"/>
    <w:pPr>
      <w:jc w:val="left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aliases w:val=" Знак4 Знак"/>
    <w:link w:val="af9"/>
    <w:uiPriority w:val="99"/>
    <w:rsid w:val="00156DE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5">
    <w:name w:val="Верхний колонтитул Знак"/>
    <w:aliases w:val=" Знак3 Знак,Знак3 Знак"/>
    <w:link w:val="a4"/>
    <w:uiPriority w:val="99"/>
    <w:rsid w:val="00156DED"/>
    <w:rPr>
      <w:sz w:val="24"/>
      <w:szCs w:val="24"/>
      <w:lang w:val="ru-RU" w:eastAsia="ru-RU" w:bidi="ar-SA"/>
    </w:rPr>
  </w:style>
  <w:style w:type="character" w:customStyle="1" w:styleId="a7">
    <w:name w:val="Нижний колонтитул Знак"/>
    <w:aliases w:val=" Знак2 Знак,Знак2 Знак"/>
    <w:link w:val="a6"/>
    <w:uiPriority w:val="99"/>
    <w:rsid w:val="00156DED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13 Знак,Знак13 Знак,Знак13 Знак Знак Знак Знак"/>
    <w:link w:val="2"/>
    <w:rsid w:val="00156DED"/>
    <w:rPr>
      <w:b/>
      <w:sz w:val="28"/>
      <w:szCs w:val="24"/>
      <w:lang w:val="ru-RU" w:eastAsia="ru-RU" w:bidi="ar-SA"/>
    </w:rPr>
  </w:style>
  <w:style w:type="character" w:customStyle="1" w:styleId="24">
    <w:name w:val="Основной текст 2 Знак"/>
    <w:aliases w:val=" Знак1 Знак,Знак1 Знак"/>
    <w:link w:val="23"/>
    <w:rsid w:val="00156DED"/>
    <w:rPr>
      <w:sz w:val="28"/>
      <w:szCs w:val="24"/>
      <w:lang w:val="ru-RU" w:eastAsia="ru-RU" w:bidi="ar-SA"/>
    </w:rPr>
  </w:style>
  <w:style w:type="character" w:customStyle="1" w:styleId="40">
    <w:name w:val="Заголовок 4 Знак"/>
    <w:aliases w:val=" Знак11 Знак,Знак11 Знак"/>
    <w:link w:val="4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50">
    <w:name w:val="Заголовок 5 Знак"/>
    <w:aliases w:val=" Знак10 Знак,Знак10 Знак"/>
    <w:link w:val="5"/>
    <w:rsid w:val="00156DED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aa">
    <w:name w:val="Название Знак"/>
    <w:aliases w:val=" Знак Знак"/>
    <w:link w:val="a9"/>
    <w:rsid w:val="00156DED"/>
    <w:rPr>
      <w:sz w:val="28"/>
      <w:szCs w:val="24"/>
      <w:lang w:val="ru-RU" w:eastAsia="ru-RU" w:bidi="ar-SA"/>
    </w:rPr>
  </w:style>
  <w:style w:type="paragraph" w:customStyle="1" w:styleId="afb">
    <w:name w:val="Обычный абзац"/>
    <w:basedOn w:val="a0"/>
    <w:rsid w:val="00156DED"/>
    <w:pPr>
      <w:ind w:firstLine="709"/>
    </w:pPr>
    <w:rPr>
      <w:sz w:val="24"/>
    </w:rPr>
  </w:style>
  <w:style w:type="character" w:styleId="afc">
    <w:name w:val="FollowedHyperlink"/>
    <w:rsid w:val="00156DED"/>
    <w:rPr>
      <w:color w:val="800080"/>
      <w:u w:val="single"/>
    </w:rPr>
  </w:style>
  <w:style w:type="paragraph" w:customStyle="1" w:styleId="afd">
    <w:name w:val="Обычный_д"/>
    <w:basedOn w:val="a0"/>
    <w:rsid w:val="00156DED"/>
    <w:pPr>
      <w:ind w:firstLine="851"/>
      <w:jc w:val="left"/>
    </w:pPr>
    <w:rPr>
      <w:sz w:val="24"/>
      <w:szCs w:val="20"/>
    </w:rPr>
  </w:style>
  <w:style w:type="character" w:customStyle="1" w:styleId="10">
    <w:name w:val="Заголовок 1 Знак"/>
    <w:aliases w:val=" Знак14 Знак,Знак14 Знак,Заголовок 1 Знак1 Знак,Заголовок 1 Знак Знак Знак,Знак14 Знак Знак Знак Знак,Знак14 Знак Знак Знак1"/>
    <w:link w:val="1"/>
    <w:uiPriority w:val="9"/>
    <w:rsid w:val="00156DED"/>
    <w:rPr>
      <w:sz w:val="32"/>
      <w:szCs w:val="24"/>
      <w:lang w:val="ru-RU" w:eastAsia="ru-RU" w:bidi="ar-SA"/>
    </w:rPr>
  </w:style>
  <w:style w:type="paragraph" w:customStyle="1" w:styleId="12">
    <w:name w:val="Таблица_1"/>
    <w:basedOn w:val="a0"/>
    <w:rsid w:val="00156DED"/>
    <w:pPr>
      <w:spacing w:before="20" w:after="20"/>
      <w:jc w:val="center"/>
    </w:pPr>
    <w:rPr>
      <w:sz w:val="24"/>
      <w:szCs w:val="20"/>
    </w:rPr>
  </w:style>
  <w:style w:type="paragraph" w:customStyle="1" w:styleId="a">
    <w:name w:val="Маркерный список"/>
    <w:basedOn w:val="a0"/>
    <w:rsid w:val="00156DED"/>
    <w:pPr>
      <w:widowControl w:val="0"/>
      <w:numPr>
        <w:numId w:val="1"/>
      </w:numPr>
    </w:pPr>
    <w:rPr>
      <w:sz w:val="24"/>
      <w:szCs w:val="20"/>
    </w:rPr>
  </w:style>
  <w:style w:type="paragraph" w:customStyle="1" w:styleId="Warning">
    <w:name w:val="Warning"/>
    <w:rsid w:val="00895CB6"/>
    <w:pPr>
      <w:autoSpaceDE w:val="0"/>
      <w:autoSpaceDN w:val="0"/>
      <w:adjustRightInd w:val="0"/>
    </w:pPr>
    <w:rPr>
      <w:rFonts w:ascii="Courier New" w:hAnsi="Courier New" w:cs="Courier New"/>
      <w:color w:val="0000FF"/>
      <w:lang w:val="en-US"/>
    </w:rPr>
  </w:style>
  <w:style w:type="paragraph" w:customStyle="1" w:styleId="Error">
    <w:name w:val="Error"/>
    <w:rsid w:val="00895CB6"/>
    <w:pPr>
      <w:autoSpaceDE w:val="0"/>
      <w:autoSpaceDN w:val="0"/>
      <w:adjustRightInd w:val="0"/>
    </w:pPr>
    <w:rPr>
      <w:rFonts w:ascii="Courier New" w:hAnsi="Courier New" w:cs="Courier New"/>
      <w:color w:val="FF00FF"/>
      <w:lang w:val="en-US"/>
    </w:rPr>
  </w:style>
  <w:style w:type="paragraph" w:styleId="afe">
    <w:name w:val="Document Map"/>
    <w:basedOn w:val="a0"/>
    <w:link w:val="aff"/>
    <w:semiHidden/>
    <w:rsid w:val="00EE799A"/>
    <w:pPr>
      <w:shd w:val="clear" w:color="auto" w:fill="000080"/>
      <w:jc w:val="left"/>
    </w:pPr>
    <w:rPr>
      <w:rFonts w:ascii="Tahoma" w:hAnsi="Tahoma"/>
      <w:sz w:val="20"/>
      <w:szCs w:val="20"/>
    </w:rPr>
  </w:style>
  <w:style w:type="paragraph" w:styleId="aff0">
    <w:name w:val="Block Text"/>
    <w:basedOn w:val="a0"/>
    <w:rsid w:val="00EE799A"/>
    <w:pPr>
      <w:ind w:left="-57" w:right="-110"/>
      <w:jc w:val="left"/>
    </w:pPr>
    <w:rPr>
      <w:sz w:val="22"/>
      <w:szCs w:val="20"/>
    </w:rPr>
  </w:style>
  <w:style w:type="paragraph" w:customStyle="1" w:styleId="13">
    <w:name w:val="Стиль1"/>
    <w:basedOn w:val="a0"/>
    <w:rsid w:val="00EE799A"/>
    <w:pPr>
      <w:tabs>
        <w:tab w:val="left" w:pos="1350"/>
      </w:tabs>
      <w:jc w:val="left"/>
    </w:pPr>
    <w:rPr>
      <w:sz w:val="20"/>
      <w:szCs w:val="20"/>
    </w:rPr>
  </w:style>
  <w:style w:type="paragraph" w:styleId="aff1">
    <w:name w:val="List Bullet"/>
    <w:basedOn w:val="a0"/>
    <w:autoRedefine/>
    <w:rsid w:val="00EE799A"/>
    <w:pPr>
      <w:tabs>
        <w:tab w:val="num" w:pos="360"/>
      </w:tabs>
      <w:ind w:left="360" w:hanging="360"/>
      <w:jc w:val="left"/>
    </w:pPr>
    <w:rPr>
      <w:sz w:val="20"/>
      <w:szCs w:val="20"/>
    </w:rPr>
  </w:style>
  <w:style w:type="character" w:customStyle="1" w:styleId="28">
    <w:name w:val="Знак Знак2"/>
    <w:rsid w:val="004112AE"/>
    <w:rPr>
      <w:sz w:val="28"/>
      <w:szCs w:val="24"/>
      <w:lang w:val="ru-RU" w:eastAsia="ru-RU" w:bidi="ar-SA"/>
    </w:rPr>
  </w:style>
  <w:style w:type="character" w:customStyle="1" w:styleId="42">
    <w:name w:val="Знак Знак4"/>
    <w:rsid w:val="0026360F"/>
    <w:rPr>
      <w:rFonts w:eastAsia="Times New Roman" w:cs="Times New Roman"/>
      <w:sz w:val="28"/>
      <w:szCs w:val="24"/>
      <w:lang w:eastAsia="ru-RU"/>
    </w:rPr>
  </w:style>
  <w:style w:type="character" w:customStyle="1" w:styleId="37">
    <w:name w:val="Знак Знак3"/>
    <w:rsid w:val="0026360F"/>
    <w:rPr>
      <w:rFonts w:eastAsia="Times New Roman" w:cs="Times New Roman"/>
      <w:sz w:val="28"/>
      <w:szCs w:val="20"/>
      <w:lang w:eastAsia="ru-RU"/>
    </w:rPr>
  </w:style>
  <w:style w:type="character" w:customStyle="1" w:styleId="cstyle10">
    <w:name w:val="_cstyle10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7">
    <w:name w:val="_cstyle17"/>
    <w:rsid w:val="001F1AC9"/>
    <w:rPr>
      <w:color w:val="000000"/>
      <w:sz w:val="28"/>
      <w:szCs w:val="28"/>
      <w:shd w:val="clear" w:color="auto" w:fill="FFFFFF"/>
    </w:rPr>
  </w:style>
  <w:style w:type="character" w:customStyle="1" w:styleId="cstyle9">
    <w:name w:val="_c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8">
    <w:name w:val="_cstyle8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pstyle9">
    <w:name w:val="_pstyle9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cstyle15">
    <w:name w:val="_cstyle15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character" w:customStyle="1" w:styleId="2DOutput">
    <w:name w:val="2D Output"/>
    <w:rsid w:val="001F1AC9"/>
    <w:rPr>
      <w:color w:val="0000FF"/>
      <w:shd w:val="clear" w:color="auto" w:fill="FFFFFF"/>
    </w:rPr>
  </w:style>
  <w:style w:type="character" w:customStyle="1" w:styleId="cstyle12">
    <w:name w:val="_cstyle12"/>
    <w:rsid w:val="001F1AC9"/>
    <w:rPr>
      <w:rFonts w:ascii="Courier New" w:hAnsi="Courier New" w:cs="Courier New"/>
      <w:b/>
      <w:bCs/>
      <w:color w:val="FF0000"/>
      <w:shd w:val="clear" w:color="auto" w:fill="FFFFFF"/>
    </w:rPr>
  </w:style>
  <w:style w:type="paragraph" w:customStyle="1" w:styleId="pstyle101">
    <w:name w:val="_pstyle10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MaplePlot1">
    <w:name w:val="Maple Plot1"/>
    <w:rsid w:val="001F1AC9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pstyle131">
    <w:name w:val="_pstyle131"/>
    <w:rsid w:val="001F1AC9"/>
    <w:pPr>
      <w:autoSpaceDE w:val="0"/>
      <w:autoSpaceDN w:val="0"/>
      <w:adjustRightInd w:val="0"/>
      <w:spacing w:line="360" w:lineRule="auto"/>
      <w:jc w:val="center"/>
    </w:pPr>
    <w:rPr>
      <w:sz w:val="24"/>
      <w:szCs w:val="24"/>
    </w:rPr>
  </w:style>
  <w:style w:type="paragraph" w:customStyle="1" w:styleId="pstyle71">
    <w:name w:val="_pstyle7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121">
    <w:name w:val="_pstyle12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61">
    <w:name w:val="_pstyle61"/>
    <w:rsid w:val="001F1AC9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pstyle91">
    <w:name w:val="_pstyle91"/>
    <w:rsid w:val="001F1AC9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82">
    <w:name w:val="Знак8 Знак"/>
    <w:aliases w:val="Знак8 Знак Знак,Знак8 Знак2"/>
    <w:uiPriority w:val="99"/>
    <w:rsid w:val="0014287C"/>
    <w:rPr>
      <w:sz w:val="28"/>
      <w:lang w:val="ru-RU" w:eastAsia="ru-RU" w:bidi="ar-SA"/>
    </w:rPr>
  </w:style>
  <w:style w:type="paragraph" w:customStyle="1" w:styleId="FR3">
    <w:name w:val="FR3"/>
    <w:rsid w:val="0077494D"/>
    <w:pPr>
      <w:widowControl w:val="0"/>
      <w:autoSpaceDE w:val="0"/>
      <w:autoSpaceDN w:val="0"/>
      <w:adjustRightInd w:val="0"/>
      <w:spacing w:before="460"/>
      <w:ind w:left="360"/>
    </w:pPr>
    <w:rPr>
      <w:rFonts w:ascii="Arial" w:hAnsi="Arial" w:cs="Arial"/>
      <w:i/>
      <w:iCs/>
      <w:sz w:val="24"/>
      <w:szCs w:val="24"/>
    </w:rPr>
  </w:style>
  <w:style w:type="character" w:customStyle="1" w:styleId="60">
    <w:name w:val="Заголовок 6 Знак"/>
    <w:link w:val="6"/>
    <w:rsid w:val="00F010E7"/>
    <w:rPr>
      <w:b/>
      <w:bCs/>
      <w:sz w:val="28"/>
      <w:szCs w:val="24"/>
    </w:rPr>
  </w:style>
  <w:style w:type="character" w:customStyle="1" w:styleId="70">
    <w:name w:val="Заголовок 7 Знак"/>
    <w:link w:val="7"/>
    <w:rsid w:val="00F010E7"/>
    <w:rPr>
      <w:b/>
      <w:bCs/>
      <w:color w:val="000000"/>
      <w:sz w:val="28"/>
      <w:szCs w:val="24"/>
    </w:rPr>
  </w:style>
  <w:style w:type="character" w:customStyle="1" w:styleId="80">
    <w:name w:val="Заголовок 8 Знак"/>
    <w:link w:val="8"/>
    <w:rsid w:val="00F010E7"/>
    <w:rPr>
      <w:b/>
      <w:color w:val="000000"/>
      <w:sz w:val="32"/>
      <w:szCs w:val="24"/>
    </w:rPr>
  </w:style>
  <w:style w:type="character" w:customStyle="1" w:styleId="90">
    <w:name w:val="Заголовок 9 Знак"/>
    <w:link w:val="9"/>
    <w:rsid w:val="00F010E7"/>
    <w:rPr>
      <w:color w:val="000000"/>
      <w:sz w:val="32"/>
      <w:szCs w:val="24"/>
    </w:rPr>
  </w:style>
  <w:style w:type="character" w:customStyle="1" w:styleId="22">
    <w:name w:val="Основной текст с отступом 2 Знак"/>
    <w:link w:val="21"/>
    <w:rsid w:val="00F010E7"/>
    <w:rPr>
      <w:sz w:val="28"/>
    </w:rPr>
  </w:style>
  <w:style w:type="character" w:customStyle="1" w:styleId="af4">
    <w:name w:val="Подзаголовок Знак"/>
    <w:link w:val="af3"/>
    <w:rsid w:val="00F010E7"/>
    <w:rPr>
      <w:b/>
      <w:bCs/>
      <w:sz w:val="28"/>
    </w:rPr>
  </w:style>
  <w:style w:type="character" w:customStyle="1" w:styleId="aff">
    <w:name w:val="Схема документа Знак"/>
    <w:link w:val="afe"/>
    <w:semiHidden/>
    <w:rsid w:val="00F010E7"/>
    <w:rPr>
      <w:rFonts w:ascii="Tahoma" w:hAnsi="Tahoma"/>
      <w:shd w:val="clear" w:color="auto" w:fill="000080"/>
    </w:rPr>
  </w:style>
  <w:style w:type="paragraph" w:styleId="aff2">
    <w:name w:val="annotation text"/>
    <w:basedOn w:val="a0"/>
    <w:link w:val="aff3"/>
    <w:rsid w:val="00F42E25"/>
    <w:rPr>
      <w:rFonts w:ascii="Journal" w:hAnsi="Journal"/>
      <w:sz w:val="24"/>
      <w:szCs w:val="20"/>
      <w:lang w:val="uk-UA"/>
    </w:rPr>
  </w:style>
  <w:style w:type="character" w:customStyle="1" w:styleId="aff3">
    <w:name w:val="Текст примечания Знак"/>
    <w:link w:val="aff2"/>
    <w:rsid w:val="00F42E25"/>
    <w:rPr>
      <w:rFonts w:ascii="Journal" w:hAnsi="Journal"/>
      <w:sz w:val="24"/>
      <w:lang w:val="uk-UA"/>
    </w:rPr>
  </w:style>
  <w:style w:type="paragraph" w:customStyle="1" w:styleId="aff4">
    <w:name w:val="Чертежный"/>
    <w:link w:val="aff5"/>
    <w:rsid w:val="00E107AB"/>
    <w:pPr>
      <w:jc w:val="both"/>
    </w:pPr>
    <w:rPr>
      <w:rFonts w:ascii="ISOCPEUR" w:hAnsi="ISOCPEUR"/>
      <w:i/>
      <w:iCs/>
      <w:sz w:val="28"/>
      <w:szCs w:val="28"/>
      <w:lang w:val="uk-UA"/>
    </w:rPr>
  </w:style>
  <w:style w:type="paragraph" w:styleId="aff6">
    <w:name w:val="footnote text"/>
    <w:basedOn w:val="a0"/>
    <w:link w:val="aff7"/>
    <w:rsid w:val="00E107AB"/>
    <w:pPr>
      <w:jc w:val="left"/>
    </w:pPr>
    <w:rPr>
      <w:sz w:val="20"/>
      <w:szCs w:val="20"/>
    </w:rPr>
  </w:style>
  <w:style w:type="character" w:customStyle="1" w:styleId="aff7">
    <w:name w:val="Текст сноски Знак"/>
    <w:basedOn w:val="a1"/>
    <w:link w:val="aff6"/>
    <w:rsid w:val="00E107AB"/>
  </w:style>
  <w:style w:type="character" w:styleId="aff8">
    <w:name w:val="footnote reference"/>
    <w:rsid w:val="00E107AB"/>
    <w:rPr>
      <w:vertAlign w:val="superscript"/>
    </w:rPr>
  </w:style>
  <w:style w:type="paragraph" w:customStyle="1" w:styleId="stylechannel">
    <w:name w:val="stylechannel"/>
    <w:basedOn w:val="a0"/>
    <w:rsid w:val="005561B1"/>
    <w:pPr>
      <w:spacing w:before="100" w:beforeAutospacing="1" w:after="100" w:afterAutospacing="1"/>
      <w:jc w:val="left"/>
    </w:pPr>
    <w:rPr>
      <w:color w:val="2F4F4F"/>
      <w:sz w:val="24"/>
    </w:rPr>
  </w:style>
  <w:style w:type="paragraph" w:customStyle="1" w:styleId="stylehw">
    <w:name w:val="stylehw"/>
    <w:basedOn w:val="a0"/>
    <w:rsid w:val="005561B1"/>
    <w:pPr>
      <w:spacing w:before="100" w:beforeAutospacing="1" w:after="100" w:afterAutospacing="1"/>
      <w:jc w:val="left"/>
    </w:pPr>
    <w:rPr>
      <w:color w:val="000080"/>
      <w:sz w:val="24"/>
    </w:rPr>
  </w:style>
  <w:style w:type="paragraph" w:customStyle="1" w:styleId="styletemplate">
    <w:name w:val="styletemplate"/>
    <w:basedOn w:val="a0"/>
    <w:rsid w:val="005561B1"/>
    <w:pPr>
      <w:spacing w:before="100" w:beforeAutospacing="1" w:after="100" w:afterAutospacing="1"/>
      <w:jc w:val="left"/>
    </w:pPr>
    <w:rPr>
      <w:color w:val="556B2F"/>
      <w:sz w:val="24"/>
    </w:rPr>
  </w:style>
  <w:style w:type="paragraph" w:customStyle="1" w:styleId="stylekip">
    <w:name w:val="stylekip"/>
    <w:basedOn w:val="a0"/>
    <w:rsid w:val="005561B1"/>
    <w:pPr>
      <w:spacing w:before="100" w:beforeAutospacing="1" w:after="100" w:afterAutospacing="1"/>
      <w:jc w:val="left"/>
    </w:pPr>
    <w:rPr>
      <w:color w:val="008B8B"/>
      <w:sz w:val="24"/>
    </w:rPr>
  </w:style>
  <w:style w:type="paragraph" w:styleId="aff9">
    <w:name w:val="Normal (Web)"/>
    <w:basedOn w:val="a0"/>
    <w:uiPriority w:val="99"/>
    <w:unhideWhenUsed/>
    <w:rsid w:val="005561B1"/>
    <w:pPr>
      <w:spacing w:before="100" w:beforeAutospacing="1" w:after="100" w:afterAutospacing="1"/>
      <w:jc w:val="left"/>
    </w:pPr>
    <w:rPr>
      <w:sz w:val="24"/>
    </w:rPr>
  </w:style>
  <w:style w:type="character" w:customStyle="1" w:styleId="16pt">
    <w:name w:val="Стиль 16 pt"/>
    <w:rsid w:val="00A823AE"/>
    <w:rPr>
      <w:sz w:val="32"/>
      <w:szCs w:val="32"/>
    </w:rPr>
  </w:style>
  <w:style w:type="paragraph" w:customStyle="1" w:styleId="43">
    <w:name w:val="Стиль4"/>
    <w:basedOn w:val="a0"/>
    <w:rsid w:val="00A823AE"/>
    <w:pPr>
      <w:widowControl w:val="0"/>
      <w:autoSpaceDE w:val="0"/>
      <w:autoSpaceDN w:val="0"/>
      <w:adjustRightInd w:val="0"/>
      <w:spacing w:line="260" w:lineRule="auto"/>
      <w:ind w:firstLine="851"/>
    </w:pPr>
    <w:rPr>
      <w:rFonts w:ascii="Arial Narrow" w:hAnsi="Arial Narrow"/>
      <w:szCs w:val="28"/>
    </w:rPr>
  </w:style>
  <w:style w:type="paragraph" w:customStyle="1" w:styleId="92">
    <w:name w:val="Стиль9"/>
    <w:basedOn w:val="a0"/>
    <w:rsid w:val="00A823AE"/>
    <w:pPr>
      <w:jc w:val="center"/>
    </w:pPr>
    <w:rPr>
      <w:rFonts w:ascii="ISOCPEUR" w:hAnsi="ISOCPEUR"/>
      <w:i/>
      <w:sz w:val="18"/>
      <w:szCs w:val="20"/>
    </w:rPr>
  </w:style>
  <w:style w:type="paragraph" w:customStyle="1" w:styleId="38">
    <w:name w:val="Стиль3"/>
    <w:basedOn w:val="a0"/>
    <w:rsid w:val="00A823AE"/>
    <w:pPr>
      <w:spacing w:line="360" w:lineRule="auto"/>
    </w:pPr>
    <w:rPr>
      <w:szCs w:val="28"/>
    </w:rPr>
  </w:style>
  <w:style w:type="paragraph" w:customStyle="1" w:styleId="62">
    <w:name w:val="Стиль6"/>
    <w:basedOn w:val="52"/>
    <w:rsid w:val="00A823AE"/>
    <w:pPr>
      <w:ind w:right="465"/>
      <w:jc w:val="both"/>
    </w:pPr>
  </w:style>
  <w:style w:type="paragraph" w:customStyle="1" w:styleId="52">
    <w:name w:val="Стиль5"/>
    <w:basedOn w:val="29"/>
    <w:rsid w:val="00A823AE"/>
    <w:pPr>
      <w:spacing w:line="360" w:lineRule="auto"/>
      <w:ind w:left="709" w:firstLine="720"/>
    </w:pPr>
    <w:rPr>
      <w:sz w:val="28"/>
    </w:rPr>
  </w:style>
  <w:style w:type="paragraph" w:customStyle="1" w:styleId="72">
    <w:name w:val="Стиль7"/>
    <w:basedOn w:val="13"/>
    <w:rsid w:val="00A823AE"/>
    <w:pPr>
      <w:tabs>
        <w:tab w:val="clear" w:pos="1350"/>
      </w:tabs>
      <w:spacing w:line="360" w:lineRule="auto"/>
      <w:ind w:left="360" w:firstLine="600"/>
      <w:jc w:val="both"/>
    </w:pPr>
    <w:rPr>
      <w:sz w:val="28"/>
      <w:szCs w:val="24"/>
    </w:rPr>
  </w:style>
  <w:style w:type="paragraph" w:customStyle="1" w:styleId="100">
    <w:name w:val="Стиль10"/>
    <w:basedOn w:val="a0"/>
    <w:rsid w:val="00A823AE"/>
    <w:pPr>
      <w:jc w:val="left"/>
    </w:pPr>
    <w:rPr>
      <w:sz w:val="24"/>
    </w:rPr>
  </w:style>
  <w:style w:type="paragraph" w:customStyle="1" w:styleId="83">
    <w:name w:val="Стиль8"/>
    <w:basedOn w:val="a0"/>
    <w:rsid w:val="00A823AE"/>
    <w:pPr>
      <w:keepNext/>
      <w:widowControl w:val="0"/>
      <w:autoSpaceDE w:val="0"/>
      <w:autoSpaceDN w:val="0"/>
      <w:adjustRightInd w:val="0"/>
      <w:spacing w:line="360" w:lineRule="auto"/>
      <w:ind w:left="180" w:firstLine="720"/>
      <w:outlineLvl w:val="0"/>
    </w:pPr>
    <w:rPr>
      <w:rFonts w:ascii="Arial" w:hAnsi="Arial" w:cs="Arial"/>
      <w:kern w:val="32"/>
      <w:szCs w:val="28"/>
    </w:rPr>
  </w:style>
  <w:style w:type="paragraph" w:customStyle="1" w:styleId="120">
    <w:name w:val="Стиль12"/>
    <w:basedOn w:val="a0"/>
    <w:rsid w:val="00A823AE"/>
    <w:pPr>
      <w:keepNext/>
      <w:widowControl w:val="0"/>
      <w:autoSpaceDE w:val="0"/>
      <w:autoSpaceDN w:val="0"/>
      <w:adjustRightInd w:val="0"/>
      <w:ind w:firstLine="1287"/>
      <w:outlineLvl w:val="0"/>
    </w:pPr>
    <w:rPr>
      <w:rFonts w:ascii="Arial" w:hAnsi="Arial" w:cs="Arial"/>
      <w:bCs/>
      <w:kern w:val="32"/>
      <w:szCs w:val="28"/>
    </w:rPr>
  </w:style>
  <w:style w:type="paragraph" w:customStyle="1" w:styleId="110">
    <w:name w:val="Стиль11"/>
    <w:basedOn w:val="a0"/>
    <w:rsid w:val="00A823AE"/>
    <w:pPr>
      <w:spacing w:line="360" w:lineRule="auto"/>
      <w:ind w:firstLine="720"/>
      <w:jc w:val="left"/>
    </w:pPr>
  </w:style>
  <w:style w:type="paragraph" w:customStyle="1" w:styleId="130">
    <w:name w:val="Стиль13"/>
    <w:basedOn w:val="a0"/>
    <w:rsid w:val="00A823AE"/>
    <w:pPr>
      <w:spacing w:line="480" w:lineRule="auto"/>
      <w:ind w:left="-180" w:firstLine="720"/>
      <w:jc w:val="left"/>
    </w:pPr>
    <w:rPr>
      <w:rFonts w:ascii="ScriptS" w:hAnsi="ScriptS"/>
      <w:i/>
      <w:sz w:val="24"/>
    </w:rPr>
  </w:style>
  <w:style w:type="paragraph" w:styleId="29">
    <w:name w:val="Body Text First Indent 2"/>
    <w:basedOn w:val="ad"/>
    <w:link w:val="2a"/>
    <w:rsid w:val="00A823AE"/>
    <w:pPr>
      <w:spacing w:after="120" w:line="240" w:lineRule="auto"/>
      <w:ind w:left="283" w:firstLine="210"/>
      <w:jc w:val="left"/>
    </w:pPr>
    <w:rPr>
      <w:sz w:val="24"/>
      <w:szCs w:val="24"/>
    </w:rPr>
  </w:style>
  <w:style w:type="character" w:customStyle="1" w:styleId="2a">
    <w:name w:val="Красная строка 2 Знак"/>
    <w:link w:val="29"/>
    <w:rsid w:val="00A823AE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0"/>
    <w:rsid w:val="00A823AE"/>
    <w:pPr>
      <w:spacing w:line="360" w:lineRule="auto"/>
      <w:ind w:firstLine="720"/>
    </w:pPr>
    <w:rPr>
      <w:szCs w:val="28"/>
    </w:rPr>
  </w:style>
  <w:style w:type="paragraph" w:customStyle="1" w:styleId="150">
    <w:name w:val="Стиль15"/>
    <w:basedOn w:val="a0"/>
    <w:rsid w:val="00A823AE"/>
    <w:pPr>
      <w:widowControl w:val="0"/>
      <w:autoSpaceDE w:val="0"/>
      <w:autoSpaceDN w:val="0"/>
      <w:adjustRightInd w:val="0"/>
      <w:ind w:right="355" w:firstLine="11"/>
      <w:jc w:val="left"/>
    </w:pPr>
    <w:rPr>
      <w:sz w:val="22"/>
      <w:szCs w:val="22"/>
    </w:rPr>
  </w:style>
  <w:style w:type="paragraph" w:customStyle="1" w:styleId="17">
    <w:name w:val="Стиль17"/>
    <w:basedOn w:val="43"/>
    <w:rsid w:val="00A823AE"/>
    <w:pPr>
      <w:spacing w:line="240" w:lineRule="auto"/>
    </w:pPr>
    <w:rPr>
      <w:rFonts w:ascii="Times New Roman" w:hAnsi="Times New Roman"/>
      <w:color w:val="000000"/>
    </w:rPr>
  </w:style>
  <w:style w:type="paragraph" w:customStyle="1" w:styleId="16">
    <w:name w:val="Стиль16"/>
    <w:basedOn w:val="a0"/>
    <w:rsid w:val="00A823AE"/>
    <w:pPr>
      <w:spacing w:line="360" w:lineRule="auto"/>
      <w:ind w:firstLine="900"/>
      <w:jc w:val="left"/>
    </w:pPr>
    <w:rPr>
      <w:szCs w:val="28"/>
    </w:rPr>
  </w:style>
  <w:style w:type="paragraph" w:customStyle="1" w:styleId="18">
    <w:name w:val="Стиль18"/>
    <w:basedOn w:val="a0"/>
    <w:rsid w:val="00A823AE"/>
    <w:pPr>
      <w:spacing w:line="360" w:lineRule="auto"/>
      <w:ind w:firstLine="902"/>
    </w:pPr>
    <w:rPr>
      <w:szCs w:val="28"/>
    </w:rPr>
  </w:style>
  <w:style w:type="paragraph" w:customStyle="1" w:styleId="19">
    <w:name w:val="Стиль19"/>
    <w:basedOn w:val="a0"/>
    <w:rsid w:val="00A823AE"/>
    <w:rPr>
      <w:rFonts w:ascii="ISOCPEUR" w:hAnsi="ISOCPEUR"/>
      <w:i/>
      <w:sz w:val="20"/>
      <w:szCs w:val="20"/>
    </w:rPr>
  </w:style>
  <w:style w:type="paragraph" w:customStyle="1" w:styleId="affa">
    <w:name w:val="Îáû÷íûé"/>
    <w:rsid w:val="00A823A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aff5">
    <w:name w:val="Чертежный Знак"/>
    <w:link w:val="aff4"/>
    <w:rsid w:val="00A823AE"/>
    <w:rPr>
      <w:rFonts w:ascii="ISOCPEUR" w:hAnsi="ISOCPEUR"/>
      <w:i/>
      <w:iCs/>
      <w:sz w:val="28"/>
      <w:szCs w:val="28"/>
      <w:lang w:val="uk-UA" w:eastAsia="ru-RU" w:bidi="ar-SA"/>
    </w:rPr>
  </w:style>
  <w:style w:type="character" w:customStyle="1" w:styleId="1a">
    <w:name w:val="Текст сноски Знак1"/>
    <w:basedOn w:val="a1"/>
    <w:rsid w:val="00A823AE"/>
  </w:style>
  <w:style w:type="paragraph" w:customStyle="1" w:styleId="affb">
    <w:name w:val="Основной Знак Знак Знак Знак Знак Знак Знак"/>
    <w:basedOn w:val="a0"/>
    <w:link w:val="affc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c">
    <w:name w:val="Основной Знак Знак Знак Знак Знак Знак Знак Знак"/>
    <w:link w:val="affb"/>
    <w:rsid w:val="00A823AE"/>
    <w:rPr>
      <w:rFonts w:ascii="Tahoma" w:hAnsi="Tahoma"/>
      <w:sz w:val="24"/>
      <w:szCs w:val="24"/>
    </w:rPr>
  </w:style>
  <w:style w:type="paragraph" w:customStyle="1" w:styleId="1b">
    <w:name w:val="Выноска Знак Знак Знак Знак Знак Знак Знак1 Знак"/>
    <w:basedOn w:val="a0"/>
    <w:link w:val="1c"/>
    <w:rsid w:val="00A823AE"/>
    <w:pPr>
      <w:jc w:val="right"/>
    </w:pPr>
    <w:rPr>
      <w:rFonts w:ascii="Century Gothic" w:hAnsi="Century Gothic"/>
      <w:sz w:val="16"/>
      <w:szCs w:val="12"/>
    </w:rPr>
  </w:style>
  <w:style w:type="character" w:customStyle="1" w:styleId="1c">
    <w:name w:val="Выноска Знак Знак Знак Знак Знак Знак Знак1 Знак Знак"/>
    <w:link w:val="1b"/>
    <w:rsid w:val="00A823AE"/>
    <w:rPr>
      <w:rFonts w:ascii="Century Gothic" w:hAnsi="Century Gothic"/>
      <w:sz w:val="16"/>
      <w:szCs w:val="12"/>
    </w:rPr>
  </w:style>
  <w:style w:type="paragraph" w:customStyle="1" w:styleId="affd">
    <w:name w:val="Выноска Знак"/>
    <w:basedOn w:val="a0"/>
    <w:rsid w:val="00A823AE"/>
    <w:pPr>
      <w:jc w:val="right"/>
    </w:pPr>
    <w:rPr>
      <w:rFonts w:ascii="Century Gothic" w:eastAsia="SimSun" w:hAnsi="Century Gothic"/>
      <w:sz w:val="16"/>
      <w:szCs w:val="12"/>
    </w:rPr>
  </w:style>
  <w:style w:type="paragraph" w:customStyle="1" w:styleId="affe">
    <w:name w:val="Основной Знак Знак Знак Знак Знак Знак"/>
    <w:basedOn w:val="a0"/>
    <w:rsid w:val="00A823AE"/>
    <w:pPr>
      <w:keepLines/>
      <w:kinsoku w:val="0"/>
      <w:spacing w:before="240"/>
      <w:jc w:val="left"/>
    </w:pPr>
    <w:rPr>
      <w:rFonts w:ascii="Tahoma" w:hAnsi="Tahoma"/>
      <w:sz w:val="24"/>
    </w:rPr>
  </w:style>
  <w:style w:type="character" w:customStyle="1" w:styleId="afff">
    <w:name w:val="Номер на схеме"/>
    <w:rsid w:val="00A823AE"/>
    <w:rPr>
      <w:rFonts w:ascii="CombiNumerals" w:hAnsi="CombiNumerals"/>
      <w:color w:val="993300"/>
      <w:position w:val="4"/>
      <w:sz w:val="16"/>
    </w:rPr>
  </w:style>
  <w:style w:type="character" w:customStyle="1" w:styleId="afff0">
    <w:name w:val="Кнопка"/>
    <w:rsid w:val="00A823AE"/>
    <w:rPr>
      <w:rFonts w:ascii="Century Gothic" w:hAnsi="Century Gothic"/>
      <w:smallCaps/>
      <w:color w:val="auto"/>
      <w:sz w:val="20"/>
    </w:rPr>
  </w:style>
  <w:style w:type="paragraph" w:customStyle="1" w:styleId="FR2">
    <w:name w:val="FR2"/>
    <w:rsid w:val="00A823AE"/>
    <w:pPr>
      <w:widowControl w:val="0"/>
      <w:autoSpaceDE w:val="0"/>
      <w:autoSpaceDN w:val="0"/>
      <w:adjustRightInd w:val="0"/>
      <w:spacing w:before="280" w:line="300" w:lineRule="auto"/>
      <w:ind w:left="520" w:firstLine="960"/>
    </w:pPr>
    <w:rPr>
      <w:rFonts w:ascii="Arial Narrow" w:hAnsi="Arial Narrow"/>
      <w:sz w:val="28"/>
      <w:szCs w:val="28"/>
    </w:rPr>
  </w:style>
  <w:style w:type="paragraph" w:customStyle="1" w:styleId="footerheader">
    <w:name w:val="footer_header"/>
    <w:rsid w:val="00A823AE"/>
    <w:pPr>
      <w:autoSpaceDE w:val="0"/>
      <w:autoSpaceDN w:val="0"/>
      <w:adjustRightInd w:val="0"/>
      <w:jc w:val="right"/>
    </w:pPr>
    <w:rPr>
      <w:sz w:val="24"/>
      <w:szCs w:val="24"/>
      <w:lang w:val="en-US"/>
    </w:rPr>
  </w:style>
  <w:style w:type="character" w:customStyle="1" w:styleId="2DMath">
    <w:name w:val="2D Math"/>
    <w:rsid w:val="00A823AE"/>
    <w:rPr>
      <w:color w:val="000000"/>
    </w:rPr>
  </w:style>
  <w:style w:type="paragraph" w:customStyle="1" w:styleId="211">
    <w:name w:val="Основной текст 21"/>
    <w:basedOn w:val="a0"/>
    <w:rsid w:val="00A823AE"/>
    <w:pPr>
      <w:ind w:firstLine="720"/>
    </w:pPr>
    <w:rPr>
      <w:sz w:val="24"/>
      <w:szCs w:val="20"/>
    </w:rPr>
  </w:style>
  <w:style w:type="character" w:customStyle="1" w:styleId="73">
    <w:name w:val="Знак Знак7"/>
    <w:rsid w:val="00E01594"/>
    <w:rPr>
      <w:rFonts w:ascii="Journal" w:hAnsi="Journal"/>
      <w:sz w:val="24"/>
      <w:lang w:val="uk-UA"/>
    </w:rPr>
  </w:style>
  <w:style w:type="character" w:customStyle="1" w:styleId="variant">
    <w:name w:val="variant"/>
    <w:basedOn w:val="a1"/>
    <w:rsid w:val="00E01594"/>
  </w:style>
  <w:style w:type="character" w:customStyle="1" w:styleId="unknown">
    <w:name w:val="unknown"/>
    <w:basedOn w:val="a1"/>
    <w:rsid w:val="00E01594"/>
  </w:style>
  <w:style w:type="character" w:customStyle="1" w:styleId="unknowncorrected">
    <w:name w:val="unknown corrected"/>
    <w:basedOn w:val="a1"/>
    <w:rsid w:val="00E01594"/>
  </w:style>
  <w:style w:type="paragraph" w:customStyle="1" w:styleId="afff1">
    <w:name w:val="Переменные"/>
    <w:basedOn w:val="ab"/>
    <w:rsid w:val="004C7443"/>
    <w:pPr>
      <w:tabs>
        <w:tab w:val="left" w:pos="482"/>
      </w:tabs>
      <w:spacing w:line="336" w:lineRule="auto"/>
      <w:ind w:left="482" w:hanging="482"/>
      <w:jc w:val="left"/>
    </w:pPr>
    <w:rPr>
      <w:rFonts w:ascii="Times New Roman" w:hAnsi="Times New Roman"/>
      <w:szCs w:val="24"/>
    </w:rPr>
  </w:style>
  <w:style w:type="paragraph" w:customStyle="1" w:styleId="afff2">
    <w:name w:val="Формула"/>
    <w:basedOn w:val="ab"/>
    <w:rsid w:val="004C7443"/>
    <w:pPr>
      <w:tabs>
        <w:tab w:val="center" w:pos="4536"/>
        <w:tab w:val="right" w:pos="9356"/>
      </w:tabs>
      <w:spacing w:line="336" w:lineRule="auto"/>
      <w:jc w:val="left"/>
    </w:pPr>
    <w:rPr>
      <w:rFonts w:ascii="Times New Roman" w:hAnsi="Times New Roman"/>
      <w:szCs w:val="24"/>
    </w:rPr>
  </w:style>
  <w:style w:type="paragraph" w:customStyle="1" w:styleId="afff3">
    <w:name w:val="Листинг программы"/>
    <w:rsid w:val="004C7443"/>
    <w:pPr>
      <w:suppressAutoHyphens/>
    </w:pPr>
    <w:rPr>
      <w:noProof/>
    </w:rPr>
  </w:style>
  <w:style w:type="paragraph" w:customStyle="1" w:styleId="Style3">
    <w:name w:val="Style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69">
    <w:name w:val="Font Style69"/>
    <w:uiPriority w:val="99"/>
    <w:rsid w:val="004C7443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customStyle="1" w:styleId="FontStyle70">
    <w:name w:val="Font Style70"/>
    <w:uiPriority w:val="99"/>
    <w:rsid w:val="004C7443"/>
    <w:rPr>
      <w:rFonts w:ascii="Times New Roman" w:hAnsi="Times New Roman" w:cs="Times New Roman"/>
      <w:smallCaps/>
      <w:sz w:val="26"/>
      <w:szCs w:val="26"/>
    </w:rPr>
  </w:style>
  <w:style w:type="paragraph" w:customStyle="1" w:styleId="Style14">
    <w:name w:val="Style14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4C7443"/>
    <w:pPr>
      <w:widowControl w:val="0"/>
      <w:autoSpaceDE w:val="0"/>
      <w:autoSpaceDN w:val="0"/>
      <w:adjustRightInd w:val="0"/>
      <w:jc w:val="left"/>
    </w:pPr>
    <w:rPr>
      <w:sz w:val="24"/>
    </w:rPr>
  </w:style>
  <w:style w:type="character" w:styleId="afff4">
    <w:name w:val="Emphasis"/>
    <w:qFormat/>
    <w:rsid w:val="004C7443"/>
    <w:rPr>
      <w:i/>
      <w:iCs/>
    </w:rPr>
  </w:style>
  <w:style w:type="character" w:customStyle="1" w:styleId="39">
    <w:name w:val="Знак3 Знак Знак"/>
    <w:rsid w:val="009B37EA"/>
    <w:rPr>
      <w:sz w:val="24"/>
      <w:szCs w:val="24"/>
      <w:lang w:val="ru-RU" w:eastAsia="ru-RU" w:bidi="ar-SA"/>
    </w:rPr>
  </w:style>
  <w:style w:type="character" w:styleId="afff5">
    <w:name w:val="Strong"/>
    <w:qFormat/>
    <w:rsid w:val="00AF27B4"/>
    <w:rPr>
      <w:b/>
      <w:bCs/>
    </w:rPr>
  </w:style>
  <w:style w:type="paragraph" w:customStyle="1" w:styleId="body">
    <w:name w:val="body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1">
    <w:name w:val="bull1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let">
    <w:name w:val="bulle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im">
    <w:name w:val="prim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graphobject">
    <w:name w:val="graphobjec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odybul">
    <w:name w:val="bodybul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bulch2">
    <w:name w:val="bulch2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lefttext">
    <w:name w:val="lefttex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icontext">
    <w:name w:val="icontext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customStyle="1" w:styleId="progtext2">
    <w:name w:val="progtext2"/>
    <w:basedOn w:val="a0"/>
    <w:rsid w:val="00AF27B4"/>
    <w:pPr>
      <w:spacing w:before="100" w:beforeAutospacing="1" w:after="100" w:afterAutospacing="1"/>
      <w:jc w:val="left"/>
    </w:pPr>
    <w:rPr>
      <w:sz w:val="24"/>
    </w:rPr>
  </w:style>
  <w:style w:type="paragraph" w:styleId="afff6">
    <w:name w:val="No Spacing"/>
    <w:qFormat/>
    <w:rsid w:val="00AF27B4"/>
  </w:style>
  <w:style w:type="paragraph" w:customStyle="1" w:styleId="200">
    <w:name w:val="Стиль20"/>
    <w:basedOn w:val="38"/>
    <w:rsid w:val="00AF27B4"/>
    <w:pPr>
      <w:ind w:left="180" w:firstLine="720"/>
    </w:pPr>
  </w:style>
  <w:style w:type="paragraph" w:customStyle="1" w:styleId="FR4">
    <w:name w:val="FR4"/>
    <w:rsid w:val="00AF27B4"/>
    <w:pPr>
      <w:widowControl w:val="0"/>
      <w:autoSpaceDE w:val="0"/>
      <w:autoSpaceDN w:val="0"/>
      <w:adjustRightInd w:val="0"/>
      <w:spacing w:line="400" w:lineRule="auto"/>
      <w:ind w:firstLine="1560"/>
    </w:pPr>
    <w:rPr>
      <w:rFonts w:ascii="Courier New" w:hAnsi="Courier New" w:cs="Courier New"/>
      <w:sz w:val="22"/>
      <w:szCs w:val="22"/>
    </w:rPr>
  </w:style>
  <w:style w:type="character" w:customStyle="1" w:styleId="hps">
    <w:name w:val="hps"/>
    <w:basedOn w:val="a1"/>
    <w:uiPriority w:val="99"/>
    <w:rsid w:val="001D0E6C"/>
  </w:style>
  <w:style w:type="character" w:customStyle="1" w:styleId="atn">
    <w:name w:val="atn"/>
    <w:basedOn w:val="a1"/>
    <w:uiPriority w:val="99"/>
    <w:rsid w:val="001D0E6C"/>
  </w:style>
  <w:style w:type="character" w:customStyle="1" w:styleId="101">
    <w:name w:val="Знак10 Знак Знак"/>
    <w:rsid w:val="004517AB"/>
    <w:rPr>
      <w:rFonts w:ascii="Arial" w:hAnsi="Arial"/>
      <w:b/>
      <w:sz w:val="24"/>
      <w:szCs w:val="24"/>
      <w:lang w:val="uk-UA" w:eastAsia="ru-RU" w:bidi="ar-SA"/>
    </w:rPr>
  </w:style>
  <w:style w:type="paragraph" w:customStyle="1" w:styleId="212">
    <w:name w:val="Основной текст с отступом 21"/>
    <w:basedOn w:val="a0"/>
    <w:rsid w:val="004517AB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44">
    <w:name w:val="Знак Знак4"/>
    <w:rsid w:val="004517AB"/>
    <w:rPr>
      <w:rFonts w:eastAsia="Times New Roman" w:cs="Times New Roman"/>
      <w:sz w:val="28"/>
      <w:szCs w:val="24"/>
      <w:lang w:eastAsia="ru-RU"/>
    </w:rPr>
  </w:style>
  <w:style w:type="character" w:customStyle="1" w:styleId="53">
    <w:name w:val="Знак Знак5"/>
    <w:rsid w:val="004517AB"/>
    <w:rPr>
      <w:lang w:val="ru-RU" w:eastAsia="ru-RU" w:bidi="ar-SA"/>
    </w:rPr>
  </w:style>
  <w:style w:type="paragraph" w:customStyle="1" w:styleId="213">
    <w:name w:val="Основной текст 21"/>
    <w:basedOn w:val="a0"/>
    <w:rsid w:val="004517AB"/>
    <w:pPr>
      <w:ind w:firstLine="720"/>
    </w:pPr>
    <w:rPr>
      <w:szCs w:val="20"/>
    </w:rPr>
  </w:style>
  <w:style w:type="character" w:customStyle="1" w:styleId="1d">
    <w:name w:val="Знак Знак1"/>
    <w:aliases w:val="Название Знак1, Знак Знак1"/>
    <w:locked/>
    <w:rsid w:val="004517AB"/>
    <w:rPr>
      <w:b/>
      <w:color w:val="000000"/>
      <w:sz w:val="32"/>
      <w:szCs w:val="24"/>
      <w:lang w:val="ru-RU" w:eastAsia="ru-RU" w:bidi="ar-SA"/>
    </w:rPr>
  </w:style>
  <w:style w:type="character" w:customStyle="1" w:styleId="102">
    <w:name w:val="Знак Знак10"/>
    <w:locked/>
    <w:rsid w:val="004517AB"/>
    <w:rPr>
      <w:sz w:val="28"/>
      <w:lang w:val="ru-RU" w:eastAsia="ru-RU" w:bidi="ar-SA"/>
    </w:rPr>
  </w:style>
  <w:style w:type="character" w:customStyle="1" w:styleId="111">
    <w:name w:val="Знак11 Знак Знак"/>
    <w:locked/>
    <w:rsid w:val="004517AB"/>
    <w:rPr>
      <w:rFonts w:ascii="Arial" w:hAnsi="Arial"/>
      <w:b/>
      <w:sz w:val="24"/>
      <w:szCs w:val="24"/>
      <w:lang w:val="uk-UA" w:eastAsia="ru-RU" w:bidi="ar-SA"/>
    </w:rPr>
  </w:style>
  <w:style w:type="character" w:customStyle="1" w:styleId="2b">
    <w:name w:val="Знак2 Знак Знак"/>
    <w:locked/>
    <w:rsid w:val="004517AB"/>
    <w:rPr>
      <w:sz w:val="24"/>
      <w:szCs w:val="24"/>
      <w:lang w:val="ru-RU" w:eastAsia="ru-RU" w:bidi="ar-SA"/>
    </w:rPr>
  </w:style>
  <w:style w:type="character" w:customStyle="1" w:styleId="93">
    <w:name w:val="Знак9 Знак Знак"/>
    <w:locked/>
    <w:rsid w:val="004517AB"/>
    <w:rPr>
      <w:rFonts w:ascii="Arial" w:hAnsi="Arial" w:cs="Arial"/>
      <w:sz w:val="24"/>
      <w:lang w:val="ru-RU" w:eastAsia="ru-RU" w:bidi="ar-SA"/>
    </w:rPr>
  </w:style>
  <w:style w:type="character" w:customStyle="1" w:styleId="54">
    <w:name w:val="Знак5 Знак Знак"/>
    <w:locked/>
    <w:rsid w:val="004517AB"/>
    <w:rPr>
      <w:sz w:val="28"/>
      <w:szCs w:val="24"/>
      <w:lang w:val="ru-RU" w:eastAsia="ru-RU" w:bidi="ar-SA"/>
    </w:rPr>
  </w:style>
  <w:style w:type="character" w:customStyle="1" w:styleId="63">
    <w:name w:val="Знак6 Знак Знак"/>
    <w:locked/>
    <w:rsid w:val="004517AB"/>
    <w:rPr>
      <w:rFonts w:ascii="Courier New" w:hAnsi="Courier New" w:cs="Courier New"/>
      <w:lang w:val="ru-RU" w:eastAsia="ru-RU" w:bidi="ar-SA"/>
    </w:rPr>
  </w:style>
  <w:style w:type="character" w:customStyle="1" w:styleId="45">
    <w:name w:val="Знак4 Знак Знак"/>
    <w:locked/>
    <w:rsid w:val="004517A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c">
    <w:name w:val="Знак Знак2"/>
    <w:rsid w:val="004517AB"/>
    <w:rPr>
      <w:sz w:val="28"/>
      <w:szCs w:val="24"/>
      <w:lang w:val="ru-RU" w:eastAsia="ru-RU" w:bidi="ar-SA"/>
    </w:rPr>
  </w:style>
  <w:style w:type="character" w:customStyle="1" w:styleId="3a">
    <w:name w:val="Знак Знак3"/>
    <w:rsid w:val="004517AB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FontStyle81">
    <w:name w:val="Font Style81"/>
    <w:rsid w:val="004517AB"/>
    <w:rPr>
      <w:rFonts w:ascii="Times New Roman" w:hAnsi="Times New Roman" w:cs="Times New Roman"/>
      <w:sz w:val="22"/>
      <w:szCs w:val="22"/>
    </w:rPr>
  </w:style>
  <w:style w:type="character" w:customStyle="1" w:styleId="131">
    <w:name w:val="Знак Знак13"/>
    <w:rsid w:val="004517AB"/>
    <w:rPr>
      <w:b/>
      <w:bCs/>
      <w:sz w:val="28"/>
      <w:szCs w:val="24"/>
      <w:lang w:val="ru-RU" w:eastAsia="ru-RU" w:bidi="ar-SA"/>
    </w:rPr>
  </w:style>
  <w:style w:type="character" w:customStyle="1" w:styleId="afff7">
    <w:name w:val="Знак Знак Знак"/>
    <w:locked/>
    <w:rsid w:val="004517AB"/>
    <w:rPr>
      <w:sz w:val="28"/>
      <w:szCs w:val="24"/>
      <w:lang w:val="ru-RU" w:eastAsia="ru-RU" w:bidi="ar-SA"/>
    </w:rPr>
  </w:style>
  <w:style w:type="paragraph" w:customStyle="1" w:styleId="afff8">
    <w:name w:val="диплом"/>
    <w:basedOn w:val="a0"/>
    <w:link w:val="1e"/>
    <w:rsid w:val="004517AB"/>
    <w:pPr>
      <w:spacing w:line="360" w:lineRule="auto"/>
      <w:ind w:left="181" w:firstLine="709"/>
    </w:pPr>
    <w:rPr>
      <w:szCs w:val="28"/>
      <w:lang w:val="uk-UA"/>
    </w:rPr>
  </w:style>
  <w:style w:type="character" w:customStyle="1" w:styleId="shorttext">
    <w:name w:val="short_text"/>
    <w:basedOn w:val="a1"/>
    <w:rsid w:val="004517AB"/>
  </w:style>
  <w:style w:type="character" w:customStyle="1" w:styleId="1f">
    <w:name w:val="Верхний колонтитул Знак1"/>
    <w:aliases w:val="Знак3 Знак1, Знак3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214">
    <w:name w:val="Основной текст 2 Знак1"/>
    <w:aliases w:val="Знак1 Знак1, Знак1 Знак1"/>
    <w:basedOn w:val="a1"/>
    <w:uiPriority w:val="99"/>
    <w:semiHidden/>
    <w:locked/>
    <w:rsid w:val="003D360D"/>
    <w:rPr>
      <w:rFonts w:cs="Times New Roman"/>
      <w:sz w:val="24"/>
      <w:szCs w:val="24"/>
    </w:rPr>
  </w:style>
  <w:style w:type="character" w:customStyle="1" w:styleId="1f0">
    <w:name w:val="Подзаголовок Знак1"/>
    <w:basedOn w:val="a1"/>
    <w:locked/>
    <w:rsid w:val="003D360D"/>
    <w:rPr>
      <w:rFonts w:cs="Times New Roman"/>
      <w:b/>
      <w:bCs/>
      <w:sz w:val="28"/>
      <w:lang w:val="ru-RU" w:eastAsia="ru-RU" w:bidi="ar-SA"/>
    </w:rPr>
  </w:style>
  <w:style w:type="character" w:customStyle="1" w:styleId="410">
    <w:name w:val="Заголовок 4 Знак1"/>
    <w:aliases w:val="Знак11 Знак1, Знак11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510">
    <w:name w:val="Заголовок 5 Знак1"/>
    <w:aliases w:val="Знак10 Знак1, Знак10 Знак1"/>
    <w:basedOn w:val="a1"/>
    <w:locked/>
    <w:rsid w:val="004602B0"/>
    <w:rPr>
      <w:rFonts w:ascii="Arial" w:hAnsi="Arial" w:cs="Times New Roman"/>
      <w:b/>
      <w:sz w:val="24"/>
      <w:szCs w:val="24"/>
      <w:lang w:val="uk-UA" w:eastAsia="ru-RU" w:bidi="ar-SA"/>
    </w:rPr>
  </w:style>
  <w:style w:type="character" w:customStyle="1" w:styleId="610">
    <w:name w:val="Заголовок 6 Знак1"/>
    <w:basedOn w:val="a1"/>
    <w:locked/>
    <w:rsid w:val="004602B0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710">
    <w:name w:val="Заголовок 7 Знак1"/>
    <w:basedOn w:val="a1"/>
    <w:locked/>
    <w:rsid w:val="004602B0"/>
    <w:rPr>
      <w:rFonts w:cs="Times New Roman"/>
      <w:b/>
      <w:bCs/>
      <w:color w:val="000000"/>
      <w:sz w:val="24"/>
      <w:szCs w:val="24"/>
      <w:lang w:val="ru-RU" w:eastAsia="ru-RU" w:bidi="ar-SA"/>
    </w:rPr>
  </w:style>
  <w:style w:type="character" w:customStyle="1" w:styleId="810">
    <w:name w:val="Заголовок 8 Знак1"/>
    <w:basedOn w:val="a1"/>
    <w:locked/>
    <w:rsid w:val="004602B0"/>
    <w:rPr>
      <w:rFonts w:cs="Times New Roman"/>
      <w:b/>
      <w:color w:val="000000"/>
      <w:sz w:val="24"/>
      <w:szCs w:val="24"/>
      <w:lang w:val="ru-RU" w:eastAsia="ru-RU" w:bidi="ar-SA"/>
    </w:rPr>
  </w:style>
  <w:style w:type="character" w:customStyle="1" w:styleId="910">
    <w:name w:val="Заголовок 9 Знак1"/>
    <w:basedOn w:val="a1"/>
    <w:locked/>
    <w:rsid w:val="004602B0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1f1">
    <w:name w:val="Нижний колонтитул Знак1"/>
    <w:aliases w:val="Знак2 Знак1, Знак2 Знак1"/>
    <w:basedOn w:val="a1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215">
    <w:name w:val="Основной текст с отступом 2 Знак1"/>
    <w:basedOn w:val="a1"/>
    <w:locked/>
    <w:rsid w:val="004602B0"/>
    <w:rPr>
      <w:rFonts w:cs="Times New Roman"/>
      <w:sz w:val="28"/>
      <w:lang w:val="ru-RU" w:eastAsia="ru-RU" w:bidi="ar-SA"/>
    </w:rPr>
  </w:style>
  <w:style w:type="character" w:customStyle="1" w:styleId="1f2">
    <w:name w:val="Основной текст Знак1"/>
    <w:aliases w:val="Текст выноски1 Знак,Знак4 Знак Знак Знак, Знак9 Знак1,Основной текст с отст.1 Знак1,27 Знак1,Основной текст с отст.11 Знак1,271 Знак1,Основной текст с отст.12 Знак1,272 Знак1,Основной текст с отст.13 Знак1,273 Знак1,274 Знак1"/>
    <w:basedOn w:val="a1"/>
    <w:locked/>
    <w:rsid w:val="004602B0"/>
    <w:rPr>
      <w:rFonts w:cs="Times New Roman"/>
      <w:sz w:val="24"/>
      <w:szCs w:val="24"/>
    </w:rPr>
  </w:style>
  <w:style w:type="character" w:customStyle="1" w:styleId="1f3">
    <w:name w:val="Основной текст с отступом Знак1"/>
    <w:aliases w:val="Знак8 Знак3, Знак8 Знак1"/>
    <w:basedOn w:val="a1"/>
    <w:uiPriority w:val="99"/>
    <w:semiHidden/>
    <w:locked/>
    <w:rsid w:val="004602B0"/>
    <w:rPr>
      <w:rFonts w:cs="Times New Roman"/>
      <w:sz w:val="24"/>
      <w:szCs w:val="24"/>
    </w:rPr>
  </w:style>
  <w:style w:type="character" w:customStyle="1" w:styleId="310">
    <w:name w:val="Основной текст 3 Знак1"/>
    <w:aliases w:val="Знак5 Знак1, Знак5 Знак1"/>
    <w:basedOn w:val="a1"/>
    <w:locked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1f4">
    <w:name w:val="Текст Знак1"/>
    <w:aliases w:val="Знак6 Знак1, Знак6 Знак1"/>
    <w:basedOn w:val="a1"/>
    <w:locked/>
    <w:rsid w:val="004602B0"/>
    <w:rPr>
      <w:rFonts w:ascii="Courier New" w:hAnsi="Courier New" w:cs="Courier New"/>
      <w:lang w:val="ru-RU" w:eastAsia="ru-RU" w:bidi="ar-SA"/>
    </w:rPr>
  </w:style>
  <w:style w:type="character" w:customStyle="1" w:styleId="1f5">
    <w:name w:val="Схема документа Знак1"/>
    <w:basedOn w:val="a1"/>
    <w:uiPriority w:val="99"/>
    <w:semiHidden/>
    <w:locked/>
    <w:rsid w:val="004602B0"/>
    <w:rPr>
      <w:rFonts w:ascii="Tahoma" w:hAnsi="Tahoma" w:cs="Times New Roman"/>
      <w:lang w:val="ru-RU" w:eastAsia="ru-RU" w:bidi="ar-SA"/>
    </w:rPr>
  </w:style>
  <w:style w:type="character" w:customStyle="1" w:styleId="1f6">
    <w:name w:val="Текст примечания Знак1"/>
    <w:basedOn w:val="a1"/>
    <w:uiPriority w:val="99"/>
    <w:locked/>
    <w:rsid w:val="004602B0"/>
    <w:rPr>
      <w:rFonts w:ascii="Journal" w:hAnsi="Journal" w:cs="Times New Roman"/>
      <w:sz w:val="24"/>
      <w:lang w:val="uk-UA" w:eastAsia="ru-RU" w:bidi="ar-SA"/>
    </w:rPr>
  </w:style>
  <w:style w:type="paragraph" w:customStyle="1" w:styleId="Heading11">
    <w:name w:val="Heading 11"/>
    <w:rsid w:val="004602B0"/>
    <w:pPr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character" w:customStyle="1" w:styleId="afff9">
    <w:name w:val="диплом Знак"/>
    <w:basedOn w:val="a1"/>
    <w:rsid w:val="004602B0"/>
    <w:rPr>
      <w:rFonts w:cs="Times New Roman"/>
      <w:sz w:val="28"/>
      <w:szCs w:val="28"/>
      <w:lang w:val="uk-UA" w:eastAsia="ru-RU" w:bidi="ar-SA"/>
    </w:rPr>
  </w:style>
  <w:style w:type="character" w:customStyle="1" w:styleId="Normal11">
    <w:name w:val="Normal.Нормальный1 Знак Знак"/>
    <w:basedOn w:val="a1"/>
    <w:rsid w:val="004602B0"/>
    <w:rPr>
      <w:rFonts w:cs="Times New Roman"/>
      <w:snapToGrid w:val="0"/>
      <w:sz w:val="24"/>
      <w:lang w:val="en-GB" w:eastAsia="ru-RU" w:bidi="ar-SA"/>
    </w:rPr>
  </w:style>
  <w:style w:type="character" w:customStyle="1" w:styleId="BalloonTextChar">
    <w:name w:val="Balloon Text Char"/>
    <w:uiPriority w:val="99"/>
    <w:locked/>
    <w:rsid w:val="004602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f7">
    <w:name w:val="Текст выноски Знак1"/>
    <w:aliases w:val=" Знак4 Знак1"/>
    <w:basedOn w:val="a1"/>
    <w:uiPriority w:val="99"/>
    <w:semiHidden/>
    <w:locked/>
    <w:rsid w:val="004602B0"/>
    <w:rPr>
      <w:rFonts w:cs="Times New Roman"/>
      <w:sz w:val="2"/>
    </w:rPr>
  </w:style>
  <w:style w:type="paragraph" w:customStyle="1" w:styleId="2110">
    <w:name w:val="Основной текст с отступом 211"/>
    <w:basedOn w:val="a0"/>
    <w:uiPriority w:val="99"/>
    <w:rsid w:val="004602B0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character" w:customStyle="1" w:styleId="afffa">
    <w:name w:val="Основной Знак Знак Знак Знак Знак Знак Знак Знак Знак"/>
    <w:basedOn w:val="a1"/>
    <w:locked/>
    <w:rsid w:val="004602B0"/>
    <w:rPr>
      <w:rFonts w:ascii="Tahoma" w:hAnsi="Tahoma" w:cs="Times New Roman"/>
      <w:sz w:val="24"/>
      <w:szCs w:val="24"/>
      <w:lang w:val="ru-RU" w:eastAsia="ru-RU" w:bidi="ar-SA"/>
    </w:rPr>
  </w:style>
  <w:style w:type="character" w:customStyle="1" w:styleId="1f8">
    <w:name w:val="Выноска Знак Знак Знак Знак Знак Знак Знак1 Знак Знак Знак"/>
    <w:basedOn w:val="a1"/>
    <w:locked/>
    <w:rsid w:val="004602B0"/>
    <w:rPr>
      <w:rFonts w:ascii="Century Gothic" w:hAnsi="Century Gothic" w:cs="Times New Roman"/>
      <w:sz w:val="12"/>
      <w:szCs w:val="12"/>
      <w:lang w:val="ru-RU" w:eastAsia="ru-RU" w:bidi="ar-SA"/>
    </w:rPr>
  </w:style>
  <w:style w:type="character" w:customStyle="1" w:styleId="216">
    <w:name w:val="Знак Знак21"/>
    <w:basedOn w:val="a1"/>
    <w:uiPriority w:val="99"/>
    <w:rsid w:val="004602B0"/>
    <w:rPr>
      <w:rFonts w:cs="Times New Roman"/>
      <w:sz w:val="24"/>
      <w:szCs w:val="24"/>
      <w:lang w:val="ru-RU" w:eastAsia="ru-RU" w:bidi="ar-SA"/>
    </w:rPr>
  </w:style>
  <w:style w:type="character" w:customStyle="1" w:styleId="411">
    <w:name w:val="Знак Знак41"/>
    <w:basedOn w:val="a1"/>
    <w:uiPriority w:val="99"/>
    <w:rsid w:val="004602B0"/>
    <w:rPr>
      <w:rFonts w:eastAsia="Times New Roman" w:cs="Times New Roman"/>
      <w:sz w:val="24"/>
      <w:szCs w:val="24"/>
      <w:lang w:eastAsia="ru-RU"/>
    </w:rPr>
  </w:style>
  <w:style w:type="character" w:customStyle="1" w:styleId="311">
    <w:name w:val="Знак Знак31"/>
    <w:basedOn w:val="a1"/>
    <w:uiPriority w:val="99"/>
    <w:rsid w:val="004602B0"/>
    <w:rPr>
      <w:rFonts w:eastAsia="Times New Roman" w:cs="Times New Roman"/>
      <w:sz w:val="20"/>
      <w:szCs w:val="20"/>
      <w:lang w:eastAsia="ru-RU"/>
    </w:rPr>
  </w:style>
  <w:style w:type="paragraph" w:customStyle="1" w:styleId="2d">
    <w:name w:val="заголовок 2"/>
    <w:basedOn w:val="a0"/>
    <w:next w:val="a0"/>
    <w:rsid w:val="004602B0"/>
    <w:pPr>
      <w:keepNext/>
      <w:suppressAutoHyphens/>
      <w:spacing w:line="360" w:lineRule="auto"/>
      <w:jc w:val="center"/>
    </w:pPr>
    <w:rPr>
      <w:b/>
      <w:sz w:val="20"/>
      <w:szCs w:val="20"/>
    </w:rPr>
  </w:style>
  <w:style w:type="character" w:customStyle="1" w:styleId="longtext">
    <w:name w:val="long_text"/>
    <w:basedOn w:val="a1"/>
    <w:rsid w:val="004602B0"/>
    <w:rPr>
      <w:rFonts w:cs="Times New Roman"/>
    </w:rPr>
  </w:style>
  <w:style w:type="character" w:customStyle="1" w:styleId="94">
    <w:name w:val="Знак Знак9"/>
    <w:basedOn w:val="a1"/>
    <w:rsid w:val="004602B0"/>
    <w:rPr>
      <w:rFonts w:cs="Times New Roman"/>
      <w:b/>
      <w:bCs/>
      <w:sz w:val="28"/>
    </w:rPr>
  </w:style>
  <w:style w:type="paragraph" w:customStyle="1" w:styleId="0">
    <w:name w:val="Обычный + Слева:  0"/>
    <w:aliases w:val="5 см,Первая строка:  1,Перед:  9,35 пт,уплотненны..."/>
    <w:basedOn w:val="afff8"/>
    <w:link w:val="00"/>
    <w:rsid w:val="004602B0"/>
    <w:pPr>
      <w:ind w:left="284" w:firstLine="850"/>
    </w:pPr>
    <w:rPr>
      <w:spacing w:val="-1"/>
    </w:rPr>
  </w:style>
  <w:style w:type="character" w:customStyle="1" w:styleId="1e">
    <w:name w:val="диплом Знак1"/>
    <w:basedOn w:val="a1"/>
    <w:link w:val="afff8"/>
    <w:locked/>
    <w:rsid w:val="004602B0"/>
    <w:rPr>
      <w:sz w:val="28"/>
      <w:szCs w:val="28"/>
      <w:lang w:val="uk-UA"/>
    </w:rPr>
  </w:style>
  <w:style w:type="character" w:customStyle="1" w:styleId="00">
    <w:name w:val="Обычный + Слева:  0 Знак"/>
    <w:aliases w:val="5 см Знак,Первая строка:  1 Знак,Перед:  9 Знак,35 пт Знак,уплотненны... Знак"/>
    <w:basedOn w:val="1e"/>
    <w:link w:val="0"/>
    <w:locked/>
    <w:rsid w:val="004602B0"/>
    <w:rPr>
      <w:spacing w:val="-1"/>
      <w:sz w:val="28"/>
      <w:szCs w:val="28"/>
      <w:lang w:val="uk-UA"/>
    </w:rPr>
  </w:style>
  <w:style w:type="character" w:styleId="afffb">
    <w:name w:val="Placeholder Text"/>
    <w:basedOn w:val="a1"/>
    <w:uiPriority w:val="99"/>
    <w:semiHidden/>
    <w:rsid w:val="004602B0"/>
    <w:rPr>
      <w:color w:val="808080"/>
    </w:rPr>
  </w:style>
  <w:style w:type="character" w:customStyle="1" w:styleId="Text">
    <w:name w:val="Text"/>
    <w:uiPriority w:val="99"/>
    <w:rsid w:val="004602B0"/>
    <w:rPr>
      <w:color w:val="000000"/>
    </w:rPr>
  </w:style>
  <w:style w:type="paragraph" w:styleId="afffc">
    <w:name w:val="List Paragraph"/>
    <w:basedOn w:val="a0"/>
    <w:uiPriority w:val="34"/>
    <w:qFormat/>
    <w:rsid w:val="004602B0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WW-11">
    <w:name w:val="WW-Содержимое таблицы11"/>
    <w:basedOn w:val="ab"/>
    <w:rsid w:val="004602B0"/>
    <w:pPr>
      <w:widowControl w:val="0"/>
      <w:suppressLineNumbers/>
      <w:suppressAutoHyphens/>
      <w:spacing w:after="120"/>
      <w:jc w:val="left"/>
    </w:pPr>
    <w:rPr>
      <w:rFonts w:ascii="Bookman L" w:eastAsia="Nimbus Sans L" w:hAnsi="Bookman L"/>
    </w:rPr>
  </w:style>
  <w:style w:type="paragraph" w:customStyle="1" w:styleId="afffd">
    <w:name w:val="Титульный"/>
    <w:rsid w:val="004602B0"/>
    <w:pPr>
      <w:jc w:val="center"/>
    </w:pPr>
    <w:rPr>
      <w:b/>
      <w:caps/>
      <w:sz w:val="36"/>
    </w:rPr>
  </w:style>
  <w:style w:type="paragraph" w:customStyle="1" w:styleId="afffe">
    <w:name w:val="Реферат"/>
    <w:basedOn w:val="a0"/>
    <w:rsid w:val="004602B0"/>
    <w:pPr>
      <w:jc w:val="center"/>
    </w:pPr>
    <w:rPr>
      <w:caps/>
      <w:sz w:val="32"/>
    </w:rPr>
  </w:style>
  <w:style w:type="paragraph" w:customStyle="1" w:styleId="400">
    <w:name w:val="Рамка40"/>
    <w:rsid w:val="004602B0"/>
    <w:pPr>
      <w:jc w:val="center"/>
    </w:pPr>
    <w:rPr>
      <w:sz w:val="18"/>
      <w:szCs w:val="18"/>
    </w:rPr>
  </w:style>
  <w:style w:type="paragraph" w:customStyle="1" w:styleId="affff">
    <w:name w:val="Децемальный номер"/>
    <w:rsid w:val="004602B0"/>
    <w:pPr>
      <w:jc w:val="center"/>
    </w:pPr>
    <w:rPr>
      <w:sz w:val="32"/>
    </w:rPr>
  </w:style>
  <w:style w:type="paragraph" w:customStyle="1" w:styleId="112">
    <w:name w:val="Заголовок 11"/>
    <w:rsid w:val="004602B0"/>
    <w:pPr>
      <w:widowControl w:val="0"/>
      <w:autoSpaceDE w:val="0"/>
      <w:autoSpaceDN w:val="0"/>
      <w:adjustRightInd w:val="0"/>
      <w:spacing w:before="160" w:after="80"/>
    </w:pPr>
    <w:rPr>
      <w:b/>
      <w:bCs/>
      <w:color w:val="000000"/>
      <w:sz w:val="36"/>
      <w:szCs w:val="36"/>
      <w:lang w:val="en-US"/>
    </w:rPr>
  </w:style>
  <w:style w:type="paragraph" w:customStyle="1" w:styleId="217">
    <w:name w:val="Заголовок 21"/>
    <w:next w:val="112"/>
    <w:rsid w:val="004602B0"/>
    <w:pPr>
      <w:widowControl w:val="0"/>
      <w:autoSpaceDE w:val="0"/>
      <w:autoSpaceDN w:val="0"/>
      <w:adjustRightInd w:val="0"/>
      <w:spacing w:before="160" w:after="40"/>
    </w:pPr>
    <w:rPr>
      <w:b/>
      <w:bCs/>
      <w:color w:val="000000"/>
      <w:sz w:val="28"/>
      <w:szCs w:val="28"/>
      <w:lang w:val="en-US"/>
    </w:rPr>
  </w:style>
  <w:style w:type="paragraph" w:customStyle="1" w:styleId="312">
    <w:name w:val="Заголовок 31"/>
    <w:next w:val="a0"/>
    <w:rsid w:val="004602B0"/>
    <w:pPr>
      <w:widowControl w:val="0"/>
      <w:autoSpaceDE w:val="0"/>
      <w:autoSpaceDN w:val="0"/>
      <w:adjustRightInd w:val="0"/>
    </w:pPr>
    <w:rPr>
      <w:b/>
      <w:bCs/>
      <w:i/>
      <w:iCs/>
      <w:color w:val="000000"/>
      <w:sz w:val="24"/>
      <w:szCs w:val="24"/>
      <w:lang w:val="en-US"/>
    </w:rPr>
  </w:style>
  <w:style w:type="paragraph" w:customStyle="1" w:styleId="Heading31">
    <w:name w:val="Heading 31"/>
    <w:next w:val="a0"/>
    <w:rsid w:val="004602B0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4602B0"/>
  </w:style>
  <w:style w:type="character" w:customStyle="1" w:styleId="affff0">
    <w:name w:val="Основной текст_"/>
    <w:basedOn w:val="a1"/>
    <w:link w:val="1f9"/>
    <w:rsid w:val="004602B0"/>
    <w:rPr>
      <w:sz w:val="18"/>
      <w:szCs w:val="18"/>
      <w:shd w:val="clear" w:color="auto" w:fill="FFFFFF"/>
    </w:rPr>
  </w:style>
  <w:style w:type="paragraph" w:customStyle="1" w:styleId="1f9">
    <w:name w:val="Основной текст1"/>
    <w:basedOn w:val="a0"/>
    <w:link w:val="affff0"/>
    <w:rsid w:val="004602B0"/>
    <w:pPr>
      <w:widowControl w:val="0"/>
      <w:shd w:val="clear" w:color="auto" w:fill="FFFFFF"/>
      <w:spacing w:line="220" w:lineRule="exact"/>
    </w:pPr>
    <w:rPr>
      <w:sz w:val="18"/>
      <w:szCs w:val="18"/>
    </w:rPr>
  </w:style>
  <w:style w:type="character" w:customStyle="1" w:styleId="affff1">
    <w:name w:val="Основной текст + Курсив"/>
    <w:basedOn w:val="affff0"/>
    <w:rsid w:val="004602B0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SegoeUI85pt">
    <w:name w:val="Основной текст + Segoe UI;8;5 pt"/>
    <w:basedOn w:val="affff0"/>
    <w:rsid w:val="004602B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85pt">
    <w:name w:val="Основной текст + 8;5 pt;Полужирный"/>
    <w:basedOn w:val="affff0"/>
    <w:rsid w:val="004602B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fbname">
    <w:name w:val="fbname"/>
    <w:uiPriority w:val="99"/>
    <w:rsid w:val="004602B0"/>
  </w:style>
  <w:style w:type="character" w:customStyle="1" w:styleId="hpsatn">
    <w:name w:val="hps atn"/>
    <w:basedOn w:val="a1"/>
    <w:uiPriority w:val="99"/>
    <w:rsid w:val="004602B0"/>
    <w:rPr>
      <w:rFonts w:cs="Times New Roman"/>
    </w:rPr>
  </w:style>
  <w:style w:type="character" w:customStyle="1" w:styleId="textjur">
    <w:name w:val="text_jur"/>
    <w:basedOn w:val="a1"/>
    <w:rsid w:val="004602B0"/>
  </w:style>
  <w:style w:type="paragraph" w:styleId="HTML">
    <w:name w:val="HTML Preformatted"/>
    <w:basedOn w:val="a0"/>
    <w:link w:val="HTML0"/>
    <w:uiPriority w:val="99"/>
    <w:rsid w:val="004602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4602B0"/>
    <w:rPr>
      <w:rFonts w:ascii="Courier New" w:hAnsi="Courier New" w:cs="Courier New"/>
    </w:rPr>
  </w:style>
  <w:style w:type="character" w:customStyle="1" w:styleId="113">
    <w:name w:val="Знак Знак11"/>
    <w:rsid w:val="004602B0"/>
    <w:rPr>
      <w:b/>
      <w:i/>
      <w:sz w:val="24"/>
    </w:rPr>
  </w:style>
  <w:style w:type="character" w:customStyle="1" w:styleId="64">
    <w:name w:val="Знак Знак6"/>
    <w:basedOn w:val="a1"/>
    <w:rsid w:val="004602B0"/>
  </w:style>
  <w:style w:type="paragraph" w:customStyle="1" w:styleId="BodyTextIndent21">
    <w:name w:val="Body Text Indent 21"/>
    <w:basedOn w:val="a0"/>
    <w:rsid w:val="004602B0"/>
    <w:pPr>
      <w:widowControl w:val="0"/>
      <w:ind w:firstLine="567"/>
    </w:pPr>
    <w:rPr>
      <w:szCs w:val="20"/>
    </w:rPr>
  </w:style>
  <w:style w:type="paragraph" w:customStyle="1" w:styleId="BodyTextIndent31">
    <w:name w:val="Body Text Indent 31"/>
    <w:basedOn w:val="a0"/>
    <w:rsid w:val="004602B0"/>
    <w:pPr>
      <w:widowControl w:val="0"/>
      <w:ind w:right="88" w:firstLine="567"/>
    </w:pPr>
    <w:rPr>
      <w:szCs w:val="20"/>
    </w:rPr>
  </w:style>
  <w:style w:type="paragraph" w:customStyle="1" w:styleId="BlockQuotation">
    <w:name w:val="Block Quotation"/>
    <w:basedOn w:val="a0"/>
    <w:rsid w:val="004602B0"/>
    <w:pPr>
      <w:widowControl w:val="0"/>
      <w:ind w:left="330" w:right="704" w:hanging="330"/>
    </w:pPr>
    <w:rPr>
      <w:szCs w:val="20"/>
    </w:rPr>
  </w:style>
  <w:style w:type="paragraph" w:customStyle="1" w:styleId="Normal12">
    <w:name w:val="Normal1"/>
    <w:rsid w:val="004602B0"/>
    <w:rPr>
      <w:sz w:val="28"/>
    </w:rPr>
  </w:style>
  <w:style w:type="paragraph" w:customStyle="1" w:styleId="412">
    <w:name w:val="Заголовок 41"/>
    <w:basedOn w:val="Normal12"/>
    <w:next w:val="Normal12"/>
    <w:rsid w:val="004602B0"/>
    <w:pPr>
      <w:keepNext/>
      <w:widowControl w:val="0"/>
      <w:ind w:firstLine="567"/>
      <w:jc w:val="center"/>
    </w:pPr>
    <w:rPr>
      <w:b/>
    </w:rPr>
  </w:style>
  <w:style w:type="paragraph" w:customStyle="1" w:styleId="BodyText21">
    <w:name w:val="Body Text 21"/>
    <w:basedOn w:val="Normal12"/>
    <w:rsid w:val="004602B0"/>
    <w:pPr>
      <w:widowControl w:val="0"/>
      <w:ind w:firstLine="567"/>
    </w:pPr>
  </w:style>
  <w:style w:type="paragraph" w:customStyle="1" w:styleId="611">
    <w:name w:val="Заголовок 61"/>
    <w:basedOn w:val="Normal12"/>
    <w:next w:val="Normal12"/>
    <w:rsid w:val="004602B0"/>
    <w:pPr>
      <w:keepNext/>
      <w:widowControl w:val="0"/>
      <w:ind w:firstLine="567"/>
      <w:jc w:val="both"/>
    </w:pPr>
    <w:rPr>
      <w:u w:val="single"/>
    </w:rPr>
  </w:style>
  <w:style w:type="paragraph" w:customStyle="1" w:styleId="BodyText22">
    <w:name w:val="Body Text 22"/>
    <w:basedOn w:val="Normal12"/>
    <w:rsid w:val="004602B0"/>
    <w:pPr>
      <w:widowControl w:val="0"/>
      <w:jc w:val="center"/>
    </w:pPr>
    <w:rPr>
      <w:sz w:val="26"/>
    </w:rPr>
  </w:style>
  <w:style w:type="paragraph" w:customStyle="1" w:styleId="BodyText1">
    <w:name w:val="Body Text1"/>
    <w:basedOn w:val="Normal12"/>
    <w:rsid w:val="004602B0"/>
    <w:pPr>
      <w:widowControl w:val="0"/>
      <w:tabs>
        <w:tab w:val="left" w:pos="284"/>
      </w:tabs>
      <w:jc w:val="both"/>
    </w:pPr>
  </w:style>
  <w:style w:type="paragraph" w:customStyle="1" w:styleId="114">
    <w:name w:val="Заголовок 11"/>
    <w:basedOn w:val="Normal12"/>
    <w:next w:val="Normal12"/>
    <w:rsid w:val="004602B0"/>
    <w:pPr>
      <w:keepNext/>
      <w:widowControl w:val="0"/>
      <w:jc w:val="center"/>
    </w:pPr>
    <w:rPr>
      <w:b/>
    </w:rPr>
  </w:style>
  <w:style w:type="paragraph" w:customStyle="1" w:styleId="1fa">
    <w:name w:val="Верхний колонтитул1"/>
    <w:basedOn w:val="Normal12"/>
    <w:rsid w:val="004602B0"/>
    <w:pPr>
      <w:widowControl w:val="0"/>
      <w:tabs>
        <w:tab w:val="center" w:pos="4153"/>
        <w:tab w:val="right" w:pos="8306"/>
      </w:tabs>
    </w:pPr>
    <w:rPr>
      <w:sz w:val="20"/>
    </w:rPr>
  </w:style>
  <w:style w:type="paragraph" w:customStyle="1" w:styleId="313">
    <w:name w:val="Заголовок 31"/>
    <w:basedOn w:val="Normal12"/>
    <w:next w:val="Normal12"/>
    <w:rsid w:val="004602B0"/>
    <w:pPr>
      <w:keepNext/>
      <w:widowControl w:val="0"/>
      <w:jc w:val="center"/>
    </w:pPr>
    <w:rPr>
      <w:sz w:val="24"/>
    </w:rPr>
  </w:style>
  <w:style w:type="character" w:customStyle="1" w:styleId="xmlemitalic1">
    <w:name w:val="xml_em_italic1"/>
    <w:rsid w:val="004602B0"/>
    <w:rPr>
      <w:i/>
      <w:iCs/>
    </w:rPr>
  </w:style>
  <w:style w:type="character" w:customStyle="1" w:styleId="shorttext1">
    <w:name w:val="short_text1"/>
    <w:rsid w:val="004602B0"/>
    <w:rPr>
      <w:sz w:val="26"/>
      <w:szCs w:val="26"/>
    </w:rPr>
  </w:style>
  <w:style w:type="paragraph" w:customStyle="1" w:styleId="parag">
    <w:name w:val="parag"/>
    <w:basedOn w:val="a0"/>
    <w:rsid w:val="004602B0"/>
    <w:pPr>
      <w:ind w:firstLine="500"/>
    </w:pPr>
    <w:rPr>
      <w:sz w:val="24"/>
    </w:rPr>
  </w:style>
  <w:style w:type="paragraph" w:customStyle="1" w:styleId="BodyTextIndent22">
    <w:name w:val="Body Text Indent 22"/>
    <w:basedOn w:val="a0"/>
    <w:rsid w:val="004602B0"/>
    <w:pPr>
      <w:widowControl w:val="0"/>
      <w:ind w:firstLine="567"/>
    </w:pPr>
    <w:rPr>
      <w:szCs w:val="20"/>
    </w:rPr>
  </w:style>
  <w:style w:type="paragraph" w:customStyle="1" w:styleId="BodyTextIndent32">
    <w:name w:val="Body Text Indent 32"/>
    <w:basedOn w:val="a0"/>
    <w:rsid w:val="004602B0"/>
    <w:pPr>
      <w:widowControl w:val="0"/>
      <w:ind w:right="88" w:firstLine="567"/>
    </w:pPr>
    <w:rPr>
      <w:szCs w:val="20"/>
    </w:rPr>
  </w:style>
  <w:style w:type="paragraph" w:customStyle="1" w:styleId="Normal2">
    <w:name w:val="Normal2"/>
    <w:rsid w:val="004602B0"/>
    <w:rPr>
      <w:sz w:val="28"/>
    </w:rPr>
  </w:style>
  <w:style w:type="paragraph" w:customStyle="1" w:styleId="BodyText23">
    <w:name w:val="Body Text 23"/>
    <w:basedOn w:val="Normal2"/>
    <w:rsid w:val="004602B0"/>
    <w:pPr>
      <w:widowControl w:val="0"/>
      <w:jc w:val="center"/>
    </w:pPr>
    <w:rPr>
      <w:sz w:val="26"/>
    </w:rPr>
  </w:style>
  <w:style w:type="paragraph" w:customStyle="1" w:styleId="BodyText2">
    <w:name w:val="Body Text2"/>
    <w:basedOn w:val="Normal2"/>
    <w:rsid w:val="004602B0"/>
    <w:pPr>
      <w:widowControl w:val="0"/>
      <w:tabs>
        <w:tab w:val="left" w:pos="284"/>
      </w:tabs>
      <w:jc w:val="both"/>
    </w:pPr>
  </w:style>
  <w:style w:type="paragraph" w:customStyle="1" w:styleId="220">
    <w:name w:val="Основной текст с отступом 22"/>
    <w:basedOn w:val="a0"/>
    <w:rsid w:val="004640B4"/>
    <w:pPr>
      <w:suppressAutoHyphens/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Cs w:val="20"/>
    </w:rPr>
  </w:style>
  <w:style w:type="paragraph" w:customStyle="1" w:styleId="221">
    <w:name w:val="Основной текст 22"/>
    <w:basedOn w:val="a0"/>
    <w:rsid w:val="004640B4"/>
    <w:pPr>
      <w:ind w:firstLine="720"/>
    </w:pPr>
    <w:rPr>
      <w:sz w:val="24"/>
      <w:szCs w:val="20"/>
    </w:rPr>
  </w:style>
  <w:style w:type="paragraph" w:customStyle="1" w:styleId="msolistparagraph0">
    <w:name w:val="msolistparagraph"/>
    <w:basedOn w:val="a0"/>
    <w:rsid w:val="009A1CA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2101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fff2">
    <w:name w:val="annotation reference"/>
    <w:basedOn w:val="a1"/>
    <w:semiHidden/>
    <w:unhideWhenUsed/>
    <w:rsid w:val="006F2B25"/>
    <w:rPr>
      <w:sz w:val="16"/>
      <w:szCs w:val="16"/>
    </w:rPr>
  </w:style>
  <w:style w:type="paragraph" w:styleId="affff3">
    <w:name w:val="annotation subject"/>
    <w:basedOn w:val="aff2"/>
    <w:next w:val="aff2"/>
    <w:link w:val="affff4"/>
    <w:semiHidden/>
    <w:unhideWhenUsed/>
    <w:rsid w:val="006F2B25"/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3"/>
    <w:link w:val="affff3"/>
    <w:semiHidden/>
    <w:rsid w:val="006F2B25"/>
    <w:rPr>
      <w:rFonts w:ascii="Journal" w:hAnsi="Journal"/>
      <w:b/>
      <w:bCs/>
      <w:sz w:val="24"/>
      <w:lang w:val="uk-UA"/>
    </w:rPr>
  </w:style>
  <w:style w:type="paragraph" w:customStyle="1" w:styleId="2121">
    <w:name w:val="Основной текст с отступом.Основной текст с отступом Знак2.Основной текст с отступом Знак1 Знак.Основной текст с отступом Знак2 Знак Знак.Основной текст с отступом Знак1 Знак Знак Знак"/>
    <w:basedOn w:val="a0"/>
    <w:rsid w:val="00EA2421"/>
    <w:pPr>
      <w:ind w:firstLine="567"/>
      <w:jc w:val="left"/>
    </w:pPr>
    <w:rPr>
      <w:szCs w:val="20"/>
      <w:lang w:val="en-US"/>
    </w:rPr>
  </w:style>
  <w:style w:type="paragraph" w:customStyle="1" w:styleId="affff5">
    <w:name w:val="нормальный"/>
    <w:basedOn w:val="a0"/>
    <w:rsid w:val="00093124"/>
    <w:pPr>
      <w:jc w:val="left"/>
    </w:pPr>
    <w:rPr>
      <w:szCs w:val="20"/>
    </w:rPr>
  </w:style>
  <w:style w:type="paragraph" w:customStyle="1" w:styleId="1fb">
    <w:name w:val="Абзац списка1"/>
    <w:basedOn w:val="a0"/>
    <w:rsid w:val="007F52D4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FontStyle88">
    <w:name w:val="Font Style88"/>
    <w:rsid w:val="00AB7B15"/>
    <w:rPr>
      <w:rFonts w:ascii="Cambria" w:hAnsi="Cambria"/>
      <w:color w:val="000000"/>
      <w:sz w:val="16"/>
    </w:rPr>
  </w:style>
  <w:style w:type="character" w:customStyle="1" w:styleId="FontStyle97">
    <w:name w:val="Font Style97"/>
    <w:rsid w:val="00AB7B15"/>
    <w:rPr>
      <w:rFonts w:ascii="Cambria" w:hAnsi="Cambria"/>
      <w:color w:val="000000"/>
      <w:sz w:val="16"/>
    </w:rPr>
  </w:style>
  <w:style w:type="paragraph" w:customStyle="1" w:styleId="Style21">
    <w:name w:val="Style21"/>
    <w:basedOn w:val="a0"/>
    <w:rsid w:val="00AB7B15"/>
    <w:pPr>
      <w:widowControl w:val="0"/>
      <w:autoSpaceDE w:val="0"/>
      <w:autoSpaceDN w:val="0"/>
      <w:adjustRightInd w:val="0"/>
      <w:spacing w:line="254" w:lineRule="exact"/>
      <w:ind w:firstLine="466"/>
    </w:pPr>
    <w:rPr>
      <w:rFonts w:ascii="Cambria" w:eastAsia="Calibri" w:hAnsi="Cambria"/>
      <w:sz w:val="24"/>
    </w:rPr>
  </w:style>
  <w:style w:type="paragraph" w:customStyle="1" w:styleId="Style5">
    <w:name w:val="Style5"/>
    <w:basedOn w:val="a0"/>
    <w:rsid w:val="00AB7B15"/>
    <w:pPr>
      <w:widowControl w:val="0"/>
      <w:autoSpaceDE w:val="0"/>
      <w:autoSpaceDN w:val="0"/>
      <w:adjustRightInd w:val="0"/>
      <w:spacing w:line="254" w:lineRule="exact"/>
      <w:ind w:firstLine="451"/>
      <w:jc w:val="left"/>
    </w:pPr>
    <w:rPr>
      <w:rFonts w:ascii="Cambria" w:eastAsia="Calibri" w:hAnsi="Cambria"/>
      <w:sz w:val="24"/>
    </w:rPr>
  </w:style>
  <w:style w:type="paragraph" w:customStyle="1" w:styleId="affff6">
    <w:name w:val="Текст_дис"/>
    <w:rsid w:val="00AB7B15"/>
    <w:pPr>
      <w:spacing w:line="360" w:lineRule="auto"/>
      <w:ind w:firstLine="851"/>
      <w:jc w:val="both"/>
    </w:pPr>
    <w:rPr>
      <w:sz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8.wmf"/><Relationship Id="rId303" Type="http://schemas.openxmlformats.org/officeDocument/2006/relationships/image" Target="media/image150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4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78.wmf"/><Relationship Id="rId324" Type="http://schemas.openxmlformats.org/officeDocument/2006/relationships/image" Target="media/image161.wmf"/><Relationship Id="rId345" Type="http://schemas.openxmlformats.org/officeDocument/2006/relationships/image" Target="media/image176.png"/><Relationship Id="rId366" Type="http://schemas.openxmlformats.org/officeDocument/2006/relationships/image" Target="media/image197.png"/><Relationship Id="rId170" Type="http://schemas.openxmlformats.org/officeDocument/2006/relationships/oleObject" Target="embeddings/oleObject78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oleObject" Target="embeddings/oleObject106.bin"/><Relationship Id="rId247" Type="http://schemas.openxmlformats.org/officeDocument/2006/relationships/image" Target="media/image122.wmf"/><Relationship Id="rId107" Type="http://schemas.openxmlformats.org/officeDocument/2006/relationships/image" Target="media/image52.wmf"/><Relationship Id="rId268" Type="http://schemas.openxmlformats.org/officeDocument/2006/relationships/oleObject" Target="embeddings/oleObject127.bin"/><Relationship Id="rId289" Type="http://schemas.openxmlformats.org/officeDocument/2006/relationships/image" Target="media/image143.wmf"/><Relationship Id="rId11" Type="http://schemas.openxmlformats.org/officeDocument/2006/relationships/image" Target="media/image2.png"/><Relationship Id="rId32" Type="http://schemas.openxmlformats.org/officeDocument/2006/relationships/image" Target="media/image15.wmf"/><Relationship Id="rId53" Type="http://schemas.openxmlformats.org/officeDocument/2006/relationships/image" Target="media/image25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3.wmf"/><Relationship Id="rId314" Type="http://schemas.openxmlformats.org/officeDocument/2006/relationships/image" Target="media/image156.wmf"/><Relationship Id="rId335" Type="http://schemas.openxmlformats.org/officeDocument/2006/relationships/image" Target="media/image169.png"/><Relationship Id="rId356" Type="http://schemas.openxmlformats.org/officeDocument/2006/relationships/image" Target="media/image187.png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101.bin"/><Relationship Id="rId237" Type="http://schemas.openxmlformats.org/officeDocument/2006/relationships/image" Target="media/image117.wmf"/><Relationship Id="rId258" Type="http://schemas.openxmlformats.org/officeDocument/2006/relationships/oleObject" Target="embeddings/oleObject122.bin"/><Relationship Id="rId279" Type="http://schemas.openxmlformats.org/officeDocument/2006/relationships/image" Target="media/image138.wmf"/><Relationship Id="rId22" Type="http://schemas.openxmlformats.org/officeDocument/2006/relationships/image" Target="media/image10.wmf"/><Relationship Id="rId43" Type="http://schemas.openxmlformats.org/officeDocument/2006/relationships/image" Target="media/image20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25" Type="http://schemas.openxmlformats.org/officeDocument/2006/relationships/oleObject" Target="embeddings/oleObject155.bin"/><Relationship Id="rId346" Type="http://schemas.openxmlformats.org/officeDocument/2006/relationships/image" Target="media/image177.png"/><Relationship Id="rId367" Type="http://schemas.openxmlformats.org/officeDocument/2006/relationships/image" Target="media/image198.png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27" Type="http://schemas.openxmlformats.org/officeDocument/2006/relationships/image" Target="media/image112.wmf"/><Relationship Id="rId248" Type="http://schemas.openxmlformats.org/officeDocument/2006/relationships/oleObject" Target="embeddings/oleObject117.bin"/><Relationship Id="rId269" Type="http://schemas.openxmlformats.org/officeDocument/2006/relationships/image" Target="media/image133.wmf"/><Relationship Id="rId12" Type="http://schemas.openxmlformats.org/officeDocument/2006/relationships/image" Target="media/image3.emf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7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3.bin"/><Relationship Id="rId315" Type="http://schemas.openxmlformats.org/officeDocument/2006/relationships/oleObject" Target="embeddings/oleObject150.bin"/><Relationship Id="rId336" Type="http://schemas.openxmlformats.org/officeDocument/2006/relationships/image" Target="media/image170.wmf"/><Relationship Id="rId357" Type="http://schemas.openxmlformats.org/officeDocument/2006/relationships/image" Target="media/image188.png"/><Relationship Id="rId54" Type="http://schemas.openxmlformats.org/officeDocument/2006/relationships/oleObject" Target="embeddings/oleObject20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4.bin"/><Relationship Id="rId217" Type="http://schemas.openxmlformats.org/officeDocument/2006/relationships/image" Target="media/image10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259" Type="http://schemas.openxmlformats.org/officeDocument/2006/relationships/image" Target="media/image128.wmf"/><Relationship Id="rId23" Type="http://schemas.openxmlformats.org/officeDocument/2006/relationships/oleObject" Target="embeddings/oleObject4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28.bin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26" Type="http://schemas.openxmlformats.org/officeDocument/2006/relationships/image" Target="media/image162.wmf"/><Relationship Id="rId347" Type="http://schemas.openxmlformats.org/officeDocument/2006/relationships/image" Target="media/image178.png"/><Relationship Id="rId44" Type="http://schemas.openxmlformats.org/officeDocument/2006/relationships/oleObject" Target="embeddings/oleObject15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4.wmf"/><Relationship Id="rId368" Type="http://schemas.openxmlformats.org/officeDocument/2006/relationships/image" Target="media/image199.png"/><Relationship Id="rId172" Type="http://schemas.openxmlformats.org/officeDocument/2006/relationships/oleObject" Target="embeddings/oleObject79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07.bin"/><Relationship Id="rId249" Type="http://schemas.openxmlformats.org/officeDocument/2006/relationships/image" Target="media/image123.wmf"/><Relationship Id="rId13" Type="http://schemas.openxmlformats.org/officeDocument/2006/relationships/oleObject" Target="embeddings/oleObject1.bin"/><Relationship Id="rId109" Type="http://schemas.openxmlformats.org/officeDocument/2006/relationships/image" Target="media/image53.wmf"/><Relationship Id="rId260" Type="http://schemas.openxmlformats.org/officeDocument/2006/relationships/oleObject" Target="embeddings/oleObject123.bin"/><Relationship Id="rId281" Type="http://schemas.openxmlformats.org/officeDocument/2006/relationships/image" Target="media/image139.wmf"/><Relationship Id="rId316" Type="http://schemas.openxmlformats.org/officeDocument/2006/relationships/image" Target="media/image157.wmf"/><Relationship Id="rId337" Type="http://schemas.openxmlformats.org/officeDocument/2006/relationships/oleObject" Target="embeddings/oleObject158.bin"/><Relationship Id="rId34" Type="http://schemas.openxmlformats.org/officeDocument/2006/relationships/image" Target="media/image16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69.wmf"/><Relationship Id="rId358" Type="http://schemas.openxmlformats.org/officeDocument/2006/relationships/image" Target="media/image189.png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2.bin"/><Relationship Id="rId239" Type="http://schemas.openxmlformats.org/officeDocument/2006/relationships/image" Target="media/image118.wmf"/><Relationship Id="rId250" Type="http://schemas.openxmlformats.org/officeDocument/2006/relationships/oleObject" Target="embeddings/oleObject118.bin"/><Relationship Id="rId271" Type="http://schemas.openxmlformats.org/officeDocument/2006/relationships/image" Target="media/image134.wmf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24" Type="http://schemas.openxmlformats.org/officeDocument/2006/relationships/image" Target="media/image11.wmf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56.bin"/><Relationship Id="rId348" Type="http://schemas.openxmlformats.org/officeDocument/2006/relationships/image" Target="media/image179.png"/><Relationship Id="rId369" Type="http://schemas.openxmlformats.org/officeDocument/2006/relationships/image" Target="media/image200.png"/><Relationship Id="rId152" Type="http://schemas.openxmlformats.org/officeDocument/2006/relationships/oleObject" Target="embeddings/oleObject69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29" Type="http://schemas.openxmlformats.org/officeDocument/2006/relationships/image" Target="media/image113.wmf"/><Relationship Id="rId240" Type="http://schemas.openxmlformats.org/officeDocument/2006/relationships/oleObject" Target="embeddings/oleObject113.bin"/><Relationship Id="rId261" Type="http://schemas.openxmlformats.org/officeDocument/2006/relationships/image" Target="media/image129.wmf"/><Relationship Id="rId14" Type="http://schemas.openxmlformats.org/officeDocument/2006/relationships/image" Target="media/image4.png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4.bin"/><Relationship Id="rId317" Type="http://schemas.openxmlformats.org/officeDocument/2006/relationships/oleObject" Target="embeddings/oleObject151.bin"/><Relationship Id="rId338" Type="http://schemas.openxmlformats.org/officeDocument/2006/relationships/image" Target="media/image171.wmf"/><Relationship Id="rId359" Type="http://schemas.openxmlformats.org/officeDocument/2006/relationships/image" Target="media/image190.png"/><Relationship Id="rId8" Type="http://schemas.openxmlformats.org/officeDocument/2006/relationships/header" Target="header1.xml"/><Relationship Id="rId98" Type="http://schemas.openxmlformats.org/officeDocument/2006/relationships/oleObject" Target="embeddings/oleObject42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5.bin"/><Relationship Id="rId219" Type="http://schemas.openxmlformats.org/officeDocument/2006/relationships/image" Target="media/image108.wmf"/><Relationship Id="rId370" Type="http://schemas.openxmlformats.org/officeDocument/2006/relationships/header" Target="header2.xml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4.wmf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29.bin"/><Relationship Id="rId293" Type="http://schemas.openxmlformats.org/officeDocument/2006/relationships/image" Target="media/image145.wmf"/><Relationship Id="rId307" Type="http://schemas.openxmlformats.org/officeDocument/2006/relationships/image" Target="media/image152.png"/><Relationship Id="rId328" Type="http://schemas.openxmlformats.org/officeDocument/2006/relationships/image" Target="media/image163.wmf"/><Relationship Id="rId349" Type="http://schemas.openxmlformats.org/officeDocument/2006/relationships/image" Target="media/image180.png"/><Relationship Id="rId88" Type="http://schemas.openxmlformats.org/officeDocument/2006/relationships/oleObject" Target="embeddings/oleObject37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0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91.png"/><Relationship Id="rId220" Type="http://schemas.openxmlformats.org/officeDocument/2006/relationships/oleObject" Target="embeddings/oleObject103.bin"/><Relationship Id="rId241" Type="http://schemas.openxmlformats.org/officeDocument/2006/relationships/image" Target="media/image119.wmf"/><Relationship Id="rId15" Type="http://schemas.openxmlformats.org/officeDocument/2006/relationships/image" Target="media/image5.png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24.bin"/><Relationship Id="rId283" Type="http://schemas.openxmlformats.org/officeDocument/2006/relationships/image" Target="media/image140.wmf"/><Relationship Id="rId318" Type="http://schemas.openxmlformats.org/officeDocument/2006/relationships/image" Target="media/image158.wmf"/><Relationship Id="rId339" Type="http://schemas.openxmlformats.org/officeDocument/2006/relationships/oleObject" Target="embeddings/oleObject159.bin"/><Relationship Id="rId78" Type="http://schemas.openxmlformats.org/officeDocument/2006/relationships/oleObject" Target="embeddings/oleObject3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0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1.wmf"/><Relationship Id="rId350" Type="http://schemas.openxmlformats.org/officeDocument/2006/relationships/image" Target="media/image181.png"/><Relationship Id="rId37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oleObject" Target="embeddings/oleObject83.bin"/><Relationship Id="rId210" Type="http://schemas.openxmlformats.org/officeDocument/2006/relationships/oleObject" Target="embeddings/oleObject98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2.bin"/><Relationship Id="rId26" Type="http://schemas.openxmlformats.org/officeDocument/2006/relationships/image" Target="media/image12.wmf"/><Relationship Id="rId231" Type="http://schemas.openxmlformats.org/officeDocument/2006/relationships/image" Target="media/image114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5.wmf"/><Relationship Id="rId294" Type="http://schemas.openxmlformats.org/officeDocument/2006/relationships/oleObject" Target="embeddings/oleObject140.bin"/><Relationship Id="rId308" Type="http://schemas.openxmlformats.org/officeDocument/2006/relationships/image" Target="media/image153.wmf"/><Relationship Id="rId329" Type="http://schemas.openxmlformats.org/officeDocument/2006/relationships/oleObject" Target="embeddings/oleObject157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6.wmf"/><Relationship Id="rId340" Type="http://schemas.openxmlformats.org/officeDocument/2006/relationships/image" Target="media/image172.png"/><Relationship Id="rId361" Type="http://schemas.openxmlformats.org/officeDocument/2006/relationships/image" Target="media/image192.png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6.png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4.bin"/><Relationship Id="rId263" Type="http://schemas.openxmlformats.org/officeDocument/2006/relationships/image" Target="media/image130.wmf"/><Relationship Id="rId284" Type="http://schemas.openxmlformats.org/officeDocument/2006/relationships/oleObject" Target="embeddings/oleObject135.bin"/><Relationship Id="rId319" Type="http://schemas.openxmlformats.org/officeDocument/2006/relationships/oleObject" Target="embeddings/oleObject152.bin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22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5.bin"/><Relationship Id="rId330" Type="http://schemas.openxmlformats.org/officeDocument/2006/relationships/image" Target="media/image164.png"/><Relationship Id="rId90" Type="http://schemas.openxmlformats.org/officeDocument/2006/relationships/oleObject" Target="embeddings/oleObject38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6.bin"/><Relationship Id="rId351" Type="http://schemas.openxmlformats.org/officeDocument/2006/relationships/image" Target="media/image182.png"/><Relationship Id="rId372" Type="http://schemas.openxmlformats.org/officeDocument/2006/relationships/fontTable" Target="fontTable.xml"/><Relationship Id="rId211" Type="http://schemas.openxmlformats.org/officeDocument/2006/relationships/image" Target="media/image104.wmf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0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7.bin"/><Relationship Id="rId27" Type="http://schemas.openxmlformats.org/officeDocument/2006/relationships/oleObject" Target="embeddings/oleObject6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0.bin"/><Relationship Id="rId320" Type="http://schemas.openxmlformats.org/officeDocument/2006/relationships/image" Target="media/image159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7.wmf"/><Relationship Id="rId341" Type="http://schemas.openxmlformats.org/officeDocument/2006/relationships/image" Target="media/image173.wmf"/><Relationship Id="rId362" Type="http://schemas.openxmlformats.org/officeDocument/2006/relationships/image" Target="media/image193.png"/><Relationship Id="rId201" Type="http://schemas.openxmlformats.org/officeDocument/2006/relationships/image" Target="media/image99.wmf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5.bin"/><Relationship Id="rId285" Type="http://schemas.openxmlformats.org/officeDocument/2006/relationships/image" Target="media/image141.wmf"/><Relationship Id="rId17" Type="http://schemas.openxmlformats.org/officeDocument/2006/relationships/image" Target="media/image7.png"/><Relationship Id="rId38" Type="http://schemas.openxmlformats.org/officeDocument/2006/relationships/oleObject" Target="embeddings/oleObject12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5.bin"/><Relationship Id="rId310" Type="http://schemas.openxmlformats.org/officeDocument/2006/relationships/image" Target="media/image154.wmf"/><Relationship Id="rId70" Type="http://schemas.openxmlformats.org/officeDocument/2006/relationships/oleObject" Target="embeddings/oleObject28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2.wmf"/><Relationship Id="rId331" Type="http://schemas.openxmlformats.org/officeDocument/2006/relationships/image" Target="media/image165.png"/><Relationship Id="rId352" Type="http://schemas.openxmlformats.org/officeDocument/2006/relationships/image" Target="media/image183.png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0.bin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0.bin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3.bin"/><Relationship Id="rId342" Type="http://schemas.openxmlformats.org/officeDocument/2006/relationships/oleObject" Target="embeddings/oleObject160.bin"/><Relationship Id="rId363" Type="http://schemas.openxmlformats.org/officeDocument/2006/relationships/image" Target="media/image194.png"/><Relationship Id="rId202" Type="http://schemas.openxmlformats.org/officeDocument/2006/relationships/oleObject" Target="embeddings/oleObject94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5.bin"/><Relationship Id="rId18" Type="http://schemas.openxmlformats.org/officeDocument/2006/relationships/image" Target="media/image8.emf"/><Relationship Id="rId39" Type="http://schemas.openxmlformats.org/officeDocument/2006/relationships/image" Target="media/image18.wmf"/><Relationship Id="rId265" Type="http://schemas.openxmlformats.org/officeDocument/2006/relationships/image" Target="media/image131.wmf"/><Relationship Id="rId286" Type="http://schemas.openxmlformats.org/officeDocument/2006/relationships/oleObject" Target="embeddings/oleObject136.bin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6.png"/><Relationship Id="rId353" Type="http://schemas.openxmlformats.org/officeDocument/2006/relationships/image" Target="media/image184.png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7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9.wmf"/><Relationship Id="rId322" Type="http://schemas.openxmlformats.org/officeDocument/2006/relationships/image" Target="media/image160.wmf"/><Relationship Id="rId343" Type="http://schemas.openxmlformats.org/officeDocument/2006/relationships/image" Target="media/image174.png"/><Relationship Id="rId364" Type="http://schemas.openxmlformats.org/officeDocument/2006/relationships/image" Target="media/image195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1.wmf"/><Relationship Id="rId266" Type="http://schemas.openxmlformats.org/officeDocument/2006/relationships/oleObject" Target="embeddings/oleObject126.bin"/><Relationship Id="rId287" Type="http://schemas.openxmlformats.org/officeDocument/2006/relationships/image" Target="media/image142.wmf"/><Relationship Id="rId30" Type="http://schemas.openxmlformats.org/officeDocument/2006/relationships/image" Target="media/image14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7.bin"/><Relationship Id="rId312" Type="http://schemas.openxmlformats.org/officeDocument/2006/relationships/image" Target="media/image155.wmf"/><Relationship Id="rId333" Type="http://schemas.openxmlformats.org/officeDocument/2006/relationships/image" Target="media/image167.png"/><Relationship Id="rId354" Type="http://schemas.openxmlformats.org/officeDocument/2006/relationships/image" Target="media/image185.png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6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2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4.bin"/><Relationship Id="rId323" Type="http://schemas.openxmlformats.org/officeDocument/2006/relationships/oleObject" Target="embeddings/oleObject154.bin"/><Relationship Id="rId344" Type="http://schemas.openxmlformats.org/officeDocument/2006/relationships/image" Target="media/image175.png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65" Type="http://schemas.openxmlformats.org/officeDocument/2006/relationships/image" Target="media/image196.png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2.wmf"/><Relationship Id="rId288" Type="http://schemas.openxmlformats.org/officeDocument/2006/relationships/oleObject" Target="embeddings/oleObject137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49.bin"/><Relationship Id="rId10" Type="http://schemas.openxmlformats.org/officeDocument/2006/relationships/image" Target="media/image1.png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5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3.wmf"/><Relationship Id="rId334" Type="http://schemas.openxmlformats.org/officeDocument/2006/relationships/image" Target="media/image168.png"/><Relationship Id="rId355" Type="http://schemas.openxmlformats.org/officeDocument/2006/relationships/image" Target="media/image18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%20and%20Settings\&#1040;&#1076;&#1084;&#1080;&#1085;&#1080;&#1089;&#1090;&#1088;&#1072;&#1090;&#1086;&#1088;\Application%20Data\Microsoft\&#1064;&#1072;&#1073;&#1083;&#1086;&#1085;&#1099;\&#1047;&#1072;&#1075;&#1086;&#1090;&#1086;&#1074;&#1082;&#1072;%20&#1082;%20&#1050;&#105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D68BE-6AE0-46CE-9F88-EEF78C93C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Заготовка к КП</Template>
  <TotalTime>360</TotalTime>
  <Pages>64</Pages>
  <Words>7051</Words>
  <Characters>52434</Characters>
  <Application>Microsoft Office Word</Application>
  <DocSecurity>0</DocSecurity>
  <Lines>436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Восточно-украинский национальный университет</vt:lpstr>
    </vt:vector>
  </TitlesOfParts>
  <Company>СТИ</Company>
  <LinksUpToDate>false</LinksUpToDate>
  <CharactersWithSpaces>59367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Восточно-украинский национальный университет</dc:title>
  <dc:creator>Администратор</dc:creator>
  <cp:lastModifiedBy>Arti</cp:lastModifiedBy>
  <cp:revision>92</cp:revision>
  <cp:lastPrinted>2014-05-15T07:06:00Z</cp:lastPrinted>
  <dcterms:created xsi:type="dcterms:W3CDTF">2018-06-13T16:44:00Z</dcterms:created>
  <dcterms:modified xsi:type="dcterms:W3CDTF">2019-06-20T14:53:00Z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