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E09" w:rsidRDefault="00517E09" w:rsidP="00FA04CA">
      <w:pPr>
        <w:pStyle w:val="8"/>
        <w:spacing w:line="360" w:lineRule="auto"/>
        <w:rPr>
          <w:b w:val="0"/>
          <w:sz w:val="28"/>
          <w:szCs w:val="28"/>
          <w:lang w:val="uk-UA"/>
        </w:rPr>
      </w:pPr>
      <w:r>
        <w:rPr>
          <w:b w:val="0"/>
          <w:sz w:val="28"/>
          <w:szCs w:val="28"/>
          <w:lang w:val="uk-UA"/>
        </w:rPr>
        <w:t xml:space="preserve">Тема: Розробка </w:t>
      </w:r>
      <w:proofErr w:type="spellStart"/>
      <w:r>
        <w:rPr>
          <w:b w:val="0"/>
          <w:sz w:val="28"/>
          <w:szCs w:val="28"/>
          <w:lang w:val="uk-UA"/>
        </w:rPr>
        <w:t>компьютерно</w:t>
      </w:r>
      <w:proofErr w:type="spellEnd"/>
      <w:r>
        <w:rPr>
          <w:b w:val="0"/>
          <w:sz w:val="28"/>
          <w:szCs w:val="28"/>
          <w:lang w:val="uk-UA"/>
        </w:rPr>
        <w:t>-і</w:t>
      </w:r>
      <w:r w:rsidR="003649DE">
        <w:rPr>
          <w:b w:val="0"/>
          <w:sz w:val="28"/>
          <w:szCs w:val="28"/>
          <w:lang w:val="uk-UA"/>
        </w:rPr>
        <w:t>нтегрованої системи управлі</w:t>
      </w:r>
      <w:r>
        <w:rPr>
          <w:b w:val="0"/>
          <w:sz w:val="28"/>
          <w:szCs w:val="28"/>
          <w:lang w:val="uk-UA"/>
        </w:rPr>
        <w:t>ння</w:t>
      </w:r>
      <w:r w:rsidR="003649DE">
        <w:rPr>
          <w:b w:val="0"/>
          <w:sz w:val="28"/>
          <w:szCs w:val="28"/>
          <w:lang w:val="uk-UA"/>
        </w:rPr>
        <w:t xml:space="preserve"> піччю нагріву природного газу первинного риформінгу у виробництві аміаку </w:t>
      </w:r>
    </w:p>
    <w:p w:rsidR="003649DE" w:rsidRDefault="003649DE" w:rsidP="003649DE">
      <w:pPr>
        <w:rPr>
          <w:lang w:val="uk-UA"/>
        </w:rPr>
      </w:pPr>
      <w:r>
        <w:rPr>
          <w:lang w:val="uk-UA"/>
        </w:rPr>
        <w:t>Здобувач вищої освіти: Добровольський Михайло Сергійович</w:t>
      </w:r>
    </w:p>
    <w:p w:rsidR="003649DE" w:rsidRPr="003649DE" w:rsidRDefault="003649DE" w:rsidP="003649DE">
      <w:pPr>
        <w:rPr>
          <w:lang w:val="uk-UA"/>
        </w:rPr>
      </w:pPr>
      <w:r>
        <w:rPr>
          <w:lang w:val="uk-UA"/>
        </w:rPr>
        <w:t>гр. АТП-14д</w:t>
      </w:r>
    </w:p>
    <w:p w:rsidR="00517E09" w:rsidRDefault="00517E09" w:rsidP="00517E09">
      <w:pPr>
        <w:rPr>
          <w:color w:val="000000"/>
          <w:lang w:val="uk-UA"/>
        </w:rPr>
      </w:pPr>
      <w:r>
        <w:rPr>
          <w:lang w:val="uk-UA"/>
        </w:rPr>
        <w:br w:type="page"/>
      </w:r>
      <w:bookmarkStart w:id="0" w:name="_GoBack"/>
      <w:bookmarkEnd w:id="0"/>
    </w:p>
    <w:p w:rsidR="00FA04CA" w:rsidRPr="00172EDE" w:rsidRDefault="00FA04CA" w:rsidP="00FA04CA">
      <w:pPr>
        <w:pStyle w:val="8"/>
        <w:spacing w:line="360" w:lineRule="auto"/>
        <w:rPr>
          <w:caps/>
          <w:sz w:val="28"/>
          <w:szCs w:val="28"/>
          <w:lang w:val="uk-UA"/>
        </w:rPr>
      </w:pPr>
      <w:r>
        <w:rPr>
          <w:caps/>
          <w:sz w:val="28"/>
          <w:szCs w:val="28"/>
          <w:lang w:val="uk-UA"/>
        </w:rPr>
        <w:t>Реферат</w:t>
      </w:r>
    </w:p>
    <w:p w:rsidR="00E60319" w:rsidRPr="00362E77" w:rsidRDefault="00E60319" w:rsidP="00B201AA">
      <w:pPr>
        <w:spacing w:before="100" w:beforeAutospacing="1" w:line="360" w:lineRule="auto"/>
        <w:ind w:firstLine="567"/>
        <w:rPr>
          <w:szCs w:val="28"/>
          <w:lang w:val="uk-UA"/>
        </w:rPr>
      </w:pPr>
      <w:r w:rsidRPr="00883E01">
        <w:rPr>
          <w:szCs w:val="28"/>
          <w:lang w:val="uk-UA" w:eastAsia="uk-UA"/>
        </w:rPr>
        <w:t xml:space="preserve">Пояснювальна записка </w:t>
      </w:r>
      <w:r w:rsidR="00CF590A">
        <w:rPr>
          <w:szCs w:val="28"/>
          <w:lang w:val="uk-UA" w:eastAsia="uk-UA"/>
        </w:rPr>
        <w:t>75</w:t>
      </w:r>
      <w:r w:rsidR="002B6A1D" w:rsidRPr="00362E77">
        <w:rPr>
          <w:szCs w:val="28"/>
          <w:lang w:val="uk-UA" w:eastAsia="uk-UA"/>
        </w:rPr>
        <w:t>сторінки</w:t>
      </w:r>
      <w:r w:rsidRPr="00362E77">
        <w:rPr>
          <w:szCs w:val="28"/>
          <w:lang w:val="uk-UA" w:eastAsia="uk-UA"/>
        </w:rPr>
        <w:t xml:space="preserve">, </w:t>
      </w:r>
      <w:r w:rsidR="00CF590A">
        <w:rPr>
          <w:szCs w:val="28"/>
          <w:lang w:val="uk-UA" w:eastAsia="uk-UA"/>
        </w:rPr>
        <w:t>35</w:t>
      </w:r>
      <w:r w:rsidRPr="00362E77">
        <w:rPr>
          <w:szCs w:val="28"/>
          <w:lang w:val="uk-UA" w:eastAsia="uk-UA"/>
        </w:rPr>
        <w:t xml:space="preserve"> рисунків, </w:t>
      </w:r>
      <w:r w:rsidR="00B201AA">
        <w:rPr>
          <w:szCs w:val="28"/>
          <w:lang w:val="uk-UA" w:eastAsia="uk-UA"/>
        </w:rPr>
        <w:t>1</w:t>
      </w:r>
      <w:r w:rsidRPr="00B201AA">
        <w:rPr>
          <w:szCs w:val="28"/>
          <w:lang w:val="uk-UA" w:eastAsia="uk-UA"/>
        </w:rPr>
        <w:t>3</w:t>
      </w:r>
      <w:r w:rsidR="004C6D93">
        <w:rPr>
          <w:szCs w:val="28"/>
          <w:lang w:val="uk-UA" w:eastAsia="uk-UA"/>
        </w:rPr>
        <w:t xml:space="preserve"> джерел</w:t>
      </w:r>
      <w:r w:rsidR="00B201AA">
        <w:rPr>
          <w:szCs w:val="28"/>
          <w:lang w:val="uk-UA" w:eastAsia="uk-UA"/>
        </w:rPr>
        <w:t>.</w:t>
      </w:r>
    </w:p>
    <w:p w:rsidR="00E60319" w:rsidRPr="00362E77" w:rsidRDefault="004E06FA" w:rsidP="00B201AA">
      <w:pPr>
        <w:spacing w:line="360" w:lineRule="auto"/>
        <w:ind w:firstLine="567"/>
        <w:rPr>
          <w:color w:val="000000"/>
          <w:szCs w:val="28"/>
          <w:lang w:val="uk-UA" w:eastAsia="uk-UA"/>
        </w:rPr>
      </w:pPr>
      <w:r>
        <w:rPr>
          <w:color w:val="000000"/>
          <w:szCs w:val="28"/>
          <w:lang w:val="uk-UA" w:eastAsia="uk-UA"/>
        </w:rPr>
        <w:t>КОМП’ЮТЕРНО-ІНТЕГРОВАНА СИСТЕМА</w:t>
      </w:r>
      <w:r w:rsidR="00E60319" w:rsidRPr="00362E77">
        <w:rPr>
          <w:color w:val="000000"/>
          <w:szCs w:val="28"/>
          <w:lang w:val="uk-UA" w:eastAsia="uk-UA"/>
        </w:rPr>
        <w:t xml:space="preserve">, </w:t>
      </w:r>
      <w:r>
        <w:rPr>
          <w:color w:val="000000"/>
          <w:szCs w:val="28"/>
          <w:lang w:val="uk-UA" w:eastAsia="uk-UA"/>
        </w:rPr>
        <w:t>ПІЧ РЕФОРМІНГУ</w:t>
      </w:r>
      <w:r w:rsidR="00A95A2F" w:rsidRPr="00362E77">
        <w:rPr>
          <w:color w:val="000000"/>
          <w:szCs w:val="28"/>
          <w:lang w:val="uk-UA" w:eastAsia="uk-UA"/>
        </w:rPr>
        <w:t>,</w:t>
      </w:r>
      <w:r>
        <w:rPr>
          <w:color w:val="000000"/>
          <w:szCs w:val="28"/>
          <w:lang w:val="uk-UA" w:eastAsia="uk-UA"/>
        </w:rPr>
        <w:t xml:space="preserve"> ТЕМПЕРАТУРА</w:t>
      </w:r>
      <w:r w:rsidR="00E60319" w:rsidRPr="00362E77">
        <w:rPr>
          <w:color w:val="000000"/>
          <w:szCs w:val="28"/>
          <w:lang w:val="uk-UA" w:eastAsia="uk-UA"/>
        </w:rPr>
        <w:t>, В</w:t>
      </w:r>
      <w:r>
        <w:rPr>
          <w:color w:val="000000"/>
          <w:szCs w:val="28"/>
          <w:lang w:val="uk-UA" w:eastAsia="uk-UA"/>
        </w:rPr>
        <w:t>ИТРАТА, ДВОКОНТУРНА АВТОМАТИЧНА СИСТЕМА</w:t>
      </w:r>
      <w:r w:rsidR="00E60319" w:rsidRPr="00362E77">
        <w:rPr>
          <w:color w:val="000000"/>
          <w:szCs w:val="28"/>
          <w:lang w:val="uk-UA" w:eastAsia="uk-UA"/>
        </w:rPr>
        <w:t>,</w:t>
      </w:r>
      <w:r w:rsidR="00A95A2F" w:rsidRPr="00362E77">
        <w:rPr>
          <w:color w:val="000000"/>
          <w:szCs w:val="28"/>
          <w:lang w:val="uk-UA" w:eastAsia="uk-UA"/>
        </w:rPr>
        <w:t xml:space="preserve"> ФУНКЦІОНАЛЬНА СХЕМА,</w:t>
      </w:r>
      <w:r>
        <w:rPr>
          <w:color w:val="000000"/>
          <w:szCs w:val="28"/>
          <w:lang w:val="uk-UA"/>
        </w:rPr>
        <w:t>РЕГУЛЯТОР</w:t>
      </w:r>
      <w:r w:rsidR="00B201AA">
        <w:rPr>
          <w:color w:val="000000"/>
          <w:szCs w:val="28"/>
          <w:lang w:val="uk-UA"/>
        </w:rPr>
        <w:t>, ЧАСТОТНІ ХАРАКТЕРИСТИКИ, ПЕРЕХІДНИЙ ПРОЦЕС</w:t>
      </w:r>
      <w:r w:rsidR="00E60319" w:rsidRPr="00362E77">
        <w:rPr>
          <w:color w:val="000000"/>
          <w:szCs w:val="28"/>
          <w:lang w:val="uk-UA"/>
        </w:rPr>
        <w:t>, МНЕМОСХЕМА</w:t>
      </w:r>
      <w:r>
        <w:rPr>
          <w:color w:val="000000"/>
          <w:szCs w:val="28"/>
          <w:lang w:val="uk-UA" w:eastAsia="uk-UA"/>
        </w:rPr>
        <w:t>, РЕЖИМ РОБОТИ</w:t>
      </w:r>
      <w:r w:rsidR="00E60319" w:rsidRPr="00362E77">
        <w:rPr>
          <w:color w:val="000000"/>
          <w:szCs w:val="28"/>
          <w:lang w:val="uk-UA" w:eastAsia="uk-UA"/>
        </w:rPr>
        <w:t>.</w:t>
      </w:r>
    </w:p>
    <w:p w:rsidR="00EA4B09" w:rsidRDefault="00B201AA" w:rsidP="00EA4B09">
      <w:pPr>
        <w:spacing w:line="360" w:lineRule="auto"/>
        <w:ind w:firstLine="709"/>
        <w:rPr>
          <w:color w:val="000000"/>
          <w:szCs w:val="28"/>
          <w:lang w:val="uk-UA" w:eastAsia="uk-UA"/>
        </w:rPr>
      </w:pPr>
      <w:r>
        <w:rPr>
          <w:color w:val="000000"/>
          <w:szCs w:val="28"/>
          <w:lang w:val="uk-UA" w:eastAsia="uk-UA"/>
        </w:rPr>
        <w:t>Метою</w:t>
      </w:r>
      <w:r w:rsidR="004E06FA">
        <w:rPr>
          <w:color w:val="000000"/>
          <w:szCs w:val="28"/>
          <w:lang w:val="uk-UA" w:eastAsia="uk-UA"/>
        </w:rPr>
        <w:t>дипломного</w:t>
      </w:r>
      <w:r>
        <w:rPr>
          <w:color w:val="000000"/>
          <w:szCs w:val="28"/>
          <w:lang w:val="uk-UA" w:eastAsia="uk-UA"/>
        </w:rPr>
        <w:t xml:space="preserve"> проекту є </w:t>
      </w:r>
      <w:r w:rsidR="00E60319" w:rsidRPr="00362E77">
        <w:rPr>
          <w:color w:val="000000"/>
          <w:szCs w:val="28"/>
          <w:lang w:val="uk-UA" w:eastAsia="uk-UA"/>
        </w:rPr>
        <w:t>роз</w:t>
      </w:r>
      <w:r>
        <w:rPr>
          <w:color w:val="000000"/>
          <w:szCs w:val="28"/>
          <w:lang w:val="uk-UA" w:eastAsia="uk-UA"/>
        </w:rPr>
        <w:t>робка технічного проекту автоматизації печі нагріву природного газу первинного риформінгу у виробництві аміаку і виконати синтез двоконтурної каскадної АСР</w:t>
      </w:r>
      <w:r w:rsidR="00C3791C">
        <w:rPr>
          <w:color w:val="000000"/>
          <w:szCs w:val="28"/>
          <w:lang w:val="uk-UA" w:eastAsia="uk-UA"/>
        </w:rPr>
        <w:t xml:space="preserve"> температури конверсії природного газу.</w:t>
      </w:r>
    </w:p>
    <w:p w:rsidR="00AC33B5" w:rsidRPr="00B201AA" w:rsidRDefault="00AC33B5" w:rsidP="00EA4B09">
      <w:pPr>
        <w:spacing w:line="360" w:lineRule="auto"/>
        <w:ind w:firstLine="709"/>
        <w:rPr>
          <w:color w:val="000000"/>
          <w:szCs w:val="28"/>
          <w:lang w:val="uk-UA" w:eastAsia="uk-UA"/>
        </w:rPr>
      </w:pPr>
      <w:r>
        <w:rPr>
          <w:color w:val="000000"/>
          <w:szCs w:val="28"/>
          <w:lang w:val="uk-UA" w:eastAsia="uk-UA"/>
        </w:rPr>
        <w:t xml:space="preserve">У процесі роботи була виконана розробка математичної моделі печі первинного риформінгу проведений аналіз отриманої моделі, розроблена каскадна двоконтурна система стабілізації температури конверсії та  комп’ютерно-інтегрована система управління технологічним об’єктом. </w:t>
      </w:r>
    </w:p>
    <w:p w:rsidR="005A1D52" w:rsidRDefault="005A1D52" w:rsidP="006D6843">
      <w:pPr>
        <w:ind w:firstLine="708"/>
        <w:rPr>
          <w:color w:val="000000"/>
          <w:lang w:val="uk-UA"/>
        </w:rPr>
      </w:pPr>
    </w:p>
    <w:p w:rsidR="005A1D52" w:rsidRPr="005A1D52" w:rsidRDefault="005A1D52" w:rsidP="005A1D52">
      <w:pPr>
        <w:rPr>
          <w:lang w:val="uk-UA"/>
        </w:rPr>
      </w:pPr>
    </w:p>
    <w:p w:rsidR="005A1D52" w:rsidRDefault="005A1D52" w:rsidP="005A1D52">
      <w:pPr>
        <w:tabs>
          <w:tab w:val="left" w:pos="1350"/>
        </w:tabs>
        <w:rPr>
          <w:lang w:val="uk-UA"/>
        </w:rPr>
      </w:pPr>
      <w:r>
        <w:rPr>
          <w:lang w:val="uk-UA"/>
        </w:rPr>
        <w:tab/>
      </w:r>
    </w:p>
    <w:p w:rsidR="006D6843" w:rsidRPr="005A1D52" w:rsidRDefault="005A1D52" w:rsidP="005A1D52">
      <w:pPr>
        <w:tabs>
          <w:tab w:val="left" w:pos="1350"/>
        </w:tabs>
        <w:rPr>
          <w:lang w:val="uk-UA"/>
        </w:rPr>
        <w:sectPr w:rsidR="006D6843" w:rsidRPr="005A1D52" w:rsidSect="00556563">
          <w:headerReference w:type="default" r:id="rId9"/>
          <w:footerReference w:type="default" r:id="rId10"/>
          <w:pgSz w:w="11906" w:h="16838"/>
          <w:pgMar w:top="1134" w:right="850" w:bottom="4133" w:left="1701" w:header="708" w:footer="708" w:gutter="0"/>
          <w:pgNumType w:start="2"/>
          <w:cols w:space="708"/>
          <w:docGrid w:linePitch="360"/>
        </w:sectPr>
      </w:pPr>
      <w:r>
        <w:rPr>
          <w:lang w:val="uk-UA"/>
        </w:rPr>
        <w:tab/>
      </w:r>
    </w:p>
    <w:p w:rsidR="005B5297" w:rsidRDefault="004602B0" w:rsidP="005B5297">
      <w:pPr>
        <w:pStyle w:val="ad"/>
        <w:ind w:firstLine="567"/>
        <w:jc w:val="center"/>
        <w:rPr>
          <w:szCs w:val="28"/>
          <w:lang w:val="uk-UA"/>
        </w:rPr>
      </w:pPr>
      <w:r w:rsidRPr="0005553E">
        <w:rPr>
          <w:b/>
          <w:szCs w:val="28"/>
          <w:lang w:val="uk-UA"/>
        </w:rPr>
        <w:lastRenderedPageBreak/>
        <w:t>ЗМІСТ</w:t>
      </w:r>
    </w:p>
    <w:p w:rsidR="004602B0" w:rsidRPr="005B5297" w:rsidRDefault="004602B0" w:rsidP="00581295">
      <w:pPr>
        <w:pStyle w:val="ad"/>
        <w:ind w:firstLine="0"/>
        <w:rPr>
          <w:b/>
          <w:szCs w:val="28"/>
          <w:lang w:val="uk-UA"/>
        </w:rPr>
      </w:pPr>
      <w:r>
        <w:rPr>
          <w:szCs w:val="28"/>
          <w:lang w:val="uk-UA"/>
        </w:rPr>
        <w:t>ВС</w:t>
      </w:r>
      <w:r w:rsidR="00581295">
        <w:rPr>
          <w:szCs w:val="28"/>
          <w:lang w:val="uk-UA"/>
        </w:rPr>
        <w:t>ТУП……………………………………………………………….….</w:t>
      </w:r>
    </w:p>
    <w:p w:rsidR="00793DD0" w:rsidRPr="00F14E7D" w:rsidRDefault="00793DD0" w:rsidP="00581295">
      <w:pPr>
        <w:spacing w:line="360" w:lineRule="auto"/>
        <w:jc w:val="left"/>
        <w:rPr>
          <w:szCs w:val="28"/>
          <w:lang w:val="uk-UA"/>
        </w:rPr>
      </w:pPr>
      <w:r w:rsidRPr="00F14E7D">
        <w:rPr>
          <w:szCs w:val="28"/>
          <w:lang w:val="uk-UA"/>
        </w:rPr>
        <w:t>РОЗДІЛ 1</w:t>
      </w:r>
      <w:r w:rsidR="00581295">
        <w:rPr>
          <w:szCs w:val="28"/>
          <w:lang w:val="uk-UA"/>
        </w:rPr>
        <w:t>.</w:t>
      </w:r>
      <w:r w:rsidR="00581295" w:rsidRPr="00581295">
        <w:rPr>
          <w:b/>
          <w:szCs w:val="28"/>
          <w:lang w:val="uk-UA"/>
        </w:rPr>
        <w:t xml:space="preserve"> </w:t>
      </w:r>
      <w:r w:rsidR="00581295" w:rsidRPr="00581295">
        <w:rPr>
          <w:szCs w:val="28"/>
          <w:lang w:val="uk-UA"/>
        </w:rPr>
        <w:t>АНАЛІЗ СУЧУСНОГО СТАНУ АВТОМАЗТИЗАЦІЇ ТЕХНОЛОГІЧНИХ ПРОЦЕСІВ НАГРІВУ ПРИРОДНОГО ГАЗУ ПЕРВИННОГО РИФОРМІНГУ У ВИРОБНИЦТВІ АМІАКУ</w:t>
      </w:r>
    </w:p>
    <w:p w:rsidR="00793DD0" w:rsidRPr="00793DD0" w:rsidRDefault="00793DD0" w:rsidP="005B5297">
      <w:pPr>
        <w:tabs>
          <w:tab w:val="center" w:pos="4677"/>
          <w:tab w:val="right" w:pos="9354"/>
        </w:tabs>
        <w:spacing w:line="360" w:lineRule="auto"/>
        <w:ind w:firstLine="567"/>
        <w:jc w:val="left"/>
        <w:rPr>
          <w:b/>
          <w:szCs w:val="28"/>
          <w:lang w:val="uk-UA"/>
        </w:rPr>
      </w:pPr>
      <w:r>
        <w:rPr>
          <w:szCs w:val="28"/>
          <w:lang w:val="uk-UA"/>
        </w:rPr>
        <w:t>1.1</w:t>
      </w:r>
      <w:r>
        <w:rPr>
          <w:b/>
          <w:szCs w:val="28"/>
          <w:lang w:val="uk-UA"/>
        </w:rPr>
        <w:t>.</w:t>
      </w:r>
      <w:r w:rsidRPr="00793DD0">
        <w:rPr>
          <w:szCs w:val="28"/>
          <w:lang w:val="uk-UA"/>
        </w:rPr>
        <w:t>Аналіз сучасного стану нагріву п первинного риформінгу</w:t>
      </w:r>
      <w:r>
        <w:rPr>
          <w:b/>
          <w:szCs w:val="28"/>
          <w:lang w:val="uk-UA"/>
        </w:rPr>
        <w:tab/>
      </w:r>
    </w:p>
    <w:p w:rsidR="00793DD0" w:rsidRPr="00581295" w:rsidRDefault="00793DD0" w:rsidP="00581295">
      <w:pPr>
        <w:jc w:val="left"/>
        <w:rPr>
          <w:szCs w:val="28"/>
          <w:lang w:val="uk-UA"/>
        </w:rPr>
      </w:pPr>
      <w:r w:rsidRPr="00F14E7D">
        <w:rPr>
          <w:szCs w:val="28"/>
          <w:lang w:val="uk-UA"/>
        </w:rPr>
        <w:t>РОЗДІЛ 2</w:t>
      </w:r>
      <w:r w:rsidRPr="00581295">
        <w:rPr>
          <w:szCs w:val="28"/>
          <w:lang w:val="uk-UA"/>
        </w:rPr>
        <w:t>.</w:t>
      </w:r>
      <w:r w:rsidR="00581295" w:rsidRPr="00581295">
        <w:rPr>
          <w:szCs w:val="28"/>
          <w:lang w:val="uk-UA"/>
        </w:rPr>
        <w:t xml:space="preserve"> АНАЛІЗ ТЕХНОЛОГІЧНОГО ПРОЦЕСУ ПІЧІ ДЛЯ НАГРІВУ ПРИРОДНОГО ГАЗУ ПЕРВИННОГО РИФОРМІНГУ У ВИРОБНИЦТВІ АМІАКУ ЯК ОБ’ЄКТУ УПРАВЛІННЯ</w:t>
      </w:r>
    </w:p>
    <w:p w:rsidR="00793DD0" w:rsidRPr="00793DD0" w:rsidRDefault="00793DD0" w:rsidP="00581295">
      <w:pPr>
        <w:spacing w:line="360" w:lineRule="auto"/>
        <w:ind w:firstLine="567"/>
        <w:rPr>
          <w:szCs w:val="28"/>
          <w:lang w:val="uk-UA"/>
        </w:rPr>
      </w:pPr>
      <w:r w:rsidRPr="00793DD0">
        <w:rPr>
          <w:szCs w:val="28"/>
          <w:lang w:val="uk-UA"/>
        </w:rPr>
        <w:t>2.1.Коротка характеристика технологічного процесу</w:t>
      </w:r>
      <w:r w:rsidR="00581295">
        <w:rPr>
          <w:szCs w:val="28"/>
          <w:lang w:val="uk-UA"/>
        </w:rPr>
        <w:t>…………………</w:t>
      </w:r>
    </w:p>
    <w:p w:rsidR="00F14E7D" w:rsidRDefault="00F14E7D" w:rsidP="005B5297">
      <w:pPr>
        <w:pStyle w:val="HTML"/>
        <w:shd w:val="clear" w:color="auto" w:fill="FFFFFF"/>
        <w:spacing w:line="360" w:lineRule="auto"/>
        <w:ind w:firstLine="567"/>
        <w:rPr>
          <w:rFonts w:ascii="Times New Roman" w:hAnsi="Times New Roman" w:cs="Times New Roman"/>
          <w:color w:val="212121"/>
          <w:sz w:val="28"/>
          <w:szCs w:val="28"/>
          <w:lang w:val="uk-UA"/>
        </w:rPr>
      </w:pPr>
      <w:r w:rsidRPr="00F14E7D">
        <w:rPr>
          <w:rFonts w:ascii="Times New Roman" w:hAnsi="Times New Roman" w:cs="Times New Roman"/>
          <w:color w:val="212121"/>
          <w:sz w:val="28"/>
          <w:szCs w:val="28"/>
          <w:lang w:val="uk-UA"/>
        </w:rPr>
        <w:t>2.2.Парова каталітична конверсія природного газу(первинний риформінг)</w:t>
      </w:r>
      <w:r>
        <w:rPr>
          <w:rFonts w:ascii="Times New Roman" w:hAnsi="Times New Roman" w:cs="Times New Roman"/>
          <w:color w:val="212121"/>
          <w:sz w:val="28"/>
          <w:szCs w:val="28"/>
          <w:lang w:val="uk-UA"/>
        </w:rPr>
        <w:t>………………………………………………………………………</w:t>
      </w:r>
      <w:r w:rsidR="00581295">
        <w:rPr>
          <w:rFonts w:ascii="Times New Roman" w:hAnsi="Times New Roman" w:cs="Times New Roman"/>
          <w:color w:val="212121"/>
          <w:sz w:val="28"/>
          <w:szCs w:val="28"/>
          <w:lang w:val="uk-UA"/>
        </w:rPr>
        <w:t>..</w:t>
      </w:r>
    </w:p>
    <w:p w:rsidR="004C6D93" w:rsidRPr="004C6D93" w:rsidRDefault="005B5297" w:rsidP="004C6D93">
      <w:pPr>
        <w:ind w:firstLine="567"/>
        <w:rPr>
          <w:lang w:val="uk-UA"/>
        </w:rPr>
      </w:pPr>
      <w:r w:rsidRPr="005B5297">
        <w:rPr>
          <w:lang w:val="uk-UA"/>
        </w:rPr>
        <w:t>2.3 Аналіз технологічн</w:t>
      </w:r>
      <w:r>
        <w:rPr>
          <w:lang w:val="uk-UA"/>
        </w:rPr>
        <w:t>ого процесу як об’єкта управління………</w:t>
      </w:r>
    </w:p>
    <w:p w:rsidR="005B5297" w:rsidRDefault="005B5297" w:rsidP="00581295">
      <w:pPr>
        <w:spacing w:line="360" w:lineRule="auto"/>
        <w:jc w:val="left"/>
        <w:rPr>
          <w:caps/>
          <w:szCs w:val="28"/>
          <w:lang w:val="uk-UA"/>
        </w:rPr>
      </w:pPr>
      <w:r w:rsidRPr="006834C6">
        <w:rPr>
          <w:szCs w:val="28"/>
          <w:lang w:val="uk-UA"/>
        </w:rPr>
        <w:t>РОЗДІЛ</w:t>
      </w:r>
      <w:r w:rsidRPr="006834C6">
        <w:rPr>
          <w:caps/>
          <w:szCs w:val="28"/>
          <w:lang w:val="uk-UA"/>
        </w:rPr>
        <w:t xml:space="preserve"> 3. Синтез автоматичної системи регулювання</w:t>
      </w:r>
    </w:p>
    <w:p w:rsidR="006834C6" w:rsidRPr="006834C6" w:rsidRDefault="006834C6" w:rsidP="006834C6">
      <w:pPr>
        <w:spacing w:line="360" w:lineRule="auto"/>
        <w:ind w:firstLine="567"/>
        <w:rPr>
          <w:lang w:val="uk-UA"/>
        </w:rPr>
      </w:pPr>
      <w:r w:rsidRPr="006834C6">
        <w:rPr>
          <w:lang w:val="uk-UA"/>
        </w:rPr>
        <w:t>3.1 Синтез двоконтурної каскадної систем  регулювання</w:t>
      </w:r>
      <w:r w:rsidR="00581295">
        <w:rPr>
          <w:lang w:val="uk-UA"/>
        </w:rPr>
        <w:t>………………</w:t>
      </w:r>
    </w:p>
    <w:p w:rsidR="004602B0" w:rsidRDefault="006834C6" w:rsidP="006834C6">
      <w:pPr>
        <w:spacing w:line="360" w:lineRule="auto"/>
        <w:ind w:firstLine="567"/>
        <w:rPr>
          <w:szCs w:val="28"/>
          <w:lang w:val="uk-UA"/>
        </w:rPr>
      </w:pPr>
      <w:r w:rsidRPr="006834C6">
        <w:rPr>
          <w:szCs w:val="28"/>
          <w:lang w:val="uk-UA"/>
        </w:rPr>
        <w:t>3.2Розробка математичної моделі технологічного апарата</w:t>
      </w:r>
      <w:r>
        <w:rPr>
          <w:szCs w:val="28"/>
          <w:lang w:val="uk-UA"/>
        </w:rPr>
        <w:t>…………….</w:t>
      </w:r>
    </w:p>
    <w:p w:rsidR="006834C6" w:rsidRDefault="006834C6" w:rsidP="004C6D93">
      <w:pPr>
        <w:spacing w:line="360" w:lineRule="auto"/>
        <w:ind w:firstLine="567"/>
        <w:rPr>
          <w:lang w:val="uk-UA"/>
        </w:rPr>
      </w:pPr>
      <w:r w:rsidRPr="006834C6">
        <w:rPr>
          <w:lang w:val="uk-UA"/>
        </w:rPr>
        <w:t>3.1 Синтез двоконтурної каскадної систем  регулювання</w:t>
      </w:r>
      <w:r>
        <w:rPr>
          <w:lang w:val="uk-UA"/>
        </w:rPr>
        <w:t>………………</w:t>
      </w:r>
    </w:p>
    <w:p w:rsidR="00684736" w:rsidRPr="00684736" w:rsidRDefault="00684736" w:rsidP="00684736">
      <w:pPr>
        <w:spacing w:line="360" w:lineRule="auto"/>
        <w:ind w:firstLine="567"/>
        <w:rPr>
          <w:position w:val="-12"/>
          <w:szCs w:val="28"/>
          <w:lang w:val="uk-UA"/>
        </w:rPr>
      </w:pPr>
      <w:r w:rsidRPr="00684736">
        <w:rPr>
          <w:position w:val="-12"/>
          <w:szCs w:val="28"/>
          <w:lang w:val="uk-UA"/>
        </w:rPr>
        <w:t>РОЗДІЛ 4. РОЗДІЛ РОЗРОБКА ТЕХНІЧНОГО ПРОЕКТУ КОМП’ЮТЕРНО-ІНТЕГРОВАНОЇ СИСТЕМИ УПРАВЛІННЯ (КІСУ) ПІЧЧЮ НАГРІВУ ПРИРОДНОГО ГАЗУ У ВИРОБНИЦТВІ АМІАКУ.</w:t>
      </w:r>
    </w:p>
    <w:p w:rsidR="00684736" w:rsidRPr="00684736" w:rsidRDefault="00684736" w:rsidP="00684736">
      <w:pPr>
        <w:spacing w:line="360" w:lineRule="auto"/>
        <w:ind w:firstLine="567"/>
        <w:rPr>
          <w:position w:val="-12"/>
          <w:szCs w:val="28"/>
          <w:lang w:val="uk-UA"/>
        </w:rPr>
      </w:pPr>
      <w:r w:rsidRPr="00684736">
        <w:rPr>
          <w:position w:val="-12"/>
          <w:szCs w:val="28"/>
          <w:lang w:val="uk-UA"/>
        </w:rPr>
        <w:t>4.1 Створення головної мнемосхеми проекту</w:t>
      </w:r>
      <w:r w:rsidR="00373733">
        <w:rPr>
          <w:position w:val="-12"/>
          <w:szCs w:val="28"/>
          <w:lang w:val="uk-UA"/>
        </w:rPr>
        <w:t>…………………………...</w:t>
      </w:r>
    </w:p>
    <w:p w:rsidR="00684736" w:rsidRPr="00D33F20" w:rsidRDefault="00373733" w:rsidP="00D33F20">
      <w:pPr>
        <w:spacing w:line="360" w:lineRule="auto"/>
        <w:ind w:firstLine="539"/>
        <w:rPr>
          <w:szCs w:val="28"/>
          <w:lang w:val="uk-UA"/>
        </w:rPr>
      </w:pPr>
      <w:r w:rsidRPr="00373733">
        <w:rPr>
          <w:szCs w:val="28"/>
          <w:lang w:val="uk-UA"/>
        </w:rPr>
        <w:t>4.2 Реалізація зміни технологічних параметрів</w:t>
      </w:r>
      <w:r>
        <w:rPr>
          <w:szCs w:val="28"/>
          <w:lang w:val="uk-UA"/>
        </w:rPr>
        <w:t>………………………….</w:t>
      </w:r>
    </w:p>
    <w:p w:rsidR="004C6D93" w:rsidRDefault="00581295" w:rsidP="00581295">
      <w:pPr>
        <w:spacing w:line="360" w:lineRule="auto"/>
        <w:ind w:firstLine="567"/>
        <w:rPr>
          <w:position w:val="-12"/>
          <w:szCs w:val="28"/>
          <w:lang w:val="uk-UA"/>
        </w:rPr>
      </w:pPr>
      <w:r>
        <w:rPr>
          <w:position w:val="-12"/>
          <w:szCs w:val="28"/>
          <w:lang w:val="uk-UA"/>
        </w:rPr>
        <w:t>РОЗДІЛ 5.</w:t>
      </w:r>
      <w:r>
        <w:rPr>
          <w:b/>
          <w:position w:val="-12"/>
          <w:szCs w:val="28"/>
          <w:lang w:val="uk-UA"/>
        </w:rPr>
        <w:t xml:space="preserve"> </w:t>
      </w:r>
      <w:r w:rsidRPr="00581295">
        <w:rPr>
          <w:position w:val="-12"/>
          <w:szCs w:val="28"/>
          <w:lang w:val="uk-UA"/>
        </w:rPr>
        <w:t>ЗАХОДИ З ОХОРОНИ ПРАЦІ ТА НАДЗВИЧАЙНИХ СИТУАЦІЙ</w:t>
      </w:r>
    </w:p>
    <w:p w:rsidR="006834C6" w:rsidRPr="006834C6" w:rsidRDefault="006834C6" w:rsidP="005B5297">
      <w:pPr>
        <w:spacing w:line="360" w:lineRule="auto"/>
        <w:ind w:firstLine="567"/>
        <w:rPr>
          <w:position w:val="-12"/>
          <w:szCs w:val="28"/>
          <w:lang w:val="uk-UA"/>
        </w:rPr>
      </w:pPr>
      <w:r w:rsidRPr="006834C6">
        <w:rPr>
          <w:bCs/>
          <w:szCs w:val="28"/>
          <w:lang w:val="uk-UA"/>
        </w:rPr>
        <w:t>5.1 Загальні положення</w:t>
      </w:r>
      <w:r w:rsidR="00581295">
        <w:rPr>
          <w:bCs/>
          <w:szCs w:val="28"/>
          <w:lang w:val="uk-UA"/>
        </w:rPr>
        <w:t>……………………………………………………</w:t>
      </w:r>
    </w:p>
    <w:p w:rsidR="006834C6" w:rsidRDefault="006834C6" w:rsidP="005B5297">
      <w:pPr>
        <w:spacing w:line="360" w:lineRule="auto"/>
        <w:ind w:firstLine="567"/>
        <w:rPr>
          <w:position w:val="-12"/>
          <w:szCs w:val="28"/>
          <w:lang w:val="uk-UA"/>
        </w:rPr>
      </w:pPr>
      <w:r>
        <w:rPr>
          <w:position w:val="-12"/>
          <w:szCs w:val="28"/>
          <w:lang w:val="uk-UA"/>
        </w:rPr>
        <w:t>5.2 Елект</w:t>
      </w:r>
      <w:r w:rsidR="00581295">
        <w:rPr>
          <w:position w:val="-12"/>
          <w:szCs w:val="28"/>
          <w:lang w:val="uk-UA"/>
        </w:rPr>
        <w:t>робезпека…………………………………………………………</w:t>
      </w:r>
    </w:p>
    <w:p w:rsidR="005B5297" w:rsidRPr="00581295" w:rsidRDefault="005B5297" w:rsidP="005B5297">
      <w:pPr>
        <w:tabs>
          <w:tab w:val="left" w:pos="7560"/>
        </w:tabs>
        <w:spacing w:line="360" w:lineRule="auto"/>
        <w:ind w:right="180" w:firstLine="567"/>
        <w:rPr>
          <w:bCs/>
          <w:szCs w:val="28"/>
          <w:lang w:val="uk-UA"/>
        </w:rPr>
      </w:pPr>
      <w:r w:rsidRPr="006834C6">
        <w:rPr>
          <w:bCs/>
          <w:szCs w:val="28"/>
          <w:lang w:val="uk-UA"/>
        </w:rPr>
        <w:t>5.3</w:t>
      </w:r>
      <w:r w:rsidRPr="005B5297">
        <w:rPr>
          <w:bCs/>
          <w:szCs w:val="28"/>
          <w:lang w:val="uk-UA"/>
        </w:rPr>
        <w:t>Виробнича санітарія та гігієна праці</w:t>
      </w:r>
      <w:r w:rsidR="006834C6" w:rsidRPr="00581295">
        <w:rPr>
          <w:bCs/>
          <w:szCs w:val="28"/>
          <w:lang w:val="uk-UA"/>
        </w:rPr>
        <w:t>…………………………………..</w:t>
      </w:r>
    </w:p>
    <w:p w:rsidR="00F14E7D" w:rsidRPr="006834C6" w:rsidRDefault="005B5297" w:rsidP="006834C6">
      <w:pPr>
        <w:tabs>
          <w:tab w:val="left" w:pos="7560"/>
        </w:tabs>
        <w:spacing w:line="360" w:lineRule="auto"/>
        <w:ind w:right="180" w:firstLine="567"/>
        <w:rPr>
          <w:bCs/>
          <w:szCs w:val="28"/>
          <w:lang w:val="uk-UA"/>
        </w:rPr>
      </w:pPr>
      <w:r w:rsidRPr="005B5297">
        <w:rPr>
          <w:bCs/>
          <w:szCs w:val="28"/>
          <w:lang w:val="uk-UA"/>
        </w:rPr>
        <w:t>5.4 Протипожежні заходи та склад відомості протипожежного інвентарю</w:t>
      </w:r>
      <w:r>
        <w:rPr>
          <w:bCs/>
          <w:szCs w:val="28"/>
          <w:lang w:val="uk-UA"/>
        </w:rPr>
        <w:t>….</w:t>
      </w:r>
      <w:r w:rsidR="006834C6">
        <w:rPr>
          <w:bCs/>
          <w:szCs w:val="28"/>
          <w:lang w:val="uk-UA"/>
        </w:rPr>
        <w:t>…………………………………………………………………….</w:t>
      </w:r>
    </w:p>
    <w:p w:rsidR="00556563" w:rsidRPr="006834C6" w:rsidRDefault="004602B0" w:rsidP="00581295">
      <w:pPr>
        <w:spacing w:line="360" w:lineRule="auto"/>
        <w:rPr>
          <w:position w:val="-24"/>
          <w:szCs w:val="28"/>
          <w:lang w:val="uk-UA"/>
        </w:rPr>
      </w:pPr>
      <w:r w:rsidRPr="006834C6">
        <w:rPr>
          <w:position w:val="-24"/>
          <w:szCs w:val="28"/>
          <w:lang w:val="uk-UA"/>
        </w:rPr>
        <w:t>ВИСНОВОК……………………………………………………………</w:t>
      </w:r>
      <w:r w:rsidR="00581295">
        <w:rPr>
          <w:position w:val="-24"/>
          <w:szCs w:val="28"/>
          <w:lang w:val="uk-UA"/>
        </w:rPr>
        <w:t>………..</w:t>
      </w:r>
    </w:p>
    <w:p w:rsidR="004602B0" w:rsidRPr="006834C6" w:rsidRDefault="004602B0" w:rsidP="00581295">
      <w:pPr>
        <w:spacing w:line="360" w:lineRule="auto"/>
        <w:rPr>
          <w:position w:val="-24"/>
          <w:szCs w:val="28"/>
          <w:lang w:val="uk-UA"/>
        </w:rPr>
      </w:pPr>
      <w:r w:rsidRPr="006834C6">
        <w:rPr>
          <w:position w:val="-24"/>
          <w:szCs w:val="28"/>
          <w:lang w:val="uk-UA"/>
        </w:rPr>
        <w:t>ЛІТЕРАТУРА…………………………………………………………</w:t>
      </w:r>
      <w:r w:rsidR="00416E6E">
        <w:rPr>
          <w:position w:val="-24"/>
          <w:szCs w:val="28"/>
          <w:lang w:val="uk-UA"/>
        </w:rPr>
        <w:t>…………</w:t>
      </w:r>
    </w:p>
    <w:p w:rsidR="00136BE3" w:rsidRDefault="00136BE3">
      <w:pPr>
        <w:jc w:val="left"/>
        <w:rPr>
          <w:szCs w:val="28"/>
          <w:lang w:val="uk-UA"/>
        </w:rPr>
      </w:pPr>
    </w:p>
    <w:p w:rsidR="00BE3C41" w:rsidRDefault="00BE3C41" w:rsidP="00BE3C41">
      <w:pPr>
        <w:spacing w:line="360" w:lineRule="auto"/>
        <w:jc w:val="center"/>
        <w:rPr>
          <w:b/>
          <w:szCs w:val="28"/>
          <w:lang w:val="uk-UA"/>
        </w:rPr>
      </w:pPr>
      <w:r>
        <w:rPr>
          <w:b/>
          <w:szCs w:val="28"/>
          <w:lang w:val="uk-UA"/>
        </w:rPr>
        <w:t>ВСТУП</w:t>
      </w:r>
    </w:p>
    <w:p w:rsidR="00BE3C41" w:rsidRDefault="00BE3C41" w:rsidP="00823B58">
      <w:pPr>
        <w:spacing w:line="360" w:lineRule="auto"/>
        <w:ind w:firstLine="567"/>
        <w:rPr>
          <w:szCs w:val="28"/>
          <w:lang w:val="uk-UA"/>
        </w:rPr>
      </w:pPr>
      <w:r>
        <w:rPr>
          <w:szCs w:val="28"/>
          <w:lang w:val="uk-UA"/>
        </w:rPr>
        <w:t>Стрімке зростання чисельності населення планети за останні 60 років  призвело до збільшення попиту на всі групи товарів, це й стало поштовхом для збільшення обсягів виробленої продукції, це в свою чергу дало поштовх для розвитку автоматизації виробництва.</w:t>
      </w:r>
    </w:p>
    <w:p w:rsidR="00BE3C41" w:rsidRDefault="00BE3C41" w:rsidP="00823B58">
      <w:pPr>
        <w:spacing w:line="360" w:lineRule="auto"/>
        <w:ind w:firstLine="567"/>
        <w:rPr>
          <w:szCs w:val="28"/>
          <w:lang w:val="uk-UA"/>
        </w:rPr>
      </w:pPr>
      <w:r>
        <w:rPr>
          <w:szCs w:val="28"/>
          <w:lang w:val="uk-UA"/>
        </w:rPr>
        <w:t>Найважливіші завдання які стоять перед кожним виробництвом:</w:t>
      </w:r>
    </w:p>
    <w:p w:rsidR="00BE3C41" w:rsidRDefault="00BE3C41" w:rsidP="00823B58">
      <w:pPr>
        <w:pStyle w:val="afffc"/>
        <w:numPr>
          <w:ilvl w:val="0"/>
          <w:numId w:val="43"/>
        </w:numPr>
        <w:spacing w:line="360" w:lineRule="auto"/>
        <w:ind w:left="284"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Підвищ</w:t>
      </w:r>
      <w:r w:rsidRPr="00A576E6">
        <w:rPr>
          <w:rFonts w:ascii="Times New Roman" w:hAnsi="Times New Roman" w:cs="Times New Roman"/>
          <w:sz w:val="28"/>
          <w:szCs w:val="28"/>
          <w:lang w:val="uk-UA"/>
        </w:rPr>
        <w:t>ення</w:t>
      </w:r>
      <w:r>
        <w:rPr>
          <w:rFonts w:ascii="Times New Roman" w:hAnsi="Times New Roman" w:cs="Times New Roman"/>
          <w:sz w:val="28"/>
          <w:szCs w:val="28"/>
          <w:lang w:val="uk-UA"/>
        </w:rPr>
        <w:t xml:space="preserve"> надійності обладнання;</w:t>
      </w:r>
    </w:p>
    <w:p w:rsidR="00BE3C41" w:rsidRDefault="00BE3C41" w:rsidP="00823B58">
      <w:pPr>
        <w:pStyle w:val="afffc"/>
        <w:numPr>
          <w:ilvl w:val="0"/>
          <w:numId w:val="43"/>
        </w:numPr>
        <w:spacing w:line="360" w:lineRule="auto"/>
        <w:ind w:left="284"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 обсягів виробленої продукції;</w:t>
      </w:r>
    </w:p>
    <w:p w:rsidR="00BE3C41" w:rsidRDefault="00BE3C41" w:rsidP="00823B58">
      <w:pPr>
        <w:pStyle w:val="afffc"/>
        <w:numPr>
          <w:ilvl w:val="0"/>
          <w:numId w:val="43"/>
        </w:numPr>
        <w:spacing w:line="360" w:lineRule="auto"/>
        <w:ind w:left="284"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Покрашення якості продукції;</w:t>
      </w:r>
    </w:p>
    <w:p w:rsidR="00BE3C41" w:rsidRDefault="00BE3C41" w:rsidP="00823B58">
      <w:pPr>
        <w:pStyle w:val="afffc"/>
        <w:numPr>
          <w:ilvl w:val="0"/>
          <w:numId w:val="43"/>
        </w:numPr>
        <w:spacing w:line="360" w:lineRule="auto"/>
        <w:ind w:left="284"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Зменшення собівартості готової продукції;</w:t>
      </w:r>
    </w:p>
    <w:p w:rsidR="00BE3C41" w:rsidRDefault="00BE3C41" w:rsidP="00823B58">
      <w:pPr>
        <w:pStyle w:val="afffc"/>
        <w:numPr>
          <w:ilvl w:val="0"/>
          <w:numId w:val="43"/>
        </w:numPr>
        <w:spacing w:line="360" w:lineRule="auto"/>
        <w:ind w:left="284"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Підвищення </w:t>
      </w:r>
      <w:proofErr w:type="spellStart"/>
      <w:r>
        <w:rPr>
          <w:rFonts w:ascii="Times New Roman" w:hAnsi="Times New Roman" w:cs="Times New Roman"/>
          <w:sz w:val="28"/>
          <w:szCs w:val="28"/>
          <w:lang w:val="uk-UA"/>
        </w:rPr>
        <w:t>довгостроковості</w:t>
      </w:r>
      <w:proofErr w:type="spellEnd"/>
      <w:r>
        <w:rPr>
          <w:rFonts w:ascii="Times New Roman" w:hAnsi="Times New Roman" w:cs="Times New Roman"/>
          <w:sz w:val="28"/>
          <w:szCs w:val="28"/>
          <w:lang w:val="uk-UA"/>
        </w:rPr>
        <w:t xml:space="preserve"> виробів;</w:t>
      </w:r>
    </w:p>
    <w:p w:rsidR="00BE3C41" w:rsidRDefault="00BE3C41" w:rsidP="00823B58">
      <w:pPr>
        <w:pStyle w:val="afffc"/>
        <w:spacing w:line="360" w:lineRule="auto"/>
        <w:ind w:left="0"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сьогоднішній день всі виробничі підприємства користуються комп’ютерно-інтегрованими технологіями, які істотно поліпшують виробничий процес та роблять його більш безпечнішим, так як для сучасних хіміко-технологічних процесів є характерною ознакою велика швидкість протікання технологічного процесу та чутливість до відхилення режимних параметрів. </w:t>
      </w:r>
    </w:p>
    <w:p w:rsidR="003019B4" w:rsidRPr="00B12772" w:rsidRDefault="00416E6E" w:rsidP="00823B58">
      <w:pPr>
        <w:spacing w:line="360" w:lineRule="auto"/>
        <w:contextualSpacing/>
        <w:rPr>
          <w:szCs w:val="28"/>
          <w:lang w:val="uk-UA"/>
        </w:rPr>
      </w:pPr>
      <w:r>
        <w:rPr>
          <w:szCs w:val="28"/>
          <w:lang w:val="uk-UA"/>
        </w:rPr>
        <w:t xml:space="preserve">        </w:t>
      </w:r>
      <w:r w:rsidR="003D3C1F">
        <w:rPr>
          <w:szCs w:val="28"/>
          <w:lang w:val="uk-UA"/>
        </w:rPr>
        <w:t xml:space="preserve"> Головним інструмент при розробці комп’ютерно-інтегрованої системи керування технологічним процесом є </w:t>
      </w:r>
      <w:r w:rsidR="003D3C1F">
        <w:rPr>
          <w:szCs w:val="28"/>
          <w:lang w:val="en-US"/>
        </w:rPr>
        <w:t>SCADASYSTEM</w:t>
      </w:r>
      <w:r w:rsidR="005B32CD">
        <w:rPr>
          <w:szCs w:val="28"/>
          <w:lang w:val="uk-UA"/>
        </w:rPr>
        <w:t xml:space="preserve">. </w:t>
      </w:r>
      <w:r w:rsidR="00060AC1">
        <w:rPr>
          <w:szCs w:val="28"/>
          <w:lang w:val="uk-UA"/>
        </w:rPr>
        <w:t>Ц</w:t>
      </w:r>
      <w:r w:rsidR="005B32CD">
        <w:rPr>
          <w:szCs w:val="28"/>
          <w:lang w:val="uk-UA"/>
        </w:rPr>
        <w:t>е – програмний пакет, створений за для т</w:t>
      </w:r>
      <w:r w:rsidR="008778AF">
        <w:rPr>
          <w:szCs w:val="28"/>
          <w:lang w:val="uk-UA"/>
        </w:rPr>
        <w:t>ого щоб</w:t>
      </w:r>
      <w:r w:rsidR="005B32CD">
        <w:rPr>
          <w:szCs w:val="28"/>
          <w:lang w:val="uk-UA"/>
        </w:rPr>
        <w:t xml:space="preserve"> забезпечувати роботу у реальному часі систем збору та обробки інформації, відображення </w:t>
      </w:r>
      <w:r w:rsidR="00060AC1">
        <w:rPr>
          <w:szCs w:val="28"/>
          <w:lang w:val="uk-UA"/>
        </w:rPr>
        <w:t>та архівування інформації про об’єкт моніторингу</w:t>
      </w:r>
      <w:r w:rsidR="00FF712D">
        <w:rPr>
          <w:szCs w:val="28"/>
          <w:lang w:val="uk-UA"/>
        </w:rPr>
        <w:t xml:space="preserve"> </w:t>
      </w:r>
      <w:r w:rsidR="00060AC1">
        <w:rPr>
          <w:szCs w:val="28"/>
          <w:lang w:val="uk-UA"/>
        </w:rPr>
        <w:t>чи управління.</w:t>
      </w:r>
      <w:r w:rsidR="00FF712D">
        <w:rPr>
          <w:szCs w:val="28"/>
          <w:lang w:val="uk-UA"/>
        </w:rPr>
        <w:t xml:space="preserve"> </w:t>
      </w:r>
      <w:r w:rsidR="00060AC1">
        <w:rPr>
          <w:szCs w:val="28"/>
          <w:lang w:val="uk-UA"/>
        </w:rPr>
        <w:t>SCADA</w:t>
      </w:r>
      <w:r w:rsidR="00060AC1" w:rsidRPr="00060AC1">
        <w:rPr>
          <w:szCs w:val="28"/>
        </w:rPr>
        <w:t>може</w:t>
      </w:r>
      <w:r w:rsidR="00060AC1">
        <w:rPr>
          <w:szCs w:val="28"/>
          <w:lang w:val="uk-UA"/>
        </w:rPr>
        <w:t xml:space="preserve"> бути частиною АСК ТП, ці системи використовуються у всіх галузях виробництва де потрібно забе</w:t>
      </w:r>
      <w:r w:rsidR="008778AF">
        <w:rPr>
          <w:szCs w:val="28"/>
          <w:lang w:val="uk-UA"/>
        </w:rPr>
        <w:t xml:space="preserve">зпечувати автоматичне керування с режимі реального часу. </w:t>
      </w:r>
      <w:proofErr w:type="spellStart"/>
      <w:r w:rsidR="008778AF">
        <w:rPr>
          <w:szCs w:val="28"/>
          <w:lang w:val="uk-UA"/>
        </w:rPr>
        <w:t>Данне</w:t>
      </w:r>
      <w:proofErr w:type="spellEnd"/>
      <w:r w:rsidR="008778AF">
        <w:rPr>
          <w:szCs w:val="28"/>
          <w:lang w:val="uk-UA"/>
        </w:rPr>
        <w:t xml:space="preserve"> програмне забезпечення встановлюється на комп’ютери, для зв’язку з об’єктом ви</w:t>
      </w:r>
      <w:r w:rsidR="00B12772">
        <w:rPr>
          <w:szCs w:val="28"/>
          <w:lang w:val="uk-UA"/>
        </w:rPr>
        <w:t>користовуються драйвери вводу в</w:t>
      </w:r>
      <w:r w:rsidR="008778AF">
        <w:rPr>
          <w:szCs w:val="28"/>
          <w:lang w:val="uk-UA"/>
        </w:rPr>
        <w:t>иводу інформації</w:t>
      </w:r>
      <w:r w:rsidR="00B12772">
        <w:rPr>
          <w:szCs w:val="28"/>
          <w:lang w:val="uk-UA"/>
        </w:rPr>
        <w:t xml:space="preserve"> .</w:t>
      </w:r>
    </w:p>
    <w:p w:rsidR="00BE3C41" w:rsidRPr="00B12772" w:rsidRDefault="00BE3C41" w:rsidP="00823B58">
      <w:pPr>
        <w:pStyle w:val="afffc"/>
        <w:spacing w:line="360" w:lineRule="auto"/>
        <w:ind w:left="0"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мого дипломного проекту є розробка комп’ютерно-інтегрованої системи управління піччю нагріву природного газу первинного риформінгу у </w:t>
      </w:r>
      <w:r>
        <w:rPr>
          <w:rFonts w:ascii="Times New Roman" w:hAnsi="Times New Roman" w:cs="Times New Roman"/>
          <w:sz w:val="28"/>
          <w:szCs w:val="28"/>
          <w:lang w:val="uk-UA"/>
        </w:rPr>
        <w:lastRenderedPageBreak/>
        <w:t xml:space="preserve">виробництві аміаку і виконати синтез двоконтурної каскадної АСР температури конверсії природного газу. </w:t>
      </w:r>
    </w:p>
    <w:p w:rsidR="00BE3C41" w:rsidRDefault="00BE3C41" w:rsidP="00B40221">
      <w:pPr>
        <w:pStyle w:val="23"/>
        <w:suppressAutoHyphens/>
        <w:ind w:firstLine="720"/>
        <w:jc w:val="center"/>
        <w:rPr>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416E6E" w:rsidRDefault="00416E6E" w:rsidP="00BE3C41">
      <w:pPr>
        <w:spacing w:line="360" w:lineRule="auto"/>
        <w:jc w:val="center"/>
        <w:rPr>
          <w:b/>
          <w:szCs w:val="28"/>
          <w:lang w:val="uk-UA"/>
        </w:rPr>
      </w:pPr>
    </w:p>
    <w:p w:rsidR="00BE3C41" w:rsidRDefault="00BE3C41" w:rsidP="00BE3C41">
      <w:pPr>
        <w:spacing w:line="360" w:lineRule="auto"/>
        <w:jc w:val="center"/>
        <w:rPr>
          <w:b/>
          <w:szCs w:val="28"/>
          <w:lang w:val="uk-UA"/>
        </w:rPr>
      </w:pPr>
      <w:r>
        <w:rPr>
          <w:b/>
          <w:szCs w:val="28"/>
          <w:lang w:val="uk-UA"/>
        </w:rPr>
        <w:t>РОЗДІЛ 1.АНАЛІЗ СУЧУСНОГО СТАНУ АВТОМАЗТИЗАЦІЇ ТЕХНОЛОГІЧНИХ ПРОЦЕСІВ НАГРІВУ ПРИРОДНОГО ГАЗУ ПЕРВИННОГО РИФОРМІНГУ У ВИРОБНИЦТВІ АМІАКУ</w:t>
      </w:r>
    </w:p>
    <w:p w:rsidR="00BE3C41" w:rsidRDefault="00BE3C41" w:rsidP="00BE3C41">
      <w:pPr>
        <w:spacing w:line="360" w:lineRule="auto"/>
        <w:jc w:val="center"/>
        <w:rPr>
          <w:b/>
          <w:szCs w:val="28"/>
          <w:lang w:val="uk-UA"/>
        </w:rPr>
      </w:pPr>
    </w:p>
    <w:p w:rsidR="00BE3C41" w:rsidRDefault="00BE3C41" w:rsidP="00BE3C41">
      <w:pPr>
        <w:spacing w:line="360" w:lineRule="auto"/>
        <w:jc w:val="center"/>
        <w:rPr>
          <w:b/>
          <w:szCs w:val="28"/>
          <w:lang w:val="uk-UA"/>
        </w:rPr>
      </w:pPr>
      <w:r>
        <w:rPr>
          <w:b/>
          <w:szCs w:val="28"/>
          <w:lang w:val="uk-UA"/>
        </w:rPr>
        <w:t>1.1.Аналіз сучасного стану нагріву п первинного риформінгу</w:t>
      </w:r>
    </w:p>
    <w:p w:rsidR="00BE3C41" w:rsidRDefault="00BE3C41" w:rsidP="00BE3C41">
      <w:pPr>
        <w:spacing w:line="360" w:lineRule="auto"/>
        <w:ind w:firstLine="567"/>
        <w:rPr>
          <w:szCs w:val="28"/>
          <w:lang w:val="uk-UA"/>
        </w:rPr>
      </w:pPr>
      <w:r>
        <w:rPr>
          <w:szCs w:val="28"/>
          <w:lang w:val="uk-UA"/>
        </w:rPr>
        <w:t>Піч для риформінгу це найбільша установка на будь якому підприємстві, що використовує синтез-газ для отримання аміаку, метанолу, водню .</w:t>
      </w:r>
    </w:p>
    <w:p w:rsidR="00BE3C41" w:rsidRDefault="00BE3C41" w:rsidP="00BE3C41">
      <w:pPr>
        <w:spacing w:line="360" w:lineRule="auto"/>
        <w:ind w:firstLine="567"/>
        <w:rPr>
          <w:szCs w:val="28"/>
          <w:lang w:val="uk-UA"/>
        </w:rPr>
      </w:pPr>
      <w:r>
        <w:rPr>
          <w:szCs w:val="28"/>
          <w:lang w:val="uk-UA"/>
        </w:rPr>
        <w:t xml:space="preserve">Термодинамічні та  </w:t>
      </w:r>
      <w:r w:rsidRPr="00B803D1">
        <w:rPr>
          <w:szCs w:val="28"/>
          <w:lang w:val="uk-UA"/>
        </w:rPr>
        <w:t xml:space="preserve"> кінетичні характеристики процесу парового риформінгу, в якому метан реагує з парою на каталізаторі для отримання чадного газу і водню, такі, що для його проведення потрібна велика кількість енергії </w:t>
      </w:r>
      <w:r>
        <w:rPr>
          <w:szCs w:val="28"/>
          <w:lang w:val="uk-UA"/>
        </w:rPr>
        <w:t>у вигляді високої температури, саме тому риформінг частіше проводиться в трубній</w:t>
      </w:r>
      <w:r w:rsidRPr="00B803D1">
        <w:rPr>
          <w:szCs w:val="28"/>
          <w:lang w:val="uk-UA"/>
        </w:rPr>
        <w:t xml:space="preserve"> печі, ніж в реакторі з нерухомим шаром (каталізатора). Необхідність роботи при високій температурі посилюється високим т</w:t>
      </w:r>
      <w:r>
        <w:rPr>
          <w:szCs w:val="28"/>
          <w:lang w:val="uk-UA"/>
        </w:rPr>
        <w:t>иском, яке підвищує тепло-перенос</w:t>
      </w:r>
      <w:r w:rsidRPr="00B803D1">
        <w:rPr>
          <w:szCs w:val="28"/>
          <w:lang w:val="uk-UA"/>
        </w:rPr>
        <w:t>, але порушує рівновагу реакції. У той же час, чим вище тиск в трубах, тим більше механічна напруга в них, а це може критично вплинути на граничні робочі температури матеріалу труб. В результаті більшість парових печей для риформінгу працює при таких температурах, що середня тривалість служби т</w:t>
      </w:r>
      <w:r>
        <w:rPr>
          <w:szCs w:val="28"/>
          <w:lang w:val="uk-UA"/>
        </w:rPr>
        <w:t>руб становить 100 тис. Годин  (</w:t>
      </w:r>
      <w:r w:rsidRPr="00B803D1">
        <w:rPr>
          <w:szCs w:val="28"/>
          <w:lang w:val="uk-UA"/>
        </w:rPr>
        <w:t>або більше</w:t>
      </w:r>
      <w:r>
        <w:rPr>
          <w:szCs w:val="28"/>
          <w:lang w:val="uk-UA"/>
        </w:rPr>
        <w:t xml:space="preserve"> 12</w:t>
      </w:r>
      <w:r w:rsidRPr="00B803D1">
        <w:rPr>
          <w:szCs w:val="28"/>
          <w:lang w:val="uk-UA"/>
        </w:rPr>
        <w:t xml:space="preserve"> років). Але якщо температура частини труби на деякий час виявиться вище нормальної робочої температури всього на кілька градусів, то можна з упевненістю сказати, що ця ділянка труби зруйнується набагато раніше.</w:t>
      </w:r>
    </w:p>
    <w:p w:rsidR="00BE3C41" w:rsidRDefault="00BE3C41" w:rsidP="00BE3C41">
      <w:pPr>
        <w:spacing w:line="360" w:lineRule="auto"/>
        <w:ind w:firstLine="567"/>
        <w:rPr>
          <w:szCs w:val="28"/>
          <w:lang w:val="uk-UA"/>
        </w:rPr>
      </w:pPr>
      <w:r w:rsidRPr="00075D5B">
        <w:rPr>
          <w:szCs w:val="28"/>
          <w:lang w:val="uk-UA"/>
        </w:rPr>
        <w:t>Незалежно від конструкції печі і точності контролю температури, локальний перегрів може бути результатом дії незначних факторів, які порушують нормальну передачу тепла через стінки труби. До таких факторів належать: нерівномірна щільність набивання ката</w:t>
      </w:r>
      <w:r>
        <w:rPr>
          <w:szCs w:val="28"/>
          <w:lang w:val="uk-UA"/>
        </w:rPr>
        <w:t>лізатора, часткова дезакти</w:t>
      </w:r>
      <w:r w:rsidR="00802AED">
        <w:rPr>
          <w:szCs w:val="28"/>
          <w:lang w:val="uk-UA"/>
        </w:rPr>
        <w:t>вація</w:t>
      </w:r>
      <w:r w:rsidRPr="00075D5B">
        <w:rPr>
          <w:szCs w:val="28"/>
          <w:lang w:val="uk-UA"/>
        </w:rPr>
        <w:t xml:space="preserve"> каталізатора сполуками сірки або відкладеннями вуглецю. Дія цих факторів не можна компенсувати додаванням режимів випалу, тому дуже важливо не допускати виникнення первинних умов, при яких з'являються ці порушення. Робочі характеристики каталізатора і метод його завантаження в труби дуже важливі не тільки для ефективності процесу, а й для забезпечення довговічності труб.</w:t>
      </w:r>
    </w:p>
    <w:p w:rsidR="00BE3C41" w:rsidRDefault="00BE3C41" w:rsidP="00BE3C41">
      <w:pPr>
        <w:spacing w:line="360" w:lineRule="auto"/>
        <w:ind w:firstLine="567"/>
        <w:rPr>
          <w:szCs w:val="28"/>
          <w:lang w:val="uk-UA"/>
        </w:rPr>
      </w:pPr>
      <w:r w:rsidRPr="00075D5B">
        <w:rPr>
          <w:szCs w:val="28"/>
          <w:lang w:val="uk-UA"/>
        </w:rPr>
        <w:t>Різкі зміни робочих умов, такі як аварійне вимкнення або швидкий запуск також можуть мати руйнівні наслідки, не тільки через їх впливу на труби, а й тому, що вони можуть пошкодити вогнетривку облицювання печі.</w:t>
      </w:r>
    </w:p>
    <w:p w:rsidR="008E1D1E" w:rsidRDefault="008E1D1E" w:rsidP="00BE3C41">
      <w:pPr>
        <w:spacing w:line="360" w:lineRule="auto"/>
        <w:ind w:firstLine="567"/>
        <w:rPr>
          <w:szCs w:val="28"/>
          <w:lang w:val="uk-UA"/>
        </w:rPr>
      </w:pPr>
      <w:r>
        <w:rPr>
          <w:szCs w:val="28"/>
          <w:lang w:val="uk-UA"/>
        </w:rPr>
        <w:tab/>
      </w:r>
      <w:r w:rsidRPr="008E1D1E">
        <w:rPr>
          <w:szCs w:val="28"/>
          <w:lang w:val="uk-UA"/>
        </w:rPr>
        <w:t xml:space="preserve">Оскільки грань між нормальними робочими умовами і станом несправності дуже тонка, то втрата контролю може призвести до руйнувань за лічені хвилини. Подібний випадок стався на аміачному заводі </w:t>
      </w:r>
      <w:proofErr w:type="spellStart"/>
      <w:r w:rsidRPr="008E1D1E">
        <w:rPr>
          <w:szCs w:val="28"/>
          <w:lang w:val="uk-UA"/>
        </w:rPr>
        <w:t>TerraIndustries</w:t>
      </w:r>
      <w:proofErr w:type="spellEnd"/>
      <w:r w:rsidRPr="008E1D1E">
        <w:rPr>
          <w:szCs w:val="28"/>
          <w:lang w:val="uk-UA"/>
        </w:rPr>
        <w:t xml:space="preserve"> (Канада) в квітні 2001 року під час запуску, після тимчасової зупинки через неполадки з електрикою. Під час пуску в піч почали поступово подавати технологічний газ, але піч стало неможливо контролювати, і через 30 хвилин вона знову вимкнулася. При цьому температура технологічного газу на виході з печі досягла 927 ° C, а всередині перевищує 1000 ° C. Внаслідок цього 11 з 168 труб розпалися на дві або більше частини, 129 - тріснули або розкололися уздовж аустенітових кордонів, що трапляється при температурах понад 1200 ° C. Розрахункова температурне обмеження для даних труб дорівнювало 880 ° C.</w:t>
      </w:r>
    </w:p>
    <w:p w:rsidR="008E1D1E" w:rsidRDefault="008E1D1E" w:rsidP="00BE3C41">
      <w:pPr>
        <w:spacing w:line="360" w:lineRule="auto"/>
        <w:ind w:firstLine="567"/>
        <w:rPr>
          <w:szCs w:val="28"/>
          <w:lang w:val="uk-UA"/>
        </w:rPr>
      </w:pPr>
      <w:r w:rsidRPr="008E1D1E">
        <w:rPr>
          <w:szCs w:val="28"/>
          <w:lang w:val="uk-UA"/>
        </w:rPr>
        <w:t xml:space="preserve">Експертиза записів робочих умов показала, що температура в тунелі технологічного газу знизилася протягом 25 хвилин після нового введення пара (до введення технологічного газу), можливо, що деякі труби вже були тріщинами в деяких місцях. При поновленні потоку технологічного газу, може </w:t>
      </w:r>
      <w:r>
        <w:rPr>
          <w:szCs w:val="28"/>
          <w:lang w:val="uk-UA"/>
        </w:rPr>
        <w:t xml:space="preserve">статися запалення </w:t>
      </w:r>
      <w:proofErr w:type="spellStart"/>
      <w:r>
        <w:rPr>
          <w:szCs w:val="28"/>
          <w:lang w:val="uk-UA"/>
        </w:rPr>
        <w:t>просочившогося</w:t>
      </w:r>
      <w:proofErr w:type="spellEnd"/>
      <w:r w:rsidRPr="008E1D1E">
        <w:rPr>
          <w:szCs w:val="28"/>
          <w:lang w:val="uk-UA"/>
        </w:rPr>
        <w:t xml:space="preserve"> газу. Але залишається незрозумілим, чи був перегрів, викликаний запаленням в зруйнованих трубах, яке потім перекинулося на сусідні труби, або нестачею пара / газу в зруйнованих трубах.</w:t>
      </w:r>
    </w:p>
    <w:p w:rsidR="008E1D1E" w:rsidRDefault="008E1D1E" w:rsidP="00BE3C41">
      <w:pPr>
        <w:spacing w:line="360" w:lineRule="auto"/>
        <w:ind w:firstLine="567"/>
        <w:rPr>
          <w:szCs w:val="28"/>
          <w:lang w:val="uk-UA"/>
        </w:rPr>
      </w:pPr>
      <w:r w:rsidRPr="008E1D1E">
        <w:rPr>
          <w:szCs w:val="28"/>
          <w:lang w:val="uk-UA"/>
        </w:rPr>
        <w:t>Після цього інцидент</w:t>
      </w:r>
      <w:r w:rsidR="00802AED">
        <w:rPr>
          <w:szCs w:val="28"/>
          <w:lang w:val="uk-UA"/>
        </w:rPr>
        <w:t>у, через який завод був в зупинений на</w:t>
      </w:r>
      <w:r w:rsidRPr="008E1D1E">
        <w:rPr>
          <w:szCs w:val="28"/>
          <w:lang w:val="uk-UA"/>
        </w:rPr>
        <w:t xml:space="preserve"> 59 днів, були додані два додаткових перемикача. Один на виході газу з, а інший на вході в підігрівач сировини, крім того, було вбудовано обладнання для візуального контролю під час пуску.</w:t>
      </w:r>
    </w:p>
    <w:p w:rsidR="00802AED" w:rsidRDefault="00802AED" w:rsidP="00BE3C41">
      <w:pPr>
        <w:spacing w:line="360" w:lineRule="auto"/>
        <w:ind w:firstLine="567"/>
        <w:rPr>
          <w:szCs w:val="28"/>
          <w:lang w:val="uk-UA"/>
        </w:rPr>
      </w:pPr>
      <w:r w:rsidRPr="00802AED">
        <w:rPr>
          <w:szCs w:val="28"/>
          <w:lang w:val="uk-UA"/>
        </w:rPr>
        <w:t xml:space="preserve">Інша аварія з руйнуванням труб сталася в січні 2005 р на заводі з виробництва водню </w:t>
      </w:r>
      <w:proofErr w:type="spellStart"/>
      <w:r w:rsidRPr="00802AED">
        <w:rPr>
          <w:szCs w:val="28"/>
          <w:lang w:val="uk-UA"/>
        </w:rPr>
        <w:t>SyncrudeCanada's</w:t>
      </w:r>
      <w:proofErr w:type="spellEnd"/>
      <w:r w:rsidRPr="00802AED">
        <w:rPr>
          <w:szCs w:val="28"/>
          <w:lang w:val="uk-UA"/>
        </w:rPr>
        <w:t xml:space="preserve"> (провінція Альберта, Канада). У печі риформінгу шість труб вийшли з ладу, вони розширилися і нахилилися. Піч була зупинена для видалення цих труб до того, як вони зашкодять суміжні труби і канали топкового газу. Так як зупинка сталася в середині зими, парова система була під тиском. Під час подальшого поспішного запуску в тому місці, де пар був знов</w:t>
      </w:r>
      <w:r>
        <w:rPr>
          <w:szCs w:val="28"/>
          <w:lang w:val="uk-UA"/>
        </w:rPr>
        <w:t>у введений в систему, тиск став</w:t>
      </w:r>
      <w:r w:rsidRPr="00802AED">
        <w:rPr>
          <w:szCs w:val="28"/>
          <w:lang w:val="uk-UA"/>
        </w:rPr>
        <w:t xml:space="preserve"> надвисоким і п'ять труб вибухнули з такою силою, що їх фрагменти пробили дах. Ще 41 труба була зруйнована вибуховою хвилею. Стінки топки були місцями розплавлені. Збиток був такий, що всі труби печі треба було повністю замінити.</w:t>
      </w:r>
    </w:p>
    <w:p w:rsidR="00802AED" w:rsidRDefault="00802AED" w:rsidP="00BE3C41">
      <w:pPr>
        <w:spacing w:line="360" w:lineRule="auto"/>
        <w:ind w:firstLine="567"/>
        <w:rPr>
          <w:szCs w:val="28"/>
          <w:lang w:val="uk-UA"/>
        </w:rPr>
      </w:pPr>
      <w:r w:rsidRPr="00802AED">
        <w:rPr>
          <w:szCs w:val="28"/>
          <w:lang w:val="uk-UA"/>
        </w:rPr>
        <w:t>Причиною вибуху вважалося потрапляння води в гарячі труби печі. Було підраховано, що випаровування всього лише 0,4 л води достатньо для руйнування п'яти труб, а цей ризик не був адекватно оцінений. Джерелом води послужило пристрій для попереднього нагріву змішаного сировини в секції конвекції, яке не було обладнано осушувачем. Це не було відомо під час ремонту.</w:t>
      </w:r>
    </w:p>
    <w:p w:rsidR="00802AED" w:rsidRDefault="00802AED" w:rsidP="00BE3C41">
      <w:pPr>
        <w:spacing w:line="360" w:lineRule="auto"/>
        <w:ind w:firstLine="567"/>
        <w:rPr>
          <w:szCs w:val="28"/>
          <w:lang w:val="uk-UA"/>
        </w:rPr>
      </w:pPr>
      <w:r w:rsidRPr="00802AED">
        <w:rPr>
          <w:szCs w:val="28"/>
          <w:lang w:val="uk-UA"/>
        </w:rPr>
        <w:t>У світлі цього досвіду процедура пуску була доповнена більш тривалим періодом попереднього нагріву, підвищеним контролем рівня вологості і системою відключення; а інженерний персонал був додатково проінструктований.</w:t>
      </w:r>
    </w:p>
    <w:p w:rsidR="00802AED" w:rsidRDefault="00802AED" w:rsidP="00BE3C41">
      <w:pPr>
        <w:spacing w:line="360" w:lineRule="auto"/>
        <w:ind w:firstLine="567"/>
        <w:rPr>
          <w:szCs w:val="28"/>
          <w:lang w:val="uk-UA"/>
        </w:rPr>
      </w:pPr>
      <w:r w:rsidRPr="00802AED">
        <w:rPr>
          <w:szCs w:val="28"/>
          <w:lang w:val="uk-UA"/>
        </w:rPr>
        <w:t xml:space="preserve">Труби установки риформінгу </w:t>
      </w:r>
      <w:r>
        <w:rPr>
          <w:szCs w:val="28"/>
          <w:lang w:val="uk-UA"/>
        </w:rPr>
        <w:t>не</w:t>
      </w:r>
      <w:r w:rsidRPr="00802AED">
        <w:rPr>
          <w:szCs w:val="28"/>
          <w:lang w:val="uk-UA"/>
        </w:rPr>
        <w:t>можна обробити під тиском як звичайні сталеві труби, що використовуються в хімічній промисловості, так як жароміцні сплави, необхідні при роботі в жорстких умовах, недостатньо пластичні для обробки за такою методикою. Замість цього вони виготовлені методом відцентрового лиття, при якому певна кількість розплавленої домішки наноситься на обертову форму на великій швидкості.</w:t>
      </w:r>
    </w:p>
    <w:p w:rsidR="00802AED" w:rsidRDefault="00802AED" w:rsidP="00BE3C41">
      <w:pPr>
        <w:spacing w:line="360" w:lineRule="auto"/>
        <w:ind w:firstLine="567"/>
        <w:rPr>
          <w:szCs w:val="28"/>
          <w:lang w:val="uk-UA"/>
        </w:rPr>
      </w:pPr>
      <w:r w:rsidRPr="00802AED">
        <w:rPr>
          <w:szCs w:val="28"/>
          <w:lang w:val="uk-UA"/>
        </w:rPr>
        <w:t xml:space="preserve">Компанії </w:t>
      </w:r>
      <w:proofErr w:type="spellStart"/>
      <w:r w:rsidRPr="00802AED">
        <w:rPr>
          <w:szCs w:val="28"/>
          <w:lang w:val="uk-UA"/>
        </w:rPr>
        <w:t>KubotaMetalCorporation</w:t>
      </w:r>
      <w:proofErr w:type="spellEnd"/>
      <w:r w:rsidRPr="00802AED">
        <w:rPr>
          <w:szCs w:val="28"/>
          <w:lang w:val="uk-UA"/>
        </w:rPr>
        <w:t xml:space="preserve"> і </w:t>
      </w:r>
      <w:proofErr w:type="spellStart"/>
      <w:r w:rsidRPr="00802AED">
        <w:rPr>
          <w:szCs w:val="28"/>
          <w:lang w:val="uk-UA"/>
        </w:rPr>
        <w:t>SaskfercoProductsInc</w:t>
      </w:r>
      <w:proofErr w:type="spellEnd"/>
      <w:r w:rsidRPr="00802AED">
        <w:rPr>
          <w:szCs w:val="28"/>
          <w:lang w:val="uk-UA"/>
        </w:rPr>
        <w:t>. підготували спільний звіт про виробництво труб для печей риформінгу і спеціальних умовах, що вимагають пильної уваги і контролю, деякі з цих умов є особистим досвідом операторів печі риформінгу. Рівномірність складу труб - найважливіший фактор, а метод відцентрового лиття дозволяє його підвищити. Наприклад, при звичайному лиття труб самий щільний матеріал (безпосередньо метал) знаходиться на зовнішній стороні труби, а більш легкі частинки, такі як залишки шлаку і захоплений газ мігрують на внутрішню поверхню. Через цю тенденції внутрішня поверхня виходить пористою і неоднорідною, що сприяє їх деформації, і тому в да</w:t>
      </w:r>
      <w:r w:rsidR="00131C63">
        <w:rPr>
          <w:szCs w:val="28"/>
          <w:lang w:val="uk-UA"/>
        </w:rPr>
        <w:t xml:space="preserve">ний час такі труби </w:t>
      </w:r>
      <w:proofErr w:type="spellStart"/>
      <w:r w:rsidR="00131C63">
        <w:rPr>
          <w:szCs w:val="28"/>
          <w:lang w:val="uk-UA"/>
        </w:rPr>
        <w:t>розсверлюють</w:t>
      </w:r>
      <w:proofErr w:type="spellEnd"/>
      <w:r w:rsidRPr="00802AED">
        <w:rPr>
          <w:szCs w:val="28"/>
          <w:lang w:val="uk-UA"/>
        </w:rPr>
        <w:t>, щоб видалити ці домішки. З іншого боку, нерівність зовнішньої поверхні труби сприяє поглинанню та передачі теплоти.</w:t>
      </w:r>
    </w:p>
    <w:p w:rsidR="00802AED" w:rsidRDefault="00802AED" w:rsidP="00BE3C41">
      <w:pPr>
        <w:spacing w:line="360" w:lineRule="auto"/>
        <w:ind w:firstLine="567"/>
        <w:rPr>
          <w:szCs w:val="28"/>
          <w:lang w:val="uk-UA"/>
        </w:rPr>
      </w:pPr>
      <w:r w:rsidRPr="00802AED">
        <w:rPr>
          <w:szCs w:val="28"/>
          <w:lang w:val="uk-UA"/>
        </w:rPr>
        <w:t xml:space="preserve">Жароміцні сплави на основі нікелю і хрому зазвичай містять 25% </w:t>
      </w:r>
      <w:proofErr w:type="spellStart"/>
      <w:r w:rsidRPr="00802AED">
        <w:rPr>
          <w:szCs w:val="28"/>
          <w:lang w:val="uk-UA"/>
        </w:rPr>
        <w:t>Cr</w:t>
      </w:r>
      <w:proofErr w:type="spellEnd"/>
      <w:r w:rsidRPr="00802AED">
        <w:rPr>
          <w:szCs w:val="28"/>
          <w:lang w:val="uk-UA"/>
        </w:rPr>
        <w:t xml:space="preserve">, 35% </w:t>
      </w:r>
      <w:proofErr w:type="spellStart"/>
      <w:r w:rsidRPr="00802AED">
        <w:rPr>
          <w:szCs w:val="28"/>
          <w:lang w:val="uk-UA"/>
        </w:rPr>
        <w:t>Ni</w:t>
      </w:r>
      <w:proofErr w:type="spellEnd"/>
      <w:r w:rsidRPr="00802AED">
        <w:rPr>
          <w:szCs w:val="28"/>
          <w:lang w:val="uk-UA"/>
        </w:rPr>
        <w:t xml:space="preserve">, 0,4-0,6% вуглецю і слідові кількості легуючих добавок. Звичайними аналітичними методами контролю складу сплавів є </w:t>
      </w:r>
      <w:proofErr w:type="spellStart"/>
      <w:r w:rsidRPr="00802AED">
        <w:rPr>
          <w:szCs w:val="28"/>
          <w:lang w:val="uk-UA"/>
        </w:rPr>
        <w:t>рентгено</w:t>
      </w:r>
      <w:proofErr w:type="spellEnd"/>
      <w:r w:rsidRPr="00802AED">
        <w:rPr>
          <w:szCs w:val="28"/>
          <w:lang w:val="uk-UA"/>
        </w:rPr>
        <w:t>-флуоресцентна і емісійна спектроскопія.</w:t>
      </w:r>
    </w:p>
    <w:p w:rsidR="00802AED" w:rsidRPr="00802AED" w:rsidRDefault="00802AED" w:rsidP="00802AED">
      <w:pPr>
        <w:spacing w:line="360" w:lineRule="auto"/>
        <w:ind w:firstLine="567"/>
        <w:rPr>
          <w:szCs w:val="28"/>
          <w:lang w:val="uk-UA"/>
        </w:rPr>
      </w:pPr>
      <w:r w:rsidRPr="00802AED">
        <w:rPr>
          <w:szCs w:val="28"/>
          <w:lang w:val="uk-UA"/>
        </w:rPr>
        <w:t>Момент додавання легуючих добавок, зазвичай титану, цирконію і ніобію, дуже важливий. Щоб зменшити окислення, яке знижує їх ефективність, потрібно ввести ці добавки якомога ближче до моменту розливання, але при цьому необхідно домогтися рівномірного розподілу у всьому розплаві.</w:t>
      </w:r>
    </w:p>
    <w:p w:rsidR="00802AED" w:rsidRDefault="00802AED" w:rsidP="00802AED">
      <w:pPr>
        <w:spacing w:line="360" w:lineRule="auto"/>
        <w:ind w:firstLine="567"/>
        <w:rPr>
          <w:szCs w:val="28"/>
          <w:lang w:val="uk-UA"/>
        </w:rPr>
      </w:pPr>
      <w:r w:rsidRPr="00802AED">
        <w:rPr>
          <w:szCs w:val="28"/>
          <w:lang w:val="uk-UA"/>
        </w:rPr>
        <w:t xml:space="preserve">Хоча товщина труб, виготовлених методом відцентрового лиття, рівномірна, вони мають тенденцію згинатися при охолодженні до кімнатної температури, тому, при застосуванні будь-якого методу розсвердлювання труби, різниця в товщині на 15 метровому відрізку може досягти 5 мм. Це може стати причиною передчасного руйнування труб, як сталося на заводі </w:t>
      </w:r>
      <w:proofErr w:type="spellStart"/>
      <w:r w:rsidRPr="00802AED">
        <w:rPr>
          <w:szCs w:val="28"/>
          <w:lang w:val="uk-UA"/>
        </w:rPr>
        <w:t>Saskferco</w:t>
      </w:r>
      <w:proofErr w:type="spellEnd"/>
      <w:r w:rsidRPr="00802AED">
        <w:rPr>
          <w:szCs w:val="28"/>
          <w:lang w:val="uk-UA"/>
        </w:rPr>
        <w:t xml:space="preserve"> в 1999 році, коли труба зруйнувалася після семи років роботи. У тому місці, де стався розрив труби, товщина стінки варіювалася від 10,9 до 13,6 мм. Після цього випадку на заводі </w:t>
      </w:r>
      <w:proofErr w:type="spellStart"/>
      <w:r w:rsidRPr="00802AED">
        <w:rPr>
          <w:szCs w:val="28"/>
          <w:lang w:val="uk-UA"/>
        </w:rPr>
        <w:t>Saskferco</w:t>
      </w:r>
      <w:proofErr w:type="spellEnd"/>
      <w:r w:rsidRPr="00802AED">
        <w:rPr>
          <w:szCs w:val="28"/>
          <w:lang w:val="uk-UA"/>
        </w:rPr>
        <w:t xml:space="preserve"> внесли зміну в технічні умови застосування таких труб, тепер різниця в товщині не повинна перевищувати 10% при 0 ° C, 90 ° C, 180 ° C і 270 ° C.</w:t>
      </w:r>
    </w:p>
    <w:p w:rsidR="0081409C" w:rsidRPr="0081409C" w:rsidRDefault="0081409C" w:rsidP="0081409C">
      <w:pPr>
        <w:spacing w:line="360" w:lineRule="auto"/>
        <w:ind w:firstLine="567"/>
        <w:rPr>
          <w:szCs w:val="28"/>
          <w:lang w:val="uk-UA"/>
        </w:rPr>
      </w:pPr>
      <w:r w:rsidRPr="0081409C">
        <w:rPr>
          <w:szCs w:val="28"/>
          <w:lang w:val="uk-UA"/>
        </w:rPr>
        <w:t xml:space="preserve">Тривалість служби труб також багато в чому залежить від структури і хімічного складу каталізатора процесу риформінгу. Якщо реакція риформінгу не йтиме з очікуваною швидкістю на деякому ділянці труби, тобто не буде вчасно витрачатися підводиться тепло, то виникне локальний перегрів. Структура - це вірне слово, бо від форми і розміру часток носія, а також від розподілу активних центрів (атомів нікелю) залежать властивості каталізатора: активність, характеристики теплопередачі, стійкість до перепадів тиску і до </w:t>
      </w:r>
      <w:proofErr w:type="spellStart"/>
      <w:r w:rsidRPr="0081409C">
        <w:rPr>
          <w:szCs w:val="28"/>
          <w:lang w:val="uk-UA"/>
        </w:rPr>
        <w:t>закоксовування</w:t>
      </w:r>
      <w:proofErr w:type="spellEnd"/>
      <w:r w:rsidRPr="0081409C">
        <w:rPr>
          <w:szCs w:val="28"/>
          <w:lang w:val="uk-UA"/>
        </w:rPr>
        <w:t>. Удосконалення каталізатора може принести значне підвищення потужності печі для риформінгу без дорогих модифікацій самої печі.</w:t>
      </w:r>
    </w:p>
    <w:p w:rsidR="0081409C" w:rsidRDefault="0081409C" w:rsidP="0081409C">
      <w:pPr>
        <w:spacing w:line="360" w:lineRule="auto"/>
        <w:ind w:firstLine="567"/>
        <w:rPr>
          <w:szCs w:val="28"/>
          <w:lang w:val="uk-UA"/>
        </w:rPr>
      </w:pPr>
      <w:r w:rsidRPr="0081409C">
        <w:rPr>
          <w:szCs w:val="28"/>
          <w:lang w:val="uk-UA"/>
        </w:rPr>
        <w:t xml:space="preserve">Компанія </w:t>
      </w:r>
      <w:proofErr w:type="spellStart"/>
      <w:r w:rsidRPr="0081409C">
        <w:rPr>
          <w:szCs w:val="28"/>
          <w:lang w:val="uk-UA"/>
        </w:rPr>
        <w:t>Sud-Chemie</w:t>
      </w:r>
      <w:proofErr w:type="spellEnd"/>
      <w:r w:rsidRPr="0081409C">
        <w:rPr>
          <w:szCs w:val="28"/>
          <w:lang w:val="uk-UA"/>
        </w:rPr>
        <w:t xml:space="preserve">, </w:t>
      </w:r>
      <w:proofErr w:type="spellStart"/>
      <w:r w:rsidRPr="0081409C">
        <w:rPr>
          <w:szCs w:val="28"/>
          <w:lang w:val="uk-UA"/>
        </w:rPr>
        <w:t>Inc</w:t>
      </w:r>
      <w:proofErr w:type="spellEnd"/>
      <w:r w:rsidRPr="0081409C">
        <w:rPr>
          <w:szCs w:val="28"/>
          <w:lang w:val="uk-UA"/>
        </w:rPr>
        <w:t xml:space="preserve">. представляє серію каталізаторів процесу риформінгу </w:t>
      </w:r>
      <w:proofErr w:type="spellStart"/>
      <w:r w:rsidRPr="0081409C">
        <w:rPr>
          <w:szCs w:val="28"/>
          <w:lang w:val="uk-UA"/>
        </w:rPr>
        <w:t>Reformax</w:t>
      </w:r>
      <w:proofErr w:type="spellEnd"/>
      <w:r w:rsidRPr="0081409C">
        <w:rPr>
          <w:szCs w:val="28"/>
          <w:lang w:val="uk-UA"/>
        </w:rPr>
        <w:t xml:space="preserve">. Глинозем (алюмінат кальцію), використаний в якості матеріалу носія в каталізаторі </w:t>
      </w:r>
      <w:proofErr w:type="spellStart"/>
      <w:r w:rsidRPr="0081409C">
        <w:rPr>
          <w:szCs w:val="28"/>
          <w:lang w:val="uk-UA"/>
        </w:rPr>
        <w:t>Reformax</w:t>
      </w:r>
      <w:proofErr w:type="spellEnd"/>
      <w:r w:rsidRPr="0081409C">
        <w:rPr>
          <w:szCs w:val="28"/>
          <w:lang w:val="uk-UA"/>
        </w:rPr>
        <w:t xml:space="preserve"> 330 має найбільшу кількість активних центрів на поверхні, завдяки більшому обсягу пір є міцнішим в порівнянні із зазвичай застосовуються в якості носія оксидом алюмінію. До того ж глинозем менш кислий, ніж оксиду алюмінію, тому в меншій мірі сприяє проходженню побічних реакцій крекінгу, підвищуючи економічну ефективність процесу риформінгу. Відкладення вуглецю на каталізаторі не тільки знижують активність каталізатора, але також перешкоджає проходженню потоків газу, обидва ці чинника підвищують ризик перегріву труб.</w:t>
      </w:r>
    </w:p>
    <w:p w:rsidR="0081409C" w:rsidRPr="0081409C" w:rsidRDefault="0081409C" w:rsidP="0081409C">
      <w:pPr>
        <w:spacing w:line="360" w:lineRule="auto"/>
        <w:ind w:firstLine="567"/>
        <w:rPr>
          <w:szCs w:val="28"/>
          <w:lang w:val="uk-UA"/>
        </w:rPr>
      </w:pPr>
      <w:r w:rsidRPr="0081409C">
        <w:rPr>
          <w:szCs w:val="28"/>
          <w:lang w:val="uk-UA"/>
        </w:rPr>
        <w:t xml:space="preserve">Вже давно відомо, що лужні метали, особливо калій, добре використовувати в якості активаторів каталітичної реакції. Введення цих елементів до складу каталізатора дозволяє стримувати реакції освіти вуглецю. Але внаслідок великої летючості цих металів ефективність їх впливу падає з часом. Sud-Chemie зменшив цю тенденцію шляхом введення пов'язаного калію в матеріал-основу свого каталізатора </w:t>
      </w:r>
      <w:proofErr w:type="spellStart"/>
      <w:r w:rsidRPr="0081409C">
        <w:rPr>
          <w:szCs w:val="28"/>
          <w:lang w:val="uk-UA"/>
        </w:rPr>
        <w:t>Reformax</w:t>
      </w:r>
      <w:proofErr w:type="spellEnd"/>
      <w:r w:rsidRPr="0081409C">
        <w:rPr>
          <w:szCs w:val="28"/>
          <w:lang w:val="uk-UA"/>
        </w:rPr>
        <w:t xml:space="preserve"> 210 у вигляді змішаного алюмінату кальцію і калію (CaK2Al22O34). Також були досліджені каталізатори з нелужного активаторами, такими як титан, цирконій, ітрій і ніобій, які здатні окислити вуглець, який осів на каталізаторі. Такі елементи мають чудові характеристиками по відношенню до процесів риформінгу. Один примірник (</w:t>
      </w:r>
      <w:proofErr w:type="spellStart"/>
      <w:r w:rsidRPr="0081409C">
        <w:rPr>
          <w:szCs w:val="28"/>
          <w:lang w:val="uk-UA"/>
        </w:rPr>
        <w:t>Reformax</w:t>
      </w:r>
      <w:proofErr w:type="spellEnd"/>
      <w:r w:rsidRPr="0081409C">
        <w:rPr>
          <w:szCs w:val="28"/>
          <w:lang w:val="uk-UA"/>
        </w:rPr>
        <w:t xml:space="preserve"> 340) буде незабаром протестований на заводі.</w:t>
      </w:r>
    </w:p>
    <w:p w:rsidR="0081409C" w:rsidRPr="0081409C" w:rsidRDefault="0081409C" w:rsidP="0081409C">
      <w:pPr>
        <w:spacing w:line="360" w:lineRule="auto"/>
        <w:ind w:firstLine="567"/>
        <w:rPr>
          <w:szCs w:val="28"/>
          <w:lang w:val="uk-UA"/>
        </w:rPr>
      </w:pPr>
      <w:r w:rsidRPr="0081409C">
        <w:rPr>
          <w:szCs w:val="28"/>
          <w:lang w:val="uk-UA"/>
        </w:rPr>
        <w:t>Поряд з цими новинками Sud-Chemie представила новий тип каталізаторів, стійких до великих перепадів тиску і мають кращі характеристики поверхні. У порівнянні з простими каталізаторами, їх застосування дозволить підвищити пропускну здатність печі на 22%. На ринку каталізаторів в даний час існує безліч розробок конкурентоспроможних складних каталітичних систем, але їх продуктивність нижче.</w:t>
      </w:r>
    </w:p>
    <w:p w:rsidR="0081409C" w:rsidRDefault="0081409C" w:rsidP="0081409C">
      <w:pPr>
        <w:spacing w:line="360" w:lineRule="auto"/>
        <w:ind w:firstLine="567"/>
        <w:rPr>
          <w:szCs w:val="28"/>
          <w:lang w:val="uk-UA"/>
        </w:rPr>
      </w:pPr>
      <w:r w:rsidRPr="0081409C">
        <w:rPr>
          <w:szCs w:val="28"/>
          <w:lang w:val="uk-UA"/>
        </w:rPr>
        <w:t>Навіть найкращий каталізатор процесу риформінгу не працюватиме, якщо</w:t>
      </w:r>
      <w:r w:rsidR="00131C63">
        <w:rPr>
          <w:szCs w:val="28"/>
          <w:lang w:val="uk-UA"/>
        </w:rPr>
        <w:t xml:space="preserve"> він забруднений каталітичними </w:t>
      </w:r>
      <w:r w:rsidRPr="0081409C">
        <w:rPr>
          <w:szCs w:val="28"/>
          <w:lang w:val="uk-UA"/>
        </w:rPr>
        <w:t xml:space="preserve"> «отрутами», особливо сірої. Компанія </w:t>
      </w:r>
      <w:proofErr w:type="spellStart"/>
      <w:r w:rsidRPr="0081409C">
        <w:rPr>
          <w:szCs w:val="28"/>
          <w:lang w:val="uk-UA"/>
        </w:rPr>
        <w:t>Kaltim</w:t>
      </w:r>
      <w:proofErr w:type="spellEnd"/>
      <w:r w:rsidRPr="0081409C">
        <w:rPr>
          <w:szCs w:val="28"/>
          <w:lang w:val="uk-UA"/>
        </w:rPr>
        <w:t xml:space="preserve"> (Індонезія) ділиться своїм досвідом по регенерації отруєного сірої каталізатора. Під час зміни складу надходить природного газу сірку не вдалося повністю вловити на установці </w:t>
      </w:r>
      <w:proofErr w:type="spellStart"/>
      <w:r w:rsidRPr="0081409C">
        <w:rPr>
          <w:szCs w:val="28"/>
          <w:lang w:val="uk-UA"/>
        </w:rPr>
        <w:t>десульфірування</w:t>
      </w:r>
      <w:proofErr w:type="spellEnd"/>
      <w:r w:rsidRPr="0081409C">
        <w:rPr>
          <w:szCs w:val="28"/>
          <w:lang w:val="uk-UA"/>
        </w:rPr>
        <w:t>, і каталізатор процесу риформінгу був отруєний. Це призвело до відкладення вуглецю, підвищення перепаду тиску і температури стінок труб. Для регенерації каталізатора під час зупинки печі були зроблені наступні заходи: підтримка температури стінок труб на рівні 700 ° C, пропускання потоку газу містить невелику кількість повітря, частка якого поступово збільшувалася, але не перевищувала тієї межі, коли температура могла б стати вище 700 ° C . На початку процедури кількість кисню в суміші становило 0,1-0,2% від усього обсягу; з плином часу воно виросло до 2,5-2,7%. Під впливом цього пара основна частина сульфіду нікелю перетворилася в сірководень і оксид нікелю, в той час як осів на каталізаторі вуглець перетворився в оксид вуглецю, а інші сліди сульфіду перетворилися в діоксид сірки. При запуску реактора через каталізатор спочатку був пропущений пар збагачений воднем (гідроочищення), після чого нормальні робочі умови відновилися, а на трубах не утворилися зони локального перегріву.</w:t>
      </w:r>
    </w:p>
    <w:p w:rsidR="0081409C" w:rsidRPr="0081409C" w:rsidRDefault="0081409C" w:rsidP="0081409C">
      <w:pPr>
        <w:spacing w:line="360" w:lineRule="auto"/>
        <w:ind w:firstLine="567"/>
        <w:rPr>
          <w:szCs w:val="28"/>
          <w:lang w:val="uk-UA"/>
        </w:rPr>
      </w:pPr>
      <w:r w:rsidRPr="0081409C">
        <w:rPr>
          <w:szCs w:val="28"/>
          <w:lang w:val="uk-UA"/>
        </w:rPr>
        <w:t xml:space="preserve">Топка простий печі риформінгу обкладена вогнетривким матеріалом для захисту сталевої конструкції від екстремальних умов під час функціонування. Компанія </w:t>
      </w:r>
      <w:proofErr w:type="spellStart"/>
      <w:r w:rsidRPr="0081409C">
        <w:rPr>
          <w:szCs w:val="28"/>
          <w:lang w:val="uk-UA"/>
        </w:rPr>
        <w:t>KarrenaGmbH</w:t>
      </w:r>
      <w:proofErr w:type="spellEnd"/>
      <w:r w:rsidRPr="0081409C">
        <w:rPr>
          <w:szCs w:val="28"/>
          <w:lang w:val="uk-UA"/>
        </w:rPr>
        <w:t xml:space="preserve"> (Німеччина) досліджує різні типи, вогнетривких матеріалів застосовуваних на заводах в процесі риформінгу, методи їх перевірки і ремонту. Стіни печі облицьовують або теплоізоляційними цеглою, або блоками з керамічного волокна. Верхню частину топки зазвичай покривають волокном. Особливу увагу слід приділити розширенню та звуження матеріалів під час запуску і зупинки процесу, яке відбувається внаслідок величезного перепаду температур. Температурні шви ширше 10 мм заповнюють керамічним волокном, шви меншою ширини залишають незаповненими, так як вони самі замикаються при нагріванні печі.</w:t>
      </w:r>
    </w:p>
    <w:p w:rsidR="0081409C" w:rsidRPr="0081409C" w:rsidRDefault="0081409C" w:rsidP="0081409C">
      <w:pPr>
        <w:spacing w:line="360" w:lineRule="auto"/>
        <w:ind w:firstLine="567"/>
        <w:rPr>
          <w:szCs w:val="28"/>
          <w:lang w:val="uk-UA"/>
        </w:rPr>
      </w:pPr>
      <w:r w:rsidRPr="0081409C">
        <w:rPr>
          <w:szCs w:val="28"/>
          <w:lang w:val="uk-UA"/>
        </w:rPr>
        <w:t>Будь-облицювальний матеріал внаслідок низької еластичності і невеликий теплопровідності дуже чутливий до різких перепадів температури, і може зруйнуватися при занадто швидкому охолодженні або нагріванні під час зупинки або запуску. Вогнетривка облицювання деяких деталей установки риформінгу, піддається нагріванню під великим тиском технологічним газом, що містить водень. Для запобігання проникнення водню до металевих стінок, що може стати причиною крихкості, застосовують вогнетривкі матеріали з щільною непористій поверхнею. Також як і температуру, тиск слід підвищувати і скидати повільно, щоб не пошкодити вогнетривке покриття.</w:t>
      </w:r>
    </w:p>
    <w:p w:rsidR="0081409C" w:rsidRPr="0081409C" w:rsidRDefault="0081409C" w:rsidP="0081409C">
      <w:pPr>
        <w:spacing w:line="360" w:lineRule="auto"/>
        <w:ind w:firstLine="567"/>
        <w:rPr>
          <w:szCs w:val="28"/>
          <w:lang w:val="uk-UA"/>
        </w:rPr>
      </w:pPr>
      <w:proofErr w:type="spellStart"/>
      <w:r w:rsidRPr="0081409C">
        <w:rPr>
          <w:szCs w:val="28"/>
          <w:lang w:val="uk-UA"/>
        </w:rPr>
        <w:t>Свежеуложенной</w:t>
      </w:r>
      <w:proofErr w:type="spellEnd"/>
      <w:r w:rsidRPr="0081409C">
        <w:rPr>
          <w:szCs w:val="28"/>
          <w:lang w:val="uk-UA"/>
        </w:rPr>
        <w:t xml:space="preserve"> вогнетривкі покриття містить воду, тому його слід ретельно висушити. Якщо з тих чи інших причин відбудеться різке скидання тиску, то решта вода почне швидко випаровуватися, що неминуче призведе до руйнування вогнетривкої покриття печі.</w:t>
      </w:r>
    </w:p>
    <w:p w:rsidR="0081409C" w:rsidRDefault="0081409C" w:rsidP="0081409C">
      <w:pPr>
        <w:spacing w:line="360" w:lineRule="auto"/>
        <w:ind w:firstLine="567"/>
        <w:rPr>
          <w:szCs w:val="28"/>
          <w:lang w:val="uk-UA"/>
        </w:rPr>
      </w:pPr>
      <w:r w:rsidRPr="0081409C">
        <w:rPr>
          <w:szCs w:val="28"/>
          <w:lang w:val="uk-UA"/>
        </w:rPr>
        <w:t xml:space="preserve">На заводі </w:t>
      </w:r>
      <w:proofErr w:type="spellStart"/>
      <w:r w:rsidRPr="0081409C">
        <w:rPr>
          <w:szCs w:val="28"/>
          <w:lang w:val="uk-UA"/>
        </w:rPr>
        <w:t>Fafen</w:t>
      </w:r>
      <w:proofErr w:type="spellEnd"/>
      <w:r w:rsidRPr="0081409C">
        <w:rPr>
          <w:szCs w:val="28"/>
          <w:lang w:val="uk-UA"/>
        </w:rPr>
        <w:t xml:space="preserve">-SE </w:t>
      </w:r>
      <w:proofErr w:type="spellStart"/>
      <w:r w:rsidRPr="0081409C">
        <w:rPr>
          <w:szCs w:val="28"/>
          <w:lang w:val="uk-UA"/>
        </w:rPr>
        <w:t>PetroleoBrasileiro</w:t>
      </w:r>
      <w:proofErr w:type="spellEnd"/>
      <w:r w:rsidRPr="0081409C">
        <w:rPr>
          <w:szCs w:val="28"/>
          <w:lang w:val="uk-UA"/>
        </w:rPr>
        <w:t xml:space="preserve"> компанії </w:t>
      </w:r>
      <w:proofErr w:type="spellStart"/>
      <w:r w:rsidRPr="0081409C">
        <w:rPr>
          <w:szCs w:val="28"/>
          <w:lang w:val="uk-UA"/>
        </w:rPr>
        <w:t>Kellogg</w:t>
      </w:r>
      <w:proofErr w:type="spellEnd"/>
      <w:r w:rsidRPr="0081409C">
        <w:rPr>
          <w:szCs w:val="28"/>
          <w:lang w:val="uk-UA"/>
        </w:rPr>
        <w:t xml:space="preserve"> підданий обробці газ зазвичай охолоджується в парі бойлерів з вертикальною </w:t>
      </w:r>
      <w:proofErr w:type="spellStart"/>
      <w:r w:rsidRPr="0081409C">
        <w:rPr>
          <w:szCs w:val="28"/>
          <w:lang w:val="uk-UA"/>
        </w:rPr>
        <w:t>байонетною</w:t>
      </w:r>
      <w:proofErr w:type="spellEnd"/>
      <w:r w:rsidRPr="0081409C">
        <w:rPr>
          <w:szCs w:val="28"/>
          <w:lang w:val="uk-UA"/>
        </w:rPr>
        <w:t xml:space="preserve"> трубою, укладеної в водяну сорочку, з внутрішньої вогнетривкої облицюванням. При нормальних умовах роботи не було ніяких проблем з цим покриттям, але під час технічного обслуговування частина облицювання деформувалася, і її довелося замінити на нову. Цей ремонт зайняв багато часу. Але під час наступного циклу роботи установки, вода, що міститься в знову укладеному облицювальній матеріалі, почала випаровуватися, що призвело до його руйнування. Подальше безпечне функціонування було можливо при підвищенні циркуляції води в охолоджувальному контурі. Таким чином, вдалося знизити температуру незахищених облицювальним матеріалом частин до 118 ° C, хоча температура при непошкодженому вогнетривів нижче 100 ° C. Цей режим функціонування дозволив продовжити час експлуатації установки до чергового ремонту. Компанія придбала ще одну подібну установку, щоб можна було проводити ремонтні роботи без зупинки всього виробництва.</w:t>
      </w:r>
    </w:p>
    <w:p w:rsidR="0081409C" w:rsidRPr="0081409C" w:rsidRDefault="0081409C" w:rsidP="0081409C">
      <w:pPr>
        <w:spacing w:line="360" w:lineRule="auto"/>
        <w:ind w:firstLine="567"/>
        <w:rPr>
          <w:szCs w:val="28"/>
          <w:lang w:val="uk-UA"/>
        </w:rPr>
      </w:pPr>
      <w:r w:rsidRPr="0081409C">
        <w:rPr>
          <w:szCs w:val="28"/>
          <w:lang w:val="uk-UA"/>
        </w:rPr>
        <w:t>Одна з важливих завдань при розробці та експлуатації печей для риформінгу - це домогтися рівномірних температурних умов для всіх труб. Дана вимога актуально також і для полум'я на всіх пальниках, не тільки при нормальних робочих умовах, але також і при всіх екстрених умовах, в яких може працювати піч. Якщо потік топкового газу буде неправильно відрегульований, то може знизитися ефективність процесу риформінгу і навіть руйнування труб печі.</w:t>
      </w:r>
    </w:p>
    <w:p w:rsidR="0081409C" w:rsidRPr="0081409C" w:rsidRDefault="0081409C" w:rsidP="0081409C">
      <w:pPr>
        <w:spacing w:line="360" w:lineRule="auto"/>
        <w:ind w:firstLine="567"/>
        <w:rPr>
          <w:szCs w:val="28"/>
          <w:lang w:val="uk-UA"/>
        </w:rPr>
      </w:pPr>
      <w:r w:rsidRPr="0081409C">
        <w:rPr>
          <w:szCs w:val="28"/>
          <w:lang w:val="uk-UA"/>
        </w:rPr>
        <w:t>Великі печі для риформінгу є головним джерелом оксидів азоту (</w:t>
      </w:r>
      <w:proofErr w:type="spellStart"/>
      <w:r w:rsidRPr="0081409C">
        <w:rPr>
          <w:szCs w:val="28"/>
          <w:lang w:val="uk-UA"/>
        </w:rPr>
        <w:t>NOx</w:t>
      </w:r>
      <w:proofErr w:type="spellEnd"/>
      <w:r w:rsidRPr="0081409C">
        <w:rPr>
          <w:szCs w:val="28"/>
          <w:lang w:val="uk-UA"/>
        </w:rPr>
        <w:t xml:space="preserve">), які утворюються при взаємодії кисню та азоту повітря в самій високотемпературної зоні полум'я. У багатьох країнах світу прийняті спеціальні інструкції по максимально допустимим викидам оксидів азоту, і навіть в тих країнах, де такі обмеження не накладено, сумлінні промисловці користуються спеціальними пальниками, різні моделі яких представлені на ринку. Їх робота заснована на принципі поступового згоряння для запобігання виникнення високотемпературних зон полум'я і / або створенні м'яких умов на периферії полум'я, що перешкоджає утворенню </w:t>
      </w:r>
      <w:proofErr w:type="spellStart"/>
      <w:r w:rsidRPr="0081409C">
        <w:rPr>
          <w:szCs w:val="28"/>
          <w:lang w:val="uk-UA"/>
        </w:rPr>
        <w:t>NOx</w:t>
      </w:r>
      <w:proofErr w:type="spellEnd"/>
      <w:r w:rsidRPr="0081409C">
        <w:rPr>
          <w:szCs w:val="28"/>
          <w:lang w:val="uk-UA"/>
        </w:rPr>
        <w:t xml:space="preserve"> або навіть руйнує вже утворилися молекули </w:t>
      </w:r>
      <w:proofErr w:type="spellStart"/>
      <w:r w:rsidRPr="0081409C">
        <w:rPr>
          <w:szCs w:val="28"/>
          <w:lang w:val="uk-UA"/>
        </w:rPr>
        <w:t>NOx</w:t>
      </w:r>
      <w:proofErr w:type="spellEnd"/>
      <w:r w:rsidRPr="0081409C">
        <w:rPr>
          <w:szCs w:val="28"/>
          <w:lang w:val="uk-UA"/>
        </w:rPr>
        <w:t>.</w:t>
      </w:r>
    </w:p>
    <w:p w:rsidR="0081409C" w:rsidRPr="0081409C" w:rsidRDefault="0081409C" w:rsidP="0081409C">
      <w:pPr>
        <w:spacing w:line="360" w:lineRule="auto"/>
        <w:ind w:firstLine="567"/>
        <w:rPr>
          <w:szCs w:val="28"/>
          <w:lang w:val="uk-UA"/>
        </w:rPr>
      </w:pPr>
      <w:r w:rsidRPr="0081409C">
        <w:rPr>
          <w:szCs w:val="28"/>
          <w:lang w:val="uk-UA"/>
        </w:rPr>
        <w:t xml:space="preserve">Компанії </w:t>
      </w:r>
      <w:proofErr w:type="spellStart"/>
      <w:r w:rsidRPr="0081409C">
        <w:rPr>
          <w:szCs w:val="28"/>
          <w:lang w:val="uk-UA"/>
        </w:rPr>
        <w:t>AirProducts</w:t>
      </w:r>
      <w:proofErr w:type="spellEnd"/>
      <w:r w:rsidRPr="0081409C">
        <w:rPr>
          <w:szCs w:val="28"/>
          <w:lang w:val="uk-UA"/>
        </w:rPr>
        <w:t xml:space="preserve"> і </w:t>
      </w:r>
      <w:proofErr w:type="spellStart"/>
      <w:r w:rsidRPr="0081409C">
        <w:rPr>
          <w:szCs w:val="28"/>
          <w:lang w:val="uk-UA"/>
        </w:rPr>
        <w:t>JohnZinkCo</w:t>
      </w:r>
      <w:proofErr w:type="spellEnd"/>
      <w:r w:rsidRPr="0081409C">
        <w:rPr>
          <w:szCs w:val="28"/>
          <w:lang w:val="uk-UA"/>
        </w:rPr>
        <w:t xml:space="preserve">. повідомили про успішні випробування власної моделі пальника (LSV ™) в процесі парового риформінгу на заводі з виробництва водню </w:t>
      </w:r>
      <w:proofErr w:type="spellStart"/>
      <w:r w:rsidRPr="0081409C">
        <w:rPr>
          <w:szCs w:val="28"/>
          <w:lang w:val="uk-UA"/>
        </w:rPr>
        <w:t>West-lake</w:t>
      </w:r>
      <w:proofErr w:type="spellEnd"/>
      <w:r w:rsidRPr="0081409C">
        <w:rPr>
          <w:szCs w:val="28"/>
          <w:lang w:val="uk-UA"/>
        </w:rPr>
        <w:t xml:space="preserve"> компанії </w:t>
      </w:r>
      <w:proofErr w:type="spellStart"/>
      <w:r w:rsidRPr="0081409C">
        <w:rPr>
          <w:szCs w:val="28"/>
          <w:lang w:val="uk-UA"/>
        </w:rPr>
        <w:t>AirProducts</w:t>
      </w:r>
      <w:proofErr w:type="spellEnd"/>
      <w:r w:rsidRPr="0081409C">
        <w:rPr>
          <w:szCs w:val="28"/>
          <w:lang w:val="uk-UA"/>
        </w:rPr>
        <w:t>, розташованого в північній частині Мексиканської затоки США, який поставляє водень цілої низки замовників через розподільну магістральну лінію. Піч з нижнім підігрівом забезпечена 126 пальниками, розташованими в 9 рядів, і 368 трубами в 8 рядів. Вона топиться сумішшю газів надходять з нафтопереробного заводу і газом, які пройшли систему очищення. Ця піч функціонує з квітня 2004 р</w:t>
      </w:r>
    </w:p>
    <w:p w:rsidR="0081409C" w:rsidRDefault="0081409C" w:rsidP="0081409C">
      <w:pPr>
        <w:spacing w:line="360" w:lineRule="auto"/>
        <w:ind w:firstLine="567"/>
        <w:rPr>
          <w:szCs w:val="28"/>
          <w:lang w:val="uk-UA"/>
        </w:rPr>
      </w:pPr>
      <w:r w:rsidRPr="0081409C">
        <w:rPr>
          <w:szCs w:val="28"/>
          <w:lang w:val="uk-UA"/>
        </w:rPr>
        <w:t xml:space="preserve">На відміну від більшості пальників, що використовуються для зниження освіти </w:t>
      </w:r>
      <w:proofErr w:type="spellStart"/>
      <w:r w:rsidRPr="0081409C">
        <w:rPr>
          <w:szCs w:val="28"/>
          <w:lang w:val="uk-UA"/>
        </w:rPr>
        <w:t>NOx</w:t>
      </w:r>
      <w:proofErr w:type="spellEnd"/>
      <w:r w:rsidRPr="0081409C">
        <w:rPr>
          <w:szCs w:val="28"/>
          <w:lang w:val="uk-UA"/>
        </w:rPr>
        <w:t>, в процесі виготовлення яких застосовують металеві або керамічні стабілізатори полум'я, пальник LSV ™ (рис. 2.) динамічно стабілізує полум'я за допомогою створення бурхливого вихрового потоку паливного газу і повітря, необхідного для підтримки процесу горіння . Очищений газ після подається через форсунки розташовані навколо основного полум</w:t>
      </w:r>
      <w:r>
        <w:rPr>
          <w:szCs w:val="28"/>
          <w:lang w:val="uk-UA"/>
        </w:rPr>
        <w:t>'я на рівні зовнішньої поверхні</w:t>
      </w:r>
      <w:r w:rsidRPr="0081409C">
        <w:rPr>
          <w:szCs w:val="28"/>
          <w:lang w:val="uk-UA"/>
        </w:rPr>
        <w:t>.</w:t>
      </w:r>
    </w:p>
    <w:p w:rsidR="0081409C" w:rsidRPr="0081409C" w:rsidRDefault="0081409C" w:rsidP="0081409C">
      <w:pPr>
        <w:spacing w:line="360" w:lineRule="auto"/>
        <w:ind w:firstLine="567"/>
        <w:rPr>
          <w:szCs w:val="28"/>
          <w:lang w:val="uk-UA"/>
        </w:rPr>
      </w:pPr>
      <w:r w:rsidRPr="0081409C">
        <w:rPr>
          <w:szCs w:val="28"/>
          <w:lang w:val="uk-UA"/>
        </w:rPr>
        <w:t xml:space="preserve">При першому запуску установки риформінгу циркуляція газу була нерівномірною, через що деякі пальника функціонували при значно вищій температурі, ніж інші; також найбільша температура полум'я в два рази перевищувала розрахункову. Спроби групи фахівців налаштувати окремі пальника зазнали невдачі. За допомогою тестів проведених при використанні упорскування бікарбонату натрію була виявлена ​​небажана циркуляція газу від підстави печі до вершини. Комплексне дослідження, засноване на експериментах і моделюванні, показало, що полум'я кожної окремої пальники було занадто широким, і це призводило до їх інтерференції. Був прийнятий ряд заходів, що включає доопрацювання наконечника сопла, зміна кута вприскування обох типів газу, для того щоб розбавити </w:t>
      </w:r>
      <w:proofErr w:type="spellStart"/>
      <w:r w:rsidRPr="0081409C">
        <w:rPr>
          <w:szCs w:val="28"/>
          <w:lang w:val="uk-UA"/>
        </w:rPr>
        <w:t>олефіни</w:t>
      </w:r>
      <w:proofErr w:type="spellEnd"/>
      <w:r w:rsidRPr="0081409C">
        <w:rPr>
          <w:szCs w:val="28"/>
          <w:lang w:val="uk-UA"/>
        </w:rPr>
        <w:t xml:space="preserve"> і більш важкі вуглеводні в газі, що надходить з нафтопереробного заводу.</w:t>
      </w:r>
    </w:p>
    <w:p w:rsidR="0081409C" w:rsidRDefault="0081409C" w:rsidP="0081409C">
      <w:pPr>
        <w:spacing w:line="360" w:lineRule="auto"/>
        <w:ind w:firstLine="567"/>
        <w:rPr>
          <w:szCs w:val="28"/>
          <w:lang w:val="uk-UA"/>
        </w:rPr>
      </w:pPr>
      <w:r w:rsidRPr="0081409C">
        <w:rPr>
          <w:szCs w:val="28"/>
          <w:lang w:val="uk-UA"/>
        </w:rPr>
        <w:t>Ефект був вражаючим. До проведення доопрацювання різниця температур між самими гарячими і самими холодними трубами досягала 111 ° C, після модифікації різниця становила всього 44 ° C - це набагато нижче показника 100 ° C, який є звичайним для промисловості.</w:t>
      </w:r>
    </w:p>
    <w:p w:rsidR="00BE3C41" w:rsidRDefault="00BE3C41" w:rsidP="00BE3C41">
      <w:pPr>
        <w:ind w:firstLine="567"/>
        <w:jc w:val="center"/>
        <w:rPr>
          <w:b/>
          <w:szCs w:val="28"/>
          <w:lang w:val="uk-UA"/>
        </w:rPr>
      </w:pPr>
    </w:p>
    <w:p w:rsidR="00BE3C41" w:rsidRDefault="00BE3C41" w:rsidP="00BE3C41">
      <w:pPr>
        <w:ind w:firstLine="567"/>
        <w:jc w:val="center"/>
        <w:rPr>
          <w:b/>
          <w:szCs w:val="28"/>
          <w:lang w:val="uk-UA"/>
        </w:rPr>
      </w:pPr>
    </w:p>
    <w:p w:rsidR="00BE3C41" w:rsidRDefault="00BE3C41" w:rsidP="00BE3C41">
      <w:pPr>
        <w:ind w:firstLine="567"/>
        <w:jc w:val="center"/>
        <w:rPr>
          <w:b/>
          <w:szCs w:val="28"/>
          <w:lang w:val="uk-UA"/>
        </w:rPr>
      </w:pPr>
    </w:p>
    <w:p w:rsidR="00BE3C41" w:rsidRDefault="00BE3C41" w:rsidP="00BE3C41">
      <w:pPr>
        <w:ind w:firstLine="567"/>
        <w:jc w:val="center"/>
        <w:rPr>
          <w:b/>
          <w:szCs w:val="28"/>
          <w:lang w:val="uk-UA"/>
        </w:rPr>
      </w:pPr>
    </w:p>
    <w:p w:rsidR="00BE3C41" w:rsidRDefault="00BE3C41" w:rsidP="00BE3C41">
      <w:pPr>
        <w:ind w:firstLine="567"/>
        <w:jc w:val="center"/>
        <w:rPr>
          <w:b/>
          <w:szCs w:val="28"/>
          <w:lang w:val="uk-UA"/>
        </w:rPr>
      </w:pPr>
    </w:p>
    <w:p w:rsidR="00BE3C41" w:rsidRDefault="00BE3C41" w:rsidP="00B12772">
      <w:pPr>
        <w:rPr>
          <w:b/>
          <w:szCs w:val="28"/>
          <w:lang w:val="uk-UA"/>
        </w:rPr>
      </w:pPr>
    </w:p>
    <w:p w:rsidR="00BE3C41" w:rsidRDefault="00F44805" w:rsidP="00BE3C41">
      <w:pPr>
        <w:ind w:firstLine="567"/>
        <w:jc w:val="center"/>
        <w:rPr>
          <w:b/>
          <w:szCs w:val="28"/>
          <w:lang w:val="uk-UA"/>
        </w:rPr>
      </w:pPr>
      <w:r>
        <w:rPr>
          <w:b/>
          <w:szCs w:val="28"/>
          <w:lang w:val="uk-UA"/>
        </w:rPr>
        <w:t xml:space="preserve">РОЗДІЛ </w:t>
      </w:r>
      <w:r w:rsidR="00BE3C41">
        <w:rPr>
          <w:b/>
          <w:szCs w:val="28"/>
          <w:lang w:val="uk-UA"/>
        </w:rPr>
        <w:t>2.АНАЛІЗ ТЕХНОЛОГІЧНОГО ПРОЦЕСУ ПІЧІ ДЛЯ НАГРІВУ ПРИРОДНОГО ГАЗУ ПЕРВИННОГО РИФОРМІНГУ У ВИРОБНИЦТВІ АМІАКУ ЯК ОБ’ЄКТУ УПРАВЛІННЯ</w:t>
      </w:r>
    </w:p>
    <w:p w:rsidR="00BE3C41" w:rsidRDefault="00BE3C41" w:rsidP="00BE3C41">
      <w:pPr>
        <w:spacing w:line="360" w:lineRule="auto"/>
        <w:jc w:val="center"/>
        <w:rPr>
          <w:b/>
          <w:szCs w:val="28"/>
          <w:lang w:val="uk-UA"/>
        </w:rPr>
      </w:pPr>
    </w:p>
    <w:p w:rsidR="00BE3C41" w:rsidRDefault="00BE3C41" w:rsidP="00BE3C41">
      <w:pPr>
        <w:spacing w:line="360" w:lineRule="auto"/>
        <w:jc w:val="center"/>
        <w:rPr>
          <w:b/>
          <w:szCs w:val="28"/>
          <w:lang w:val="uk-UA"/>
        </w:rPr>
      </w:pPr>
      <w:r>
        <w:rPr>
          <w:b/>
          <w:szCs w:val="28"/>
          <w:lang w:val="uk-UA"/>
        </w:rPr>
        <w:t xml:space="preserve">  2.1.Коротка характеристика технологічного процесу </w:t>
      </w:r>
    </w:p>
    <w:p w:rsidR="00BE3C41" w:rsidRDefault="00BE3C41" w:rsidP="00BE3C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212121"/>
          <w:szCs w:val="28"/>
          <w:lang w:val="uk-UA"/>
        </w:rPr>
      </w:pPr>
      <w:r w:rsidRPr="007909DB">
        <w:rPr>
          <w:color w:val="212121"/>
          <w:szCs w:val="28"/>
          <w:lang w:val="uk-UA"/>
        </w:rPr>
        <w:t>Початковою сировиною для виробництва аміаку</w:t>
      </w:r>
      <w:r>
        <w:rPr>
          <w:color w:val="212121"/>
          <w:szCs w:val="28"/>
          <w:lang w:val="uk-UA"/>
        </w:rPr>
        <w:t xml:space="preserve"> є природний газ, що містить ме</w:t>
      </w:r>
      <w:r w:rsidRPr="007909DB">
        <w:rPr>
          <w:color w:val="212121"/>
          <w:szCs w:val="28"/>
          <w:lang w:val="uk-UA"/>
        </w:rPr>
        <w:t>тан, вищі вуглеводні, деяку кількість азот</w:t>
      </w:r>
      <w:r>
        <w:rPr>
          <w:color w:val="212121"/>
          <w:szCs w:val="28"/>
          <w:lang w:val="uk-UA"/>
        </w:rPr>
        <w:t xml:space="preserve">у, діоксиду вуглецю, сірчисті з’єднання </w:t>
      </w:r>
      <w:r w:rsidRPr="007909DB">
        <w:rPr>
          <w:color w:val="212121"/>
          <w:szCs w:val="28"/>
          <w:lang w:val="uk-UA"/>
        </w:rPr>
        <w:t>.</w:t>
      </w:r>
    </w:p>
    <w:p w:rsidR="00BE3C41" w:rsidRPr="007909DB" w:rsidRDefault="00BE3C41" w:rsidP="00BE3C41">
      <w:pPr>
        <w:pStyle w:val="HTML"/>
        <w:shd w:val="clear" w:color="auto" w:fill="FFFFFF"/>
        <w:spacing w:line="360" w:lineRule="auto"/>
        <w:ind w:firstLine="567"/>
        <w:rPr>
          <w:rFonts w:ascii="Times New Roman" w:hAnsi="Times New Roman" w:cs="Times New Roman"/>
          <w:color w:val="212121"/>
          <w:sz w:val="28"/>
        </w:rPr>
      </w:pPr>
      <w:r w:rsidRPr="007909DB">
        <w:rPr>
          <w:rFonts w:ascii="Times New Roman" w:hAnsi="Times New Roman" w:cs="Times New Roman"/>
          <w:color w:val="212121"/>
          <w:sz w:val="28"/>
          <w:lang w:val="uk-UA"/>
        </w:rPr>
        <w:t>Основним</w:t>
      </w:r>
      <w:r>
        <w:rPr>
          <w:rFonts w:ascii="Times New Roman" w:hAnsi="Times New Roman" w:cs="Times New Roman"/>
          <w:color w:val="212121"/>
          <w:sz w:val="28"/>
          <w:lang w:val="uk-UA"/>
        </w:rPr>
        <w:t>и стадіями виробництва аміаку є</w:t>
      </w:r>
    </w:p>
    <w:p w:rsidR="00BE3C41" w:rsidRPr="004D4AF3" w:rsidRDefault="00BE3C41" w:rsidP="00BE3C41">
      <w:pPr>
        <w:pStyle w:val="HTML"/>
        <w:shd w:val="clear" w:color="auto" w:fill="FFFFFF"/>
        <w:spacing w:line="360" w:lineRule="auto"/>
        <w:rPr>
          <w:rFonts w:ascii="Times New Roman" w:hAnsi="Times New Roman" w:cs="Times New Roman"/>
          <w:color w:val="212121"/>
          <w:sz w:val="28"/>
          <w:szCs w:val="28"/>
          <w:lang w:val="uk-UA"/>
        </w:rPr>
      </w:pPr>
      <w:r w:rsidRPr="004D4AF3">
        <w:rPr>
          <w:rFonts w:ascii="Times New Roman" w:hAnsi="Times New Roman" w:cs="Times New Roman"/>
          <w:color w:val="212121"/>
          <w:sz w:val="28"/>
          <w:szCs w:val="28"/>
          <w:lang w:val="uk-UA"/>
        </w:rPr>
        <w:t>1.</w:t>
      </w:r>
      <w:r>
        <w:rPr>
          <w:rFonts w:ascii="Times New Roman" w:hAnsi="Times New Roman" w:cs="Times New Roman"/>
          <w:color w:val="212121"/>
          <w:sz w:val="28"/>
          <w:szCs w:val="28"/>
          <w:lang w:val="uk-UA"/>
        </w:rPr>
        <w:t>С</w:t>
      </w:r>
      <w:r w:rsidRPr="004D4AF3">
        <w:rPr>
          <w:rFonts w:ascii="Times New Roman" w:hAnsi="Times New Roman" w:cs="Times New Roman"/>
          <w:color w:val="212121"/>
          <w:sz w:val="28"/>
          <w:szCs w:val="28"/>
          <w:lang w:val="uk-UA"/>
        </w:rPr>
        <w:t>тиснення природного газу;</w:t>
      </w:r>
    </w:p>
    <w:p w:rsidR="00BE3C41" w:rsidRPr="004D4AF3" w:rsidRDefault="00BE3C41" w:rsidP="00BE3C41">
      <w:pPr>
        <w:pStyle w:val="HTML"/>
        <w:shd w:val="clear" w:color="auto" w:fill="FFFFFF"/>
        <w:spacing w:line="360" w:lineRule="auto"/>
        <w:rPr>
          <w:rFonts w:ascii="Times New Roman" w:hAnsi="Times New Roman" w:cs="Times New Roman"/>
          <w:color w:val="212121"/>
          <w:sz w:val="28"/>
          <w:szCs w:val="28"/>
          <w:lang w:val="uk-UA"/>
        </w:rPr>
      </w:pPr>
      <w:r w:rsidRPr="004D4AF3">
        <w:rPr>
          <w:rFonts w:ascii="Times New Roman" w:hAnsi="Times New Roman" w:cs="Times New Roman"/>
          <w:color w:val="212121"/>
          <w:sz w:val="28"/>
          <w:szCs w:val="28"/>
          <w:lang w:val="uk-UA"/>
        </w:rPr>
        <w:t>2.</w:t>
      </w:r>
      <w:r>
        <w:rPr>
          <w:rFonts w:ascii="Times New Roman" w:hAnsi="Times New Roman" w:cs="Times New Roman"/>
          <w:color w:val="212121"/>
          <w:sz w:val="28"/>
          <w:szCs w:val="28"/>
          <w:lang w:val="uk-UA"/>
        </w:rPr>
        <w:t>О</w:t>
      </w:r>
      <w:r w:rsidRPr="004D4AF3">
        <w:rPr>
          <w:rFonts w:ascii="Times New Roman" w:hAnsi="Times New Roman" w:cs="Times New Roman"/>
          <w:color w:val="212121"/>
          <w:sz w:val="28"/>
          <w:szCs w:val="28"/>
          <w:lang w:val="uk-UA"/>
        </w:rPr>
        <w:t>чищення природного газу від сірчистих сполук;</w:t>
      </w:r>
    </w:p>
    <w:p w:rsidR="00BE3C41" w:rsidRPr="004D4AF3" w:rsidRDefault="00BE3C41" w:rsidP="00BE3C41">
      <w:pPr>
        <w:pStyle w:val="HTML"/>
        <w:shd w:val="clear" w:color="auto" w:fill="FFFFFF"/>
        <w:spacing w:line="360" w:lineRule="auto"/>
        <w:rPr>
          <w:rFonts w:ascii="Times New Roman" w:hAnsi="Times New Roman" w:cs="Times New Roman"/>
          <w:color w:val="212121"/>
          <w:sz w:val="28"/>
          <w:szCs w:val="28"/>
          <w:lang w:val="uk-UA"/>
        </w:rPr>
      </w:pPr>
      <w:r w:rsidRPr="004D4AF3">
        <w:rPr>
          <w:rFonts w:ascii="Times New Roman" w:hAnsi="Times New Roman" w:cs="Times New Roman"/>
          <w:color w:val="212121"/>
          <w:sz w:val="28"/>
          <w:szCs w:val="28"/>
          <w:lang w:val="uk-UA"/>
        </w:rPr>
        <w:t xml:space="preserve">3. </w:t>
      </w:r>
      <w:r>
        <w:rPr>
          <w:rFonts w:ascii="Times New Roman" w:hAnsi="Times New Roman" w:cs="Times New Roman"/>
          <w:color w:val="212121"/>
          <w:sz w:val="28"/>
          <w:szCs w:val="28"/>
          <w:lang w:val="uk-UA"/>
        </w:rPr>
        <w:t>П</w:t>
      </w:r>
      <w:r w:rsidRPr="004D4AF3">
        <w:rPr>
          <w:rFonts w:ascii="Times New Roman" w:hAnsi="Times New Roman" w:cs="Times New Roman"/>
          <w:color w:val="212121"/>
          <w:sz w:val="28"/>
          <w:szCs w:val="28"/>
          <w:lang w:val="uk-UA"/>
        </w:rPr>
        <w:t>арова каталітична конверсія природного газу (первинний риформінг);</w:t>
      </w:r>
    </w:p>
    <w:p w:rsidR="00BE3C41" w:rsidRPr="004D4AF3" w:rsidRDefault="00BE3C41" w:rsidP="00BE3C41">
      <w:pPr>
        <w:pStyle w:val="HTML"/>
        <w:shd w:val="clear" w:color="auto" w:fill="FFFFFF"/>
        <w:spacing w:line="360" w:lineRule="auto"/>
        <w:rPr>
          <w:rFonts w:ascii="Times New Roman" w:hAnsi="Times New Roman" w:cs="Times New Roman"/>
          <w:color w:val="212121"/>
          <w:sz w:val="28"/>
          <w:szCs w:val="28"/>
          <w:lang w:val="uk-UA"/>
        </w:rPr>
      </w:pPr>
      <w:r w:rsidRPr="004D4AF3">
        <w:rPr>
          <w:rFonts w:ascii="Times New Roman" w:hAnsi="Times New Roman" w:cs="Times New Roman"/>
          <w:color w:val="212121"/>
          <w:sz w:val="28"/>
          <w:szCs w:val="28"/>
          <w:lang w:val="uk-UA"/>
        </w:rPr>
        <w:t xml:space="preserve">4. </w:t>
      </w:r>
      <w:r>
        <w:rPr>
          <w:rFonts w:ascii="Times New Roman" w:hAnsi="Times New Roman" w:cs="Times New Roman"/>
          <w:color w:val="212121"/>
          <w:sz w:val="28"/>
          <w:szCs w:val="28"/>
          <w:lang w:val="uk-UA"/>
        </w:rPr>
        <w:t>П</w:t>
      </w:r>
      <w:r w:rsidRPr="004D4AF3">
        <w:rPr>
          <w:rFonts w:ascii="Times New Roman" w:hAnsi="Times New Roman" w:cs="Times New Roman"/>
          <w:color w:val="212121"/>
          <w:sz w:val="28"/>
          <w:szCs w:val="28"/>
          <w:lang w:val="uk-UA"/>
        </w:rPr>
        <w:t>ароповітряна каталітична конверсія метану (вторинний риформінг);</w:t>
      </w:r>
    </w:p>
    <w:p w:rsidR="00BE3C41" w:rsidRPr="004D4AF3" w:rsidRDefault="00BE3C41" w:rsidP="00BE3C41">
      <w:pPr>
        <w:pStyle w:val="HTML"/>
        <w:shd w:val="clear" w:color="auto" w:fill="FFFFFF"/>
        <w:spacing w:line="360" w:lineRule="auto"/>
        <w:rPr>
          <w:rFonts w:ascii="Times New Roman" w:hAnsi="Times New Roman" w:cs="Times New Roman"/>
          <w:color w:val="212121"/>
          <w:sz w:val="28"/>
          <w:szCs w:val="28"/>
        </w:rPr>
      </w:pPr>
      <w:r w:rsidRPr="004D4AF3">
        <w:rPr>
          <w:rFonts w:ascii="Times New Roman" w:hAnsi="Times New Roman" w:cs="Times New Roman"/>
          <w:color w:val="212121"/>
          <w:sz w:val="28"/>
          <w:szCs w:val="28"/>
          <w:lang w:val="uk-UA"/>
        </w:rPr>
        <w:t xml:space="preserve">5. </w:t>
      </w:r>
      <w:r>
        <w:rPr>
          <w:rFonts w:ascii="Times New Roman" w:hAnsi="Times New Roman" w:cs="Times New Roman"/>
          <w:color w:val="212121"/>
          <w:sz w:val="28"/>
          <w:szCs w:val="28"/>
          <w:lang w:val="uk-UA"/>
        </w:rPr>
        <w:t>Д</w:t>
      </w:r>
      <w:r w:rsidRPr="004D4AF3">
        <w:rPr>
          <w:rFonts w:ascii="Times New Roman" w:hAnsi="Times New Roman" w:cs="Times New Roman"/>
          <w:color w:val="212121"/>
          <w:sz w:val="28"/>
          <w:szCs w:val="28"/>
          <w:lang w:val="uk-UA"/>
        </w:rPr>
        <w:t>воступенева конверсія оксиду</w:t>
      </w:r>
      <w:r>
        <w:rPr>
          <w:rFonts w:ascii="Times New Roman" w:hAnsi="Times New Roman" w:cs="Times New Roman"/>
          <w:color w:val="212121"/>
          <w:sz w:val="28"/>
          <w:szCs w:val="28"/>
          <w:lang w:val="uk-UA"/>
        </w:rPr>
        <w:t xml:space="preserve"> вуглецю на </w:t>
      </w:r>
      <w:r w:rsidR="00146AD8">
        <w:rPr>
          <w:rFonts w:ascii="Times New Roman" w:hAnsi="Times New Roman" w:cs="Times New Roman"/>
          <w:color w:val="212121"/>
          <w:sz w:val="28"/>
          <w:szCs w:val="28"/>
          <w:lang w:val="uk-UA"/>
        </w:rPr>
        <w:t>середньо-</w:t>
      </w:r>
      <w:r>
        <w:rPr>
          <w:rFonts w:ascii="Times New Roman" w:hAnsi="Times New Roman" w:cs="Times New Roman"/>
          <w:color w:val="212121"/>
          <w:sz w:val="28"/>
          <w:szCs w:val="28"/>
          <w:lang w:val="uk-UA"/>
        </w:rPr>
        <w:t>температурному</w:t>
      </w:r>
      <w:r w:rsidRPr="004D4AF3">
        <w:rPr>
          <w:rFonts w:ascii="Times New Roman" w:hAnsi="Times New Roman" w:cs="Times New Roman"/>
          <w:color w:val="212121"/>
          <w:sz w:val="28"/>
          <w:szCs w:val="28"/>
          <w:lang w:val="uk-UA"/>
        </w:rPr>
        <w:t xml:space="preserve"> та </w:t>
      </w:r>
      <w:r w:rsidR="00146AD8">
        <w:rPr>
          <w:rFonts w:ascii="Times New Roman" w:hAnsi="Times New Roman" w:cs="Times New Roman"/>
          <w:color w:val="212121"/>
          <w:sz w:val="28"/>
          <w:szCs w:val="28"/>
          <w:lang w:val="uk-UA"/>
        </w:rPr>
        <w:t>низько-</w:t>
      </w:r>
      <w:r w:rsidRPr="004D4AF3">
        <w:rPr>
          <w:rFonts w:ascii="Times New Roman" w:hAnsi="Times New Roman" w:cs="Times New Roman"/>
          <w:color w:val="212121"/>
          <w:sz w:val="28"/>
          <w:szCs w:val="28"/>
          <w:lang w:val="uk-UA"/>
        </w:rPr>
        <w:t>температурном</w:t>
      </w:r>
      <w:r>
        <w:rPr>
          <w:rFonts w:ascii="Times New Roman" w:hAnsi="Times New Roman" w:cs="Times New Roman"/>
          <w:color w:val="212121"/>
          <w:sz w:val="28"/>
          <w:szCs w:val="28"/>
          <w:lang w:val="uk-UA"/>
        </w:rPr>
        <w:t>у</w:t>
      </w:r>
      <w:r w:rsidRPr="004D4AF3">
        <w:rPr>
          <w:rFonts w:ascii="Times New Roman" w:hAnsi="Times New Roman" w:cs="Times New Roman"/>
          <w:color w:val="212121"/>
          <w:sz w:val="28"/>
          <w:szCs w:val="28"/>
          <w:lang w:val="uk-UA"/>
        </w:rPr>
        <w:t xml:space="preserve"> каталізаторах;</w:t>
      </w:r>
    </w:p>
    <w:p w:rsidR="00BE3C41" w:rsidRDefault="00BE3C41" w:rsidP="00BE3C41">
      <w:pPr>
        <w:pStyle w:val="HTML"/>
        <w:shd w:val="clear" w:color="auto" w:fill="FFFFFF"/>
        <w:spacing w:line="360" w:lineRule="auto"/>
        <w:rPr>
          <w:rFonts w:ascii="Times New Roman" w:hAnsi="Times New Roman" w:cs="Times New Roman"/>
          <w:color w:val="212121"/>
          <w:sz w:val="28"/>
          <w:szCs w:val="28"/>
          <w:lang w:val="uk-UA"/>
        </w:rPr>
      </w:pPr>
      <w:r w:rsidRPr="004D4AF3">
        <w:rPr>
          <w:rFonts w:ascii="Times New Roman" w:hAnsi="Times New Roman" w:cs="Times New Roman"/>
          <w:color w:val="212121"/>
          <w:sz w:val="28"/>
          <w:szCs w:val="28"/>
          <w:lang w:val="uk-UA"/>
        </w:rPr>
        <w:t xml:space="preserve">6. </w:t>
      </w:r>
      <w:proofErr w:type="spellStart"/>
      <w:r>
        <w:rPr>
          <w:rFonts w:ascii="Times New Roman" w:hAnsi="Times New Roman" w:cs="Times New Roman"/>
          <w:color w:val="212121"/>
          <w:sz w:val="28"/>
          <w:szCs w:val="28"/>
          <w:lang w:val="uk-UA"/>
        </w:rPr>
        <w:t>М</w:t>
      </w:r>
      <w:r w:rsidRPr="004D4AF3">
        <w:rPr>
          <w:rFonts w:ascii="Times New Roman" w:hAnsi="Times New Roman" w:cs="Times New Roman"/>
          <w:color w:val="212121"/>
          <w:sz w:val="28"/>
          <w:szCs w:val="28"/>
          <w:lang w:val="uk-UA"/>
        </w:rPr>
        <w:t>оноетаноламінове</w:t>
      </w:r>
      <w:proofErr w:type="spellEnd"/>
      <w:r w:rsidRPr="004D4AF3">
        <w:rPr>
          <w:rFonts w:ascii="Times New Roman" w:hAnsi="Times New Roman" w:cs="Times New Roman"/>
          <w:color w:val="212121"/>
          <w:sz w:val="28"/>
          <w:szCs w:val="28"/>
          <w:lang w:val="uk-UA"/>
        </w:rPr>
        <w:t xml:space="preserve"> очищення газу від діоксиду вуглецю;</w:t>
      </w:r>
    </w:p>
    <w:p w:rsidR="00BE3C41" w:rsidRDefault="00BE3C41" w:rsidP="00BE3C41">
      <w:pPr>
        <w:pStyle w:val="HTML"/>
        <w:shd w:val="clear" w:color="auto" w:fill="FFFFFF"/>
        <w:spacing w:line="360" w:lineRule="auto"/>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7.Метанування;</w:t>
      </w:r>
    </w:p>
    <w:p w:rsidR="00BE3C41" w:rsidRDefault="00BE3C41" w:rsidP="00BE3C41">
      <w:pPr>
        <w:pStyle w:val="HTML"/>
        <w:shd w:val="clear" w:color="auto" w:fill="FFFFFF"/>
        <w:spacing w:line="360" w:lineRule="auto"/>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8.К</w:t>
      </w:r>
      <w:r w:rsidRPr="004D4AF3">
        <w:rPr>
          <w:rFonts w:ascii="Times New Roman" w:hAnsi="Times New Roman" w:cs="Times New Roman"/>
          <w:color w:val="212121"/>
          <w:sz w:val="28"/>
          <w:szCs w:val="28"/>
          <w:lang w:val="uk-UA"/>
        </w:rPr>
        <w:t>омпр</w:t>
      </w:r>
      <w:r w:rsidR="000F6FD1">
        <w:rPr>
          <w:rFonts w:ascii="Times New Roman" w:hAnsi="Times New Roman" w:cs="Times New Roman"/>
          <w:color w:val="212121"/>
          <w:sz w:val="28"/>
          <w:szCs w:val="28"/>
          <w:lang w:val="uk-UA"/>
        </w:rPr>
        <w:t xml:space="preserve">имування </w:t>
      </w:r>
      <w:proofErr w:type="spellStart"/>
      <w:r w:rsidR="000F6FD1">
        <w:rPr>
          <w:rFonts w:ascii="Times New Roman" w:hAnsi="Times New Roman" w:cs="Times New Roman"/>
          <w:color w:val="212121"/>
          <w:sz w:val="28"/>
          <w:szCs w:val="28"/>
          <w:lang w:val="uk-UA"/>
        </w:rPr>
        <w:t>азотоводневої</w:t>
      </w:r>
      <w:proofErr w:type="spellEnd"/>
      <w:r w:rsidRPr="004D4AF3">
        <w:rPr>
          <w:rFonts w:ascii="Times New Roman" w:hAnsi="Times New Roman" w:cs="Times New Roman"/>
          <w:color w:val="212121"/>
          <w:sz w:val="28"/>
          <w:szCs w:val="28"/>
          <w:lang w:val="uk-UA"/>
        </w:rPr>
        <w:t xml:space="preserve"> суміші;</w:t>
      </w:r>
    </w:p>
    <w:p w:rsidR="00BE3C41" w:rsidRPr="004D4AF3" w:rsidRDefault="00BE3C41" w:rsidP="00BE3C41">
      <w:pPr>
        <w:pStyle w:val="HTML"/>
        <w:shd w:val="clear" w:color="auto" w:fill="FFFFFF"/>
        <w:spacing w:line="360" w:lineRule="auto"/>
        <w:rPr>
          <w:rFonts w:ascii="Times New Roman" w:hAnsi="Times New Roman" w:cs="Times New Roman"/>
          <w:color w:val="212121"/>
          <w:sz w:val="28"/>
          <w:szCs w:val="28"/>
          <w:lang w:val="uk-UA"/>
        </w:rPr>
      </w:pPr>
      <w:r>
        <w:rPr>
          <w:rFonts w:ascii="Times New Roman" w:hAnsi="Times New Roman" w:cs="Times New Roman"/>
          <w:sz w:val="28"/>
          <w:szCs w:val="28"/>
          <w:lang w:val="uk-UA"/>
        </w:rPr>
        <w:t xml:space="preserve">9.Синтез аміаку; </w:t>
      </w:r>
    </w:p>
    <w:p w:rsidR="00BE3C41" w:rsidRDefault="00BE3C41" w:rsidP="00BE3C41">
      <w:pPr>
        <w:pStyle w:val="HTML"/>
        <w:shd w:val="clear" w:color="auto" w:fill="FFFFFF"/>
        <w:spacing w:line="360" w:lineRule="auto"/>
        <w:jc w:val="center"/>
        <w:rPr>
          <w:rFonts w:ascii="Times New Roman" w:hAnsi="Times New Roman" w:cs="Times New Roman"/>
          <w:b/>
          <w:color w:val="212121"/>
          <w:sz w:val="28"/>
          <w:szCs w:val="28"/>
          <w:lang w:val="uk-UA"/>
        </w:rPr>
      </w:pPr>
      <w:r>
        <w:rPr>
          <w:rFonts w:ascii="Times New Roman" w:hAnsi="Times New Roman" w:cs="Times New Roman"/>
          <w:b/>
          <w:color w:val="212121"/>
          <w:sz w:val="28"/>
          <w:szCs w:val="28"/>
          <w:lang w:val="uk-UA"/>
        </w:rPr>
        <w:t>2.2.Парова каталітична конверсія природного газу(первинний риформінг)</w:t>
      </w:r>
    </w:p>
    <w:p w:rsidR="00BE3C41" w:rsidRPr="00017E4A" w:rsidRDefault="00BE3C41" w:rsidP="00BE3C41">
      <w:pPr>
        <w:pStyle w:val="HTML"/>
        <w:shd w:val="clear" w:color="auto" w:fill="FFFFFF"/>
        <w:spacing w:line="360" w:lineRule="auto"/>
        <w:ind w:firstLine="567"/>
        <w:jc w:val="both"/>
        <w:rPr>
          <w:rFonts w:ascii="Times New Roman" w:hAnsi="Times New Roman" w:cs="Times New Roman"/>
          <w:color w:val="212121"/>
          <w:sz w:val="28"/>
          <w:szCs w:val="28"/>
          <w:lang w:val="uk-UA"/>
        </w:rPr>
      </w:pPr>
      <w:r w:rsidRPr="00017E4A">
        <w:rPr>
          <w:rFonts w:ascii="Times New Roman" w:hAnsi="Times New Roman" w:cs="Times New Roman"/>
          <w:color w:val="212121"/>
          <w:sz w:val="28"/>
          <w:szCs w:val="28"/>
          <w:lang w:val="uk-UA"/>
        </w:rPr>
        <w:t>Парова каталітична конверсія природного газу (первинний риформінг) здійснюється на нікелевому каталізаторі в реакційних трубах розташованих в 12 рядів в радіантної зоні трубчастої печі М101-В.</w:t>
      </w:r>
    </w:p>
    <w:p w:rsidR="00BE3C41" w:rsidRDefault="00BE3C41" w:rsidP="00FD69B1">
      <w:pPr>
        <w:pStyle w:val="HTML"/>
        <w:shd w:val="clear" w:color="auto" w:fill="FFFFFF"/>
        <w:spacing w:line="360" w:lineRule="auto"/>
        <w:ind w:firstLine="567"/>
        <w:jc w:val="both"/>
        <w:rPr>
          <w:rFonts w:ascii="Times New Roman" w:hAnsi="Times New Roman" w:cs="Times New Roman"/>
          <w:color w:val="212121"/>
          <w:sz w:val="28"/>
          <w:szCs w:val="28"/>
          <w:lang w:val="uk-UA"/>
        </w:rPr>
      </w:pPr>
      <w:r w:rsidRPr="00017E4A">
        <w:rPr>
          <w:rFonts w:ascii="Times New Roman" w:hAnsi="Times New Roman" w:cs="Times New Roman"/>
          <w:color w:val="212121"/>
          <w:sz w:val="28"/>
          <w:szCs w:val="28"/>
          <w:lang w:val="uk-UA"/>
        </w:rPr>
        <w:t>До кожного з дванадцяти колекторів підключені по 42 реакційних труби, опущених на с</w:t>
      </w:r>
      <w:r>
        <w:rPr>
          <w:rFonts w:ascii="Times New Roman" w:hAnsi="Times New Roman" w:cs="Times New Roman"/>
          <w:color w:val="212121"/>
          <w:sz w:val="28"/>
          <w:szCs w:val="28"/>
          <w:lang w:val="uk-UA"/>
        </w:rPr>
        <w:t xml:space="preserve">пеціальних підвісках в </w:t>
      </w:r>
      <w:proofErr w:type="spellStart"/>
      <w:r>
        <w:rPr>
          <w:rFonts w:ascii="Times New Roman" w:hAnsi="Times New Roman" w:cs="Times New Roman"/>
          <w:color w:val="212121"/>
          <w:sz w:val="28"/>
          <w:szCs w:val="28"/>
          <w:lang w:val="uk-UA"/>
        </w:rPr>
        <w:t>радіантну</w:t>
      </w:r>
      <w:proofErr w:type="spellEnd"/>
      <w:r w:rsidRPr="00017E4A">
        <w:rPr>
          <w:rFonts w:ascii="Times New Roman" w:hAnsi="Times New Roman" w:cs="Times New Roman"/>
          <w:color w:val="212121"/>
          <w:sz w:val="28"/>
          <w:szCs w:val="28"/>
          <w:lang w:val="uk-UA"/>
        </w:rPr>
        <w:t xml:space="preserve"> зону печі і заповнених нікелевим каталізатором (загальна кількість 29,2 м³). Газ проходить реакційні труби зверху вниз, потрапляє в нижній збірний колектор і по підйомній трубі надходить в передавальний колектор 107-D. Кожна реакційна труба являє собою самостійний реактор, в якому в присутності каталізатора відбувається взаємодія вуглеводнів з водяною парою за рахунок тепла, що підводиться через стінку труби.</w:t>
      </w:r>
    </w:p>
    <w:p w:rsidR="00BE3C41" w:rsidRPr="00017E4A" w:rsidRDefault="00BE3C41" w:rsidP="00FD69B1">
      <w:pPr>
        <w:pStyle w:val="HTML"/>
        <w:shd w:val="clear" w:color="auto" w:fill="FFFFFF"/>
        <w:spacing w:line="360" w:lineRule="auto"/>
        <w:ind w:firstLine="567"/>
        <w:jc w:val="both"/>
        <w:rPr>
          <w:rFonts w:ascii="Times New Roman" w:hAnsi="Times New Roman" w:cs="Times New Roman"/>
          <w:color w:val="212121"/>
          <w:sz w:val="28"/>
          <w:lang w:val="uk-UA"/>
        </w:rPr>
      </w:pPr>
      <w:r w:rsidRPr="00017E4A">
        <w:rPr>
          <w:rFonts w:ascii="Times New Roman" w:hAnsi="Times New Roman" w:cs="Times New Roman"/>
          <w:color w:val="212121"/>
          <w:sz w:val="28"/>
          <w:lang w:val="uk-UA"/>
        </w:rPr>
        <w:t>При отриманні технологічного газу для синтезу аміаку робоча температура стінок труб становить не більше 901 ºС. Температура з</w:t>
      </w:r>
      <w:r w:rsidR="00146AD8">
        <w:rPr>
          <w:rFonts w:ascii="Times New Roman" w:hAnsi="Times New Roman" w:cs="Times New Roman"/>
          <w:color w:val="212121"/>
          <w:sz w:val="28"/>
          <w:lang w:val="uk-UA"/>
        </w:rPr>
        <w:t>аміряє</w:t>
      </w:r>
      <w:r>
        <w:rPr>
          <w:rFonts w:ascii="Times New Roman" w:hAnsi="Times New Roman" w:cs="Times New Roman"/>
          <w:color w:val="212121"/>
          <w:sz w:val="28"/>
          <w:lang w:val="uk-UA"/>
        </w:rPr>
        <w:t>т</w:t>
      </w:r>
      <w:r w:rsidRPr="00017E4A">
        <w:rPr>
          <w:rFonts w:ascii="Times New Roman" w:hAnsi="Times New Roman" w:cs="Times New Roman"/>
          <w:color w:val="212121"/>
          <w:sz w:val="28"/>
          <w:lang w:val="uk-UA"/>
        </w:rPr>
        <w:t>ься переносним пірометром.</w:t>
      </w:r>
    </w:p>
    <w:p w:rsidR="00BE3C41" w:rsidRPr="00017E4A" w:rsidRDefault="00BE3C41" w:rsidP="00FD69B1">
      <w:pPr>
        <w:pStyle w:val="HTML"/>
        <w:shd w:val="clear" w:color="auto" w:fill="FFFFFF"/>
        <w:spacing w:line="360" w:lineRule="auto"/>
        <w:jc w:val="both"/>
        <w:rPr>
          <w:rFonts w:ascii="Times New Roman" w:hAnsi="Times New Roman" w:cs="Times New Roman"/>
          <w:color w:val="212121"/>
          <w:sz w:val="28"/>
          <w:lang w:val="uk-UA"/>
        </w:rPr>
      </w:pPr>
      <w:r w:rsidRPr="00017E4A">
        <w:rPr>
          <w:rFonts w:ascii="Times New Roman" w:hAnsi="Times New Roman" w:cs="Times New Roman"/>
          <w:color w:val="212121"/>
          <w:sz w:val="28"/>
          <w:lang w:val="uk-UA"/>
        </w:rPr>
        <w:t>Перевищення припустимої температури стінок труб веде до скорочення їх терміну служби.</w:t>
      </w:r>
    </w:p>
    <w:p w:rsidR="00BE3C41" w:rsidRPr="00017E4A" w:rsidRDefault="00BE3C41" w:rsidP="00FD69B1">
      <w:pPr>
        <w:pStyle w:val="HTML"/>
        <w:shd w:val="clear" w:color="auto" w:fill="FFFFFF"/>
        <w:spacing w:line="360" w:lineRule="auto"/>
        <w:jc w:val="both"/>
        <w:rPr>
          <w:rFonts w:ascii="Times New Roman" w:hAnsi="Times New Roman" w:cs="Times New Roman"/>
          <w:color w:val="212121"/>
          <w:sz w:val="28"/>
          <w:lang w:val="uk-UA"/>
        </w:rPr>
      </w:pPr>
      <w:r w:rsidRPr="00017E4A">
        <w:rPr>
          <w:rFonts w:ascii="Times New Roman" w:hAnsi="Times New Roman" w:cs="Times New Roman"/>
          <w:color w:val="212121"/>
          <w:sz w:val="28"/>
          <w:lang w:val="uk-UA"/>
        </w:rPr>
        <w:t>Газова суміш перед подачею в реакційні труби підігрівається до температури не більше 510 ºС.</w:t>
      </w:r>
    </w:p>
    <w:p w:rsidR="00BE3C41" w:rsidRDefault="00BE3C41" w:rsidP="00FD69B1">
      <w:pPr>
        <w:pStyle w:val="HTML"/>
        <w:shd w:val="clear" w:color="auto" w:fill="FFFFFF"/>
        <w:spacing w:line="360" w:lineRule="auto"/>
        <w:ind w:firstLine="567"/>
        <w:jc w:val="both"/>
        <w:rPr>
          <w:rFonts w:ascii="Times New Roman" w:hAnsi="Times New Roman" w:cs="Times New Roman"/>
          <w:color w:val="212121"/>
          <w:sz w:val="28"/>
          <w:lang w:val="uk-UA"/>
        </w:rPr>
      </w:pPr>
      <w:r w:rsidRPr="00017E4A">
        <w:rPr>
          <w:rFonts w:ascii="Times New Roman" w:hAnsi="Times New Roman" w:cs="Times New Roman"/>
          <w:color w:val="212121"/>
          <w:sz w:val="28"/>
          <w:lang w:val="uk-UA"/>
        </w:rPr>
        <w:t xml:space="preserve">Процес конверсії ведеться при температурі не більше 829 ° С і тиску на виході з М101-В не більше 3,51 МПа (35,1 </w:t>
      </w:r>
      <w:proofErr w:type="spellStart"/>
      <w:r w:rsidRPr="00017E4A">
        <w:rPr>
          <w:rFonts w:ascii="Times New Roman" w:hAnsi="Times New Roman" w:cs="Times New Roman"/>
          <w:color w:val="212121"/>
          <w:sz w:val="28"/>
          <w:lang w:val="uk-UA"/>
        </w:rPr>
        <w:t>кгс</w:t>
      </w:r>
      <w:proofErr w:type="spellEnd"/>
      <w:r w:rsidRPr="00017E4A">
        <w:rPr>
          <w:rFonts w:ascii="Times New Roman" w:hAnsi="Times New Roman" w:cs="Times New Roman"/>
          <w:color w:val="212121"/>
          <w:sz w:val="28"/>
          <w:lang w:val="uk-UA"/>
        </w:rPr>
        <w:t xml:space="preserve"> / см²).</w:t>
      </w:r>
    </w:p>
    <w:p w:rsidR="00BE3C41" w:rsidRDefault="00BE3C41" w:rsidP="00BE3C41">
      <w:pPr>
        <w:pStyle w:val="HTML"/>
        <w:shd w:val="clear" w:color="auto" w:fill="FFFFFF"/>
        <w:ind w:firstLine="567"/>
        <w:rPr>
          <w:rFonts w:ascii="Times New Roman" w:hAnsi="Times New Roman" w:cs="Times New Roman"/>
          <w:color w:val="212121"/>
          <w:sz w:val="28"/>
          <w:lang w:val="uk-UA"/>
        </w:rPr>
      </w:pPr>
      <w:r w:rsidRPr="00017E4A">
        <w:rPr>
          <w:rFonts w:ascii="Times New Roman" w:hAnsi="Times New Roman" w:cs="Times New Roman"/>
          <w:color w:val="212121"/>
          <w:sz w:val="28"/>
          <w:lang w:val="uk-UA"/>
        </w:rPr>
        <w:t xml:space="preserve">У первинному риформінгу протікають </w:t>
      </w:r>
      <w:r>
        <w:rPr>
          <w:rFonts w:ascii="Times New Roman" w:hAnsi="Times New Roman" w:cs="Times New Roman"/>
          <w:color w:val="212121"/>
          <w:sz w:val="28"/>
          <w:lang w:val="uk-UA"/>
        </w:rPr>
        <w:t xml:space="preserve">такі </w:t>
      </w:r>
      <w:r w:rsidRPr="00017E4A">
        <w:rPr>
          <w:rFonts w:ascii="Times New Roman" w:hAnsi="Times New Roman" w:cs="Times New Roman"/>
          <w:color w:val="212121"/>
          <w:sz w:val="28"/>
          <w:lang w:val="uk-UA"/>
        </w:rPr>
        <w:t>реакції:</w:t>
      </w:r>
    </w:p>
    <w:p w:rsidR="00BE3C41" w:rsidRDefault="00BE3C41" w:rsidP="00BE3C41">
      <w:pPr>
        <w:pStyle w:val="HTML"/>
        <w:shd w:val="clear" w:color="auto" w:fill="FFFFFF"/>
        <w:ind w:firstLine="567"/>
        <w:rPr>
          <w:rFonts w:ascii="Times New Roman" w:hAnsi="Times New Roman" w:cs="Times New Roman"/>
          <w:color w:val="212121"/>
          <w:sz w:val="28"/>
          <w:lang w:val="uk-UA"/>
        </w:rPr>
      </w:pPr>
    </w:p>
    <w:p w:rsidR="00BE3C41" w:rsidRPr="00017E4A" w:rsidRDefault="00BE3C41" w:rsidP="00BE3C41">
      <w:pPr>
        <w:jc w:val="center"/>
        <w:rPr>
          <w:szCs w:val="28"/>
          <w:lang w:val="uk-UA"/>
        </w:rPr>
      </w:pPr>
      <w:r w:rsidRPr="00017E4A">
        <w:rPr>
          <w:szCs w:val="28"/>
          <w:lang w:val="uk-UA"/>
        </w:rPr>
        <w:t>СН</w:t>
      </w:r>
      <w:r w:rsidRPr="00017E4A">
        <w:rPr>
          <w:szCs w:val="28"/>
          <w:vertAlign w:val="subscript"/>
          <w:lang w:val="uk-UA"/>
        </w:rPr>
        <w:t>4</w:t>
      </w:r>
      <w:r w:rsidRPr="00017E4A">
        <w:rPr>
          <w:szCs w:val="28"/>
          <w:lang w:val="uk-UA"/>
        </w:rPr>
        <w:t xml:space="preserve"> + Н</w:t>
      </w:r>
      <w:r w:rsidRPr="00017E4A">
        <w:rPr>
          <w:szCs w:val="28"/>
          <w:vertAlign w:val="subscript"/>
          <w:lang w:val="uk-UA"/>
        </w:rPr>
        <w:t>2</w:t>
      </w:r>
      <w:r w:rsidRPr="00017E4A">
        <w:rPr>
          <w:szCs w:val="28"/>
          <w:lang w:val="uk-UA"/>
        </w:rPr>
        <w:t xml:space="preserve">О </w:t>
      </w:r>
      <w:r w:rsidRPr="00017E4A">
        <w:rPr>
          <w:szCs w:val="28"/>
          <w:vertAlign w:val="superscript"/>
          <w:lang w:val="uk-UA"/>
        </w:rPr>
        <w:sym w:font="Symbol" w:char="F0AE"/>
      </w:r>
      <w:r w:rsidRPr="00017E4A">
        <w:rPr>
          <w:szCs w:val="28"/>
          <w:lang w:val="uk-UA"/>
        </w:rPr>
        <w:t xml:space="preserve"> СО + 3Н</w:t>
      </w:r>
      <w:r w:rsidRPr="00017E4A">
        <w:rPr>
          <w:szCs w:val="28"/>
          <w:vertAlign w:val="subscript"/>
          <w:lang w:val="uk-UA"/>
        </w:rPr>
        <w:t>2</w:t>
      </w:r>
      <w:r w:rsidRPr="00017E4A">
        <w:rPr>
          <w:szCs w:val="28"/>
          <w:lang w:val="uk-UA"/>
        </w:rPr>
        <w:t xml:space="preserve"> –Q</w:t>
      </w:r>
      <w:r w:rsidRPr="00017E4A">
        <w:rPr>
          <w:position w:val="-10"/>
          <w:szCs w:val="28"/>
          <w:lang w:val="uk-UA"/>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8pt" o:ole="" fillcolor="window">
            <v:imagedata r:id="rId11" o:title=""/>
          </v:shape>
          <o:OLEObject Type="Embed" ProgID="Equation.3" ShapeID="_x0000_i1025" DrawAspect="Content" ObjectID="_1622437301" r:id="rId12"/>
        </w:object>
      </w:r>
    </w:p>
    <w:p w:rsidR="00BE3C41" w:rsidRPr="003019B4" w:rsidRDefault="00BE3C41" w:rsidP="00BE3C41">
      <w:pPr>
        <w:jc w:val="center"/>
        <w:rPr>
          <w:szCs w:val="28"/>
        </w:rPr>
      </w:pPr>
      <w:r w:rsidRPr="00017E4A">
        <w:rPr>
          <w:szCs w:val="28"/>
          <w:lang w:val="uk-UA"/>
        </w:rPr>
        <w:t>С</w:t>
      </w:r>
      <w:proofErr w:type="spellStart"/>
      <w:r w:rsidRPr="00017E4A">
        <w:rPr>
          <w:szCs w:val="28"/>
          <w:vertAlign w:val="subscript"/>
          <w:lang w:val="en-US"/>
        </w:rPr>
        <w:t>n</w:t>
      </w:r>
      <w:r w:rsidRPr="00017E4A">
        <w:rPr>
          <w:szCs w:val="28"/>
          <w:lang w:val="en-US"/>
        </w:rPr>
        <w:t>H</w:t>
      </w:r>
      <w:r w:rsidRPr="00017E4A">
        <w:rPr>
          <w:szCs w:val="28"/>
          <w:vertAlign w:val="subscript"/>
          <w:lang w:val="en-US"/>
        </w:rPr>
        <w:t>m</w:t>
      </w:r>
      <w:proofErr w:type="spellEnd"/>
      <w:r w:rsidRPr="003019B4">
        <w:rPr>
          <w:szCs w:val="28"/>
        </w:rPr>
        <w:t xml:space="preserve">+ </w:t>
      </w:r>
      <w:proofErr w:type="spellStart"/>
      <w:r w:rsidRPr="00017E4A">
        <w:rPr>
          <w:szCs w:val="28"/>
          <w:lang w:val="en-US"/>
        </w:rPr>
        <w:t>nH</w:t>
      </w:r>
      <w:proofErr w:type="spellEnd"/>
      <w:r w:rsidRPr="003019B4">
        <w:rPr>
          <w:szCs w:val="28"/>
          <w:vertAlign w:val="subscript"/>
        </w:rPr>
        <w:t>2</w:t>
      </w:r>
      <w:r w:rsidRPr="00017E4A">
        <w:rPr>
          <w:szCs w:val="28"/>
          <w:lang w:val="en-US"/>
        </w:rPr>
        <w:t>O</w:t>
      </w:r>
      <w:r w:rsidRPr="00017E4A">
        <w:rPr>
          <w:szCs w:val="28"/>
          <w:vertAlign w:val="superscript"/>
          <w:lang w:val="uk-UA"/>
        </w:rPr>
        <w:sym w:font="Symbol" w:char="F0AE"/>
      </w:r>
      <w:proofErr w:type="spellStart"/>
      <w:r w:rsidRPr="00017E4A">
        <w:rPr>
          <w:szCs w:val="28"/>
          <w:lang w:val="en-US"/>
        </w:rPr>
        <w:t>nCO</w:t>
      </w:r>
      <w:proofErr w:type="spellEnd"/>
      <w:r w:rsidRPr="003019B4">
        <w:rPr>
          <w:szCs w:val="28"/>
        </w:rPr>
        <w:t xml:space="preserve"> + </w:t>
      </w:r>
      <w:r w:rsidRPr="00017E4A">
        <w:rPr>
          <w:position w:val="-24"/>
          <w:szCs w:val="28"/>
          <w:lang w:val="en-US"/>
        </w:rPr>
        <w:object w:dxaOrig="680" w:dyaOrig="620">
          <v:shape id="_x0000_i1026" type="#_x0000_t75" style="width:33pt;height:31.5pt" o:ole="" fillcolor="window">
            <v:imagedata r:id="rId13" o:title=""/>
          </v:shape>
          <o:OLEObject Type="Embed" ProgID="Equation.3" ShapeID="_x0000_i1026" DrawAspect="Content" ObjectID="_1622437302" r:id="rId14"/>
        </w:object>
      </w:r>
      <w:r w:rsidRPr="003019B4">
        <w:rPr>
          <w:szCs w:val="28"/>
        </w:rPr>
        <w:t xml:space="preserve"> Н</w:t>
      </w:r>
      <w:r w:rsidRPr="003019B4">
        <w:rPr>
          <w:szCs w:val="28"/>
          <w:vertAlign w:val="subscript"/>
        </w:rPr>
        <w:t>2</w:t>
      </w:r>
      <w:r w:rsidRPr="003019B4">
        <w:rPr>
          <w:szCs w:val="28"/>
        </w:rPr>
        <w:t>-</w:t>
      </w:r>
      <w:r w:rsidRPr="00017E4A">
        <w:rPr>
          <w:szCs w:val="28"/>
          <w:lang w:val="en-US"/>
        </w:rPr>
        <w:t>Q</w:t>
      </w:r>
    </w:p>
    <w:p w:rsidR="00BE3C41" w:rsidRPr="00017E4A" w:rsidRDefault="00BE3C41" w:rsidP="00BE3C41">
      <w:pPr>
        <w:jc w:val="center"/>
        <w:rPr>
          <w:szCs w:val="28"/>
        </w:rPr>
      </w:pPr>
      <w:r w:rsidRPr="00017E4A">
        <w:rPr>
          <w:szCs w:val="28"/>
        </w:rPr>
        <w:t>СН</w:t>
      </w:r>
      <w:proofErr w:type="gramStart"/>
      <w:r w:rsidRPr="00017E4A">
        <w:rPr>
          <w:szCs w:val="28"/>
          <w:vertAlign w:val="subscript"/>
        </w:rPr>
        <w:t>4</w:t>
      </w:r>
      <w:proofErr w:type="gramEnd"/>
      <w:r w:rsidRPr="00017E4A">
        <w:rPr>
          <w:szCs w:val="28"/>
        </w:rPr>
        <w:t xml:space="preserve"> + 2Н</w:t>
      </w:r>
      <w:r w:rsidRPr="00017E4A">
        <w:rPr>
          <w:szCs w:val="28"/>
          <w:vertAlign w:val="subscript"/>
        </w:rPr>
        <w:t>2</w:t>
      </w:r>
      <w:r w:rsidRPr="00017E4A">
        <w:rPr>
          <w:szCs w:val="28"/>
        </w:rPr>
        <w:t xml:space="preserve">О </w:t>
      </w:r>
      <w:r w:rsidRPr="00017E4A">
        <w:rPr>
          <w:szCs w:val="28"/>
          <w:vertAlign w:val="superscript"/>
          <w:lang w:val="uk-UA"/>
        </w:rPr>
        <w:sym w:font="Symbol" w:char="F0AE"/>
      </w:r>
      <w:r w:rsidRPr="00017E4A">
        <w:rPr>
          <w:szCs w:val="28"/>
        </w:rPr>
        <w:t xml:space="preserve"> СО</w:t>
      </w:r>
      <w:r w:rsidRPr="00017E4A">
        <w:rPr>
          <w:szCs w:val="28"/>
          <w:vertAlign w:val="subscript"/>
        </w:rPr>
        <w:t>2</w:t>
      </w:r>
      <w:r w:rsidRPr="00017E4A">
        <w:rPr>
          <w:szCs w:val="28"/>
        </w:rPr>
        <w:t xml:space="preserve"> + 4Н</w:t>
      </w:r>
      <w:r w:rsidRPr="00017E4A">
        <w:rPr>
          <w:szCs w:val="28"/>
          <w:vertAlign w:val="subscript"/>
        </w:rPr>
        <w:t>2</w:t>
      </w:r>
      <w:r w:rsidRPr="00017E4A">
        <w:rPr>
          <w:szCs w:val="28"/>
        </w:rPr>
        <w:t xml:space="preserve">  -</w:t>
      </w:r>
      <w:r w:rsidRPr="00017E4A">
        <w:rPr>
          <w:szCs w:val="28"/>
          <w:lang w:val="en-US"/>
        </w:rPr>
        <w:t>Q</w:t>
      </w:r>
    </w:p>
    <w:p w:rsidR="00BE3C41" w:rsidRDefault="00BE3C41" w:rsidP="00BE3C41">
      <w:pPr>
        <w:jc w:val="center"/>
        <w:rPr>
          <w:szCs w:val="28"/>
          <w:lang w:val="uk-UA"/>
        </w:rPr>
      </w:pPr>
      <w:r w:rsidRPr="00017E4A">
        <w:rPr>
          <w:szCs w:val="28"/>
        </w:rPr>
        <w:t>СО + Н</w:t>
      </w:r>
      <w:r w:rsidRPr="00017E4A">
        <w:rPr>
          <w:szCs w:val="28"/>
          <w:vertAlign w:val="subscript"/>
        </w:rPr>
        <w:t>2</w:t>
      </w:r>
      <w:r w:rsidRPr="00017E4A">
        <w:rPr>
          <w:szCs w:val="28"/>
        </w:rPr>
        <w:t xml:space="preserve">О </w:t>
      </w:r>
      <w:r w:rsidRPr="00017E4A">
        <w:rPr>
          <w:szCs w:val="28"/>
          <w:vertAlign w:val="superscript"/>
          <w:lang w:val="uk-UA"/>
        </w:rPr>
        <w:sym w:font="Symbol" w:char="F0AE"/>
      </w:r>
      <w:r w:rsidRPr="00017E4A">
        <w:rPr>
          <w:szCs w:val="28"/>
        </w:rPr>
        <w:t xml:space="preserve"> СО</w:t>
      </w:r>
      <w:proofErr w:type="gramStart"/>
      <w:r w:rsidRPr="00017E4A">
        <w:rPr>
          <w:szCs w:val="28"/>
          <w:vertAlign w:val="subscript"/>
        </w:rPr>
        <w:t>2</w:t>
      </w:r>
      <w:proofErr w:type="gramEnd"/>
      <w:r w:rsidRPr="00017E4A">
        <w:rPr>
          <w:szCs w:val="28"/>
        </w:rPr>
        <w:t xml:space="preserve"> + Н</w:t>
      </w:r>
      <w:r w:rsidRPr="00017E4A">
        <w:rPr>
          <w:szCs w:val="28"/>
          <w:vertAlign w:val="subscript"/>
        </w:rPr>
        <w:t>2</w:t>
      </w:r>
      <w:r w:rsidRPr="00017E4A">
        <w:rPr>
          <w:szCs w:val="28"/>
        </w:rPr>
        <w:t xml:space="preserve"> + </w:t>
      </w:r>
      <w:r w:rsidRPr="00017E4A">
        <w:rPr>
          <w:szCs w:val="28"/>
          <w:lang w:val="en-US"/>
        </w:rPr>
        <w:t>Q</w:t>
      </w:r>
    </w:p>
    <w:p w:rsidR="00BE3C41" w:rsidRPr="00017E4A" w:rsidRDefault="00BE3C41" w:rsidP="00FD69B1">
      <w:pPr>
        <w:pStyle w:val="HTML"/>
        <w:shd w:val="clear" w:color="auto" w:fill="FFFFFF"/>
        <w:spacing w:line="360" w:lineRule="auto"/>
        <w:ind w:firstLine="567"/>
        <w:jc w:val="both"/>
        <w:rPr>
          <w:rFonts w:ascii="Times New Roman" w:hAnsi="Times New Roman" w:cs="Times New Roman"/>
          <w:color w:val="212121"/>
          <w:sz w:val="28"/>
          <w:szCs w:val="28"/>
          <w:lang w:val="uk-UA"/>
        </w:rPr>
      </w:pPr>
      <w:r w:rsidRPr="00017E4A">
        <w:rPr>
          <w:rFonts w:ascii="Times New Roman" w:hAnsi="Times New Roman" w:cs="Times New Roman"/>
          <w:color w:val="212121"/>
          <w:sz w:val="28"/>
          <w:szCs w:val="28"/>
          <w:lang w:val="uk-UA"/>
        </w:rPr>
        <w:t>При зниженні молярного співвідношення пар: вуглець нижче 2,5 йде виділення вуглецю (за рахунок крекінгу природного газу), який відкладається на поверхні і в порах каталізатора, в результаті чого різко зростає опір печі первинного риформінгу.</w:t>
      </w:r>
    </w:p>
    <w:p w:rsidR="00BE3C41" w:rsidRPr="00017E4A" w:rsidRDefault="00BE3C41" w:rsidP="00FD69B1">
      <w:pPr>
        <w:pStyle w:val="HTML"/>
        <w:shd w:val="clear" w:color="auto" w:fill="FFFFFF"/>
        <w:spacing w:line="360" w:lineRule="auto"/>
        <w:ind w:firstLine="567"/>
        <w:jc w:val="both"/>
        <w:rPr>
          <w:rFonts w:ascii="Times New Roman" w:hAnsi="Times New Roman" w:cs="Times New Roman"/>
          <w:color w:val="212121"/>
          <w:sz w:val="28"/>
          <w:szCs w:val="28"/>
        </w:rPr>
      </w:pPr>
      <w:r w:rsidRPr="00017E4A">
        <w:rPr>
          <w:rFonts w:ascii="Times New Roman" w:hAnsi="Times New Roman" w:cs="Times New Roman"/>
          <w:color w:val="212121"/>
          <w:sz w:val="28"/>
          <w:szCs w:val="28"/>
          <w:lang w:val="uk-UA"/>
        </w:rPr>
        <w:t>Тепло, необхідне для проведення первинного риформінгу, виходить за рахунок спалювання паливного газу в с</w:t>
      </w:r>
      <w:r w:rsidR="00146AD8">
        <w:rPr>
          <w:rFonts w:ascii="Times New Roman" w:hAnsi="Times New Roman" w:cs="Times New Roman"/>
          <w:color w:val="212121"/>
          <w:sz w:val="28"/>
          <w:szCs w:val="28"/>
          <w:lang w:val="uk-UA"/>
        </w:rPr>
        <w:t>тельових пальниках і</w:t>
      </w:r>
      <w:r w:rsidR="00FD69B1">
        <w:rPr>
          <w:rFonts w:ascii="Times New Roman" w:hAnsi="Times New Roman" w:cs="Times New Roman"/>
          <w:color w:val="212121"/>
          <w:sz w:val="28"/>
          <w:szCs w:val="28"/>
          <w:lang w:val="uk-UA"/>
        </w:rPr>
        <w:t>нжекційного</w:t>
      </w:r>
      <w:r w:rsidRPr="00017E4A">
        <w:rPr>
          <w:rFonts w:ascii="Times New Roman" w:hAnsi="Times New Roman" w:cs="Times New Roman"/>
          <w:color w:val="212121"/>
          <w:sz w:val="28"/>
          <w:szCs w:val="28"/>
          <w:lang w:val="uk-UA"/>
        </w:rPr>
        <w:t xml:space="preserve"> типу.</w:t>
      </w:r>
    </w:p>
    <w:p w:rsidR="00BE3C41" w:rsidRPr="00017E4A" w:rsidRDefault="00BE3C41" w:rsidP="00FD69B1">
      <w:pPr>
        <w:spacing w:line="360" w:lineRule="auto"/>
        <w:ind w:firstLine="567"/>
        <w:rPr>
          <w:szCs w:val="28"/>
          <w:lang w:val="uk-UA"/>
        </w:rPr>
      </w:pPr>
      <w:r w:rsidRPr="00017E4A">
        <w:rPr>
          <w:szCs w:val="28"/>
          <w:lang w:val="uk-UA"/>
        </w:rPr>
        <w:t>Спалювання паливного газу в пальниках печі первинного риформінгу проводиться з 15% надлишком повітря, при якому об'ємна частка кисню в димових газу становить 2 - 4%. Вона вимірюється автоматичним газоаналізатором О2RА-4-2, що сигналізує в ЦПУ про завищення вмісту кисню.</w:t>
      </w:r>
    </w:p>
    <w:p w:rsidR="00BE3C41" w:rsidRPr="00017E4A" w:rsidRDefault="00BE3C41" w:rsidP="00BE3C41">
      <w:pPr>
        <w:spacing w:line="360" w:lineRule="auto"/>
        <w:ind w:firstLine="567"/>
        <w:rPr>
          <w:szCs w:val="28"/>
          <w:lang w:val="uk-UA"/>
        </w:rPr>
      </w:pPr>
      <w:r w:rsidRPr="00017E4A">
        <w:rPr>
          <w:szCs w:val="28"/>
          <w:lang w:val="uk-UA"/>
        </w:rPr>
        <w:t>Додатковим джерелом тепла для підігріву парогазової суміші є димові гази тунельних п</w:t>
      </w:r>
      <w:r w:rsidR="00146AD8">
        <w:rPr>
          <w:szCs w:val="28"/>
          <w:lang w:val="uk-UA"/>
        </w:rPr>
        <w:t>альників (12 штук) і</w:t>
      </w:r>
      <w:r w:rsidR="000F6FD1">
        <w:rPr>
          <w:szCs w:val="28"/>
          <w:lang w:val="uk-UA"/>
        </w:rPr>
        <w:t>нжекційного</w:t>
      </w:r>
      <w:r w:rsidRPr="00017E4A">
        <w:rPr>
          <w:szCs w:val="28"/>
          <w:lang w:val="uk-UA"/>
        </w:rPr>
        <w:t xml:space="preserve"> типу, розташованих в торці каналів (відведення димових газів від стельових пальників).</w:t>
      </w:r>
    </w:p>
    <w:p w:rsidR="00BE3C41" w:rsidRPr="00017E4A" w:rsidRDefault="00BE3C41" w:rsidP="00BE3C41">
      <w:pPr>
        <w:spacing w:line="360" w:lineRule="auto"/>
        <w:ind w:firstLine="567"/>
        <w:rPr>
          <w:szCs w:val="28"/>
          <w:lang w:val="uk-UA"/>
        </w:rPr>
      </w:pPr>
      <w:r w:rsidRPr="00017E4A">
        <w:rPr>
          <w:szCs w:val="28"/>
          <w:lang w:val="uk-UA"/>
        </w:rPr>
        <w:t>Подача паливного газу на тунельні пальники здійснюється через клапан з дистанційним управлінням НСV-3 за показаннями витратоміра FI-20.</w:t>
      </w:r>
    </w:p>
    <w:p w:rsidR="00BE3C41" w:rsidRPr="00017E4A" w:rsidRDefault="00BE3C41" w:rsidP="00BE3C41">
      <w:pPr>
        <w:spacing w:line="360" w:lineRule="auto"/>
        <w:ind w:firstLine="567"/>
        <w:rPr>
          <w:szCs w:val="28"/>
          <w:lang w:val="uk-UA"/>
        </w:rPr>
      </w:pPr>
      <w:r w:rsidRPr="00017E4A">
        <w:rPr>
          <w:szCs w:val="28"/>
          <w:lang w:val="uk-UA"/>
        </w:rPr>
        <w:t>Між рядами реакційних труб</w:t>
      </w:r>
      <w:r w:rsidR="00146AD8">
        <w:rPr>
          <w:szCs w:val="28"/>
          <w:lang w:val="uk-UA"/>
        </w:rPr>
        <w:t xml:space="preserve"> розташовані стельові пальники інжекційного</w:t>
      </w:r>
      <w:r w:rsidRPr="00017E4A">
        <w:rPr>
          <w:szCs w:val="28"/>
          <w:lang w:val="uk-UA"/>
        </w:rPr>
        <w:t xml:space="preserve"> типу. Загальна кількість пальників 260 штук (13 рядів по 20 пальників в кожному).</w:t>
      </w:r>
    </w:p>
    <w:p w:rsidR="00BE3C41" w:rsidRPr="00017E4A" w:rsidRDefault="00BE3C41" w:rsidP="00BE3C41">
      <w:pPr>
        <w:spacing w:line="360" w:lineRule="auto"/>
        <w:ind w:firstLine="567"/>
        <w:rPr>
          <w:szCs w:val="28"/>
          <w:lang w:val="uk-UA"/>
        </w:rPr>
      </w:pPr>
      <w:r w:rsidRPr="00017E4A">
        <w:rPr>
          <w:szCs w:val="28"/>
          <w:lang w:val="uk-UA"/>
        </w:rPr>
        <w:t>Регулювання витрати паливного газу по рядах пальників проводиться за допомогою клапанів НСV-30-42, тиск по рядах контролюється в ЦПУ по приладу РІ-118 ÷ 130.</w:t>
      </w:r>
    </w:p>
    <w:p w:rsidR="00FD69B1" w:rsidRDefault="00FD69B1" w:rsidP="00FD69B1">
      <w:pPr>
        <w:spacing w:line="360" w:lineRule="auto"/>
        <w:ind w:firstLine="567"/>
        <w:rPr>
          <w:szCs w:val="28"/>
          <w:lang w:val="uk-UA"/>
        </w:rPr>
      </w:pPr>
      <w:r w:rsidRPr="00017E4A">
        <w:rPr>
          <w:szCs w:val="28"/>
          <w:lang w:val="uk-UA"/>
        </w:rPr>
        <w:t>Загальний витрата газу на ст</w:t>
      </w:r>
      <w:r w:rsidR="00146AD8">
        <w:rPr>
          <w:szCs w:val="28"/>
          <w:lang w:val="uk-UA"/>
        </w:rPr>
        <w:t>ельові пальника не більше 31000 нм³/</w:t>
      </w:r>
      <w:r w:rsidRPr="00017E4A">
        <w:rPr>
          <w:szCs w:val="28"/>
          <w:lang w:val="uk-UA"/>
        </w:rPr>
        <w:t>ч вимірюється витратоміром FI-19. Тиск паливного газу підтримується регулятором тиску РIСА-3.</w:t>
      </w:r>
    </w:p>
    <w:p w:rsidR="00FD69B1" w:rsidRPr="00017E4A" w:rsidRDefault="00FD69B1" w:rsidP="00FD69B1">
      <w:pPr>
        <w:spacing w:line="360" w:lineRule="auto"/>
        <w:ind w:firstLine="567"/>
        <w:rPr>
          <w:szCs w:val="28"/>
          <w:lang w:val="uk-UA"/>
        </w:rPr>
      </w:pPr>
      <w:r w:rsidRPr="00017E4A">
        <w:rPr>
          <w:szCs w:val="28"/>
          <w:lang w:val="uk-UA"/>
        </w:rPr>
        <w:t>Перед регулятором РIСА-3 є можливість змішування паливного природного газу з наступними потоками газів:</w:t>
      </w:r>
    </w:p>
    <w:p w:rsidR="00FD69B1" w:rsidRPr="00017E4A" w:rsidRDefault="00FD69B1" w:rsidP="00FD69B1">
      <w:pPr>
        <w:spacing w:line="360" w:lineRule="auto"/>
        <w:ind w:firstLine="567"/>
        <w:rPr>
          <w:szCs w:val="28"/>
          <w:lang w:val="uk-UA"/>
        </w:rPr>
      </w:pPr>
      <w:r w:rsidRPr="00017E4A">
        <w:rPr>
          <w:szCs w:val="28"/>
          <w:lang w:val="uk-UA"/>
        </w:rPr>
        <w:t>- метанової фракції з відділення П</w:t>
      </w:r>
      <w:r>
        <w:rPr>
          <w:szCs w:val="28"/>
          <w:lang w:val="uk-UA"/>
        </w:rPr>
        <w:t xml:space="preserve">ПГ цеху 1-А через </w:t>
      </w:r>
      <w:proofErr w:type="spellStart"/>
      <w:r>
        <w:rPr>
          <w:szCs w:val="28"/>
          <w:lang w:val="uk-UA"/>
        </w:rPr>
        <w:t>електрозадвижц</w:t>
      </w:r>
      <w:r w:rsidRPr="00017E4A">
        <w:rPr>
          <w:szCs w:val="28"/>
          <w:lang w:val="uk-UA"/>
        </w:rPr>
        <w:t>і</w:t>
      </w:r>
      <w:proofErr w:type="spellEnd"/>
      <w:r w:rsidRPr="00017E4A">
        <w:rPr>
          <w:szCs w:val="28"/>
          <w:lang w:val="uk-UA"/>
        </w:rPr>
        <w:t xml:space="preserve"> МоV-43 і витратомір FR-935 і далі в 121-F.</w:t>
      </w:r>
    </w:p>
    <w:p w:rsidR="00FD69B1" w:rsidRPr="00017E4A" w:rsidRDefault="00FD69B1" w:rsidP="00FD69B1">
      <w:pPr>
        <w:spacing w:line="360" w:lineRule="auto"/>
        <w:ind w:firstLine="567"/>
        <w:rPr>
          <w:szCs w:val="28"/>
          <w:lang w:val="uk-UA"/>
        </w:rPr>
      </w:pPr>
      <w:r>
        <w:rPr>
          <w:szCs w:val="28"/>
          <w:lang w:val="uk-UA"/>
        </w:rPr>
        <w:t xml:space="preserve">Управління </w:t>
      </w:r>
      <w:proofErr w:type="spellStart"/>
      <w:r>
        <w:rPr>
          <w:szCs w:val="28"/>
          <w:lang w:val="uk-UA"/>
        </w:rPr>
        <w:t>електрозадвижц</w:t>
      </w:r>
      <w:r w:rsidRPr="00017E4A">
        <w:rPr>
          <w:szCs w:val="28"/>
          <w:lang w:val="uk-UA"/>
        </w:rPr>
        <w:t>і</w:t>
      </w:r>
      <w:proofErr w:type="spellEnd"/>
      <w:r w:rsidRPr="00017E4A">
        <w:rPr>
          <w:szCs w:val="28"/>
          <w:lang w:val="uk-UA"/>
        </w:rPr>
        <w:t xml:space="preserve"> проводиться з ЦПУ.</w:t>
      </w:r>
    </w:p>
    <w:p w:rsidR="00FD69B1" w:rsidRPr="00017E4A" w:rsidRDefault="00FD69B1" w:rsidP="00FD69B1">
      <w:pPr>
        <w:spacing w:line="360" w:lineRule="auto"/>
        <w:ind w:firstLine="567"/>
        <w:rPr>
          <w:szCs w:val="28"/>
          <w:lang w:val="uk-UA"/>
        </w:rPr>
      </w:pPr>
      <w:r w:rsidRPr="00017E4A">
        <w:rPr>
          <w:szCs w:val="28"/>
          <w:lang w:val="uk-UA"/>
        </w:rPr>
        <w:t>Положення МоV-43 «відкрито-закрито» сигналізується в ЦПУ.</w:t>
      </w:r>
    </w:p>
    <w:p w:rsidR="00FD69B1" w:rsidRPr="00017E4A" w:rsidRDefault="00FD69B1" w:rsidP="00FD69B1">
      <w:pPr>
        <w:spacing w:line="360" w:lineRule="auto"/>
        <w:ind w:firstLine="567"/>
        <w:rPr>
          <w:szCs w:val="28"/>
          <w:lang w:val="uk-UA"/>
        </w:rPr>
      </w:pPr>
      <w:r w:rsidRPr="00017E4A">
        <w:rPr>
          <w:szCs w:val="28"/>
          <w:lang w:val="uk-UA"/>
        </w:rPr>
        <w:t xml:space="preserve">- газів на спалювання з відділення </w:t>
      </w:r>
      <w:r>
        <w:rPr>
          <w:szCs w:val="28"/>
          <w:lang w:val="uk-UA"/>
        </w:rPr>
        <w:t xml:space="preserve">ППГ цеху 1-А через </w:t>
      </w:r>
      <w:proofErr w:type="spellStart"/>
      <w:r>
        <w:rPr>
          <w:szCs w:val="28"/>
          <w:lang w:val="uk-UA"/>
        </w:rPr>
        <w:t>електрозадвижці</w:t>
      </w:r>
      <w:proofErr w:type="spellEnd"/>
      <w:r w:rsidR="00823B58">
        <w:rPr>
          <w:szCs w:val="28"/>
          <w:lang w:val="uk-UA"/>
        </w:rPr>
        <w:t xml:space="preserve"> </w:t>
      </w:r>
      <w:proofErr w:type="spellStart"/>
      <w:r w:rsidRPr="00017E4A">
        <w:rPr>
          <w:szCs w:val="28"/>
          <w:lang w:val="uk-UA"/>
        </w:rPr>
        <w:t>МоV</w:t>
      </w:r>
      <w:proofErr w:type="spellEnd"/>
      <w:r w:rsidRPr="00017E4A">
        <w:rPr>
          <w:szCs w:val="28"/>
          <w:lang w:val="uk-UA"/>
        </w:rPr>
        <w:t xml:space="preserve"> -40 і витратомір FR-15 в паливну систему.</w:t>
      </w:r>
    </w:p>
    <w:p w:rsidR="00FD69B1" w:rsidRPr="00017E4A" w:rsidRDefault="00FD69B1" w:rsidP="00FD69B1">
      <w:pPr>
        <w:spacing w:line="360" w:lineRule="auto"/>
        <w:ind w:firstLine="567"/>
        <w:rPr>
          <w:szCs w:val="28"/>
          <w:lang w:val="uk-UA"/>
        </w:rPr>
      </w:pPr>
      <w:r>
        <w:rPr>
          <w:szCs w:val="28"/>
          <w:lang w:val="uk-UA"/>
        </w:rPr>
        <w:t xml:space="preserve">Управління </w:t>
      </w:r>
      <w:proofErr w:type="spellStart"/>
      <w:r>
        <w:rPr>
          <w:szCs w:val="28"/>
          <w:lang w:val="uk-UA"/>
        </w:rPr>
        <w:t>електрозадвіжці</w:t>
      </w:r>
      <w:proofErr w:type="spellEnd"/>
      <w:r w:rsidRPr="00017E4A">
        <w:rPr>
          <w:szCs w:val="28"/>
          <w:lang w:val="uk-UA"/>
        </w:rPr>
        <w:t xml:space="preserve"> проводиться з ЦПУ. Положення МоV-40 «відкрито-закрито» сигналізується в ЦПУ.</w:t>
      </w:r>
    </w:p>
    <w:p w:rsidR="00FD69B1" w:rsidRPr="00017E4A" w:rsidRDefault="00FD69B1" w:rsidP="00FD69B1">
      <w:pPr>
        <w:spacing w:line="360" w:lineRule="auto"/>
        <w:ind w:firstLine="567"/>
        <w:rPr>
          <w:szCs w:val="28"/>
          <w:lang w:val="uk-UA"/>
        </w:rPr>
      </w:pPr>
      <w:r w:rsidRPr="00017E4A">
        <w:rPr>
          <w:szCs w:val="28"/>
          <w:lang w:val="uk-UA"/>
        </w:rPr>
        <w:t>- продувних і танкових газів (ПГ і ТГ) системи синтезу аміаку і аміачного охолодження через витратомір FR-15 в паливну систему,</w:t>
      </w:r>
    </w:p>
    <w:p w:rsidR="00FD69B1" w:rsidRPr="00017E4A" w:rsidRDefault="00B12772" w:rsidP="00FD69B1">
      <w:pPr>
        <w:spacing w:line="360" w:lineRule="auto"/>
        <w:ind w:firstLine="567"/>
        <w:rPr>
          <w:szCs w:val="28"/>
          <w:lang w:val="uk-UA"/>
        </w:rPr>
      </w:pPr>
      <w:r>
        <w:rPr>
          <w:szCs w:val="28"/>
          <w:lang w:val="uk-UA"/>
        </w:rPr>
        <w:t xml:space="preserve">- від </w:t>
      </w:r>
      <w:proofErr w:type="spellStart"/>
      <w:r>
        <w:rPr>
          <w:szCs w:val="28"/>
          <w:lang w:val="uk-UA"/>
        </w:rPr>
        <w:t>маслопасток</w:t>
      </w:r>
      <w:proofErr w:type="spellEnd"/>
      <w:r w:rsidR="00FD69B1" w:rsidRPr="00017E4A">
        <w:rPr>
          <w:szCs w:val="28"/>
          <w:lang w:val="uk-UA"/>
        </w:rPr>
        <w:t xml:space="preserve"> компресорів 102-J, 103-J.</w:t>
      </w:r>
    </w:p>
    <w:p w:rsidR="00FD69B1" w:rsidRPr="00017E4A" w:rsidRDefault="00FD69B1" w:rsidP="00FD69B1">
      <w:pPr>
        <w:spacing w:line="360" w:lineRule="auto"/>
        <w:ind w:firstLine="567"/>
        <w:rPr>
          <w:szCs w:val="28"/>
          <w:lang w:val="uk-UA"/>
        </w:rPr>
      </w:pPr>
      <w:r w:rsidRPr="00017E4A">
        <w:rPr>
          <w:szCs w:val="28"/>
          <w:lang w:val="uk-UA"/>
        </w:rPr>
        <w:t>Метанова фракція змішується з природним газом в сепараторі 121-F, де газовий конденсат природного газу підігрівається і випаровуючись, надходить в паливний газ.</w:t>
      </w:r>
    </w:p>
    <w:p w:rsidR="00FD69B1" w:rsidRPr="00017E4A" w:rsidRDefault="00FD69B1" w:rsidP="00FD69B1">
      <w:pPr>
        <w:spacing w:line="360" w:lineRule="auto"/>
        <w:ind w:firstLine="567"/>
        <w:rPr>
          <w:szCs w:val="28"/>
          <w:lang w:val="uk-UA"/>
        </w:rPr>
      </w:pPr>
      <w:r w:rsidRPr="00017E4A">
        <w:rPr>
          <w:szCs w:val="28"/>
          <w:lang w:val="uk-UA"/>
        </w:rPr>
        <w:t>Рівень в 121-F підтримується регулятором LIС-1 з напрямком конденсату в пересувний контейнер.</w:t>
      </w:r>
    </w:p>
    <w:p w:rsidR="00FD69B1" w:rsidRPr="00017E4A" w:rsidRDefault="00FD69B1" w:rsidP="00FD69B1">
      <w:pPr>
        <w:spacing w:line="360" w:lineRule="auto"/>
        <w:ind w:firstLine="567"/>
        <w:rPr>
          <w:szCs w:val="28"/>
          <w:lang w:val="uk-UA"/>
        </w:rPr>
      </w:pPr>
      <w:r w:rsidRPr="00017E4A">
        <w:rPr>
          <w:szCs w:val="28"/>
          <w:lang w:val="uk-UA"/>
        </w:rPr>
        <w:t>Загальний витрата паливного газу після сепаратора 121-</w:t>
      </w:r>
      <w:r w:rsidR="00B12772">
        <w:rPr>
          <w:szCs w:val="28"/>
          <w:lang w:val="uk-UA"/>
        </w:rPr>
        <w:t>F змиритися витратоміром</w:t>
      </w:r>
      <w:r w:rsidRPr="00017E4A">
        <w:rPr>
          <w:szCs w:val="28"/>
          <w:lang w:val="uk-UA"/>
        </w:rPr>
        <w:t xml:space="preserve"> FR-60.</w:t>
      </w:r>
    </w:p>
    <w:p w:rsidR="00FD69B1" w:rsidRDefault="00FD69B1" w:rsidP="00FD69B1">
      <w:pPr>
        <w:spacing w:line="360" w:lineRule="auto"/>
        <w:ind w:firstLine="567"/>
        <w:rPr>
          <w:szCs w:val="28"/>
          <w:lang w:val="uk-UA"/>
        </w:rPr>
      </w:pPr>
      <w:r w:rsidRPr="00017E4A">
        <w:rPr>
          <w:szCs w:val="28"/>
          <w:lang w:val="uk-UA"/>
        </w:rPr>
        <w:t>При перевищенні тиску пали</w:t>
      </w:r>
      <w:r w:rsidR="00146AD8">
        <w:rPr>
          <w:szCs w:val="28"/>
          <w:lang w:val="uk-UA"/>
        </w:rPr>
        <w:t xml:space="preserve">вного газу в системі більше 0,7 </w:t>
      </w:r>
      <w:r w:rsidRPr="00017E4A">
        <w:rPr>
          <w:szCs w:val="28"/>
          <w:lang w:val="uk-UA"/>
        </w:rPr>
        <w:t xml:space="preserve">МПа (7 </w:t>
      </w:r>
      <w:proofErr w:type="spellStart"/>
      <w:r w:rsidRPr="00017E4A">
        <w:rPr>
          <w:szCs w:val="28"/>
          <w:lang w:val="uk-UA"/>
        </w:rPr>
        <w:t>кгс</w:t>
      </w:r>
      <w:proofErr w:type="spellEnd"/>
      <w:r w:rsidRPr="00017E4A">
        <w:rPr>
          <w:szCs w:val="28"/>
          <w:lang w:val="uk-UA"/>
        </w:rPr>
        <w:t xml:space="preserve"> / см²) відкривається клапан РСV-44 скидання газу на факел.</w:t>
      </w:r>
    </w:p>
    <w:p w:rsidR="00FD69B1" w:rsidRPr="00017E4A" w:rsidRDefault="00FD69B1" w:rsidP="00FD69B1">
      <w:pPr>
        <w:spacing w:line="360" w:lineRule="auto"/>
        <w:ind w:firstLine="567"/>
        <w:rPr>
          <w:szCs w:val="28"/>
          <w:lang w:val="uk-UA"/>
        </w:rPr>
      </w:pPr>
      <w:r w:rsidRPr="00017E4A">
        <w:rPr>
          <w:szCs w:val="28"/>
          <w:lang w:val="uk-UA"/>
        </w:rPr>
        <w:t>Положення відкритт</w:t>
      </w:r>
      <w:r w:rsidR="00B12772">
        <w:rPr>
          <w:szCs w:val="28"/>
          <w:lang w:val="uk-UA"/>
        </w:rPr>
        <w:t>я клапана РСV-44 сигналізується</w:t>
      </w:r>
      <w:r w:rsidRPr="00017E4A">
        <w:rPr>
          <w:szCs w:val="28"/>
          <w:lang w:val="uk-UA"/>
        </w:rPr>
        <w:t xml:space="preserve"> в ЦПУ.</w:t>
      </w:r>
    </w:p>
    <w:p w:rsidR="00FD69B1" w:rsidRPr="00017E4A" w:rsidRDefault="00FD69B1" w:rsidP="00FD69B1">
      <w:pPr>
        <w:spacing w:line="360" w:lineRule="auto"/>
        <w:ind w:firstLine="567"/>
        <w:rPr>
          <w:szCs w:val="28"/>
          <w:lang w:val="uk-UA"/>
        </w:rPr>
      </w:pPr>
      <w:r w:rsidRPr="00017E4A">
        <w:rPr>
          <w:szCs w:val="28"/>
          <w:lang w:val="uk-UA"/>
        </w:rPr>
        <w:t>Для аварійного відкриття клапана РСV-44 через неможливість підтри</w:t>
      </w:r>
      <w:r w:rsidR="00146AD8">
        <w:rPr>
          <w:szCs w:val="28"/>
          <w:lang w:val="uk-UA"/>
        </w:rPr>
        <w:t>мки тиску 0,5-0,7 МПа (5 ÷ 7 кг/</w:t>
      </w:r>
      <w:r w:rsidRPr="00017E4A">
        <w:rPr>
          <w:szCs w:val="28"/>
          <w:lang w:val="uk-UA"/>
        </w:rPr>
        <w:t>см²) паливного газу, необхідно, ключ, розташований на панелі в ЦПУ, поставити в положення «відкрити» (з положення «авто»).</w:t>
      </w:r>
    </w:p>
    <w:p w:rsidR="00FD69B1" w:rsidRDefault="00FD69B1" w:rsidP="00FD69B1">
      <w:pPr>
        <w:pStyle w:val="HTML"/>
        <w:shd w:val="clear" w:color="auto" w:fill="FFFFFF"/>
        <w:spacing w:line="360" w:lineRule="auto"/>
        <w:ind w:firstLine="567"/>
        <w:jc w:val="both"/>
        <w:rPr>
          <w:rFonts w:ascii="Times New Roman" w:hAnsi="Times New Roman" w:cs="Times New Roman"/>
          <w:color w:val="212121"/>
          <w:sz w:val="28"/>
          <w:szCs w:val="28"/>
          <w:lang w:val="uk-UA"/>
        </w:rPr>
      </w:pPr>
      <w:r w:rsidRPr="00B70F42">
        <w:rPr>
          <w:rFonts w:ascii="Times New Roman" w:hAnsi="Times New Roman" w:cs="Times New Roman"/>
          <w:sz w:val="28"/>
          <w:szCs w:val="28"/>
          <w:lang w:val="uk-UA"/>
        </w:rPr>
        <w:t>При неприпустимо</w:t>
      </w:r>
      <w:r w:rsidR="00146AD8">
        <w:rPr>
          <w:rFonts w:ascii="Times New Roman" w:hAnsi="Times New Roman" w:cs="Times New Roman"/>
          <w:sz w:val="28"/>
          <w:szCs w:val="28"/>
          <w:lang w:val="uk-UA"/>
        </w:rPr>
        <w:t xml:space="preserve">му зниженні тиску до 0,1МПа (1 </w:t>
      </w:r>
      <w:proofErr w:type="spellStart"/>
      <w:r w:rsidR="00146AD8">
        <w:rPr>
          <w:rFonts w:ascii="Times New Roman" w:hAnsi="Times New Roman" w:cs="Times New Roman"/>
          <w:sz w:val="28"/>
          <w:szCs w:val="28"/>
          <w:lang w:val="uk-UA"/>
        </w:rPr>
        <w:t>кгс</w:t>
      </w:r>
      <w:proofErr w:type="spellEnd"/>
      <w:r w:rsidR="00146AD8">
        <w:rPr>
          <w:rFonts w:ascii="Times New Roman" w:hAnsi="Times New Roman" w:cs="Times New Roman"/>
          <w:sz w:val="28"/>
          <w:szCs w:val="28"/>
          <w:lang w:val="uk-UA"/>
        </w:rPr>
        <w:t>/</w:t>
      </w:r>
      <w:r w:rsidRPr="00B70F42">
        <w:rPr>
          <w:rFonts w:ascii="Times New Roman" w:hAnsi="Times New Roman" w:cs="Times New Roman"/>
          <w:sz w:val="28"/>
          <w:szCs w:val="28"/>
          <w:lang w:val="uk-UA"/>
        </w:rPr>
        <w:t>см²) в колекторі паливного газу спрацьовує блокування РIСА-3ЕL з відсіченням подачі паливного газу до пальників клапаном РСV-3. Положення PCV-3 «закриття» сигналізується в ЦПУ. Одночасно з цим від блокування РIСА-3ЕL надходить сигнал до відключати пристрої захисних блокувань групи «А», яке зупиняє цех</w:t>
      </w:r>
      <w:r w:rsidRPr="00017E4A">
        <w:rPr>
          <w:szCs w:val="28"/>
          <w:lang w:val="uk-UA"/>
        </w:rPr>
        <w:t>.</w:t>
      </w:r>
    </w:p>
    <w:p w:rsidR="00FD69B1" w:rsidRPr="00017E4A" w:rsidRDefault="00FD69B1" w:rsidP="00FD69B1">
      <w:pPr>
        <w:spacing w:line="360" w:lineRule="auto"/>
        <w:ind w:firstLine="567"/>
        <w:rPr>
          <w:szCs w:val="28"/>
          <w:lang w:val="uk-UA"/>
        </w:rPr>
      </w:pPr>
      <w:r w:rsidRPr="00017E4A">
        <w:rPr>
          <w:szCs w:val="28"/>
          <w:lang w:val="uk-UA"/>
        </w:rPr>
        <w:t>Мінімальний і максима</w:t>
      </w:r>
      <w:r w:rsidR="00B12772">
        <w:rPr>
          <w:szCs w:val="28"/>
          <w:lang w:val="uk-UA"/>
        </w:rPr>
        <w:t>льний</w:t>
      </w:r>
      <w:r w:rsidR="00146AD8">
        <w:rPr>
          <w:szCs w:val="28"/>
          <w:lang w:val="uk-UA"/>
        </w:rPr>
        <w:t xml:space="preserve"> тиски паливного газу сигналізує</w:t>
      </w:r>
      <w:r w:rsidR="00B12772">
        <w:rPr>
          <w:szCs w:val="28"/>
          <w:lang w:val="uk-UA"/>
        </w:rPr>
        <w:t>ться</w:t>
      </w:r>
      <w:r w:rsidRPr="00017E4A">
        <w:rPr>
          <w:szCs w:val="28"/>
          <w:lang w:val="uk-UA"/>
        </w:rPr>
        <w:t xml:space="preserve"> приладом РIСА-3L 0,2 МПа (2 </w:t>
      </w:r>
      <w:proofErr w:type="spellStart"/>
      <w:r w:rsidRPr="00017E4A">
        <w:rPr>
          <w:szCs w:val="28"/>
          <w:lang w:val="uk-UA"/>
        </w:rPr>
        <w:t>кгс</w:t>
      </w:r>
      <w:proofErr w:type="spellEnd"/>
      <w:r w:rsidRPr="00017E4A">
        <w:rPr>
          <w:szCs w:val="28"/>
          <w:lang w:val="uk-UA"/>
        </w:rPr>
        <w:t xml:space="preserve"> / см²) і РIСА-3Н 0,37 МПа (3,7 </w:t>
      </w:r>
      <w:proofErr w:type="spellStart"/>
      <w:r w:rsidRPr="00017E4A">
        <w:rPr>
          <w:szCs w:val="28"/>
          <w:lang w:val="uk-UA"/>
        </w:rPr>
        <w:t>кгс</w:t>
      </w:r>
      <w:proofErr w:type="spellEnd"/>
      <w:r w:rsidRPr="00017E4A">
        <w:rPr>
          <w:szCs w:val="28"/>
          <w:lang w:val="uk-UA"/>
        </w:rPr>
        <w:t xml:space="preserve"> / см²).</w:t>
      </w:r>
    </w:p>
    <w:p w:rsidR="00FD69B1" w:rsidRPr="00B70F42" w:rsidRDefault="00FD69B1" w:rsidP="00FD69B1">
      <w:pPr>
        <w:pStyle w:val="HTML"/>
        <w:shd w:val="clear" w:color="auto" w:fill="FFFFFF"/>
        <w:spacing w:line="360" w:lineRule="auto"/>
        <w:ind w:firstLine="567"/>
        <w:jc w:val="both"/>
        <w:rPr>
          <w:rFonts w:ascii="Times New Roman" w:hAnsi="Times New Roman" w:cs="Times New Roman"/>
          <w:color w:val="212121"/>
          <w:sz w:val="28"/>
          <w:szCs w:val="28"/>
          <w:lang w:val="uk-UA"/>
        </w:rPr>
      </w:pPr>
      <w:r w:rsidRPr="00B70F42">
        <w:rPr>
          <w:rFonts w:ascii="Times New Roman" w:hAnsi="Times New Roman" w:cs="Times New Roman"/>
          <w:sz w:val="28"/>
          <w:szCs w:val="28"/>
          <w:lang w:val="uk-UA"/>
        </w:rPr>
        <w:t>Парогазова суміш рухається по реакційним труб низхідним потоком, піддаючись конверсії за наведеними вище реакцій. Залишкова об'ємна частка</w:t>
      </w:r>
    </w:p>
    <w:p w:rsidR="00FD69B1" w:rsidRDefault="00FD69B1" w:rsidP="00FD69B1">
      <w:pPr>
        <w:spacing w:line="360" w:lineRule="auto"/>
        <w:rPr>
          <w:szCs w:val="28"/>
          <w:lang w:val="uk-UA"/>
        </w:rPr>
      </w:pPr>
      <w:r w:rsidRPr="00017E4A">
        <w:rPr>
          <w:szCs w:val="28"/>
          <w:lang w:val="uk-UA"/>
        </w:rPr>
        <w:t>метану в конвертованій газі становить не більше 12%. Вона визначає</w:t>
      </w:r>
      <w:r w:rsidR="00B12772">
        <w:rPr>
          <w:szCs w:val="28"/>
          <w:lang w:val="uk-UA"/>
        </w:rPr>
        <w:t xml:space="preserve">ться ручним аналізом з </w:t>
      </w:r>
      <w:proofErr w:type="spellStart"/>
      <w:r w:rsidR="00B12772">
        <w:rPr>
          <w:szCs w:val="28"/>
          <w:lang w:val="uk-UA"/>
        </w:rPr>
        <w:t>аналізної</w:t>
      </w:r>
      <w:proofErr w:type="spellEnd"/>
      <w:r w:rsidRPr="00017E4A">
        <w:rPr>
          <w:szCs w:val="28"/>
          <w:lang w:val="uk-UA"/>
        </w:rPr>
        <w:t xml:space="preserve"> точки S-11 і автоматичним газоаналізатором СН4R-1.</w:t>
      </w:r>
    </w:p>
    <w:p w:rsidR="00FD69B1" w:rsidRPr="00E24921" w:rsidRDefault="00FD69B1" w:rsidP="00FD69B1">
      <w:pPr>
        <w:spacing w:line="360" w:lineRule="auto"/>
        <w:ind w:firstLine="567"/>
        <w:rPr>
          <w:szCs w:val="28"/>
          <w:lang w:val="uk-UA"/>
        </w:rPr>
      </w:pPr>
      <w:r w:rsidRPr="00E24921">
        <w:rPr>
          <w:szCs w:val="28"/>
          <w:lang w:val="uk-UA"/>
        </w:rPr>
        <w:t>Контроль температури зовнішньої стінки реакційних труб не біль</w:t>
      </w:r>
      <w:r>
        <w:rPr>
          <w:szCs w:val="28"/>
          <w:lang w:val="uk-UA"/>
        </w:rPr>
        <w:t>ше 901°</w:t>
      </w:r>
      <w:r w:rsidRPr="00E24921">
        <w:rPr>
          <w:szCs w:val="28"/>
          <w:lang w:val="uk-UA"/>
        </w:rPr>
        <w:t>С проводиться переносним оптичним пірометром.</w:t>
      </w:r>
    </w:p>
    <w:p w:rsidR="00FD69B1" w:rsidRDefault="00FD69B1" w:rsidP="00FD69B1">
      <w:pPr>
        <w:spacing w:line="360" w:lineRule="auto"/>
        <w:ind w:firstLine="567"/>
        <w:rPr>
          <w:szCs w:val="28"/>
          <w:lang w:val="uk-UA"/>
        </w:rPr>
      </w:pPr>
      <w:r w:rsidRPr="00E24921">
        <w:rPr>
          <w:szCs w:val="28"/>
          <w:lang w:val="uk-UA"/>
        </w:rPr>
        <w:t>Загальний опір апарату М101-В (реакційних труб) ви</w:t>
      </w:r>
      <w:r w:rsidR="00146AD8">
        <w:rPr>
          <w:szCs w:val="28"/>
          <w:lang w:val="uk-UA"/>
        </w:rPr>
        <w:t xml:space="preserve">мірюється </w:t>
      </w:r>
      <w:proofErr w:type="spellStart"/>
      <w:r w:rsidR="00AC58F1">
        <w:rPr>
          <w:szCs w:val="28"/>
          <w:lang w:val="uk-UA"/>
        </w:rPr>
        <w:t>перепадоміром</w:t>
      </w:r>
      <w:proofErr w:type="spellEnd"/>
      <w:r w:rsidRPr="00E24921">
        <w:rPr>
          <w:szCs w:val="28"/>
          <w:lang w:val="uk-UA"/>
        </w:rPr>
        <w:t xml:space="preserve"> Рdi-17.</w:t>
      </w:r>
    </w:p>
    <w:p w:rsidR="00FD69B1" w:rsidRDefault="00FD69B1" w:rsidP="00FD69B1">
      <w:pPr>
        <w:spacing w:line="360" w:lineRule="auto"/>
        <w:ind w:firstLine="567"/>
        <w:rPr>
          <w:szCs w:val="28"/>
          <w:lang w:val="uk-UA"/>
        </w:rPr>
      </w:pPr>
      <w:r w:rsidRPr="00E24921">
        <w:rPr>
          <w:szCs w:val="28"/>
          <w:lang w:val="uk-UA"/>
        </w:rPr>
        <w:t>Утилізація тепла димових газів, температура яких на виході з радіантної зони повинна бути не більше +1066 ºС, здійснюється в перехідній зоні печі, де розташовані змійовики для підігріву:</w:t>
      </w:r>
    </w:p>
    <w:p w:rsidR="00FD69B1" w:rsidRPr="00E24921" w:rsidRDefault="00FD69B1" w:rsidP="00FD69B1">
      <w:pPr>
        <w:spacing w:line="360" w:lineRule="auto"/>
        <w:ind w:firstLine="567"/>
        <w:rPr>
          <w:szCs w:val="28"/>
          <w:lang w:val="uk-UA"/>
        </w:rPr>
      </w:pPr>
      <w:r w:rsidRPr="00E24921">
        <w:rPr>
          <w:szCs w:val="28"/>
          <w:lang w:val="uk-UA"/>
        </w:rPr>
        <w:t>- парогазової суміші, що йде на первинний риформінг (додатковий змійовик);</w:t>
      </w:r>
    </w:p>
    <w:p w:rsidR="00FD69B1" w:rsidRPr="00E24921" w:rsidRDefault="00FD69B1" w:rsidP="00FD69B1">
      <w:pPr>
        <w:spacing w:line="360" w:lineRule="auto"/>
        <w:ind w:firstLine="567"/>
        <w:rPr>
          <w:szCs w:val="28"/>
          <w:lang w:val="uk-UA"/>
        </w:rPr>
      </w:pPr>
      <w:r w:rsidRPr="00E24921">
        <w:rPr>
          <w:szCs w:val="28"/>
          <w:lang w:val="uk-UA"/>
        </w:rPr>
        <w:t>- пароповітряної суміші, що йде в реактор вторинного риформінгу (додатковий змійовик);</w:t>
      </w:r>
    </w:p>
    <w:p w:rsidR="00FD69B1" w:rsidRPr="00E24921" w:rsidRDefault="00FD69B1" w:rsidP="00FD69B1">
      <w:pPr>
        <w:spacing w:line="360" w:lineRule="auto"/>
        <w:ind w:firstLine="567"/>
        <w:rPr>
          <w:szCs w:val="28"/>
          <w:lang w:val="uk-UA"/>
        </w:rPr>
      </w:pPr>
      <w:r w:rsidRPr="00E24921">
        <w:rPr>
          <w:szCs w:val="28"/>
          <w:lang w:val="uk-UA"/>
        </w:rPr>
        <w:t>- циркуляційної води для генерації пари середнього тиску.</w:t>
      </w:r>
    </w:p>
    <w:p w:rsidR="00FD69B1" w:rsidRPr="00E24921" w:rsidRDefault="00FD69B1" w:rsidP="00FD69B1">
      <w:pPr>
        <w:spacing w:line="360" w:lineRule="auto"/>
        <w:ind w:firstLine="567"/>
        <w:rPr>
          <w:szCs w:val="28"/>
          <w:lang w:val="uk-UA"/>
        </w:rPr>
      </w:pPr>
      <w:r w:rsidRPr="00E24921">
        <w:rPr>
          <w:szCs w:val="28"/>
          <w:lang w:val="uk-UA"/>
        </w:rPr>
        <w:t>Далі утилізація тепла димових газів здійснюється в конвекційної зоні печі, де розташовані змійовики для підігріву:</w:t>
      </w:r>
    </w:p>
    <w:p w:rsidR="00FD69B1" w:rsidRPr="00E24921" w:rsidRDefault="00FD69B1" w:rsidP="00FD69B1">
      <w:pPr>
        <w:spacing w:line="360" w:lineRule="auto"/>
        <w:ind w:firstLine="567"/>
        <w:rPr>
          <w:szCs w:val="28"/>
          <w:lang w:val="uk-UA"/>
        </w:rPr>
      </w:pPr>
      <w:r w:rsidRPr="00E24921">
        <w:rPr>
          <w:szCs w:val="28"/>
          <w:lang w:val="uk-UA"/>
        </w:rPr>
        <w:t>-</w:t>
      </w:r>
      <w:r>
        <w:rPr>
          <w:szCs w:val="28"/>
          <w:lang w:val="uk-UA"/>
        </w:rPr>
        <w:t xml:space="preserve"> парогазової</w:t>
      </w:r>
      <w:r w:rsidRPr="00E24921">
        <w:rPr>
          <w:szCs w:val="28"/>
          <w:lang w:val="uk-UA"/>
        </w:rPr>
        <w:t xml:space="preserve"> суміші, що йде на первинний риформінг;</w:t>
      </w:r>
    </w:p>
    <w:p w:rsidR="00FD69B1" w:rsidRPr="00E24921" w:rsidRDefault="00FD69B1" w:rsidP="00FD69B1">
      <w:pPr>
        <w:spacing w:line="360" w:lineRule="auto"/>
        <w:ind w:firstLine="567"/>
        <w:rPr>
          <w:szCs w:val="28"/>
          <w:lang w:val="uk-UA"/>
        </w:rPr>
      </w:pPr>
      <w:r>
        <w:rPr>
          <w:szCs w:val="28"/>
          <w:lang w:val="uk-UA"/>
        </w:rPr>
        <w:t>- пароповітряної</w:t>
      </w:r>
      <w:r w:rsidRPr="00E24921">
        <w:rPr>
          <w:szCs w:val="28"/>
          <w:lang w:val="uk-UA"/>
        </w:rPr>
        <w:t xml:space="preserve"> суміші, що йде в реактор вторинного риформінгу;</w:t>
      </w:r>
    </w:p>
    <w:p w:rsidR="00FD69B1" w:rsidRPr="00E24921" w:rsidRDefault="00FD69B1" w:rsidP="00FD69B1">
      <w:pPr>
        <w:spacing w:line="360" w:lineRule="auto"/>
        <w:ind w:firstLine="567"/>
        <w:rPr>
          <w:szCs w:val="28"/>
          <w:lang w:val="uk-UA"/>
        </w:rPr>
      </w:pPr>
      <w:r w:rsidRPr="00E24921">
        <w:rPr>
          <w:szCs w:val="28"/>
          <w:lang w:val="uk-UA"/>
        </w:rPr>
        <w:t>-Пара високого тиску йде в турбіну М103-JI;</w:t>
      </w:r>
    </w:p>
    <w:p w:rsidR="00FD69B1" w:rsidRPr="00E24921" w:rsidRDefault="00FD69B1" w:rsidP="00FD69B1">
      <w:pPr>
        <w:spacing w:line="360" w:lineRule="auto"/>
        <w:ind w:firstLine="567"/>
        <w:rPr>
          <w:szCs w:val="28"/>
          <w:lang w:val="uk-UA"/>
        </w:rPr>
      </w:pPr>
      <w:r w:rsidRPr="00E24921">
        <w:rPr>
          <w:szCs w:val="28"/>
          <w:lang w:val="uk-UA"/>
        </w:rPr>
        <w:t>-Пара низького тиску з сепар</w:t>
      </w:r>
      <w:r>
        <w:rPr>
          <w:szCs w:val="28"/>
          <w:lang w:val="uk-UA"/>
        </w:rPr>
        <w:t>атора тисячі сто 151</w:t>
      </w:r>
      <w:r w:rsidRPr="00E24921">
        <w:rPr>
          <w:szCs w:val="28"/>
          <w:lang w:val="uk-UA"/>
        </w:rPr>
        <w:t>-F;</w:t>
      </w:r>
    </w:p>
    <w:p w:rsidR="00FD69B1" w:rsidRDefault="00FD69B1" w:rsidP="00FD69B1">
      <w:pPr>
        <w:spacing w:line="360" w:lineRule="auto"/>
        <w:ind w:firstLine="567"/>
        <w:rPr>
          <w:szCs w:val="28"/>
          <w:lang w:val="uk-UA"/>
        </w:rPr>
      </w:pPr>
      <w:r w:rsidRPr="00E24921">
        <w:rPr>
          <w:szCs w:val="28"/>
          <w:lang w:val="uk-UA"/>
        </w:rPr>
        <w:t>-паливний газу, що подається до пальників печі первинного риформінгу;</w:t>
      </w:r>
    </w:p>
    <w:p w:rsidR="00FD69B1" w:rsidRPr="00E24921" w:rsidRDefault="00FD69B1" w:rsidP="00FD69B1">
      <w:pPr>
        <w:spacing w:line="360" w:lineRule="auto"/>
        <w:ind w:firstLine="567"/>
        <w:rPr>
          <w:szCs w:val="28"/>
          <w:lang w:val="uk-UA"/>
        </w:rPr>
      </w:pPr>
      <w:r w:rsidRPr="00E24921">
        <w:rPr>
          <w:szCs w:val="28"/>
          <w:lang w:val="uk-UA"/>
        </w:rPr>
        <w:t>-</w:t>
      </w:r>
      <w:r>
        <w:rPr>
          <w:szCs w:val="28"/>
          <w:lang w:val="uk-UA"/>
        </w:rPr>
        <w:t xml:space="preserve"> живильної </w:t>
      </w:r>
      <w:r w:rsidRPr="00E24921">
        <w:rPr>
          <w:szCs w:val="28"/>
          <w:lang w:val="uk-UA"/>
        </w:rPr>
        <w:t>води, що надходить в паровий котел низького тиску 1151-А.</w:t>
      </w:r>
    </w:p>
    <w:p w:rsidR="00FD69B1" w:rsidRDefault="00FD69B1" w:rsidP="00FD69B1">
      <w:pPr>
        <w:spacing w:line="360" w:lineRule="auto"/>
        <w:ind w:firstLine="567"/>
        <w:rPr>
          <w:szCs w:val="28"/>
          <w:lang w:val="uk-UA"/>
        </w:rPr>
      </w:pPr>
      <w:r w:rsidRPr="00E24921">
        <w:rPr>
          <w:szCs w:val="28"/>
          <w:lang w:val="uk-UA"/>
        </w:rPr>
        <w:t>Димові гази відсмоктуються з печі первинного риформінгу з температурою</w:t>
      </w:r>
      <w:r>
        <w:rPr>
          <w:szCs w:val="28"/>
          <w:lang w:val="uk-UA"/>
        </w:rPr>
        <w:t xml:space="preserve"> 170 ÷ 250 ° С двома димососами</w:t>
      </w:r>
      <w:r w:rsidRPr="00E24921">
        <w:rPr>
          <w:szCs w:val="28"/>
          <w:lang w:val="uk-UA"/>
        </w:rPr>
        <w:t xml:space="preserve"> 101-ВJАТ і 101-ВJВТ і викидаються в атмосферу через димову трубу.</w:t>
      </w:r>
    </w:p>
    <w:p w:rsidR="00FD69B1" w:rsidRPr="00E24921" w:rsidRDefault="00FD69B1" w:rsidP="00FD69B1">
      <w:pPr>
        <w:spacing w:line="360" w:lineRule="auto"/>
        <w:ind w:firstLine="567"/>
        <w:rPr>
          <w:szCs w:val="28"/>
          <w:lang w:val="uk-UA"/>
        </w:rPr>
      </w:pPr>
      <w:r w:rsidRPr="00E24921">
        <w:rPr>
          <w:szCs w:val="28"/>
          <w:lang w:val="uk-UA"/>
        </w:rPr>
        <w:t>Передбачається автоматичний завмер приладами NOR-10-2 і COR-10-2 змісту оксидів азоту і оксиду вуглецю (II) в димових газах, що викидаються в атмосферу.</w:t>
      </w:r>
    </w:p>
    <w:p w:rsidR="00FD69B1" w:rsidRDefault="00FD69B1" w:rsidP="00FD69B1">
      <w:pPr>
        <w:spacing w:line="360" w:lineRule="auto"/>
        <w:ind w:firstLine="567"/>
        <w:rPr>
          <w:szCs w:val="28"/>
          <w:lang w:val="uk-UA"/>
        </w:rPr>
      </w:pPr>
      <w:r w:rsidRPr="00E24921">
        <w:rPr>
          <w:szCs w:val="28"/>
          <w:lang w:val="uk-UA"/>
        </w:rPr>
        <w:t>Аналітичний контроль складу димов</w:t>
      </w:r>
      <w:r>
        <w:rPr>
          <w:szCs w:val="28"/>
          <w:lang w:val="uk-UA"/>
        </w:rPr>
        <w:t>их газів проводиться з</w:t>
      </w:r>
      <w:r w:rsidRPr="00E24921">
        <w:rPr>
          <w:szCs w:val="28"/>
          <w:lang w:val="uk-UA"/>
        </w:rPr>
        <w:t xml:space="preserve"> точки</w:t>
      </w:r>
      <w:r>
        <w:rPr>
          <w:szCs w:val="28"/>
          <w:lang w:val="uk-UA"/>
        </w:rPr>
        <w:t xml:space="preserve"> аналізу </w:t>
      </w:r>
      <w:r w:rsidRPr="00E24921">
        <w:rPr>
          <w:szCs w:val="28"/>
          <w:lang w:val="uk-UA"/>
        </w:rPr>
        <w:t>S-10.</w:t>
      </w:r>
    </w:p>
    <w:p w:rsidR="00FD69B1" w:rsidRPr="00BB0904" w:rsidRDefault="00FD69B1" w:rsidP="00FD69B1">
      <w:pPr>
        <w:spacing w:line="360" w:lineRule="auto"/>
        <w:ind w:firstLine="567"/>
        <w:rPr>
          <w:szCs w:val="28"/>
          <w:lang w:val="uk-UA"/>
        </w:rPr>
      </w:pPr>
      <w:r w:rsidRPr="00BB0904">
        <w:rPr>
          <w:szCs w:val="28"/>
          <w:lang w:val="uk-UA"/>
        </w:rPr>
        <w:t>Піч первинного риформінгу змонтована спільно з допоміжним котлом 101-ВU, службовцям для отримання додаткової кількості пара високого тиску, необхідного для підтримки парового балансу установки.</w:t>
      </w:r>
    </w:p>
    <w:p w:rsidR="00FD69B1" w:rsidRPr="00BB0904" w:rsidRDefault="00FD69B1" w:rsidP="00FD69B1">
      <w:pPr>
        <w:spacing w:line="360" w:lineRule="auto"/>
        <w:ind w:firstLine="567"/>
        <w:rPr>
          <w:szCs w:val="28"/>
          <w:lang w:val="uk-UA"/>
        </w:rPr>
      </w:pPr>
      <w:r w:rsidRPr="00BB0904">
        <w:rPr>
          <w:szCs w:val="28"/>
          <w:lang w:val="uk-UA"/>
        </w:rPr>
        <w:t>Димові гази з топки допоміжного котла надходять в конвекційну зону печі первинного риформінгу, змішуються з ди</w:t>
      </w:r>
      <w:r>
        <w:rPr>
          <w:szCs w:val="28"/>
          <w:lang w:val="uk-UA"/>
        </w:rPr>
        <w:t>мовими газами печі і димососами</w:t>
      </w:r>
      <w:r w:rsidRPr="00BB0904">
        <w:rPr>
          <w:szCs w:val="28"/>
          <w:lang w:val="uk-UA"/>
        </w:rPr>
        <w:t xml:space="preserve"> викидаються в атмосферу.</w:t>
      </w:r>
    </w:p>
    <w:p w:rsidR="00FD69B1" w:rsidRPr="00BB0904" w:rsidRDefault="00FD69B1" w:rsidP="00FD69B1">
      <w:pPr>
        <w:spacing w:line="360" w:lineRule="auto"/>
        <w:ind w:firstLine="567"/>
        <w:rPr>
          <w:szCs w:val="28"/>
          <w:lang w:val="uk-UA"/>
        </w:rPr>
      </w:pPr>
      <w:r w:rsidRPr="00BB0904">
        <w:rPr>
          <w:szCs w:val="28"/>
          <w:lang w:val="uk-UA"/>
        </w:rPr>
        <w:t>Розрідження в печі первинного риформінгу підтримується регулятором РIСА-19, шляхом з</w:t>
      </w:r>
      <w:r>
        <w:rPr>
          <w:szCs w:val="28"/>
          <w:lang w:val="uk-UA"/>
        </w:rPr>
        <w:t>міни числа обертів турбін димососів</w:t>
      </w:r>
      <w:r w:rsidRPr="00BB0904">
        <w:rPr>
          <w:szCs w:val="28"/>
          <w:lang w:val="uk-UA"/>
        </w:rPr>
        <w:t xml:space="preserve"> 101-ВJАТ, 101-ВJВТ.</w:t>
      </w:r>
    </w:p>
    <w:p w:rsidR="00FD69B1" w:rsidRDefault="00FD69B1" w:rsidP="00FD69B1">
      <w:pPr>
        <w:spacing w:line="360" w:lineRule="auto"/>
        <w:ind w:firstLine="567"/>
        <w:rPr>
          <w:szCs w:val="28"/>
          <w:lang w:val="uk-UA"/>
        </w:rPr>
      </w:pPr>
      <w:r w:rsidRPr="00BB0904">
        <w:rPr>
          <w:szCs w:val="28"/>
          <w:lang w:val="uk-UA"/>
        </w:rPr>
        <w:t>При підвищенні н</w:t>
      </w:r>
      <w:r>
        <w:rPr>
          <w:szCs w:val="28"/>
          <w:lang w:val="uk-UA"/>
        </w:rPr>
        <w:t xml:space="preserve">адлишкового тиску до 50 Па (5 міліметрів </w:t>
      </w:r>
      <w:r w:rsidRPr="00BB0904">
        <w:rPr>
          <w:szCs w:val="28"/>
          <w:lang w:val="uk-UA"/>
        </w:rPr>
        <w:t>вод</w:t>
      </w:r>
      <w:r>
        <w:rPr>
          <w:szCs w:val="28"/>
          <w:lang w:val="uk-UA"/>
        </w:rPr>
        <w:t xml:space="preserve">яного </w:t>
      </w:r>
      <w:r w:rsidRPr="00BB0904">
        <w:rPr>
          <w:szCs w:val="28"/>
          <w:lang w:val="uk-UA"/>
        </w:rPr>
        <w:t>ст</w:t>
      </w:r>
      <w:r>
        <w:rPr>
          <w:szCs w:val="28"/>
          <w:lang w:val="uk-UA"/>
        </w:rPr>
        <w:t xml:space="preserve">овпа </w:t>
      </w:r>
      <w:r w:rsidRPr="00BB0904">
        <w:rPr>
          <w:szCs w:val="28"/>
          <w:lang w:val="uk-UA"/>
        </w:rPr>
        <w:t>) в топковому просторі печі (радіантної зони) спрацьовує блокування РА-19-2ЕН з закриттям клапана РСV-3 на подачі паливного газу до стельових пальників. Одночасно спрацьовують блокування групи «А». При досягненні тиску в печі</w:t>
      </w:r>
      <w:r>
        <w:rPr>
          <w:szCs w:val="28"/>
          <w:lang w:val="uk-UA"/>
        </w:rPr>
        <w:t xml:space="preserve"> до мінус 20 Па (мінус 2 міліметри  </w:t>
      </w:r>
      <w:r w:rsidRPr="00BB0904">
        <w:rPr>
          <w:szCs w:val="28"/>
          <w:lang w:val="uk-UA"/>
        </w:rPr>
        <w:t>вод</w:t>
      </w:r>
      <w:r>
        <w:rPr>
          <w:szCs w:val="28"/>
          <w:lang w:val="uk-UA"/>
        </w:rPr>
        <w:t>яного стовпа</w:t>
      </w:r>
      <w:r w:rsidRPr="00BB0904">
        <w:rPr>
          <w:szCs w:val="28"/>
          <w:lang w:val="uk-UA"/>
        </w:rPr>
        <w:t>) прилад РIСА-19-1Н посилає сигнал в ЦПУ.</w:t>
      </w:r>
    </w:p>
    <w:p w:rsidR="00FD69B1" w:rsidRDefault="00FD69B1" w:rsidP="00FD69B1">
      <w:pPr>
        <w:spacing w:line="360" w:lineRule="auto"/>
        <w:ind w:firstLine="567"/>
        <w:rPr>
          <w:szCs w:val="28"/>
          <w:lang w:val="uk-UA"/>
        </w:rPr>
      </w:pPr>
      <w:r w:rsidRPr="00BB0904">
        <w:rPr>
          <w:szCs w:val="28"/>
          <w:lang w:val="uk-UA"/>
        </w:rPr>
        <w:t>Розрідження в топковому просторі допоміжного котла 101-ВU підтримується міну</w:t>
      </w:r>
      <w:r>
        <w:rPr>
          <w:szCs w:val="28"/>
          <w:lang w:val="uk-UA"/>
        </w:rPr>
        <w:t>с 50 до 250 Па (мінус 5 до 25 міліметрів</w:t>
      </w:r>
      <w:r w:rsidRPr="00BB0904">
        <w:rPr>
          <w:szCs w:val="28"/>
          <w:lang w:val="uk-UA"/>
        </w:rPr>
        <w:t>вод</w:t>
      </w:r>
      <w:r w:rsidR="00D00F26">
        <w:rPr>
          <w:szCs w:val="28"/>
          <w:lang w:val="uk-UA"/>
        </w:rPr>
        <w:t xml:space="preserve">яного </w:t>
      </w:r>
      <w:r w:rsidRPr="00BB0904">
        <w:rPr>
          <w:szCs w:val="28"/>
          <w:lang w:val="uk-UA"/>
        </w:rPr>
        <w:t>ст</w:t>
      </w:r>
      <w:r w:rsidR="00D00F26">
        <w:rPr>
          <w:szCs w:val="28"/>
          <w:lang w:val="uk-UA"/>
        </w:rPr>
        <w:t>овпа</w:t>
      </w:r>
      <w:r w:rsidRPr="00BB0904">
        <w:rPr>
          <w:szCs w:val="28"/>
          <w:lang w:val="uk-UA"/>
        </w:rPr>
        <w:t>) регулятором РIСА-114 шляхом прикриття або відкриття шибера на димоході допоміжного котла. При зниженні розрідження в топковому просторі допоміжного котла 101-ВU до мінус 20 Па (мінус 2 м</w:t>
      </w:r>
      <w:r w:rsidR="00D00F26">
        <w:rPr>
          <w:szCs w:val="28"/>
          <w:lang w:val="uk-UA"/>
        </w:rPr>
        <w:t xml:space="preserve">іліметри </w:t>
      </w:r>
      <w:r w:rsidRPr="00BB0904">
        <w:rPr>
          <w:szCs w:val="28"/>
          <w:lang w:val="uk-UA"/>
        </w:rPr>
        <w:t>вод</w:t>
      </w:r>
      <w:r w:rsidR="00D00F26">
        <w:rPr>
          <w:szCs w:val="28"/>
          <w:lang w:val="uk-UA"/>
        </w:rPr>
        <w:t xml:space="preserve">яного </w:t>
      </w:r>
      <w:r w:rsidRPr="00BB0904">
        <w:rPr>
          <w:szCs w:val="28"/>
          <w:lang w:val="uk-UA"/>
        </w:rPr>
        <w:t>ст</w:t>
      </w:r>
      <w:r w:rsidR="00D00F26">
        <w:rPr>
          <w:szCs w:val="28"/>
          <w:lang w:val="uk-UA"/>
        </w:rPr>
        <w:t>овпа</w:t>
      </w:r>
      <w:r w:rsidRPr="00BB0904">
        <w:rPr>
          <w:szCs w:val="28"/>
          <w:lang w:val="uk-UA"/>
        </w:rPr>
        <w:t>) приладом РIСА-114 подається сигнал в ЦПУ.</w:t>
      </w:r>
    </w:p>
    <w:p w:rsidR="00D00F26" w:rsidRPr="00BB0904" w:rsidRDefault="00D00F26" w:rsidP="00D00F26">
      <w:pPr>
        <w:spacing w:line="360" w:lineRule="auto"/>
        <w:ind w:firstLine="567"/>
        <w:rPr>
          <w:szCs w:val="28"/>
          <w:lang w:val="uk-UA"/>
        </w:rPr>
      </w:pPr>
      <w:r w:rsidRPr="00BB0904">
        <w:rPr>
          <w:szCs w:val="28"/>
          <w:lang w:val="uk-UA"/>
        </w:rPr>
        <w:t>Після печі первинного риформінгу газ з об'ємною часткою метану не більше 12% за передавальним колектору 107-D надходить в реактор вторинного риформінгу М103-D.</w:t>
      </w:r>
    </w:p>
    <w:p w:rsidR="00D00F26" w:rsidRPr="00BB0904" w:rsidRDefault="00D00F26" w:rsidP="00D00F26">
      <w:pPr>
        <w:spacing w:line="360" w:lineRule="auto"/>
        <w:ind w:firstLine="567"/>
        <w:rPr>
          <w:szCs w:val="28"/>
          <w:lang w:val="uk-UA"/>
        </w:rPr>
      </w:pPr>
      <w:r w:rsidRPr="00BB0904">
        <w:rPr>
          <w:szCs w:val="28"/>
          <w:lang w:val="uk-UA"/>
        </w:rPr>
        <w:t>У подових каналах радіантної зони печі первинного риформінгу змонтована установка гомогенного відновлення оксидів азоту газоподібним аміаком, що подається в суміші з водяною парою. У кожному з 13 подових каналів по центру змонтовані по 1 трубці для введення паро</w:t>
      </w:r>
      <w:r>
        <w:rPr>
          <w:szCs w:val="28"/>
          <w:lang w:val="uk-UA"/>
        </w:rPr>
        <w:t>-аміачної</w:t>
      </w:r>
      <w:r w:rsidRPr="00BB0904">
        <w:rPr>
          <w:szCs w:val="28"/>
          <w:lang w:val="uk-UA"/>
        </w:rPr>
        <w:t xml:space="preserve"> суміші із закінченням середовища в напрямку потоку димових газів. Газоподібний аміак</w:t>
      </w:r>
      <w:r>
        <w:rPr>
          <w:szCs w:val="28"/>
          <w:lang w:val="uk-UA"/>
        </w:rPr>
        <w:t xml:space="preserve"> в кількості не більше 500 м³/</w:t>
      </w:r>
      <w:r w:rsidRPr="00BB0904">
        <w:rPr>
          <w:szCs w:val="28"/>
          <w:lang w:val="uk-UA"/>
        </w:rPr>
        <w:t>год</w:t>
      </w:r>
      <w:r>
        <w:rPr>
          <w:szCs w:val="28"/>
          <w:lang w:val="uk-UA"/>
        </w:rPr>
        <w:t>.</w:t>
      </w:r>
      <w:r w:rsidRPr="00BB0904">
        <w:rPr>
          <w:szCs w:val="28"/>
          <w:lang w:val="uk-UA"/>
        </w:rPr>
        <w:t xml:space="preserve"> подається з ресивера аміаку 110-F (111-F), контроль здійснюється регулятором FRС-901.</w:t>
      </w:r>
    </w:p>
    <w:p w:rsidR="00D00F26" w:rsidRPr="00BB0904" w:rsidRDefault="00D00F26" w:rsidP="00D00F26">
      <w:pPr>
        <w:spacing w:line="360" w:lineRule="auto"/>
        <w:ind w:firstLine="567"/>
        <w:rPr>
          <w:szCs w:val="28"/>
          <w:lang w:val="uk-UA"/>
        </w:rPr>
      </w:pPr>
      <w:r w:rsidRPr="00BB0904">
        <w:rPr>
          <w:szCs w:val="28"/>
          <w:lang w:val="uk-UA"/>
        </w:rPr>
        <w:t>При зупинці цеху по спрацьовуванню захисних блокувань групи «А» клапан FСV-901 закривається. Положення «з</w:t>
      </w:r>
      <w:r>
        <w:rPr>
          <w:szCs w:val="28"/>
          <w:lang w:val="uk-UA"/>
        </w:rPr>
        <w:t>акриття» FСV-901 сигналізується</w:t>
      </w:r>
      <w:r w:rsidRPr="00BB0904">
        <w:rPr>
          <w:szCs w:val="28"/>
          <w:lang w:val="uk-UA"/>
        </w:rPr>
        <w:t xml:space="preserve"> в ЦПУ.</w:t>
      </w:r>
    </w:p>
    <w:p w:rsidR="00D00F26" w:rsidRPr="00BB0904" w:rsidRDefault="00D00F26" w:rsidP="00D00F26">
      <w:pPr>
        <w:spacing w:line="360" w:lineRule="auto"/>
        <w:ind w:firstLine="567"/>
        <w:rPr>
          <w:szCs w:val="28"/>
          <w:lang w:val="uk-UA"/>
        </w:rPr>
      </w:pPr>
      <w:r w:rsidRPr="00BB0904">
        <w:rPr>
          <w:szCs w:val="28"/>
          <w:lang w:val="uk-UA"/>
        </w:rPr>
        <w:t>Водяна па</w:t>
      </w:r>
      <w:r>
        <w:rPr>
          <w:szCs w:val="28"/>
          <w:lang w:val="uk-UA"/>
        </w:rPr>
        <w:t>ра в кількості не більше 1, 2 т/</w:t>
      </w:r>
      <w:r w:rsidRPr="00BB0904">
        <w:rPr>
          <w:szCs w:val="28"/>
          <w:lang w:val="uk-UA"/>
        </w:rPr>
        <w:t>год</w:t>
      </w:r>
      <w:r>
        <w:rPr>
          <w:szCs w:val="28"/>
          <w:lang w:val="uk-UA"/>
        </w:rPr>
        <w:t>.</w:t>
      </w:r>
      <w:r w:rsidRPr="00BB0904">
        <w:rPr>
          <w:szCs w:val="28"/>
          <w:lang w:val="uk-UA"/>
        </w:rPr>
        <w:t xml:space="preserve"> подається з колектора 6LS48, контроль здійснюється регулятором FRС-902.</w:t>
      </w:r>
    </w:p>
    <w:p w:rsidR="00D00F26" w:rsidRDefault="00D00F26" w:rsidP="00D00F26">
      <w:pPr>
        <w:spacing w:line="360" w:lineRule="auto"/>
        <w:ind w:firstLine="567"/>
        <w:rPr>
          <w:szCs w:val="28"/>
          <w:lang w:val="uk-UA"/>
        </w:rPr>
      </w:pPr>
      <w:r w:rsidRPr="00BB0904">
        <w:rPr>
          <w:szCs w:val="28"/>
          <w:lang w:val="uk-UA"/>
        </w:rPr>
        <w:t>Процес гомогенного відновлення оксидів азоту протікає при температурі 800 ÷ 1000 º за таких реакцій:</w:t>
      </w:r>
    </w:p>
    <w:p w:rsidR="00D00F26" w:rsidRPr="00BB0904" w:rsidRDefault="00D00F26" w:rsidP="00D00F26">
      <w:pPr>
        <w:spacing w:line="360" w:lineRule="auto"/>
        <w:jc w:val="center"/>
      </w:pPr>
      <w:r w:rsidRPr="00BB0904">
        <w:t>4NО+ 4NНз +О</w:t>
      </w:r>
      <w:proofErr w:type="gramStart"/>
      <w:r w:rsidRPr="00BB0904">
        <w:rPr>
          <w:vertAlign w:val="subscript"/>
        </w:rPr>
        <w:t>2</w:t>
      </w:r>
      <w:proofErr w:type="gramEnd"/>
      <w:r w:rsidRPr="00BB0904">
        <w:sym w:font="Symbol" w:char="F0AE"/>
      </w:r>
      <w:r w:rsidRPr="00BB0904">
        <w:t xml:space="preserve"> 4N</w:t>
      </w:r>
      <w:r w:rsidRPr="00BB0904">
        <w:rPr>
          <w:vertAlign w:val="subscript"/>
        </w:rPr>
        <w:t>2</w:t>
      </w:r>
      <w:r w:rsidRPr="00BB0904">
        <w:t xml:space="preserve"> +6Н</w:t>
      </w:r>
      <w:r w:rsidRPr="00BB0904">
        <w:rPr>
          <w:vertAlign w:val="subscript"/>
        </w:rPr>
        <w:t>2</w:t>
      </w:r>
      <w:r w:rsidRPr="00BB0904">
        <w:t>О</w:t>
      </w:r>
    </w:p>
    <w:p w:rsidR="00D00F26" w:rsidRPr="00BB0904" w:rsidRDefault="00D00F26" w:rsidP="00D00F26">
      <w:pPr>
        <w:spacing w:line="360" w:lineRule="auto"/>
        <w:jc w:val="center"/>
      </w:pPr>
      <w:r w:rsidRPr="00BB0904">
        <w:t>2NО</w:t>
      </w:r>
      <w:r w:rsidRPr="00BB0904">
        <w:rPr>
          <w:vertAlign w:val="subscript"/>
        </w:rPr>
        <w:t>2</w:t>
      </w:r>
      <w:r w:rsidRPr="00BB0904">
        <w:t xml:space="preserve"> + 4NНз + О</w:t>
      </w:r>
      <w:proofErr w:type="gramStart"/>
      <w:r w:rsidRPr="00BB0904">
        <w:rPr>
          <w:vertAlign w:val="subscript"/>
        </w:rPr>
        <w:t>2</w:t>
      </w:r>
      <w:proofErr w:type="gramEnd"/>
      <w:r w:rsidRPr="00BB0904">
        <w:sym w:font="Symbol" w:char="F0AE"/>
      </w:r>
      <w:r w:rsidRPr="00BB0904">
        <w:t xml:space="preserve"> 3N</w:t>
      </w:r>
      <w:r w:rsidRPr="00BB0904">
        <w:rPr>
          <w:vertAlign w:val="subscript"/>
        </w:rPr>
        <w:t>2</w:t>
      </w:r>
      <w:r w:rsidRPr="00BB0904">
        <w:t xml:space="preserve"> + 6Н</w:t>
      </w:r>
      <w:r w:rsidRPr="00BB0904">
        <w:rPr>
          <w:vertAlign w:val="subscript"/>
        </w:rPr>
        <w:t>2</w:t>
      </w:r>
      <w:r w:rsidRPr="00BB0904">
        <w:t>О</w:t>
      </w:r>
    </w:p>
    <w:p w:rsidR="00D00F26" w:rsidRDefault="00D00F26" w:rsidP="00D00F26">
      <w:pPr>
        <w:spacing w:line="360" w:lineRule="auto"/>
        <w:ind w:firstLine="567"/>
        <w:rPr>
          <w:lang w:val="uk-UA"/>
        </w:rPr>
      </w:pPr>
      <w:r w:rsidRPr="00BB0904">
        <w:rPr>
          <w:lang w:val="uk-UA"/>
        </w:rPr>
        <w:t>Коефіцієнт витрати газоподібного аміаку не менше 1,5 від стехіо</w:t>
      </w:r>
      <w:r>
        <w:rPr>
          <w:lang w:val="uk-UA"/>
        </w:rPr>
        <w:t>-</w:t>
      </w:r>
      <w:r w:rsidRPr="00BB0904">
        <w:rPr>
          <w:lang w:val="uk-UA"/>
        </w:rPr>
        <w:t>метричного. Надлишок аміаку згорає по реакції:</w:t>
      </w:r>
    </w:p>
    <w:p w:rsidR="00D00F26" w:rsidRDefault="00D00F26" w:rsidP="00D00F26">
      <w:pPr>
        <w:spacing w:line="360" w:lineRule="auto"/>
        <w:ind w:firstLine="567"/>
        <w:jc w:val="center"/>
        <w:rPr>
          <w:szCs w:val="28"/>
          <w:lang w:val="uk-UA"/>
        </w:rPr>
      </w:pPr>
      <w:r w:rsidRPr="003019B4">
        <w:rPr>
          <w:szCs w:val="28"/>
          <w:lang w:val="uk-UA"/>
        </w:rPr>
        <w:t>4</w:t>
      </w:r>
      <w:r w:rsidRPr="00BB0904">
        <w:rPr>
          <w:szCs w:val="28"/>
        </w:rPr>
        <w:t>N</w:t>
      </w:r>
      <w:proofErr w:type="spellStart"/>
      <w:r w:rsidRPr="003019B4">
        <w:rPr>
          <w:szCs w:val="28"/>
          <w:lang w:val="uk-UA"/>
        </w:rPr>
        <w:t>Нз</w:t>
      </w:r>
      <w:proofErr w:type="spellEnd"/>
      <w:r w:rsidRPr="003019B4">
        <w:rPr>
          <w:szCs w:val="28"/>
          <w:lang w:val="uk-UA"/>
        </w:rPr>
        <w:t xml:space="preserve"> + 3О</w:t>
      </w:r>
      <w:r w:rsidRPr="003019B4">
        <w:rPr>
          <w:szCs w:val="28"/>
          <w:vertAlign w:val="subscript"/>
          <w:lang w:val="uk-UA"/>
        </w:rPr>
        <w:t>2</w:t>
      </w:r>
      <w:r w:rsidRPr="00BB0904">
        <w:rPr>
          <w:szCs w:val="28"/>
        </w:rPr>
        <w:sym w:font="Symbol" w:char="F0AE"/>
      </w:r>
      <w:r w:rsidRPr="003019B4">
        <w:rPr>
          <w:szCs w:val="28"/>
          <w:lang w:val="uk-UA"/>
        </w:rPr>
        <w:t>2</w:t>
      </w:r>
      <w:r w:rsidRPr="00BB0904">
        <w:rPr>
          <w:szCs w:val="28"/>
        </w:rPr>
        <w:t>N</w:t>
      </w:r>
      <w:r w:rsidRPr="003019B4">
        <w:rPr>
          <w:szCs w:val="28"/>
          <w:vertAlign w:val="subscript"/>
          <w:lang w:val="uk-UA"/>
        </w:rPr>
        <w:t>2</w:t>
      </w:r>
      <w:r w:rsidRPr="003019B4">
        <w:rPr>
          <w:szCs w:val="28"/>
          <w:lang w:val="uk-UA"/>
        </w:rPr>
        <w:t xml:space="preserve"> +6Н</w:t>
      </w:r>
      <w:r w:rsidRPr="003019B4">
        <w:rPr>
          <w:szCs w:val="28"/>
          <w:vertAlign w:val="subscript"/>
          <w:lang w:val="uk-UA"/>
        </w:rPr>
        <w:t>2</w:t>
      </w:r>
      <w:r w:rsidRPr="003019B4">
        <w:rPr>
          <w:szCs w:val="28"/>
          <w:lang w:val="uk-UA"/>
        </w:rPr>
        <w:t>О</w:t>
      </w:r>
    </w:p>
    <w:p w:rsidR="00D00F26" w:rsidRDefault="00D00F26" w:rsidP="00D00F26">
      <w:pPr>
        <w:spacing w:line="360" w:lineRule="auto"/>
        <w:ind w:firstLine="567"/>
        <w:rPr>
          <w:szCs w:val="28"/>
          <w:lang w:val="uk-UA"/>
        </w:rPr>
      </w:pPr>
      <w:r w:rsidRPr="00BB0904">
        <w:rPr>
          <w:szCs w:val="28"/>
          <w:lang w:val="uk-UA"/>
        </w:rPr>
        <w:t>У тунелі печі риформінгу також подаю</w:t>
      </w:r>
      <w:r>
        <w:rPr>
          <w:szCs w:val="28"/>
          <w:lang w:val="uk-UA"/>
        </w:rPr>
        <w:t xml:space="preserve">ться гази дистиляції з  </w:t>
      </w:r>
      <w:r w:rsidRPr="00BB0904">
        <w:rPr>
          <w:szCs w:val="28"/>
          <w:lang w:val="uk-UA"/>
        </w:rPr>
        <w:t>колони 103-Е для їх знешкодження і гази дегазації компресорів 102-J, 103-J, 105-J.</w:t>
      </w:r>
    </w:p>
    <w:p w:rsidR="00D00F26" w:rsidRDefault="00D00F26" w:rsidP="00D00F26">
      <w:pPr>
        <w:spacing w:line="360" w:lineRule="auto"/>
        <w:ind w:firstLine="567"/>
        <w:rPr>
          <w:szCs w:val="28"/>
          <w:lang w:val="uk-UA"/>
        </w:rPr>
      </w:pPr>
      <w:r>
        <w:rPr>
          <w:szCs w:val="28"/>
          <w:lang w:val="uk-UA"/>
        </w:rPr>
        <w:t>У даному дипломному проекті об’єктом дослідження є піч первинного риформінгу М101В у виробництві аміаку зображена на  рис.(2.1)</w:t>
      </w:r>
    </w:p>
    <w:p w:rsidR="00FA5A3C" w:rsidRDefault="0042048E" w:rsidP="0042048E">
      <w:pPr>
        <w:spacing w:line="360" w:lineRule="auto"/>
        <w:ind w:firstLine="567"/>
        <w:jc w:val="left"/>
        <w:rPr>
          <w:szCs w:val="28"/>
          <w:lang w:val="uk-UA"/>
        </w:rPr>
      </w:pPr>
      <w:r>
        <w:rPr>
          <w:noProof/>
        </w:rPr>
        <w:drawing>
          <wp:inline distT="0" distB="0" distL="0" distR="0">
            <wp:extent cx="5600700" cy="2732591"/>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44" t="17600" r="4771" b="10133"/>
                    <a:stretch/>
                  </pic:blipFill>
                  <pic:spPr bwMode="auto">
                    <a:xfrm>
                      <a:off x="0" y="0"/>
                      <a:ext cx="5601525" cy="2732994"/>
                    </a:xfrm>
                    <a:prstGeom prst="rect">
                      <a:avLst/>
                    </a:prstGeom>
                    <a:ln>
                      <a:noFill/>
                    </a:ln>
                    <a:extLst>
                      <a:ext uri="{53640926-AAD7-44D8-BBD7-CCE9431645EC}">
                        <a14:shadowObscured xmlns:a14="http://schemas.microsoft.com/office/drawing/2010/main"/>
                      </a:ext>
                    </a:extLst>
                  </pic:spPr>
                </pic:pic>
              </a:graphicData>
            </a:graphic>
          </wp:inline>
        </w:drawing>
      </w:r>
    </w:p>
    <w:p w:rsidR="00D00F26" w:rsidRDefault="0042048E" w:rsidP="00FD69B1">
      <w:pPr>
        <w:spacing w:line="360" w:lineRule="auto"/>
        <w:ind w:firstLine="567"/>
        <w:rPr>
          <w:szCs w:val="28"/>
          <w:lang w:val="uk-UA"/>
        </w:rPr>
      </w:pPr>
      <w:r>
        <w:rPr>
          <w:szCs w:val="28"/>
          <w:lang w:val="uk-UA"/>
        </w:rPr>
        <w:t>Рис.2.1 піч первинного риформінгу у виробництві аміаку.</w:t>
      </w:r>
    </w:p>
    <w:p w:rsidR="00317BDA" w:rsidRDefault="00317BDA" w:rsidP="00AC58F1">
      <w:pPr>
        <w:spacing w:line="360" w:lineRule="auto"/>
        <w:rPr>
          <w:b/>
          <w:szCs w:val="28"/>
          <w:lang w:val="uk-UA"/>
        </w:rPr>
      </w:pPr>
    </w:p>
    <w:p w:rsidR="002E4CAD" w:rsidRDefault="00F44805" w:rsidP="00236293">
      <w:pPr>
        <w:rPr>
          <w:b/>
          <w:lang w:val="uk-UA"/>
        </w:rPr>
      </w:pPr>
      <w:r>
        <w:rPr>
          <w:b/>
          <w:lang w:val="uk-UA"/>
        </w:rPr>
        <w:t>2.3</w:t>
      </w:r>
      <w:r w:rsidR="00236293">
        <w:rPr>
          <w:b/>
          <w:lang w:val="uk-UA"/>
        </w:rPr>
        <w:t xml:space="preserve"> Аналіз </w:t>
      </w:r>
      <w:r w:rsidR="002E4CAD">
        <w:rPr>
          <w:b/>
          <w:lang w:val="uk-UA"/>
        </w:rPr>
        <w:t>технологічно</w:t>
      </w:r>
      <w:r w:rsidR="005B5297">
        <w:rPr>
          <w:b/>
          <w:lang w:val="uk-UA"/>
        </w:rPr>
        <w:t>го процесу як об’єкта управління</w:t>
      </w:r>
    </w:p>
    <w:p w:rsidR="002E4CAD" w:rsidRDefault="002E4CAD" w:rsidP="00236293">
      <w:pPr>
        <w:rPr>
          <w:b/>
          <w:lang w:val="uk-UA"/>
        </w:rPr>
      </w:pPr>
    </w:p>
    <w:p w:rsidR="002E4CAD" w:rsidRDefault="002E4CAD" w:rsidP="0037493A">
      <w:pPr>
        <w:spacing w:line="360" w:lineRule="auto"/>
        <w:ind w:firstLine="567"/>
        <w:rPr>
          <w:lang w:val="uk-UA"/>
        </w:rPr>
      </w:pPr>
      <w:r>
        <w:rPr>
          <w:lang w:val="uk-UA"/>
        </w:rPr>
        <w:t>У печі первинного риформінгу здійснюється нагрів парогазової суміші за рахунок спалювання природного газу, в печі встановлені температури та тиску.</w:t>
      </w:r>
    </w:p>
    <w:p w:rsidR="0037493A" w:rsidRDefault="0037493A" w:rsidP="0037493A">
      <w:pPr>
        <w:spacing w:line="360" w:lineRule="auto"/>
        <w:ind w:firstLine="567"/>
        <w:rPr>
          <w:lang w:val="uk-UA"/>
        </w:rPr>
      </w:pPr>
      <w:r>
        <w:rPr>
          <w:lang w:val="uk-UA"/>
        </w:rPr>
        <w:t>Основним технологічним параметром печі є температура нагріваючого продукту. Ця температура вимірюється, як правило термопару сигнал якої направляється в АСР, на реєстрацію та сигналізацію</w:t>
      </w:r>
    </w:p>
    <w:p w:rsidR="0037493A" w:rsidRDefault="0037493A" w:rsidP="0037493A">
      <w:pPr>
        <w:spacing w:line="360" w:lineRule="auto"/>
        <w:ind w:firstLine="567"/>
        <w:rPr>
          <w:lang w:val="uk-UA"/>
        </w:rPr>
      </w:pPr>
      <w:r>
        <w:rPr>
          <w:lang w:val="uk-UA"/>
        </w:rPr>
        <w:t>З метою забезпечення нормальної роботи топки вимірюється і стабілізується витрата палива, розрідження в топці та концентрація кисню в димових газах сигнали цих параметрів також виводяться на реєстрацію та  сигналізацію. До другорядних контролюючих параметрів відносяться тиск палива, розрідження в димоході, витрата нагріваючого продукту, а також температура нагрітих газів над перевальною стінкою.</w:t>
      </w:r>
    </w:p>
    <w:p w:rsidR="0037493A" w:rsidRDefault="0037493A" w:rsidP="0037493A">
      <w:pPr>
        <w:spacing w:line="360" w:lineRule="auto"/>
        <w:ind w:firstLine="567"/>
        <w:rPr>
          <w:lang w:val="uk-UA"/>
        </w:rPr>
      </w:pPr>
      <w:r>
        <w:rPr>
          <w:lang w:val="uk-UA"/>
        </w:rPr>
        <w:t>З метою підвищення якості регулювання температури при сильних збуреннях зі сторони витрати палива використовують каскадний принцип стабілізації температури</w:t>
      </w:r>
      <w:r w:rsidR="000F6FD1">
        <w:rPr>
          <w:lang w:val="uk-UA"/>
        </w:rPr>
        <w:t xml:space="preserve"> (рис.2</w:t>
      </w:r>
      <w:r w:rsidR="0024782B">
        <w:rPr>
          <w:lang w:val="uk-UA"/>
        </w:rPr>
        <w:t>.1)</w:t>
      </w:r>
      <w:r>
        <w:rPr>
          <w:lang w:val="uk-UA"/>
        </w:rPr>
        <w:t xml:space="preserve">. Внутрішнім контуром такої каскадної АСР є контур стабілізації витрати, а коригуючим - контур стабілізації температури.  </w:t>
      </w:r>
    </w:p>
    <w:p w:rsidR="00BE3C41" w:rsidRPr="00B803D1" w:rsidRDefault="00BE3C41" w:rsidP="00B12772">
      <w:pPr>
        <w:spacing w:line="360" w:lineRule="auto"/>
        <w:rPr>
          <w:szCs w:val="28"/>
          <w:lang w:val="uk-UA"/>
        </w:rPr>
      </w:pPr>
    </w:p>
    <w:p w:rsidR="00BE3C41" w:rsidRDefault="0024782B" w:rsidP="00BE3C41">
      <w:pPr>
        <w:pStyle w:val="23"/>
        <w:suppressAutoHyphens/>
        <w:spacing w:line="360" w:lineRule="auto"/>
        <w:ind w:firstLine="720"/>
        <w:jc w:val="center"/>
        <w:rPr>
          <w:szCs w:val="28"/>
          <w:lang w:val="uk-UA"/>
        </w:rPr>
      </w:pPr>
      <w:r>
        <w:rPr>
          <w:noProof/>
        </w:rPr>
        <w:drawing>
          <wp:inline distT="0" distB="0" distL="0" distR="0">
            <wp:extent cx="4791863" cy="4067169"/>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070" t="16267" r="32987" b="10400"/>
                    <a:stretch/>
                  </pic:blipFill>
                  <pic:spPr bwMode="auto">
                    <a:xfrm>
                      <a:off x="0" y="0"/>
                      <a:ext cx="4802818" cy="4076467"/>
                    </a:xfrm>
                    <a:prstGeom prst="rect">
                      <a:avLst/>
                    </a:prstGeom>
                    <a:ln>
                      <a:noFill/>
                    </a:ln>
                    <a:extLst>
                      <a:ext uri="{53640926-AAD7-44D8-BBD7-CCE9431645EC}">
                        <a14:shadowObscured xmlns:a14="http://schemas.microsoft.com/office/drawing/2010/main"/>
                      </a:ext>
                    </a:extLst>
                  </pic:spPr>
                </pic:pic>
              </a:graphicData>
            </a:graphic>
          </wp:inline>
        </w:drawing>
      </w:r>
    </w:p>
    <w:p w:rsidR="0024782B" w:rsidRPr="005B5297" w:rsidRDefault="00F44805" w:rsidP="005B5297">
      <w:pPr>
        <w:pStyle w:val="23"/>
        <w:suppressAutoHyphens/>
        <w:spacing w:line="360" w:lineRule="auto"/>
        <w:ind w:firstLine="720"/>
        <w:jc w:val="center"/>
        <w:rPr>
          <w:szCs w:val="28"/>
          <w:lang w:val="uk-UA"/>
        </w:rPr>
      </w:pPr>
      <w:r>
        <w:rPr>
          <w:szCs w:val="28"/>
          <w:lang w:val="uk-UA"/>
        </w:rPr>
        <w:t>Рис.2.2</w:t>
      </w:r>
      <w:r w:rsidR="0024782B">
        <w:rPr>
          <w:szCs w:val="28"/>
          <w:lang w:val="uk-UA"/>
        </w:rPr>
        <w:t xml:space="preserve"> Автоматизація печі двоконтурною каскадною АСР</w:t>
      </w:r>
    </w:p>
    <w:p w:rsidR="001A73C0" w:rsidRPr="000F6FD1" w:rsidRDefault="002C3280" w:rsidP="000F6FD1">
      <w:pPr>
        <w:spacing w:line="360" w:lineRule="auto"/>
        <w:ind w:firstLine="567"/>
        <w:rPr>
          <w:lang w:val="uk-UA"/>
        </w:rPr>
      </w:pPr>
      <w:r>
        <w:rPr>
          <w:szCs w:val="28"/>
          <w:lang w:val="uk-UA"/>
        </w:rPr>
        <w:t xml:space="preserve">Як об’єкт керування піч має 3 вихідні координати: температура Т, тиск Р та концентрацію </w:t>
      </w:r>
      <w:r>
        <w:rPr>
          <w:szCs w:val="28"/>
          <w:lang w:val="en-US"/>
        </w:rPr>
        <w:t>Q</w:t>
      </w:r>
      <w:r w:rsidR="00F70569">
        <w:rPr>
          <w:szCs w:val="28"/>
          <w:lang w:val="uk-UA"/>
        </w:rPr>
        <w:t>цільового продукту. До вхідних</w:t>
      </w:r>
      <w:r w:rsidR="00317BDA">
        <w:rPr>
          <w:szCs w:val="28"/>
          <w:lang w:val="uk-UA"/>
        </w:rPr>
        <w:t>параметрів відносяться витра</w:t>
      </w:r>
      <w:r w:rsidR="00C63126">
        <w:rPr>
          <w:szCs w:val="28"/>
          <w:lang w:val="uk-UA"/>
        </w:rPr>
        <w:t>ти витрату</w:t>
      </w:r>
      <w:r w:rsidR="00317BDA">
        <w:rPr>
          <w:szCs w:val="28"/>
          <w:lang w:val="uk-UA"/>
        </w:rPr>
        <w:t xml:space="preserve"> палива </w:t>
      </w:r>
      <w:r w:rsidR="00C63126">
        <w:rPr>
          <w:szCs w:val="28"/>
          <w:lang w:val="uk-UA"/>
        </w:rPr>
        <w:t>та повітря</w:t>
      </w:r>
      <w:r w:rsidR="00317BDA">
        <w:rPr>
          <w:szCs w:val="28"/>
          <w:lang w:val="en-US"/>
        </w:rPr>
        <w:t>F</w:t>
      </w:r>
      <w:r w:rsidR="00317BDA" w:rsidRPr="003019B4">
        <w:rPr>
          <w:szCs w:val="28"/>
          <w:lang w:val="uk-UA"/>
        </w:rPr>
        <w:t>г з</w:t>
      </w:r>
      <w:r w:rsidR="00317BDA">
        <w:rPr>
          <w:szCs w:val="28"/>
          <w:lang w:val="uk-UA"/>
        </w:rPr>
        <w:t xml:space="preserve"> концентраціями </w:t>
      </w:r>
      <w:r w:rsidR="00317BDA">
        <w:rPr>
          <w:szCs w:val="28"/>
          <w:lang w:val="en-US"/>
        </w:rPr>
        <w:t>Q</w:t>
      </w:r>
      <w:r w:rsidR="00317BDA" w:rsidRPr="003019B4">
        <w:rPr>
          <w:szCs w:val="28"/>
          <w:vertAlign w:val="subscript"/>
          <w:lang w:val="uk-UA"/>
        </w:rPr>
        <w:t>1</w:t>
      </w:r>
      <w:r w:rsidR="00C63126">
        <w:rPr>
          <w:szCs w:val="28"/>
          <w:lang w:val="uk-UA"/>
        </w:rPr>
        <w:t>і</w:t>
      </w:r>
      <w:r w:rsidR="00C63126">
        <w:rPr>
          <w:szCs w:val="28"/>
          <w:lang w:val="en-US"/>
        </w:rPr>
        <w:t>Q</w:t>
      </w:r>
      <w:r w:rsidR="00C63126" w:rsidRPr="003019B4">
        <w:rPr>
          <w:szCs w:val="28"/>
          <w:vertAlign w:val="subscript"/>
          <w:lang w:val="uk-UA"/>
        </w:rPr>
        <w:t>2</w:t>
      </w:r>
      <w:r w:rsidR="00C63126">
        <w:rPr>
          <w:szCs w:val="28"/>
          <w:lang w:val="uk-UA"/>
        </w:rPr>
        <w:t>,</w:t>
      </w:r>
      <w:r w:rsidR="00AC58F1">
        <w:rPr>
          <w:szCs w:val="28"/>
          <w:lang w:val="uk-UA"/>
        </w:rPr>
        <w:t xml:space="preserve"> речовин</w:t>
      </w:r>
      <w:r w:rsidR="001A73C0">
        <w:rPr>
          <w:szCs w:val="28"/>
          <w:lang w:val="uk-UA"/>
        </w:rPr>
        <w:t>.</w:t>
      </w:r>
      <w:r w:rsidR="00823B58">
        <w:rPr>
          <w:szCs w:val="28"/>
          <w:lang w:val="uk-UA"/>
        </w:rPr>
        <w:t xml:space="preserve"> </w:t>
      </w:r>
      <w:r w:rsidR="001A73C0">
        <w:rPr>
          <w:lang w:val="uk-UA"/>
        </w:rPr>
        <w:t xml:space="preserve">До </w:t>
      </w:r>
      <w:proofErr w:type="spellStart"/>
      <w:r w:rsidR="001A73C0">
        <w:rPr>
          <w:lang w:val="uk-UA"/>
        </w:rPr>
        <w:t>збурюючих</w:t>
      </w:r>
      <w:proofErr w:type="spellEnd"/>
      <w:r w:rsidR="001A73C0">
        <w:rPr>
          <w:lang w:val="uk-UA"/>
        </w:rPr>
        <w:t xml:space="preserve"> параметрів можна віднести концентрації та температуру  газової суміші </w:t>
      </w:r>
      <w:proofErr w:type="spellStart"/>
      <w:r w:rsidR="001A73C0">
        <w:rPr>
          <w:lang w:val="uk-UA"/>
        </w:rPr>
        <w:t>Тг</w:t>
      </w:r>
      <w:proofErr w:type="spellEnd"/>
      <w:r w:rsidR="001A73C0">
        <w:rPr>
          <w:lang w:val="uk-UA"/>
        </w:rPr>
        <w:t>.</w:t>
      </w:r>
    </w:p>
    <w:p w:rsidR="00317BDA" w:rsidRDefault="001A73C0" w:rsidP="001A73C0">
      <w:pPr>
        <w:pStyle w:val="23"/>
        <w:suppressAutoHyphens/>
        <w:spacing w:line="360" w:lineRule="auto"/>
        <w:ind w:firstLine="567"/>
        <w:jc w:val="center"/>
        <w:rPr>
          <w:szCs w:val="28"/>
          <w:lang w:val="uk-UA"/>
        </w:rPr>
      </w:pPr>
      <w:r>
        <w:rPr>
          <w:noProof/>
        </w:rPr>
        <w:drawing>
          <wp:inline distT="0" distB="0" distL="0" distR="0">
            <wp:extent cx="4103109" cy="2314575"/>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247" t="32533" r="32987" b="26400"/>
                    <a:stretch/>
                  </pic:blipFill>
                  <pic:spPr bwMode="auto">
                    <a:xfrm>
                      <a:off x="0" y="0"/>
                      <a:ext cx="4102088" cy="2313999"/>
                    </a:xfrm>
                    <a:prstGeom prst="rect">
                      <a:avLst/>
                    </a:prstGeom>
                    <a:ln>
                      <a:noFill/>
                    </a:ln>
                    <a:extLst>
                      <a:ext uri="{53640926-AAD7-44D8-BBD7-CCE9431645EC}">
                        <a14:shadowObscured xmlns:a14="http://schemas.microsoft.com/office/drawing/2010/main"/>
                      </a:ext>
                    </a:extLst>
                  </pic:spPr>
                </pic:pic>
              </a:graphicData>
            </a:graphic>
          </wp:inline>
        </w:drawing>
      </w:r>
    </w:p>
    <w:p w:rsidR="009D29E3" w:rsidRPr="000F6FD1" w:rsidRDefault="00F44805" w:rsidP="000F6FD1">
      <w:pPr>
        <w:pStyle w:val="23"/>
        <w:suppressAutoHyphens/>
        <w:ind w:firstLine="720"/>
        <w:jc w:val="center"/>
        <w:rPr>
          <w:szCs w:val="28"/>
          <w:lang w:val="uk-UA"/>
        </w:rPr>
      </w:pPr>
      <w:r>
        <w:rPr>
          <w:szCs w:val="28"/>
          <w:lang w:val="uk-UA"/>
        </w:rPr>
        <w:t>Рис.2</w:t>
      </w:r>
      <w:r w:rsidR="00C63126">
        <w:rPr>
          <w:szCs w:val="28"/>
          <w:lang w:val="uk-UA"/>
        </w:rPr>
        <w:t>.</w:t>
      </w:r>
      <w:r>
        <w:rPr>
          <w:szCs w:val="28"/>
          <w:lang w:val="uk-UA"/>
        </w:rPr>
        <w:t>3</w:t>
      </w:r>
      <w:r w:rsidR="00317BDA">
        <w:rPr>
          <w:szCs w:val="28"/>
          <w:lang w:val="uk-UA"/>
        </w:rPr>
        <w:t xml:space="preserve"> Структурно</w:t>
      </w:r>
      <w:r w:rsidR="00C63126">
        <w:rPr>
          <w:szCs w:val="28"/>
          <w:lang w:val="uk-UA"/>
        </w:rPr>
        <w:t xml:space="preserve">-логічна схема печі </w:t>
      </w:r>
    </w:p>
    <w:p w:rsidR="00AC58F1" w:rsidRDefault="00AC58F1" w:rsidP="002F0DF5">
      <w:pPr>
        <w:spacing w:line="360" w:lineRule="auto"/>
        <w:ind w:firstLine="709"/>
        <w:jc w:val="center"/>
        <w:rPr>
          <w:b/>
          <w:szCs w:val="28"/>
          <w:lang w:val="uk-UA"/>
        </w:rPr>
      </w:pPr>
    </w:p>
    <w:p w:rsidR="00AC58F1" w:rsidRDefault="00AC58F1" w:rsidP="002F0DF5">
      <w:pPr>
        <w:spacing w:line="360" w:lineRule="auto"/>
        <w:ind w:firstLine="709"/>
        <w:jc w:val="center"/>
        <w:rPr>
          <w:b/>
          <w:szCs w:val="28"/>
          <w:lang w:val="uk-UA"/>
        </w:rPr>
      </w:pPr>
    </w:p>
    <w:p w:rsidR="00AC58F1" w:rsidRDefault="00AC58F1" w:rsidP="002F0DF5">
      <w:pPr>
        <w:spacing w:line="360" w:lineRule="auto"/>
        <w:ind w:firstLine="709"/>
        <w:jc w:val="center"/>
        <w:rPr>
          <w:b/>
          <w:szCs w:val="28"/>
          <w:lang w:val="uk-UA"/>
        </w:rPr>
      </w:pPr>
    </w:p>
    <w:p w:rsidR="00AC58F1" w:rsidRDefault="00AC58F1" w:rsidP="002F0DF5">
      <w:pPr>
        <w:spacing w:line="360" w:lineRule="auto"/>
        <w:ind w:firstLine="709"/>
        <w:jc w:val="center"/>
        <w:rPr>
          <w:b/>
          <w:szCs w:val="28"/>
          <w:lang w:val="uk-UA"/>
        </w:rPr>
      </w:pPr>
    </w:p>
    <w:p w:rsidR="00AC58F1" w:rsidRDefault="00AC58F1" w:rsidP="002F0DF5">
      <w:pPr>
        <w:spacing w:line="360" w:lineRule="auto"/>
        <w:ind w:firstLine="709"/>
        <w:jc w:val="center"/>
        <w:rPr>
          <w:b/>
          <w:szCs w:val="28"/>
          <w:lang w:val="uk-UA"/>
        </w:rPr>
      </w:pPr>
    </w:p>
    <w:p w:rsidR="00AC58F1" w:rsidRDefault="00AC58F1" w:rsidP="002F0DF5">
      <w:pPr>
        <w:spacing w:line="360" w:lineRule="auto"/>
        <w:ind w:firstLine="709"/>
        <w:jc w:val="center"/>
        <w:rPr>
          <w:b/>
          <w:szCs w:val="28"/>
          <w:lang w:val="uk-UA"/>
        </w:rPr>
      </w:pPr>
    </w:p>
    <w:p w:rsidR="00AC58F1" w:rsidRDefault="00AC58F1" w:rsidP="002F0DF5">
      <w:pPr>
        <w:spacing w:line="360" w:lineRule="auto"/>
        <w:ind w:firstLine="709"/>
        <w:jc w:val="center"/>
        <w:rPr>
          <w:b/>
          <w:szCs w:val="28"/>
          <w:lang w:val="uk-UA"/>
        </w:rPr>
      </w:pPr>
    </w:p>
    <w:p w:rsidR="00AC58F1" w:rsidRDefault="00AC58F1" w:rsidP="002F0DF5">
      <w:pPr>
        <w:spacing w:line="360" w:lineRule="auto"/>
        <w:ind w:firstLine="709"/>
        <w:jc w:val="center"/>
        <w:rPr>
          <w:b/>
          <w:szCs w:val="28"/>
          <w:lang w:val="uk-UA"/>
        </w:rPr>
      </w:pPr>
    </w:p>
    <w:p w:rsidR="00AC58F1" w:rsidRDefault="00AC58F1" w:rsidP="002F0DF5">
      <w:pPr>
        <w:spacing w:line="360" w:lineRule="auto"/>
        <w:ind w:firstLine="709"/>
        <w:jc w:val="center"/>
        <w:rPr>
          <w:b/>
          <w:szCs w:val="28"/>
          <w:lang w:val="uk-UA"/>
        </w:rPr>
      </w:pPr>
    </w:p>
    <w:p w:rsidR="00AC58F1" w:rsidRDefault="00AC58F1" w:rsidP="002F0DF5">
      <w:pPr>
        <w:spacing w:line="360" w:lineRule="auto"/>
        <w:ind w:firstLine="709"/>
        <w:jc w:val="center"/>
        <w:rPr>
          <w:b/>
          <w:szCs w:val="28"/>
          <w:lang w:val="uk-UA"/>
        </w:rPr>
      </w:pPr>
    </w:p>
    <w:p w:rsidR="00AC58F1" w:rsidRDefault="00AC58F1" w:rsidP="002F0DF5">
      <w:pPr>
        <w:spacing w:line="360" w:lineRule="auto"/>
        <w:ind w:firstLine="709"/>
        <w:jc w:val="center"/>
        <w:rPr>
          <w:b/>
          <w:szCs w:val="28"/>
          <w:lang w:val="uk-UA"/>
        </w:rPr>
      </w:pPr>
    </w:p>
    <w:p w:rsidR="00AC58F1" w:rsidRDefault="00AC58F1" w:rsidP="002F0DF5">
      <w:pPr>
        <w:spacing w:line="360" w:lineRule="auto"/>
        <w:ind w:firstLine="709"/>
        <w:jc w:val="center"/>
        <w:rPr>
          <w:b/>
          <w:szCs w:val="28"/>
          <w:lang w:val="uk-UA"/>
        </w:rPr>
      </w:pPr>
    </w:p>
    <w:p w:rsidR="00AC58F1" w:rsidRDefault="00AC58F1" w:rsidP="002F0DF5">
      <w:pPr>
        <w:spacing w:line="360" w:lineRule="auto"/>
        <w:ind w:firstLine="709"/>
        <w:jc w:val="center"/>
        <w:rPr>
          <w:b/>
          <w:szCs w:val="28"/>
          <w:lang w:val="uk-UA"/>
        </w:rPr>
      </w:pPr>
    </w:p>
    <w:p w:rsidR="005B5297" w:rsidRDefault="005B5297" w:rsidP="00F14E7D">
      <w:pPr>
        <w:spacing w:line="360" w:lineRule="auto"/>
        <w:ind w:firstLine="709"/>
        <w:jc w:val="center"/>
        <w:rPr>
          <w:b/>
          <w:szCs w:val="28"/>
          <w:lang w:val="uk-UA"/>
        </w:rPr>
      </w:pPr>
    </w:p>
    <w:p w:rsidR="005B5297" w:rsidRDefault="005B5297" w:rsidP="00F14E7D">
      <w:pPr>
        <w:spacing w:line="360" w:lineRule="auto"/>
        <w:ind w:firstLine="709"/>
        <w:jc w:val="center"/>
        <w:rPr>
          <w:b/>
          <w:szCs w:val="28"/>
          <w:lang w:val="uk-UA"/>
        </w:rPr>
      </w:pPr>
    </w:p>
    <w:p w:rsidR="00416E6E" w:rsidRDefault="00416E6E" w:rsidP="00F14E7D">
      <w:pPr>
        <w:spacing w:line="360" w:lineRule="auto"/>
        <w:ind w:firstLine="709"/>
        <w:jc w:val="center"/>
        <w:rPr>
          <w:b/>
          <w:szCs w:val="28"/>
          <w:lang w:val="uk-UA"/>
        </w:rPr>
      </w:pPr>
    </w:p>
    <w:p w:rsidR="00416E6E" w:rsidRDefault="00416E6E" w:rsidP="00F14E7D">
      <w:pPr>
        <w:spacing w:line="360" w:lineRule="auto"/>
        <w:ind w:firstLine="709"/>
        <w:jc w:val="center"/>
        <w:rPr>
          <w:b/>
          <w:szCs w:val="28"/>
          <w:lang w:val="uk-UA"/>
        </w:rPr>
      </w:pPr>
    </w:p>
    <w:p w:rsidR="00416E6E" w:rsidRDefault="00416E6E" w:rsidP="00F14E7D">
      <w:pPr>
        <w:spacing w:line="360" w:lineRule="auto"/>
        <w:ind w:firstLine="709"/>
        <w:jc w:val="center"/>
        <w:rPr>
          <w:b/>
          <w:szCs w:val="28"/>
          <w:lang w:val="uk-UA"/>
        </w:rPr>
      </w:pPr>
    </w:p>
    <w:p w:rsidR="00F14E7D" w:rsidRDefault="002F0DF5" w:rsidP="00F14E7D">
      <w:pPr>
        <w:spacing w:line="360" w:lineRule="auto"/>
        <w:ind w:firstLine="709"/>
        <w:jc w:val="center"/>
        <w:rPr>
          <w:b/>
          <w:caps/>
          <w:szCs w:val="28"/>
          <w:lang w:val="uk-UA"/>
        </w:rPr>
      </w:pPr>
      <w:r>
        <w:rPr>
          <w:b/>
          <w:szCs w:val="28"/>
          <w:lang w:val="uk-UA"/>
        </w:rPr>
        <w:t>РОЗДІЛ</w:t>
      </w:r>
      <w:r w:rsidR="00F44805">
        <w:rPr>
          <w:b/>
          <w:caps/>
          <w:szCs w:val="28"/>
          <w:lang w:val="uk-UA"/>
        </w:rPr>
        <w:t xml:space="preserve"> 3</w:t>
      </w:r>
      <w:r>
        <w:rPr>
          <w:b/>
          <w:caps/>
          <w:szCs w:val="28"/>
          <w:lang w:val="uk-UA"/>
        </w:rPr>
        <w:t>. Синтез автоматичної системи регулювання</w:t>
      </w:r>
    </w:p>
    <w:p w:rsidR="004313A1" w:rsidRPr="00F14E7D" w:rsidRDefault="00F44805" w:rsidP="009D29E3">
      <w:pPr>
        <w:spacing w:line="360" w:lineRule="auto"/>
        <w:ind w:firstLine="567"/>
        <w:rPr>
          <w:b/>
          <w:lang w:val="uk-UA"/>
        </w:rPr>
      </w:pPr>
      <w:r w:rsidRPr="00F14E7D">
        <w:rPr>
          <w:b/>
          <w:lang w:val="uk-UA"/>
        </w:rPr>
        <w:t>3</w:t>
      </w:r>
      <w:r w:rsidR="004313A1" w:rsidRPr="00F14E7D">
        <w:rPr>
          <w:b/>
          <w:lang w:val="uk-UA"/>
        </w:rPr>
        <w:t>.1 Синтез</w:t>
      </w:r>
      <w:r w:rsidR="00F14E7D" w:rsidRPr="00F14E7D">
        <w:rPr>
          <w:b/>
          <w:lang w:val="uk-UA"/>
        </w:rPr>
        <w:t xml:space="preserve"> двоконтурної</w:t>
      </w:r>
      <w:r w:rsidR="004313A1" w:rsidRPr="00F14E7D">
        <w:rPr>
          <w:b/>
          <w:lang w:val="uk-UA"/>
        </w:rPr>
        <w:t xml:space="preserve"> каскадної систем </w:t>
      </w:r>
      <w:r w:rsidR="00F14E7D" w:rsidRPr="00F14E7D">
        <w:rPr>
          <w:b/>
          <w:lang w:val="uk-UA"/>
        </w:rPr>
        <w:t xml:space="preserve"> регулювання</w:t>
      </w:r>
    </w:p>
    <w:p w:rsidR="009D29E3" w:rsidRDefault="009D29E3" w:rsidP="009D29E3">
      <w:pPr>
        <w:spacing w:line="360" w:lineRule="auto"/>
        <w:ind w:firstLine="567"/>
        <w:rPr>
          <w:lang w:val="uk-UA"/>
        </w:rPr>
      </w:pPr>
      <w:r>
        <w:rPr>
          <w:lang w:val="uk-UA"/>
        </w:rPr>
        <w:t>Якість роботи системи визначається властивостями об’єкта, типом налагоджувальних параметрів регулятора, характером збурення, точкою вимірювання вихідної координати та величиною і характером збурення. Деколи якість регулювання одно контурної системи можна значно          покращити за допомогою незначних вдосконалень, наприклад за рахунок зменшення часу чистого запізнення або сталої часу об’єкту, використання  позиціонера для покращення роботи виконавчого механізму, уведення в регулятор додаткового впливу за похідною.</w:t>
      </w:r>
    </w:p>
    <w:p w:rsidR="009D29E3" w:rsidRDefault="009D29E3" w:rsidP="009D29E3">
      <w:pPr>
        <w:spacing w:line="360" w:lineRule="auto"/>
        <w:rPr>
          <w:lang w:val="uk-UA"/>
        </w:rPr>
      </w:pPr>
      <w:r>
        <w:rPr>
          <w:lang w:val="uk-UA"/>
        </w:rPr>
        <w:t xml:space="preserve">     Коли якість керування одноконтурної навіть після покрашення  системи залишається  незадовільною для вимог ведення технологічного процесу то розглядають більш складні системи керування.</w:t>
      </w:r>
    </w:p>
    <w:p w:rsidR="004313A1" w:rsidRDefault="004313A1" w:rsidP="004313A1">
      <w:pPr>
        <w:spacing w:line="360" w:lineRule="auto"/>
        <w:ind w:firstLine="567"/>
        <w:rPr>
          <w:lang w:val="uk-UA"/>
        </w:rPr>
      </w:pPr>
      <w:r>
        <w:rPr>
          <w:lang w:val="uk-UA"/>
        </w:rPr>
        <w:t>Каскадні автоматичні системи керування широко застосовують для регулювання технологічних процесів наприклад рівня, концентрації, температури. Найчастіше внутрішнім є контуром стабілізація витрати теплового чи матеріального потоків, проміжної температури та тиску.</w:t>
      </w:r>
    </w:p>
    <w:p w:rsidR="004313A1" w:rsidRDefault="004313A1" w:rsidP="004313A1">
      <w:pPr>
        <w:spacing w:line="360" w:lineRule="auto"/>
        <w:ind w:firstLine="567"/>
        <w:rPr>
          <w:lang w:val="uk-UA"/>
        </w:rPr>
      </w:pPr>
      <w:r>
        <w:rPr>
          <w:lang w:val="uk-UA"/>
        </w:rPr>
        <w:t>Каскадні автоматичні системи керування належать до багатоконтурних систем керування найчастіше використовують двоконтурні або три контурні системи каскад</w:t>
      </w:r>
      <w:r w:rsidR="002A0463">
        <w:rPr>
          <w:lang w:val="uk-UA"/>
        </w:rPr>
        <w:t>ні системи керування. На  рис.(3.1</w:t>
      </w:r>
      <w:r>
        <w:rPr>
          <w:lang w:val="uk-UA"/>
        </w:rPr>
        <w:t xml:space="preserve">) зображена структурна схема двоконтурної каскадної системи керування, на якій позначено передвавальними функціями : </w:t>
      </w:r>
    </w:p>
    <w:p w:rsidR="004313A1" w:rsidRDefault="004313A1" w:rsidP="004313A1">
      <w:pPr>
        <w:spacing w:line="360" w:lineRule="auto"/>
        <w:ind w:firstLine="567"/>
        <w:rPr>
          <w:lang w:val="uk-UA"/>
        </w:rPr>
      </w:pPr>
      <w:r>
        <w:rPr>
          <w:lang w:val="en-US"/>
        </w:rPr>
        <w:t>W</w:t>
      </w:r>
      <w:r w:rsidRPr="003019B4">
        <w:rPr>
          <w:lang w:val="uk-UA"/>
        </w:rPr>
        <w:t>11(</w:t>
      </w:r>
      <w:r>
        <w:rPr>
          <w:lang w:val="en-US"/>
        </w:rPr>
        <w:t>s</w:t>
      </w:r>
      <w:r w:rsidRPr="003019B4">
        <w:rPr>
          <w:lang w:val="uk-UA"/>
        </w:rPr>
        <w:t>)</w:t>
      </w:r>
      <w:r>
        <w:rPr>
          <w:lang w:val="uk-UA"/>
        </w:rPr>
        <w:t xml:space="preserve"> – внутрішній регулятор;</w:t>
      </w:r>
    </w:p>
    <w:p w:rsidR="004313A1" w:rsidRDefault="004313A1" w:rsidP="004313A1">
      <w:pPr>
        <w:spacing w:line="360" w:lineRule="auto"/>
        <w:ind w:firstLine="567"/>
        <w:rPr>
          <w:lang w:val="uk-UA"/>
        </w:rPr>
      </w:pPr>
      <w:r>
        <w:rPr>
          <w:lang w:val="en-US"/>
        </w:rPr>
        <w:t>W</w:t>
      </w:r>
      <w:r w:rsidRPr="003019B4">
        <w:rPr>
          <w:lang w:val="uk-UA"/>
        </w:rPr>
        <w:t>12(</w:t>
      </w:r>
      <w:r>
        <w:rPr>
          <w:lang w:val="en-US"/>
        </w:rPr>
        <w:t>s</w:t>
      </w:r>
      <w:r w:rsidRPr="003019B4">
        <w:rPr>
          <w:lang w:val="uk-UA"/>
        </w:rPr>
        <w:t>)</w:t>
      </w:r>
      <w:r>
        <w:rPr>
          <w:lang w:val="uk-UA"/>
        </w:rPr>
        <w:t xml:space="preserve"> – виконавчий механізм;</w:t>
      </w:r>
    </w:p>
    <w:p w:rsidR="004313A1" w:rsidRDefault="004313A1" w:rsidP="004313A1">
      <w:pPr>
        <w:spacing w:line="360" w:lineRule="auto"/>
        <w:ind w:firstLine="567"/>
        <w:rPr>
          <w:lang w:val="uk-UA"/>
        </w:rPr>
      </w:pPr>
      <w:r>
        <w:rPr>
          <w:lang w:val="en-US"/>
        </w:rPr>
        <w:t>W</w:t>
      </w:r>
      <w:r w:rsidRPr="003019B4">
        <w:t>13(</w:t>
      </w:r>
      <w:r>
        <w:rPr>
          <w:lang w:val="en-US"/>
        </w:rPr>
        <w:t>s</w:t>
      </w:r>
      <w:r w:rsidRPr="003019B4">
        <w:t>)</w:t>
      </w:r>
      <w:r>
        <w:rPr>
          <w:lang w:val="uk-UA"/>
        </w:rPr>
        <w:t xml:space="preserve"> – регулюючий орган;</w:t>
      </w:r>
    </w:p>
    <w:p w:rsidR="004313A1" w:rsidRDefault="004313A1" w:rsidP="004313A1">
      <w:pPr>
        <w:spacing w:line="360" w:lineRule="auto"/>
        <w:ind w:firstLine="567"/>
        <w:rPr>
          <w:lang w:val="uk-UA"/>
        </w:rPr>
      </w:pPr>
      <w:r>
        <w:rPr>
          <w:lang w:val="en-US"/>
        </w:rPr>
        <w:t>W</w:t>
      </w:r>
      <w:r w:rsidRPr="003019B4">
        <w:t>14(</w:t>
      </w:r>
      <w:r>
        <w:rPr>
          <w:lang w:val="en-US"/>
        </w:rPr>
        <w:t>s</w:t>
      </w:r>
      <w:proofErr w:type="gramStart"/>
      <w:r w:rsidRPr="003019B4">
        <w:t>)</w:t>
      </w:r>
      <w:r>
        <w:rPr>
          <w:lang w:val="uk-UA"/>
        </w:rPr>
        <w:t>–</w:t>
      </w:r>
      <w:proofErr w:type="gramEnd"/>
      <w:r>
        <w:rPr>
          <w:lang w:val="uk-UA"/>
        </w:rPr>
        <w:t xml:space="preserve"> перший технологічний об’єкт;</w:t>
      </w:r>
    </w:p>
    <w:p w:rsidR="004313A1" w:rsidRDefault="004313A1" w:rsidP="004313A1">
      <w:pPr>
        <w:spacing w:line="360" w:lineRule="auto"/>
        <w:ind w:firstLine="567"/>
        <w:rPr>
          <w:lang w:val="uk-UA"/>
        </w:rPr>
      </w:pPr>
      <w:r>
        <w:rPr>
          <w:lang w:val="en-US"/>
        </w:rPr>
        <w:t>W</w:t>
      </w:r>
      <w:r w:rsidRPr="003019B4">
        <w:t>16(</w:t>
      </w:r>
      <w:r>
        <w:rPr>
          <w:lang w:val="en-US"/>
        </w:rPr>
        <w:t>s</w:t>
      </w:r>
      <w:proofErr w:type="gramStart"/>
      <w:r w:rsidRPr="003019B4">
        <w:t>)–</w:t>
      </w:r>
      <w:proofErr w:type="gramEnd"/>
      <w:r>
        <w:rPr>
          <w:lang w:val="uk-UA"/>
        </w:rPr>
        <w:t xml:space="preserve"> проміжний первинний перетворювач внутрішнього контуру;</w:t>
      </w:r>
    </w:p>
    <w:p w:rsidR="004313A1" w:rsidRDefault="004313A1" w:rsidP="004313A1">
      <w:pPr>
        <w:spacing w:line="360" w:lineRule="auto"/>
        <w:ind w:firstLine="567"/>
        <w:rPr>
          <w:lang w:val="uk-UA"/>
        </w:rPr>
      </w:pPr>
      <w:r>
        <w:rPr>
          <w:lang w:val="en-US"/>
        </w:rPr>
        <w:t>W</w:t>
      </w:r>
      <w:r w:rsidRPr="003019B4">
        <w:t>21(</w:t>
      </w:r>
      <w:r>
        <w:rPr>
          <w:lang w:val="en-US"/>
        </w:rPr>
        <w:t>s</w:t>
      </w:r>
      <w:proofErr w:type="gramStart"/>
      <w:r w:rsidRPr="003019B4">
        <w:t>)</w:t>
      </w:r>
      <w:r>
        <w:rPr>
          <w:lang w:val="uk-UA"/>
        </w:rPr>
        <w:t>–</w:t>
      </w:r>
      <w:proofErr w:type="gramEnd"/>
      <w:r>
        <w:rPr>
          <w:lang w:val="uk-UA"/>
        </w:rPr>
        <w:t xml:space="preserve"> зовнішній регулятор;</w:t>
      </w:r>
    </w:p>
    <w:p w:rsidR="004313A1" w:rsidRDefault="004313A1" w:rsidP="004313A1">
      <w:pPr>
        <w:spacing w:line="360" w:lineRule="auto"/>
        <w:ind w:firstLine="567"/>
        <w:rPr>
          <w:lang w:val="uk-UA"/>
        </w:rPr>
      </w:pPr>
      <w:r>
        <w:rPr>
          <w:lang w:val="en-US"/>
        </w:rPr>
        <w:t>W</w:t>
      </w:r>
      <w:r w:rsidRPr="003019B4">
        <w:t>22(</w:t>
      </w:r>
      <w:r>
        <w:rPr>
          <w:lang w:val="en-US"/>
        </w:rPr>
        <w:t>s</w:t>
      </w:r>
      <w:proofErr w:type="gramStart"/>
      <w:r>
        <w:rPr>
          <w:lang w:val="uk-UA"/>
        </w:rPr>
        <w:t>)–</w:t>
      </w:r>
      <w:proofErr w:type="gramEnd"/>
      <w:r>
        <w:rPr>
          <w:lang w:val="uk-UA"/>
        </w:rPr>
        <w:t xml:space="preserve"> другий технологічний об’єкт;</w:t>
      </w:r>
    </w:p>
    <w:p w:rsidR="004313A1" w:rsidRDefault="004313A1" w:rsidP="004313A1">
      <w:pPr>
        <w:spacing w:line="360" w:lineRule="auto"/>
        <w:ind w:firstLine="567"/>
        <w:rPr>
          <w:lang w:val="uk-UA"/>
        </w:rPr>
      </w:pPr>
      <w:r>
        <w:rPr>
          <w:lang w:val="en-US"/>
        </w:rPr>
        <w:t>W</w:t>
      </w:r>
      <w:r w:rsidRPr="003019B4">
        <w:t>23(</w:t>
      </w:r>
      <w:r>
        <w:rPr>
          <w:lang w:val="en-US"/>
        </w:rPr>
        <w:t>s</w:t>
      </w:r>
      <w:proofErr w:type="gramStart"/>
      <w:r w:rsidRPr="003019B4">
        <w:t>)</w:t>
      </w:r>
      <w:r>
        <w:rPr>
          <w:lang w:val="uk-UA"/>
        </w:rPr>
        <w:t>–</w:t>
      </w:r>
      <w:proofErr w:type="gramEnd"/>
      <w:r>
        <w:rPr>
          <w:lang w:val="uk-UA"/>
        </w:rPr>
        <w:t xml:space="preserve"> давач зовнішнього контуру </w:t>
      </w:r>
    </w:p>
    <w:p w:rsidR="004313A1" w:rsidRDefault="004313A1" w:rsidP="004313A1">
      <w:pPr>
        <w:spacing w:line="360" w:lineRule="auto"/>
        <w:ind w:firstLine="567"/>
        <w:rPr>
          <w:lang w:val="uk-UA"/>
        </w:rPr>
      </w:pPr>
      <w:r>
        <w:rPr>
          <w:lang w:val="en-US"/>
        </w:rPr>
        <w:t>W</w:t>
      </w:r>
      <w:r w:rsidRPr="003019B4">
        <w:t>24(</w:t>
      </w:r>
      <w:r>
        <w:rPr>
          <w:lang w:val="en-US"/>
        </w:rPr>
        <w:t>s</w:t>
      </w:r>
      <w:r w:rsidRPr="003019B4">
        <w:t>)</w:t>
      </w:r>
      <w:r>
        <w:rPr>
          <w:lang w:val="uk-UA"/>
        </w:rPr>
        <w:t xml:space="preserve"> – проміжний первинний перетворювач зовнішнього контуру; </w:t>
      </w:r>
    </w:p>
    <w:p w:rsidR="004313A1" w:rsidRDefault="004313A1" w:rsidP="004313A1">
      <w:pPr>
        <w:spacing w:line="360" w:lineRule="auto"/>
        <w:ind w:firstLine="567"/>
        <w:rPr>
          <w:lang w:val="uk-UA"/>
        </w:rPr>
      </w:pPr>
    </w:p>
    <w:p w:rsidR="004313A1" w:rsidRDefault="004313A1" w:rsidP="0091245B">
      <w:pPr>
        <w:spacing w:line="360" w:lineRule="auto"/>
        <w:ind w:firstLine="567"/>
        <w:jc w:val="center"/>
        <w:rPr>
          <w:lang w:val="uk-UA"/>
        </w:rPr>
      </w:pPr>
      <w:r>
        <w:rPr>
          <w:noProof/>
          <w:szCs w:val="28"/>
        </w:rPr>
        <w:drawing>
          <wp:inline distT="0" distB="0" distL="0" distR="0">
            <wp:extent cx="5492132" cy="2080486"/>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5798" cy="2081875"/>
                    </a:xfrm>
                    <a:prstGeom prst="rect">
                      <a:avLst/>
                    </a:prstGeom>
                    <a:noFill/>
                    <a:ln>
                      <a:noFill/>
                    </a:ln>
                  </pic:spPr>
                </pic:pic>
              </a:graphicData>
            </a:graphic>
          </wp:inline>
        </w:drawing>
      </w:r>
    </w:p>
    <w:p w:rsidR="004313A1" w:rsidRDefault="002A0463" w:rsidP="004313A1">
      <w:pPr>
        <w:pStyle w:val="23"/>
        <w:suppressAutoHyphens/>
        <w:ind w:firstLine="720"/>
        <w:jc w:val="left"/>
        <w:rPr>
          <w:szCs w:val="28"/>
          <w:lang w:val="uk-UA"/>
        </w:rPr>
      </w:pPr>
      <w:r>
        <w:rPr>
          <w:szCs w:val="28"/>
          <w:lang w:val="uk-UA"/>
        </w:rPr>
        <w:t>Рис.3</w:t>
      </w:r>
      <w:r w:rsidR="004313A1">
        <w:rPr>
          <w:szCs w:val="28"/>
          <w:lang w:val="uk-UA"/>
        </w:rPr>
        <w:t>.1 Структурна схема двоконтурної каскадної</w:t>
      </w:r>
    </w:p>
    <w:p w:rsidR="004313A1" w:rsidRDefault="004313A1" w:rsidP="004313A1">
      <w:pPr>
        <w:pStyle w:val="23"/>
        <w:suppressAutoHyphens/>
        <w:ind w:firstLine="720"/>
        <w:jc w:val="left"/>
        <w:rPr>
          <w:szCs w:val="28"/>
          <w:lang w:val="uk-UA"/>
        </w:rPr>
      </w:pPr>
    </w:p>
    <w:p w:rsidR="004313A1" w:rsidRDefault="004313A1" w:rsidP="0091245B">
      <w:pPr>
        <w:pStyle w:val="23"/>
        <w:suppressAutoHyphens/>
        <w:spacing w:line="360" w:lineRule="auto"/>
        <w:ind w:firstLine="567"/>
        <w:jc w:val="left"/>
        <w:rPr>
          <w:szCs w:val="28"/>
          <w:lang w:val="uk-UA"/>
        </w:rPr>
      </w:pPr>
      <w:r>
        <w:rPr>
          <w:szCs w:val="28"/>
          <w:lang w:val="uk-UA"/>
        </w:rPr>
        <w:t>Синтез каскадної системи керування виконують в такій послідовності:</w:t>
      </w:r>
    </w:p>
    <w:p w:rsidR="004313A1" w:rsidRDefault="004313A1" w:rsidP="0091245B">
      <w:pPr>
        <w:pStyle w:val="23"/>
        <w:numPr>
          <w:ilvl w:val="0"/>
          <w:numId w:val="43"/>
        </w:numPr>
        <w:suppressAutoHyphens/>
        <w:spacing w:line="360" w:lineRule="auto"/>
        <w:ind w:left="709" w:hanging="142"/>
        <w:jc w:val="left"/>
        <w:rPr>
          <w:szCs w:val="28"/>
          <w:lang w:val="uk-UA"/>
        </w:rPr>
      </w:pPr>
      <w:r>
        <w:rPr>
          <w:szCs w:val="28"/>
          <w:lang w:val="uk-UA"/>
        </w:rPr>
        <w:t xml:space="preserve">   будується функціональна схема каскадної системи керування;</w:t>
      </w:r>
    </w:p>
    <w:p w:rsidR="004313A1" w:rsidRDefault="004313A1" w:rsidP="0091245B">
      <w:pPr>
        <w:pStyle w:val="23"/>
        <w:numPr>
          <w:ilvl w:val="0"/>
          <w:numId w:val="43"/>
        </w:numPr>
        <w:suppressAutoHyphens/>
        <w:spacing w:line="360" w:lineRule="auto"/>
        <w:jc w:val="left"/>
        <w:rPr>
          <w:szCs w:val="28"/>
          <w:lang w:val="uk-UA"/>
        </w:rPr>
      </w:pPr>
      <w:r>
        <w:rPr>
          <w:szCs w:val="28"/>
          <w:lang w:val="uk-UA"/>
        </w:rPr>
        <w:t>вибирається комплект технічних засобів для системи;</w:t>
      </w:r>
    </w:p>
    <w:p w:rsidR="004313A1" w:rsidRDefault="004313A1" w:rsidP="0091245B">
      <w:pPr>
        <w:pStyle w:val="23"/>
        <w:numPr>
          <w:ilvl w:val="0"/>
          <w:numId w:val="43"/>
        </w:numPr>
        <w:suppressAutoHyphens/>
        <w:spacing w:line="360" w:lineRule="auto"/>
        <w:ind w:left="0" w:firstLine="567"/>
        <w:jc w:val="left"/>
        <w:rPr>
          <w:szCs w:val="28"/>
          <w:lang w:val="uk-UA"/>
        </w:rPr>
      </w:pPr>
      <w:r>
        <w:rPr>
          <w:szCs w:val="28"/>
          <w:lang w:val="uk-UA"/>
        </w:rPr>
        <w:t xml:space="preserve">   розробляються математичні моделі технологічних об’єктів </w:t>
      </w:r>
      <w:r w:rsidR="0091245B">
        <w:rPr>
          <w:szCs w:val="28"/>
          <w:lang w:val="uk-UA"/>
        </w:rPr>
        <w:t>керування та визначаються їх передавальні функції;</w:t>
      </w:r>
    </w:p>
    <w:p w:rsidR="0091245B" w:rsidRDefault="0091245B" w:rsidP="0091245B">
      <w:pPr>
        <w:pStyle w:val="23"/>
        <w:numPr>
          <w:ilvl w:val="0"/>
          <w:numId w:val="43"/>
        </w:numPr>
        <w:suppressAutoHyphens/>
        <w:spacing w:line="360" w:lineRule="auto"/>
        <w:ind w:left="0" w:firstLine="567"/>
        <w:jc w:val="left"/>
        <w:rPr>
          <w:szCs w:val="28"/>
          <w:lang w:val="uk-UA"/>
        </w:rPr>
      </w:pPr>
      <w:r>
        <w:rPr>
          <w:szCs w:val="28"/>
          <w:lang w:val="uk-UA"/>
        </w:rPr>
        <w:t xml:space="preserve">   визначаються передавальні функції інших структурних ланок системи;</w:t>
      </w:r>
    </w:p>
    <w:p w:rsidR="0091245B" w:rsidRDefault="0091245B" w:rsidP="0091245B">
      <w:pPr>
        <w:pStyle w:val="23"/>
        <w:numPr>
          <w:ilvl w:val="0"/>
          <w:numId w:val="43"/>
        </w:numPr>
        <w:suppressAutoHyphens/>
        <w:spacing w:line="360" w:lineRule="auto"/>
        <w:ind w:left="0" w:firstLine="567"/>
        <w:jc w:val="left"/>
        <w:rPr>
          <w:szCs w:val="28"/>
          <w:lang w:val="uk-UA"/>
        </w:rPr>
      </w:pPr>
      <w:r>
        <w:rPr>
          <w:szCs w:val="28"/>
          <w:lang w:val="uk-UA"/>
        </w:rPr>
        <w:t xml:space="preserve">   визначаються закони регулювання для внутрішнього та зовнішнього регуляторів;</w:t>
      </w:r>
    </w:p>
    <w:p w:rsidR="0091245B" w:rsidRDefault="005134E9" w:rsidP="0091245B">
      <w:pPr>
        <w:pStyle w:val="23"/>
        <w:numPr>
          <w:ilvl w:val="0"/>
          <w:numId w:val="43"/>
        </w:numPr>
        <w:suppressAutoHyphens/>
        <w:spacing w:line="360" w:lineRule="auto"/>
        <w:ind w:left="0" w:firstLine="567"/>
        <w:jc w:val="left"/>
        <w:rPr>
          <w:szCs w:val="28"/>
          <w:lang w:val="uk-UA"/>
        </w:rPr>
      </w:pPr>
      <w:r>
        <w:rPr>
          <w:szCs w:val="28"/>
          <w:lang w:val="uk-UA"/>
        </w:rPr>
        <w:t>в</w:t>
      </w:r>
      <w:r w:rsidR="0091245B">
        <w:rPr>
          <w:szCs w:val="28"/>
          <w:lang w:val="uk-UA"/>
        </w:rPr>
        <w:t>изначається еквівалента передавальна функція внутрішнього контуру, за якою розраховуються його частотні характеристики (АЧХ, ДЧХ</w:t>
      </w:r>
      <w:r w:rsidR="00E21801">
        <w:rPr>
          <w:szCs w:val="28"/>
          <w:lang w:val="uk-UA"/>
        </w:rPr>
        <w:t>, УЧХ</w:t>
      </w:r>
      <w:r>
        <w:rPr>
          <w:szCs w:val="28"/>
          <w:lang w:val="uk-UA"/>
        </w:rPr>
        <w:t>);</w:t>
      </w:r>
    </w:p>
    <w:p w:rsidR="005134E9" w:rsidRDefault="005134E9" w:rsidP="0091245B">
      <w:pPr>
        <w:pStyle w:val="23"/>
        <w:numPr>
          <w:ilvl w:val="0"/>
          <w:numId w:val="43"/>
        </w:numPr>
        <w:suppressAutoHyphens/>
        <w:spacing w:line="360" w:lineRule="auto"/>
        <w:ind w:left="0" w:firstLine="567"/>
        <w:jc w:val="left"/>
        <w:rPr>
          <w:szCs w:val="28"/>
          <w:lang w:val="uk-UA"/>
        </w:rPr>
      </w:pPr>
      <w:r>
        <w:rPr>
          <w:szCs w:val="28"/>
          <w:lang w:val="uk-UA"/>
        </w:rPr>
        <w:t xml:space="preserve">  одним з методів визначають оптимальні налагоджувальні параметри внутрішнього регулятора;</w:t>
      </w:r>
    </w:p>
    <w:p w:rsidR="00A129FB" w:rsidRDefault="00A129FB" w:rsidP="00A129FB">
      <w:pPr>
        <w:pStyle w:val="23"/>
        <w:numPr>
          <w:ilvl w:val="0"/>
          <w:numId w:val="43"/>
        </w:numPr>
        <w:suppressAutoHyphens/>
        <w:spacing w:line="360" w:lineRule="auto"/>
        <w:ind w:left="0" w:firstLine="567"/>
        <w:jc w:val="left"/>
        <w:rPr>
          <w:szCs w:val="28"/>
          <w:lang w:val="uk-UA"/>
        </w:rPr>
      </w:pPr>
      <w:r>
        <w:rPr>
          <w:szCs w:val="28"/>
          <w:lang w:val="uk-UA"/>
        </w:rPr>
        <w:t xml:space="preserve">   визначається еквівалента передавальна функція зовнішнього контуру, за якою розраховуються його частотні характеристики (АЧХ, ДЧХ, УЧХ);</w:t>
      </w:r>
    </w:p>
    <w:p w:rsidR="00CF5287" w:rsidRDefault="00A129FB" w:rsidP="00CF5287">
      <w:pPr>
        <w:pStyle w:val="23"/>
        <w:numPr>
          <w:ilvl w:val="0"/>
          <w:numId w:val="43"/>
        </w:numPr>
        <w:suppressAutoHyphens/>
        <w:spacing w:line="360" w:lineRule="auto"/>
        <w:ind w:left="0" w:firstLine="567"/>
        <w:jc w:val="left"/>
        <w:rPr>
          <w:szCs w:val="28"/>
          <w:lang w:val="uk-UA"/>
        </w:rPr>
      </w:pPr>
      <w:r>
        <w:rPr>
          <w:szCs w:val="28"/>
          <w:lang w:val="uk-UA"/>
        </w:rPr>
        <w:t xml:space="preserve">    одним з методів визначають оптимальні налагоджувальні параметри зовнішнього регулятора;</w:t>
      </w:r>
    </w:p>
    <w:p w:rsidR="00A47E4A" w:rsidRPr="00CF5287" w:rsidRDefault="00CF5287" w:rsidP="00CF5287">
      <w:pPr>
        <w:pStyle w:val="23"/>
        <w:suppressAutoHyphens/>
        <w:spacing w:line="360" w:lineRule="auto"/>
        <w:ind w:firstLine="567"/>
        <w:jc w:val="left"/>
        <w:rPr>
          <w:szCs w:val="28"/>
          <w:lang w:val="uk-UA"/>
        </w:rPr>
      </w:pPr>
      <w:r>
        <w:rPr>
          <w:szCs w:val="28"/>
          <w:lang w:val="uk-UA"/>
        </w:rPr>
        <w:t xml:space="preserve">Передавальна функція </w:t>
      </w:r>
      <w:r w:rsidR="00A47E4A" w:rsidRPr="00CF5287">
        <w:rPr>
          <w:szCs w:val="28"/>
          <w:lang w:val="uk-UA"/>
        </w:rPr>
        <w:t xml:space="preserve"> внутрішнь</w:t>
      </w:r>
      <w:r>
        <w:rPr>
          <w:szCs w:val="28"/>
          <w:lang w:val="uk-UA"/>
        </w:rPr>
        <w:t>ого еквівалентного контуру:</w:t>
      </w:r>
    </w:p>
    <w:p w:rsidR="00A47E4A" w:rsidRDefault="00F43CAE" w:rsidP="00A47E4A">
      <w:pPr>
        <w:autoSpaceDE w:val="0"/>
        <w:autoSpaceDN w:val="0"/>
        <w:adjustRightInd w:val="0"/>
        <w:jc w:val="left"/>
        <w:rPr>
          <w:bCs/>
          <w:szCs w:val="28"/>
          <w:lang w:val="uk-UA"/>
        </w:rPr>
      </w:pPr>
      <w:r w:rsidRPr="00F43CAE">
        <w:rPr>
          <w:position w:val="-12"/>
        </w:rPr>
        <w:object w:dxaOrig="5660" w:dyaOrig="360">
          <v:shape id="_x0000_i1027" type="#_x0000_t75" style="width:283.5pt;height:18pt" o:ole="">
            <v:imagedata r:id="rId19" o:title=""/>
          </v:shape>
          <o:OLEObject Type="Embed" ProgID="Equation.3" ShapeID="_x0000_i1027" DrawAspect="Content" ObjectID="_1622437303" r:id="rId20"/>
        </w:object>
      </w:r>
      <w:r w:rsidR="00416E6E">
        <w:rPr>
          <w:position w:val="-12"/>
          <w:lang w:val="uk-UA"/>
        </w:rPr>
        <w:t xml:space="preserve">                                            </w:t>
      </w:r>
      <w:r w:rsidR="002A0463">
        <w:rPr>
          <w:bCs/>
          <w:szCs w:val="28"/>
          <w:lang w:val="uk-UA"/>
        </w:rPr>
        <w:t>(3.1</w:t>
      </w:r>
      <w:r w:rsidR="00A47E4A">
        <w:rPr>
          <w:bCs/>
          <w:szCs w:val="28"/>
          <w:lang w:val="uk-UA"/>
        </w:rPr>
        <w:t>)</w:t>
      </w:r>
    </w:p>
    <w:p w:rsidR="00A47E4A" w:rsidRPr="00A47E4A" w:rsidRDefault="00CF5287" w:rsidP="00A47E4A">
      <w:pPr>
        <w:autoSpaceDE w:val="0"/>
        <w:autoSpaceDN w:val="0"/>
        <w:adjustRightInd w:val="0"/>
        <w:jc w:val="left"/>
        <w:rPr>
          <w:szCs w:val="28"/>
          <w:lang w:val="uk-UA"/>
        </w:rPr>
      </w:pPr>
      <w:r>
        <w:rPr>
          <w:bCs/>
          <w:szCs w:val="28"/>
          <w:lang w:val="uk-UA"/>
        </w:rPr>
        <w:t xml:space="preserve">       Передавальна функція внутрішнього контуру: </w:t>
      </w:r>
    </w:p>
    <w:p w:rsidR="00A47E4A" w:rsidRPr="00CF5287" w:rsidRDefault="005B1544" w:rsidP="00CF5287">
      <w:pPr>
        <w:pStyle w:val="23"/>
        <w:suppressAutoHyphens/>
        <w:spacing w:line="360" w:lineRule="auto"/>
        <w:ind w:left="567"/>
        <w:jc w:val="left"/>
        <w:rPr>
          <w:position w:val="-28"/>
          <w:lang w:val="uk-UA"/>
        </w:rPr>
      </w:pPr>
      <w:r w:rsidRPr="00CF5287">
        <w:rPr>
          <w:position w:val="-32"/>
        </w:rPr>
        <w:object w:dxaOrig="4740" w:dyaOrig="760">
          <v:shape id="_x0000_i1028" type="#_x0000_t75" style="width:237.75pt;height:39pt" o:ole="">
            <v:imagedata r:id="rId21" o:title=""/>
          </v:shape>
          <o:OLEObject Type="Embed" ProgID="Equation.3" ShapeID="_x0000_i1028" DrawAspect="Content" ObjectID="_1622437304" r:id="rId22"/>
        </w:object>
      </w:r>
      <w:r w:rsidR="002A0463">
        <w:rPr>
          <w:position w:val="-28"/>
          <w:lang w:val="uk-UA"/>
        </w:rPr>
        <w:t xml:space="preserve">                             </w:t>
      </w:r>
      <w:r w:rsidR="009554EA">
        <w:rPr>
          <w:position w:val="-28"/>
          <w:lang w:val="uk-UA"/>
        </w:rPr>
        <w:t xml:space="preserve">                   </w:t>
      </w:r>
      <w:r w:rsidR="002A0463">
        <w:rPr>
          <w:position w:val="-28"/>
          <w:lang w:val="uk-UA"/>
        </w:rPr>
        <w:t xml:space="preserve"> (3</w:t>
      </w:r>
      <w:r w:rsidR="00CF5287">
        <w:rPr>
          <w:position w:val="-28"/>
          <w:lang w:val="uk-UA"/>
        </w:rPr>
        <w:t>.2)</w:t>
      </w:r>
    </w:p>
    <w:p w:rsidR="005134E9" w:rsidRDefault="00CF5287" w:rsidP="00A129FB">
      <w:pPr>
        <w:pStyle w:val="23"/>
        <w:suppressAutoHyphens/>
        <w:spacing w:line="360" w:lineRule="auto"/>
        <w:ind w:firstLine="567"/>
        <w:jc w:val="left"/>
        <w:rPr>
          <w:szCs w:val="28"/>
          <w:lang w:val="uk-UA"/>
        </w:rPr>
      </w:pPr>
      <w:r>
        <w:rPr>
          <w:szCs w:val="28"/>
          <w:lang w:val="uk-UA"/>
        </w:rPr>
        <w:t>Передавальна функція зовнішнього еквівалентного контуру:</w:t>
      </w:r>
    </w:p>
    <w:p w:rsidR="00CF5287" w:rsidRPr="00DA593A" w:rsidRDefault="00F43CAE" w:rsidP="00A129FB">
      <w:pPr>
        <w:pStyle w:val="23"/>
        <w:suppressAutoHyphens/>
        <w:spacing w:line="360" w:lineRule="auto"/>
        <w:ind w:firstLine="567"/>
        <w:jc w:val="left"/>
        <w:rPr>
          <w:position w:val="-28"/>
        </w:rPr>
      </w:pPr>
      <w:r w:rsidRPr="005B1544">
        <w:rPr>
          <w:position w:val="-34"/>
        </w:rPr>
        <w:object w:dxaOrig="3739" w:dyaOrig="780">
          <v:shape id="_x0000_i1029" type="#_x0000_t75" style="width:186.75pt;height:39pt" o:ole="">
            <v:imagedata r:id="rId23" o:title=""/>
          </v:shape>
          <o:OLEObject Type="Embed" ProgID="Equation.3" ShapeID="_x0000_i1029" DrawAspect="Content" ObjectID="_1622437305" r:id="rId24"/>
        </w:object>
      </w:r>
      <w:r w:rsidR="009554EA">
        <w:rPr>
          <w:position w:val="-34"/>
          <w:lang w:val="uk-UA"/>
        </w:rPr>
        <w:t xml:space="preserve">                                                                </w:t>
      </w:r>
      <w:r w:rsidR="005B1544" w:rsidRPr="00DA593A">
        <w:rPr>
          <w:position w:val="-28"/>
        </w:rPr>
        <w:t>(</w:t>
      </w:r>
      <w:r w:rsidR="002A0463">
        <w:rPr>
          <w:position w:val="-28"/>
          <w:lang w:val="uk-UA"/>
        </w:rPr>
        <w:t>3</w:t>
      </w:r>
      <w:r w:rsidR="005B1544" w:rsidRPr="00DA593A">
        <w:rPr>
          <w:position w:val="-28"/>
        </w:rPr>
        <w:t>.3)</w:t>
      </w:r>
    </w:p>
    <w:p w:rsidR="00F43CAE" w:rsidRDefault="00F43CAE" w:rsidP="00A129FB">
      <w:pPr>
        <w:pStyle w:val="23"/>
        <w:suppressAutoHyphens/>
        <w:spacing w:line="360" w:lineRule="auto"/>
        <w:ind w:firstLine="567"/>
        <w:jc w:val="left"/>
        <w:rPr>
          <w:position w:val="-28"/>
        </w:rPr>
      </w:pPr>
      <w:r>
        <w:rPr>
          <w:position w:val="-28"/>
        </w:rPr>
        <w:t>Де:</w:t>
      </w:r>
    </w:p>
    <w:p w:rsidR="00F43CAE" w:rsidRDefault="00F43CAE" w:rsidP="00A129FB">
      <w:pPr>
        <w:pStyle w:val="23"/>
        <w:suppressAutoHyphens/>
        <w:spacing w:line="360" w:lineRule="auto"/>
        <w:ind w:firstLine="567"/>
        <w:jc w:val="left"/>
        <w:rPr>
          <w:position w:val="-28"/>
        </w:rPr>
      </w:pPr>
      <w:r w:rsidRPr="00F43CAE">
        <w:rPr>
          <w:position w:val="-12"/>
        </w:rPr>
        <w:object w:dxaOrig="6020" w:dyaOrig="400">
          <v:shape id="_x0000_i1030" type="#_x0000_t75" style="width:301.5pt;height:20.25pt" o:ole="">
            <v:imagedata r:id="rId25" o:title=""/>
          </v:shape>
          <o:OLEObject Type="Embed" ProgID="Equation.3" ShapeID="_x0000_i1030" DrawAspect="Content" ObjectID="_1622437306" r:id="rId26"/>
        </w:object>
      </w:r>
      <w:r w:rsidR="009554EA">
        <w:rPr>
          <w:position w:val="-12"/>
          <w:lang w:val="uk-UA"/>
        </w:rPr>
        <w:t xml:space="preserve">                               </w:t>
      </w:r>
      <w:r w:rsidR="002A0463">
        <w:rPr>
          <w:position w:val="-28"/>
        </w:rPr>
        <w:t>(</w:t>
      </w:r>
      <w:r w:rsidR="002A0463">
        <w:rPr>
          <w:position w:val="-28"/>
          <w:lang w:val="uk-UA"/>
        </w:rPr>
        <w:t>3</w:t>
      </w:r>
      <w:r>
        <w:rPr>
          <w:position w:val="-28"/>
        </w:rPr>
        <w:t>.4)</w:t>
      </w:r>
    </w:p>
    <w:p w:rsidR="00F43CAE" w:rsidRDefault="00F43CAE" w:rsidP="00A129FB">
      <w:pPr>
        <w:pStyle w:val="23"/>
        <w:suppressAutoHyphens/>
        <w:spacing w:line="360" w:lineRule="auto"/>
        <w:ind w:firstLine="567"/>
        <w:jc w:val="left"/>
        <w:rPr>
          <w:position w:val="-28"/>
        </w:rPr>
      </w:pPr>
      <w:r w:rsidRPr="00F43CAE">
        <w:rPr>
          <w:position w:val="-12"/>
        </w:rPr>
        <w:object w:dxaOrig="6060" w:dyaOrig="400">
          <v:shape id="_x0000_i1031" type="#_x0000_t75" style="width:303pt;height:20.25pt" o:ole="">
            <v:imagedata r:id="rId27" o:title=""/>
          </v:shape>
          <o:OLEObject Type="Embed" ProgID="Equation.3" ShapeID="_x0000_i1031" DrawAspect="Content" ObjectID="_1622437307" r:id="rId28"/>
        </w:object>
      </w:r>
      <w:r w:rsidR="009554EA">
        <w:rPr>
          <w:position w:val="-12"/>
          <w:lang w:val="uk-UA"/>
        </w:rPr>
        <w:t xml:space="preserve">                               </w:t>
      </w:r>
      <w:r w:rsidR="002A0463">
        <w:rPr>
          <w:position w:val="-28"/>
        </w:rPr>
        <w:t>(</w:t>
      </w:r>
      <w:r w:rsidR="002A0463">
        <w:rPr>
          <w:position w:val="-28"/>
          <w:lang w:val="uk-UA"/>
        </w:rPr>
        <w:t>3</w:t>
      </w:r>
      <w:r>
        <w:rPr>
          <w:position w:val="-28"/>
        </w:rPr>
        <w:t>.5)</w:t>
      </w:r>
    </w:p>
    <w:p w:rsidR="00F43CAE" w:rsidRDefault="00F43CAE" w:rsidP="00A129FB">
      <w:pPr>
        <w:pStyle w:val="23"/>
        <w:suppressAutoHyphens/>
        <w:spacing w:line="360" w:lineRule="auto"/>
        <w:ind w:firstLine="567"/>
        <w:jc w:val="left"/>
        <w:rPr>
          <w:position w:val="-28"/>
          <w:lang w:val="uk-UA"/>
        </w:rPr>
      </w:pPr>
      <w:r w:rsidRPr="00F43CAE">
        <w:rPr>
          <w:position w:val="-12"/>
        </w:rPr>
        <w:object w:dxaOrig="8220" w:dyaOrig="400">
          <v:shape id="_x0000_i1032" type="#_x0000_t75" style="width:410.25pt;height:20.25pt" o:ole="">
            <v:imagedata r:id="rId29" o:title=""/>
          </v:shape>
          <o:OLEObject Type="Embed" ProgID="Equation.3" ShapeID="_x0000_i1032" DrawAspect="Content" ObjectID="_1622437308" r:id="rId30"/>
        </w:object>
      </w:r>
      <w:r w:rsidR="002A0463">
        <w:rPr>
          <w:position w:val="-28"/>
        </w:rPr>
        <w:t>(</w:t>
      </w:r>
      <w:r w:rsidR="002A0463">
        <w:rPr>
          <w:position w:val="-28"/>
          <w:lang w:val="uk-UA"/>
        </w:rPr>
        <w:t>3</w:t>
      </w:r>
      <w:r>
        <w:rPr>
          <w:position w:val="-28"/>
        </w:rPr>
        <w:t>.6)</w:t>
      </w:r>
    </w:p>
    <w:p w:rsidR="00312583" w:rsidRPr="00312583" w:rsidRDefault="00312583" w:rsidP="00A129FB">
      <w:pPr>
        <w:pStyle w:val="23"/>
        <w:suppressAutoHyphens/>
        <w:spacing w:line="360" w:lineRule="auto"/>
        <w:ind w:firstLine="567"/>
        <w:jc w:val="left"/>
        <w:rPr>
          <w:position w:val="-28"/>
          <w:lang w:val="uk-UA"/>
        </w:rPr>
      </w:pPr>
      <w:r>
        <w:rPr>
          <w:position w:val="-28"/>
          <w:lang w:val="uk-UA"/>
        </w:rPr>
        <w:t>Де:</w:t>
      </w:r>
    </w:p>
    <w:p w:rsidR="00F43CAE" w:rsidRPr="00312583" w:rsidRDefault="00F43CAE" w:rsidP="00A129FB">
      <w:pPr>
        <w:pStyle w:val="23"/>
        <w:suppressAutoHyphens/>
        <w:spacing w:line="360" w:lineRule="auto"/>
        <w:ind w:firstLine="567"/>
        <w:jc w:val="left"/>
        <w:rPr>
          <w:position w:val="-28"/>
          <w:lang w:val="uk-UA"/>
        </w:rPr>
      </w:pPr>
      <w:r w:rsidRPr="00F43CAE">
        <w:rPr>
          <w:position w:val="-12"/>
        </w:rPr>
        <w:object w:dxaOrig="2960" w:dyaOrig="400">
          <v:shape id="_x0000_i1033" type="#_x0000_t75" style="width:147.75pt;height:20.25pt" o:ole="">
            <v:imagedata r:id="rId31" o:title=""/>
          </v:shape>
          <o:OLEObject Type="Embed" ProgID="Equation.3" ShapeID="_x0000_i1033" DrawAspect="Content" ObjectID="_1622437309" r:id="rId32"/>
        </w:object>
      </w:r>
      <w:r w:rsidR="00312583">
        <w:rPr>
          <w:position w:val="-12"/>
          <w:lang w:val="uk-UA"/>
        </w:rPr>
        <w:t xml:space="preserve">                                                                           (</w:t>
      </w:r>
      <w:r w:rsidR="002A0463">
        <w:rPr>
          <w:position w:val="-12"/>
          <w:lang w:val="uk-UA"/>
        </w:rPr>
        <w:t>3</w:t>
      </w:r>
      <w:r w:rsidR="00312583">
        <w:rPr>
          <w:position w:val="-12"/>
          <w:lang w:val="uk-UA"/>
        </w:rPr>
        <w:t>.7)</w:t>
      </w:r>
    </w:p>
    <w:p w:rsidR="00F43CAE" w:rsidRPr="00312583" w:rsidRDefault="00F43CAE" w:rsidP="00A129FB">
      <w:pPr>
        <w:pStyle w:val="23"/>
        <w:suppressAutoHyphens/>
        <w:spacing w:line="360" w:lineRule="auto"/>
        <w:ind w:firstLine="567"/>
        <w:jc w:val="left"/>
        <w:rPr>
          <w:b/>
          <w:position w:val="-28"/>
          <w:lang w:val="uk-UA"/>
        </w:rPr>
      </w:pPr>
      <w:r w:rsidRPr="00F43CAE">
        <w:rPr>
          <w:position w:val="-12"/>
        </w:rPr>
        <w:object w:dxaOrig="3280" w:dyaOrig="400">
          <v:shape id="_x0000_i1034" type="#_x0000_t75" style="width:162.75pt;height:20.25pt" o:ole="">
            <v:imagedata r:id="rId33" o:title=""/>
          </v:shape>
          <o:OLEObject Type="Embed" ProgID="Equation.3" ShapeID="_x0000_i1034" DrawAspect="Content" ObjectID="_1622437310" r:id="rId34"/>
        </w:object>
      </w:r>
      <w:r w:rsidR="00312583">
        <w:rPr>
          <w:position w:val="-12"/>
          <w:lang w:val="uk-UA"/>
        </w:rPr>
        <w:t xml:space="preserve">                                                                       (</w:t>
      </w:r>
      <w:r w:rsidR="002A0463">
        <w:rPr>
          <w:position w:val="-12"/>
          <w:lang w:val="uk-UA"/>
        </w:rPr>
        <w:t>3</w:t>
      </w:r>
      <w:r w:rsidR="00312583">
        <w:rPr>
          <w:position w:val="-12"/>
          <w:lang w:val="uk-UA"/>
        </w:rPr>
        <w:t>.8)</w:t>
      </w:r>
    </w:p>
    <w:p w:rsidR="00F43CAE" w:rsidRPr="00312583" w:rsidRDefault="00F43CAE" w:rsidP="00A129FB">
      <w:pPr>
        <w:pStyle w:val="23"/>
        <w:suppressAutoHyphens/>
        <w:spacing w:line="360" w:lineRule="auto"/>
        <w:ind w:firstLine="567"/>
        <w:jc w:val="left"/>
        <w:rPr>
          <w:position w:val="-28"/>
          <w:lang w:val="uk-UA"/>
        </w:rPr>
      </w:pPr>
      <w:r w:rsidRPr="00F43CAE">
        <w:rPr>
          <w:position w:val="-12"/>
        </w:rPr>
        <w:object w:dxaOrig="3360" w:dyaOrig="400">
          <v:shape id="_x0000_i1035" type="#_x0000_t75" style="width:168pt;height:20.25pt" o:ole="">
            <v:imagedata r:id="rId35" o:title=""/>
          </v:shape>
          <o:OLEObject Type="Embed" ProgID="Equation.3" ShapeID="_x0000_i1035" DrawAspect="Content" ObjectID="_1622437311" r:id="rId36"/>
        </w:object>
      </w:r>
      <w:r w:rsidR="002A0463">
        <w:rPr>
          <w:position w:val="-12"/>
          <w:lang w:val="uk-UA"/>
        </w:rPr>
        <w:t>(3</w:t>
      </w:r>
      <w:r w:rsidR="00312583">
        <w:rPr>
          <w:position w:val="-12"/>
          <w:lang w:val="uk-UA"/>
        </w:rPr>
        <w:t>.9)</w:t>
      </w:r>
    </w:p>
    <w:p w:rsidR="005B1544" w:rsidRPr="00581295" w:rsidRDefault="005B1544" w:rsidP="00AC58F1">
      <w:pPr>
        <w:pStyle w:val="23"/>
        <w:suppressAutoHyphens/>
        <w:spacing w:line="360" w:lineRule="auto"/>
        <w:ind w:firstLine="567"/>
        <w:jc w:val="left"/>
        <w:rPr>
          <w:position w:val="-28"/>
        </w:rPr>
      </w:pPr>
      <w:r>
        <w:rPr>
          <w:position w:val="-28"/>
          <w:lang w:val="uk-UA"/>
        </w:rPr>
        <w:t xml:space="preserve">Позначивши внутрішній контур передавальною функцією </w:t>
      </w:r>
      <w:proofErr w:type="spellStart"/>
      <w:r>
        <w:rPr>
          <w:position w:val="-28"/>
          <w:lang w:val="en-US"/>
        </w:rPr>
        <w:t>Wvn</w:t>
      </w:r>
      <w:proofErr w:type="spellEnd"/>
      <w:r w:rsidR="00AC58F1">
        <w:rPr>
          <w:position w:val="-28"/>
          <w:lang w:val="uk-UA"/>
        </w:rPr>
        <w:t xml:space="preserve">, каскадна система перетворюється в </w:t>
      </w:r>
      <w:proofErr w:type="spellStart"/>
      <w:r w:rsidR="00AC58F1">
        <w:rPr>
          <w:position w:val="-28"/>
          <w:lang w:val="uk-UA"/>
        </w:rPr>
        <w:t>одно</w:t>
      </w:r>
      <w:r>
        <w:rPr>
          <w:position w:val="-28"/>
          <w:lang w:val="uk-UA"/>
        </w:rPr>
        <w:t>контурну</w:t>
      </w:r>
      <w:proofErr w:type="spellEnd"/>
      <w:r>
        <w:rPr>
          <w:position w:val="-28"/>
          <w:lang w:val="uk-UA"/>
        </w:rPr>
        <w:t xml:space="preserve"> з передавальною функцією </w:t>
      </w:r>
      <w:r>
        <w:rPr>
          <w:position w:val="-28"/>
          <w:lang w:val="en-US"/>
        </w:rPr>
        <w:t>Wk</w:t>
      </w:r>
    </w:p>
    <w:p w:rsidR="005B1544" w:rsidRPr="003019B4" w:rsidRDefault="00F43CAE" w:rsidP="005B1544">
      <w:pPr>
        <w:pStyle w:val="23"/>
        <w:suppressAutoHyphens/>
        <w:spacing w:line="360" w:lineRule="auto"/>
        <w:jc w:val="left"/>
        <w:rPr>
          <w:szCs w:val="28"/>
        </w:rPr>
      </w:pPr>
      <w:r w:rsidRPr="005B1544">
        <w:rPr>
          <w:position w:val="-32"/>
        </w:rPr>
        <w:object w:dxaOrig="6380" w:dyaOrig="760">
          <v:shape id="_x0000_i1036" type="#_x0000_t75" style="width:319.5pt;height:39pt" o:ole="">
            <v:imagedata r:id="rId37" o:title=""/>
          </v:shape>
          <o:OLEObject Type="Embed" ProgID="Equation.3" ShapeID="_x0000_i1036" DrawAspect="Content" ObjectID="_1622437312" r:id="rId38"/>
        </w:object>
      </w:r>
      <w:r w:rsidR="009554EA">
        <w:rPr>
          <w:position w:val="-32"/>
          <w:lang w:val="uk-UA"/>
        </w:rPr>
        <w:t xml:space="preserve">                                </w:t>
      </w:r>
      <w:r w:rsidR="00312583">
        <w:rPr>
          <w:position w:val="-28"/>
          <w:lang w:val="uk-UA"/>
        </w:rPr>
        <w:t>(</w:t>
      </w:r>
      <w:r w:rsidR="002A0463">
        <w:rPr>
          <w:position w:val="-28"/>
          <w:lang w:val="uk-UA"/>
        </w:rPr>
        <w:t>3</w:t>
      </w:r>
      <w:r w:rsidR="00312583">
        <w:rPr>
          <w:position w:val="-28"/>
          <w:lang w:val="uk-UA"/>
        </w:rPr>
        <w:t>.10</w:t>
      </w:r>
      <w:r w:rsidR="005B1544" w:rsidRPr="003019B4">
        <w:rPr>
          <w:position w:val="-28"/>
        </w:rPr>
        <w:t>)</w:t>
      </w:r>
    </w:p>
    <w:p w:rsidR="00312583" w:rsidRDefault="00312583" w:rsidP="00A129FB">
      <w:pPr>
        <w:pStyle w:val="23"/>
        <w:suppressAutoHyphens/>
        <w:spacing w:line="360" w:lineRule="auto"/>
        <w:ind w:firstLine="567"/>
        <w:jc w:val="left"/>
        <w:rPr>
          <w:szCs w:val="28"/>
          <w:lang w:val="uk-UA"/>
        </w:rPr>
      </w:pPr>
    </w:p>
    <w:p w:rsidR="00312583" w:rsidRDefault="002A0463" w:rsidP="00AC58F1">
      <w:pPr>
        <w:spacing w:line="360" w:lineRule="auto"/>
        <w:rPr>
          <w:b/>
          <w:szCs w:val="28"/>
          <w:lang w:val="uk-UA"/>
        </w:rPr>
      </w:pPr>
      <w:r>
        <w:rPr>
          <w:b/>
          <w:szCs w:val="28"/>
          <w:lang w:val="uk-UA"/>
        </w:rPr>
        <w:t>3</w:t>
      </w:r>
      <w:r w:rsidR="00312583">
        <w:rPr>
          <w:b/>
          <w:szCs w:val="28"/>
          <w:lang w:val="uk-UA"/>
        </w:rPr>
        <w:t>.2 Розробка математичної моделі технологічного апарата</w:t>
      </w:r>
    </w:p>
    <w:p w:rsidR="00312583" w:rsidRDefault="00312583" w:rsidP="00312583">
      <w:pPr>
        <w:spacing w:line="360" w:lineRule="auto"/>
        <w:ind w:firstLine="709"/>
        <w:rPr>
          <w:lang w:val="uk-UA"/>
        </w:rPr>
      </w:pPr>
      <w:r>
        <w:rPr>
          <w:szCs w:val="28"/>
          <w:lang w:val="uk-UA"/>
        </w:rPr>
        <w:t xml:space="preserve">Піч первинного риформінгу широко </w:t>
      </w:r>
      <w:r>
        <w:rPr>
          <w:lang w:val="uk-UA"/>
        </w:rPr>
        <w:t xml:space="preserve"> використовується у хімічній промисловості, наприклад, у виробництві аміаку, метанолу та ін. Як правило, два газові потоки попередньо змішуються, підігріваються до певної температури і загальний потік подається в реактор з каталізатором. У реакторі проходить процес хімічного перетворення, в результаті якого створюється нова речовина. В основному такі реакції є екзотермічними. Із аналізу технол</w:t>
      </w:r>
      <w:r w:rsidR="002A0463">
        <w:rPr>
          <w:lang w:val="uk-UA"/>
        </w:rPr>
        <w:t>огічного процесу печі (рис. 2.3</w:t>
      </w:r>
      <w:r>
        <w:rPr>
          <w:lang w:val="uk-UA"/>
        </w:rPr>
        <w:t xml:space="preserve">) випливає, що вихідними параметрами є концентрація продукту на виході, температура реакції та тиск. До вхідних параметрів відносяться витрати газової суміші зі своїми концентраціями, які реагують між собою, і витрата теплоносія. Часто за рахунок теплоти реакції підігрівається реакційна газова суміш. До </w:t>
      </w:r>
      <w:proofErr w:type="spellStart"/>
      <w:r>
        <w:rPr>
          <w:lang w:val="uk-UA"/>
        </w:rPr>
        <w:t>збурюючих</w:t>
      </w:r>
      <w:proofErr w:type="spellEnd"/>
      <w:r>
        <w:rPr>
          <w:lang w:val="uk-UA"/>
        </w:rPr>
        <w:t xml:space="preserve"> параметрів можна віднести концентрації та температуру  газової суміші.</w:t>
      </w:r>
    </w:p>
    <w:p w:rsidR="00312583" w:rsidRDefault="000F6FD1" w:rsidP="00312583">
      <w:pPr>
        <w:pStyle w:val="23"/>
        <w:suppressAutoHyphens/>
        <w:spacing w:line="360" w:lineRule="auto"/>
        <w:ind w:firstLine="720"/>
        <w:jc w:val="center"/>
        <w:rPr>
          <w:szCs w:val="28"/>
          <w:lang w:val="uk-UA"/>
        </w:rPr>
      </w:pPr>
      <w:r>
        <w:rPr>
          <w:szCs w:val="28"/>
          <w:lang w:val="uk-UA"/>
        </w:rPr>
        <w:t>Матеріальний баланс печі</w:t>
      </w:r>
      <w:r w:rsidR="00312583">
        <w:rPr>
          <w:szCs w:val="28"/>
          <w:lang w:val="uk-UA"/>
        </w:rPr>
        <w:t xml:space="preserve"> може бути описаний таким чином:</w:t>
      </w:r>
    </w:p>
    <w:p w:rsidR="00312583" w:rsidRPr="003019B4" w:rsidRDefault="00312583" w:rsidP="0022406F">
      <w:pPr>
        <w:pStyle w:val="23"/>
        <w:suppressAutoHyphens/>
        <w:spacing w:line="360" w:lineRule="auto"/>
        <w:ind w:firstLine="720"/>
        <w:jc w:val="center"/>
        <w:rPr>
          <w:szCs w:val="28"/>
        </w:rPr>
      </w:pPr>
      <w:r w:rsidRPr="00551ECB">
        <w:rPr>
          <w:position w:val="-34"/>
          <w:szCs w:val="28"/>
          <w:lang w:val="uk-UA"/>
        </w:rPr>
        <w:object w:dxaOrig="7119" w:dyaOrig="780">
          <v:shape id="_x0000_i1037" type="#_x0000_t75" style="width:357pt;height:39pt" o:ole="">
            <v:imagedata r:id="rId39" o:title=""/>
          </v:shape>
          <o:OLEObject Type="Embed" ProgID="Equation.3" ShapeID="_x0000_i1037" DrawAspect="Content" ObjectID="_1622437313" r:id="rId40"/>
        </w:object>
      </w:r>
      <w:r w:rsidR="0022406F">
        <w:rPr>
          <w:szCs w:val="28"/>
          <w:lang w:val="uk-UA"/>
        </w:rPr>
        <w:t xml:space="preserve">           (</w:t>
      </w:r>
      <w:r w:rsidR="002A0463">
        <w:rPr>
          <w:szCs w:val="28"/>
          <w:lang w:val="uk-UA"/>
        </w:rPr>
        <w:t>3</w:t>
      </w:r>
      <w:r>
        <w:rPr>
          <w:szCs w:val="28"/>
          <w:lang w:val="uk-UA"/>
        </w:rPr>
        <w:t>.1</w:t>
      </w:r>
      <w:r w:rsidR="002A0463">
        <w:rPr>
          <w:szCs w:val="28"/>
          <w:lang w:val="uk-UA"/>
        </w:rPr>
        <w:t>1</w:t>
      </w:r>
      <w:r>
        <w:rPr>
          <w:szCs w:val="28"/>
          <w:lang w:val="uk-UA"/>
        </w:rPr>
        <w:t>)</w:t>
      </w:r>
    </w:p>
    <w:p w:rsidR="00312583" w:rsidRDefault="00312583" w:rsidP="00312583">
      <w:pPr>
        <w:pStyle w:val="23"/>
        <w:suppressAutoHyphens/>
        <w:spacing w:line="360" w:lineRule="auto"/>
        <w:ind w:firstLine="720"/>
        <w:jc w:val="left"/>
        <w:rPr>
          <w:szCs w:val="28"/>
        </w:rPr>
      </w:pPr>
      <w:r>
        <w:rPr>
          <w:szCs w:val="28"/>
        </w:rPr>
        <w:t>Де:</w:t>
      </w:r>
    </w:p>
    <w:p w:rsidR="00312583" w:rsidRDefault="00312583" w:rsidP="00312583">
      <w:pPr>
        <w:pStyle w:val="23"/>
        <w:suppressAutoHyphens/>
        <w:spacing w:line="360" w:lineRule="auto"/>
        <w:ind w:firstLine="567"/>
        <w:jc w:val="left"/>
        <w:rPr>
          <w:lang w:val="uk-UA"/>
        </w:rPr>
      </w:pPr>
      <w:r w:rsidRPr="00284BC7">
        <w:rPr>
          <w:position w:val="-6"/>
        </w:rPr>
        <w:object w:dxaOrig="240" w:dyaOrig="279">
          <v:shape id="_x0000_i1038" type="#_x0000_t75" style="width:11.25pt;height:14.25pt" o:ole="">
            <v:imagedata r:id="rId41" o:title=""/>
          </v:shape>
          <o:OLEObject Type="Embed" ProgID="Equation.3" ShapeID="_x0000_i1038" DrawAspect="Content" ObjectID="_1622437314" r:id="rId42"/>
        </w:object>
      </w:r>
      <w:r w:rsidRPr="003019B4">
        <w:t>-</w:t>
      </w:r>
      <w:r>
        <w:rPr>
          <w:lang w:val="uk-UA"/>
        </w:rPr>
        <w:t xml:space="preserve"> об</w:t>
      </w:r>
      <w:r>
        <w:t>'</w:t>
      </w:r>
      <w:proofErr w:type="spellStart"/>
      <w:r>
        <w:rPr>
          <w:lang w:val="uk-UA"/>
        </w:rPr>
        <w:t>є</w:t>
      </w:r>
      <w:proofErr w:type="gramStart"/>
      <w:r>
        <w:rPr>
          <w:lang w:val="uk-UA"/>
        </w:rPr>
        <w:t>м</w:t>
      </w:r>
      <w:proofErr w:type="spellEnd"/>
      <w:proofErr w:type="gramEnd"/>
      <w:r>
        <w:rPr>
          <w:lang w:val="uk-UA"/>
        </w:rPr>
        <w:t xml:space="preserve"> реакції;</w:t>
      </w:r>
    </w:p>
    <w:p w:rsidR="00312583" w:rsidRDefault="00312583" w:rsidP="00312583">
      <w:pPr>
        <w:pStyle w:val="23"/>
        <w:suppressAutoHyphens/>
        <w:spacing w:line="360" w:lineRule="auto"/>
        <w:ind w:firstLine="567"/>
        <w:jc w:val="left"/>
        <w:rPr>
          <w:lang w:val="uk-UA"/>
        </w:rPr>
      </w:pPr>
      <w:r w:rsidRPr="00284BC7">
        <w:rPr>
          <w:position w:val="-12"/>
        </w:rPr>
        <w:object w:dxaOrig="360" w:dyaOrig="360">
          <v:shape id="_x0000_i1039" type="#_x0000_t75" style="width:18pt;height:18pt" o:ole="">
            <v:imagedata r:id="rId43" o:title=""/>
          </v:shape>
          <o:OLEObject Type="Embed" ProgID="Equation.3" ShapeID="_x0000_i1039" DrawAspect="Content" ObjectID="_1622437315" r:id="rId44"/>
        </w:object>
      </w:r>
      <w:r>
        <w:rPr>
          <w:lang w:val="uk-UA"/>
        </w:rPr>
        <w:t>- концентрація цільового продукту відповідно рівняння кінетики;</w:t>
      </w:r>
    </w:p>
    <w:p w:rsidR="00312583" w:rsidRDefault="00312583" w:rsidP="00312583">
      <w:pPr>
        <w:pStyle w:val="23"/>
        <w:suppressAutoHyphens/>
        <w:spacing w:line="360" w:lineRule="auto"/>
        <w:ind w:firstLine="567"/>
        <w:jc w:val="left"/>
        <w:rPr>
          <w:lang w:val="uk-UA"/>
        </w:rPr>
      </w:pPr>
      <w:r w:rsidRPr="00B60D5E">
        <w:rPr>
          <w:position w:val="-10"/>
        </w:rPr>
        <w:object w:dxaOrig="240" w:dyaOrig="260">
          <v:shape id="_x0000_i1040" type="#_x0000_t75" style="width:11.25pt;height:14.25pt" o:ole="">
            <v:imagedata r:id="rId45" o:title=""/>
          </v:shape>
          <o:OLEObject Type="Embed" ProgID="Equation.3" ShapeID="_x0000_i1040" DrawAspect="Content" ObjectID="_1622437316" r:id="rId46"/>
        </w:object>
      </w:r>
      <w:r>
        <w:rPr>
          <w:lang w:val="uk-UA"/>
        </w:rPr>
        <w:t xml:space="preserve">- </w:t>
      </w:r>
      <w:proofErr w:type="spellStart"/>
      <w:r>
        <w:t>густина</w:t>
      </w:r>
      <w:proofErr w:type="spellEnd"/>
      <w:r>
        <w:t xml:space="preserve"> га</w:t>
      </w:r>
      <w:proofErr w:type="spellStart"/>
      <w:r>
        <w:rPr>
          <w:lang w:val="uk-UA"/>
        </w:rPr>
        <w:t>зової</w:t>
      </w:r>
      <w:proofErr w:type="spellEnd"/>
      <w:r>
        <w:rPr>
          <w:lang w:val="uk-UA"/>
        </w:rPr>
        <w:t xml:space="preserve"> суміші;</w:t>
      </w:r>
    </w:p>
    <w:p w:rsidR="00312583" w:rsidRDefault="00312583" w:rsidP="00312583">
      <w:pPr>
        <w:pStyle w:val="23"/>
        <w:suppressAutoHyphens/>
        <w:spacing w:line="360" w:lineRule="auto"/>
        <w:ind w:firstLine="567"/>
        <w:jc w:val="left"/>
        <w:rPr>
          <w:lang w:val="uk-UA"/>
        </w:rPr>
      </w:pPr>
      <w:r w:rsidRPr="00551ECB">
        <w:rPr>
          <w:position w:val="-12"/>
        </w:rPr>
        <w:object w:dxaOrig="300" w:dyaOrig="380">
          <v:shape id="_x0000_i1041" type="#_x0000_t75" style="width:15pt;height:18pt" o:ole="">
            <v:imagedata r:id="rId47" o:title=""/>
          </v:shape>
          <o:OLEObject Type="Embed" ProgID="Equation.3" ShapeID="_x0000_i1041" DrawAspect="Content" ObjectID="_1622437317" r:id="rId48"/>
        </w:object>
      </w:r>
      <w:r>
        <w:rPr>
          <w:lang w:val="uk-UA"/>
        </w:rPr>
        <w:t>- витрата газової суміші на вході в реактора;</w:t>
      </w:r>
    </w:p>
    <w:p w:rsidR="00312583" w:rsidRDefault="00312583" w:rsidP="00312583">
      <w:pPr>
        <w:pStyle w:val="23"/>
        <w:suppressAutoHyphens/>
        <w:spacing w:line="360" w:lineRule="auto"/>
        <w:ind w:firstLine="567"/>
        <w:jc w:val="left"/>
        <w:rPr>
          <w:lang w:val="uk-UA"/>
        </w:rPr>
      </w:pPr>
      <w:r>
        <w:rPr>
          <w:lang w:val="uk-UA"/>
        </w:rPr>
        <w:t>Згідно з рівняння (3.1) маємо</w:t>
      </w:r>
    </w:p>
    <w:p w:rsidR="00312583" w:rsidRDefault="00312583" w:rsidP="00312583">
      <w:pPr>
        <w:pStyle w:val="23"/>
        <w:suppressAutoHyphens/>
        <w:spacing w:line="360" w:lineRule="auto"/>
        <w:jc w:val="right"/>
        <w:rPr>
          <w:szCs w:val="28"/>
          <w:lang w:val="uk-UA"/>
        </w:rPr>
      </w:pPr>
      <w:r w:rsidRPr="00551ECB">
        <w:rPr>
          <w:position w:val="-78"/>
          <w:szCs w:val="28"/>
          <w:lang w:val="uk-UA"/>
        </w:rPr>
        <w:object w:dxaOrig="4940" w:dyaOrig="1700">
          <v:shape id="_x0000_i1042" type="#_x0000_t75" style="width:247.5pt;height:86.25pt" o:ole="">
            <v:imagedata r:id="rId49" o:title=""/>
          </v:shape>
          <o:OLEObject Type="Embed" ProgID="Equation.3" ShapeID="_x0000_i1042" DrawAspect="Content" ObjectID="_1622437318" r:id="rId50"/>
        </w:object>
      </w:r>
      <w:r w:rsidR="0022406F">
        <w:rPr>
          <w:szCs w:val="28"/>
          <w:lang w:val="uk-UA"/>
        </w:rPr>
        <w:t xml:space="preserve">                             (</w:t>
      </w:r>
      <w:r w:rsidR="002A0463">
        <w:rPr>
          <w:szCs w:val="28"/>
          <w:lang w:val="uk-UA"/>
        </w:rPr>
        <w:t>3</w:t>
      </w:r>
      <w:r>
        <w:rPr>
          <w:szCs w:val="28"/>
          <w:lang w:val="uk-UA"/>
        </w:rPr>
        <w:t>.</w:t>
      </w:r>
      <w:r w:rsidR="002A0463">
        <w:rPr>
          <w:szCs w:val="28"/>
          <w:lang w:val="uk-UA"/>
        </w:rPr>
        <w:t>12</w:t>
      </w:r>
      <w:r>
        <w:rPr>
          <w:szCs w:val="28"/>
          <w:lang w:val="uk-UA"/>
        </w:rPr>
        <w:t>)</w:t>
      </w:r>
    </w:p>
    <w:p w:rsidR="00312583" w:rsidRDefault="00312583" w:rsidP="00312583">
      <w:pPr>
        <w:pStyle w:val="23"/>
        <w:suppressAutoHyphens/>
        <w:spacing w:line="360" w:lineRule="auto"/>
        <w:ind w:firstLine="567"/>
        <w:jc w:val="left"/>
        <w:rPr>
          <w:szCs w:val="28"/>
          <w:lang w:val="uk-UA"/>
        </w:rPr>
      </w:pPr>
      <w:r>
        <w:rPr>
          <w:szCs w:val="28"/>
          <w:lang w:val="uk-UA"/>
        </w:rPr>
        <w:t>З результату аналізу рівняння (3.2) ми бачимо , що змінними параметрами будуть:</w:t>
      </w:r>
    </w:p>
    <w:p w:rsidR="00312583" w:rsidRDefault="00312583" w:rsidP="00312583">
      <w:pPr>
        <w:pStyle w:val="23"/>
        <w:suppressAutoHyphens/>
        <w:spacing w:line="360" w:lineRule="auto"/>
        <w:ind w:firstLine="567"/>
        <w:jc w:val="left"/>
        <w:rPr>
          <w:lang w:val="uk-UA"/>
        </w:rPr>
      </w:pPr>
      <w:r w:rsidRPr="00284BC7">
        <w:rPr>
          <w:position w:val="-12"/>
        </w:rPr>
        <w:object w:dxaOrig="360" w:dyaOrig="360">
          <v:shape id="_x0000_i1043" type="#_x0000_t75" style="width:18pt;height:18pt" o:ole="">
            <v:imagedata r:id="rId43" o:title=""/>
          </v:shape>
          <o:OLEObject Type="Embed" ProgID="Equation.3" ShapeID="_x0000_i1043" DrawAspect="Content" ObjectID="_1622437319" r:id="rId51"/>
        </w:object>
      </w:r>
      <w:r>
        <w:rPr>
          <w:lang w:val="uk-UA"/>
        </w:rPr>
        <w:t xml:space="preserve">- концентрація; </w:t>
      </w:r>
    </w:p>
    <w:p w:rsidR="00312583" w:rsidRDefault="00312583" w:rsidP="00312583">
      <w:pPr>
        <w:pStyle w:val="23"/>
        <w:suppressAutoHyphens/>
        <w:spacing w:line="360" w:lineRule="auto"/>
        <w:ind w:firstLine="567"/>
        <w:jc w:val="left"/>
        <w:rPr>
          <w:lang w:val="uk-UA"/>
        </w:rPr>
      </w:pPr>
      <w:r w:rsidRPr="0014730D">
        <w:rPr>
          <w:position w:val="-4"/>
        </w:rPr>
        <w:object w:dxaOrig="240" w:dyaOrig="279">
          <v:shape id="_x0000_i1044" type="#_x0000_t75" style="width:11.25pt;height:14.25pt" o:ole="">
            <v:imagedata r:id="rId52" o:title=""/>
          </v:shape>
          <o:OLEObject Type="Embed" ProgID="Equation.3" ShapeID="_x0000_i1044" DrawAspect="Content" ObjectID="_1622437320" r:id="rId53"/>
        </w:object>
      </w:r>
      <w:r w:rsidRPr="003019B4">
        <w:t>-</w:t>
      </w:r>
      <w:r>
        <w:rPr>
          <w:lang w:val="uk-UA"/>
        </w:rPr>
        <w:t xml:space="preserve"> температура реакції;</w:t>
      </w:r>
    </w:p>
    <w:p w:rsidR="00312583" w:rsidRDefault="00312583" w:rsidP="00312583">
      <w:pPr>
        <w:pStyle w:val="23"/>
        <w:suppressAutoHyphens/>
        <w:spacing w:line="360" w:lineRule="auto"/>
        <w:ind w:firstLine="567"/>
        <w:jc w:val="left"/>
        <w:rPr>
          <w:lang w:val="uk-UA"/>
        </w:rPr>
      </w:pPr>
      <w:r w:rsidRPr="00284BC7">
        <w:rPr>
          <w:position w:val="-12"/>
        </w:rPr>
        <w:object w:dxaOrig="279" w:dyaOrig="380">
          <v:shape id="_x0000_i1045" type="#_x0000_t75" style="width:14.25pt;height:18pt" o:ole="">
            <v:imagedata r:id="rId54" o:title=""/>
          </v:shape>
          <o:OLEObject Type="Embed" ProgID="Equation.3" ShapeID="_x0000_i1045" DrawAspect="Content" ObjectID="_1622437321" r:id="rId55"/>
        </w:object>
      </w:r>
      <w:r>
        <w:rPr>
          <w:lang w:val="uk-UA"/>
        </w:rPr>
        <w:t>- витрата;</w:t>
      </w:r>
    </w:p>
    <w:p w:rsidR="00312583" w:rsidRDefault="00312583" w:rsidP="00312583">
      <w:pPr>
        <w:pStyle w:val="23"/>
        <w:suppressAutoHyphens/>
        <w:spacing w:line="360" w:lineRule="auto"/>
        <w:ind w:firstLine="567"/>
        <w:jc w:val="left"/>
        <w:rPr>
          <w:lang w:val="uk-UA"/>
        </w:rPr>
      </w:pPr>
      <w:r w:rsidRPr="0014730D">
        <w:rPr>
          <w:position w:val="-12"/>
        </w:rPr>
        <w:object w:dxaOrig="300" w:dyaOrig="380">
          <v:shape id="_x0000_i1046" type="#_x0000_t75" style="width:15pt;height:18pt" o:ole="">
            <v:imagedata r:id="rId56" o:title=""/>
          </v:shape>
          <o:OLEObject Type="Embed" ProgID="Equation.3" ShapeID="_x0000_i1046" DrawAspect="Content" ObjectID="_1622437322" r:id="rId57"/>
        </w:object>
      </w:r>
      <w:r>
        <w:rPr>
          <w:lang w:val="uk-UA"/>
        </w:rPr>
        <w:t>- витрата;</w:t>
      </w:r>
    </w:p>
    <w:p w:rsidR="00312583" w:rsidRPr="00477BC3" w:rsidRDefault="00312583" w:rsidP="00312583">
      <w:pPr>
        <w:pStyle w:val="23"/>
        <w:suppressAutoHyphens/>
        <w:spacing w:line="360" w:lineRule="auto"/>
        <w:ind w:firstLine="567"/>
        <w:jc w:val="left"/>
        <w:rPr>
          <w:lang w:val="uk-UA"/>
        </w:rPr>
      </w:pPr>
      <w:r w:rsidRPr="00284BC7">
        <w:rPr>
          <w:position w:val="-12"/>
        </w:rPr>
        <w:object w:dxaOrig="300" w:dyaOrig="380">
          <v:shape id="_x0000_i1047" type="#_x0000_t75" style="width:15pt;height:18pt" o:ole="">
            <v:imagedata r:id="rId58" o:title=""/>
          </v:shape>
          <o:OLEObject Type="Embed" ProgID="Equation.3" ShapeID="_x0000_i1047" DrawAspect="Content" ObjectID="_1622437323" r:id="rId59"/>
        </w:object>
      </w:r>
      <w:r>
        <w:rPr>
          <w:lang w:val="uk-UA"/>
        </w:rPr>
        <w:t>- концентрація;</w:t>
      </w:r>
    </w:p>
    <w:p w:rsidR="00312583" w:rsidRDefault="00312583" w:rsidP="00312583">
      <w:pPr>
        <w:pStyle w:val="23"/>
        <w:suppressAutoHyphens/>
        <w:spacing w:line="360" w:lineRule="auto"/>
        <w:ind w:firstLine="567"/>
        <w:jc w:val="left"/>
        <w:rPr>
          <w:lang w:val="uk-UA"/>
        </w:rPr>
      </w:pPr>
      <w:r w:rsidRPr="00477BC3">
        <w:rPr>
          <w:position w:val="-12"/>
        </w:rPr>
        <w:object w:dxaOrig="300" w:dyaOrig="380">
          <v:shape id="_x0000_i1048" type="#_x0000_t75" style="width:15pt;height:18pt" o:ole="">
            <v:imagedata r:id="rId60" o:title=""/>
          </v:shape>
          <o:OLEObject Type="Embed" ProgID="Equation.3" ShapeID="_x0000_i1048" DrawAspect="Content" ObjectID="_1622437324" r:id="rId61"/>
        </w:object>
      </w:r>
      <w:r>
        <w:rPr>
          <w:lang w:val="uk-UA"/>
        </w:rPr>
        <w:t>- концентрація;</w:t>
      </w:r>
    </w:p>
    <w:p w:rsidR="00312583" w:rsidRDefault="00312583" w:rsidP="00312583">
      <w:pPr>
        <w:pStyle w:val="23"/>
        <w:suppressAutoHyphens/>
        <w:spacing w:line="360" w:lineRule="auto"/>
        <w:ind w:firstLine="567"/>
        <w:jc w:val="left"/>
        <w:rPr>
          <w:lang w:val="uk-UA"/>
        </w:rPr>
      </w:pPr>
      <w:r>
        <w:rPr>
          <w:lang w:val="uk-UA"/>
        </w:rPr>
        <w:t>Дамо відхилення змінним параметрам , а після відповідних перетворень та спрощень отримуємо:</w:t>
      </w:r>
    </w:p>
    <w:p w:rsidR="00312583" w:rsidRPr="003019B4" w:rsidRDefault="009554EA" w:rsidP="00312583">
      <w:pPr>
        <w:pStyle w:val="23"/>
        <w:suppressAutoHyphens/>
        <w:spacing w:line="360" w:lineRule="auto"/>
        <w:ind w:firstLine="567"/>
        <w:jc w:val="left"/>
        <w:rPr>
          <w:szCs w:val="28"/>
        </w:rPr>
      </w:pPr>
      <w:r>
        <w:rPr>
          <w:position w:val="-172"/>
          <w:szCs w:val="28"/>
          <w:lang w:val="uk-UA"/>
        </w:rPr>
        <w:t xml:space="preserve"> </w:t>
      </w:r>
      <w:r w:rsidR="00312583" w:rsidRPr="00EE3666">
        <w:rPr>
          <w:position w:val="-172"/>
          <w:szCs w:val="28"/>
          <w:lang w:val="uk-UA"/>
        </w:rPr>
        <w:object w:dxaOrig="7699" w:dyaOrig="3960">
          <v:shape id="_x0000_i1049" type="#_x0000_t75" style="width:384.75pt;height:197.25pt" o:ole="">
            <v:imagedata r:id="rId62" o:title=""/>
          </v:shape>
          <o:OLEObject Type="Embed" ProgID="Equation.3" ShapeID="_x0000_i1049" DrawAspect="Content" ObjectID="_1622437325" r:id="rId63"/>
        </w:object>
      </w:r>
      <w:r w:rsidR="0022406F">
        <w:rPr>
          <w:szCs w:val="28"/>
          <w:lang w:val="uk-UA"/>
        </w:rPr>
        <w:t xml:space="preserve"> </w:t>
      </w:r>
      <w:r>
        <w:rPr>
          <w:szCs w:val="28"/>
          <w:lang w:val="uk-UA"/>
        </w:rPr>
        <w:t xml:space="preserve">   </w:t>
      </w:r>
      <w:r w:rsidR="0022406F">
        <w:rPr>
          <w:szCs w:val="28"/>
          <w:lang w:val="uk-UA"/>
        </w:rPr>
        <w:t>(</w:t>
      </w:r>
      <w:r w:rsidR="002A0463">
        <w:rPr>
          <w:szCs w:val="28"/>
          <w:lang w:val="uk-UA"/>
        </w:rPr>
        <w:t>3</w:t>
      </w:r>
      <w:r w:rsidR="0022406F">
        <w:rPr>
          <w:szCs w:val="28"/>
          <w:lang w:val="uk-UA"/>
        </w:rPr>
        <w:t>.</w:t>
      </w:r>
      <w:r w:rsidR="002A0463">
        <w:rPr>
          <w:szCs w:val="28"/>
          <w:lang w:val="uk-UA"/>
        </w:rPr>
        <w:t>13</w:t>
      </w:r>
      <w:r w:rsidR="00312583">
        <w:rPr>
          <w:szCs w:val="28"/>
          <w:lang w:val="uk-UA"/>
        </w:rPr>
        <w:t>)</w:t>
      </w:r>
    </w:p>
    <w:p w:rsidR="00312583" w:rsidRDefault="00312583" w:rsidP="00312583">
      <w:pPr>
        <w:pStyle w:val="23"/>
        <w:suppressAutoHyphens/>
        <w:spacing w:line="360" w:lineRule="auto"/>
        <w:ind w:firstLine="567"/>
        <w:jc w:val="left"/>
        <w:rPr>
          <w:lang w:val="uk-UA"/>
        </w:rPr>
      </w:pPr>
      <w:r>
        <w:rPr>
          <w:szCs w:val="28"/>
          <w:lang w:val="uk-UA"/>
        </w:rPr>
        <w:t xml:space="preserve">Під час отримання рівняння </w:t>
      </w:r>
      <w:r w:rsidRPr="003019B4">
        <w:rPr>
          <w:szCs w:val="28"/>
        </w:rPr>
        <w:t>(</w:t>
      </w:r>
      <w:r>
        <w:rPr>
          <w:szCs w:val="28"/>
          <w:lang w:val="uk-UA"/>
        </w:rPr>
        <w:t>3</w:t>
      </w:r>
      <w:r w:rsidRPr="003019B4">
        <w:rPr>
          <w:szCs w:val="28"/>
        </w:rPr>
        <w:t>.</w:t>
      </w:r>
      <w:r>
        <w:rPr>
          <w:szCs w:val="28"/>
          <w:lang w:val="uk-UA"/>
        </w:rPr>
        <w:t>3</w:t>
      </w:r>
      <w:r w:rsidRPr="003019B4">
        <w:rPr>
          <w:szCs w:val="28"/>
        </w:rPr>
        <w:t>)</w:t>
      </w:r>
      <w:r>
        <w:rPr>
          <w:szCs w:val="28"/>
          <w:lang w:val="uk-UA"/>
        </w:rPr>
        <w:t xml:space="preserve"> враховуємо що  </w:t>
      </w:r>
      <w:r w:rsidRPr="00B60D5E">
        <w:rPr>
          <w:position w:val="-12"/>
        </w:rPr>
        <w:object w:dxaOrig="1100" w:dyaOrig="380">
          <v:shape id="_x0000_i1050" type="#_x0000_t75" style="width:54pt;height:18pt" o:ole="">
            <v:imagedata r:id="rId64" o:title=""/>
          </v:shape>
          <o:OLEObject Type="Embed" ProgID="Equation.3" ShapeID="_x0000_i1050" DrawAspect="Content" ObjectID="_1622437326" r:id="rId65"/>
        </w:object>
      </w:r>
      <w:r>
        <w:rPr>
          <w:lang w:val="uk-UA"/>
        </w:rPr>
        <w:t>. Внесемо подальші позначення :</w:t>
      </w:r>
    </w:p>
    <w:p w:rsidR="00312583" w:rsidRDefault="00312583" w:rsidP="00312583">
      <w:pPr>
        <w:pStyle w:val="23"/>
        <w:suppressAutoHyphens/>
        <w:spacing w:line="360" w:lineRule="auto"/>
        <w:ind w:firstLine="567"/>
        <w:rPr>
          <w:lang w:val="uk-UA"/>
        </w:rPr>
      </w:pPr>
      <w:r w:rsidRPr="00CC2CAA">
        <w:rPr>
          <w:position w:val="-34"/>
        </w:rPr>
        <w:object w:dxaOrig="1080" w:dyaOrig="780">
          <v:shape id="_x0000_i1051" type="#_x0000_t75" style="width:54pt;height:39pt" o:ole="">
            <v:imagedata r:id="rId66" o:title=""/>
          </v:shape>
          <o:OLEObject Type="Embed" ProgID="Equation.3" ShapeID="_x0000_i1051" DrawAspect="Content" ObjectID="_1622437327" r:id="rId67"/>
        </w:object>
      </w:r>
      <w:r w:rsidRPr="00CC2CAA">
        <w:rPr>
          <w:position w:val="-34"/>
        </w:rPr>
        <w:object w:dxaOrig="1120" w:dyaOrig="780">
          <v:shape id="_x0000_i1052" type="#_x0000_t75" style="width:56.25pt;height:39pt" o:ole="">
            <v:imagedata r:id="rId68" o:title=""/>
          </v:shape>
          <o:OLEObject Type="Embed" ProgID="Equation.3" ShapeID="_x0000_i1052" DrawAspect="Content" ObjectID="_1622437328" r:id="rId69"/>
        </w:object>
      </w:r>
      <w:r w:rsidRPr="00CC2CAA">
        <w:rPr>
          <w:position w:val="-34"/>
        </w:rPr>
        <w:object w:dxaOrig="1080" w:dyaOrig="780">
          <v:shape id="_x0000_i1053" type="#_x0000_t75" style="width:54pt;height:39pt" o:ole="">
            <v:imagedata r:id="rId70" o:title=""/>
          </v:shape>
          <o:OLEObject Type="Embed" ProgID="Equation.3" ShapeID="_x0000_i1053" DrawAspect="Content" ObjectID="_1622437329" r:id="rId71"/>
        </w:object>
      </w:r>
      <w:r w:rsidRPr="00CC2CAA">
        <w:rPr>
          <w:position w:val="-34"/>
        </w:rPr>
        <w:object w:dxaOrig="1080" w:dyaOrig="780">
          <v:shape id="_x0000_i1054" type="#_x0000_t75" style="width:54pt;height:39pt" o:ole="">
            <v:imagedata r:id="rId72" o:title=""/>
          </v:shape>
          <o:OLEObject Type="Embed" ProgID="Equation.3" ShapeID="_x0000_i1054" DrawAspect="Content" ObjectID="_1622437330" r:id="rId73"/>
        </w:object>
      </w:r>
    </w:p>
    <w:p w:rsidR="00312583" w:rsidRDefault="00312583" w:rsidP="00312583">
      <w:pPr>
        <w:pStyle w:val="23"/>
        <w:suppressAutoHyphens/>
        <w:spacing w:line="360" w:lineRule="auto"/>
        <w:ind w:firstLine="567"/>
        <w:rPr>
          <w:lang w:val="uk-UA"/>
        </w:rPr>
      </w:pPr>
      <w:r w:rsidRPr="00CC2CAA">
        <w:rPr>
          <w:position w:val="-34"/>
        </w:rPr>
        <w:object w:dxaOrig="1160" w:dyaOrig="780">
          <v:shape id="_x0000_i1055" type="#_x0000_t75" style="width:57.75pt;height:39pt" o:ole="">
            <v:imagedata r:id="rId74" o:title=""/>
          </v:shape>
          <o:OLEObject Type="Embed" ProgID="Equation.3" ShapeID="_x0000_i1055" DrawAspect="Content" ObjectID="_1622437331" r:id="rId75"/>
        </w:object>
      </w:r>
      <w:r w:rsidRPr="00CC2CAA">
        <w:rPr>
          <w:position w:val="-34"/>
        </w:rPr>
        <w:object w:dxaOrig="1140" w:dyaOrig="780">
          <v:shape id="_x0000_i1056" type="#_x0000_t75" style="width:57pt;height:39pt" o:ole="">
            <v:imagedata r:id="rId76" o:title=""/>
          </v:shape>
          <o:OLEObject Type="Embed" ProgID="Equation.3" ShapeID="_x0000_i1056" DrawAspect="Content" ObjectID="_1622437332" r:id="rId77"/>
        </w:object>
      </w:r>
      <w:r w:rsidRPr="003019B4">
        <w:t>-</w:t>
      </w:r>
      <w:r w:rsidRPr="00CC2CAA">
        <w:rPr>
          <w:position w:val="-34"/>
        </w:rPr>
        <w:object w:dxaOrig="1200" w:dyaOrig="780">
          <v:shape id="_x0000_i1057" type="#_x0000_t75" style="width:60.75pt;height:39pt" o:ole="">
            <v:imagedata r:id="rId78" o:title=""/>
          </v:shape>
          <o:OLEObject Type="Embed" ProgID="Equation.3" ShapeID="_x0000_i1057" DrawAspect="Content" ObjectID="_1622437333" r:id="rId79"/>
        </w:object>
      </w:r>
      <w:r w:rsidRPr="00CC2CAA">
        <w:rPr>
          <w:position w:val="-34"/>
        </w:rPr>
        <w:object w:dxaOrig="1219" w:dyaOrig="780">
          <v:shape id="_x0000_i1058" type="#_x0000_t75" style="width:61.5pt;height:39pt" o:ole="">
            <v:imagedata r:id="rId80" o:title=""/>
          </v:shape>
          <o:OLEObject Type="Embed" ProgID="Equation.3" ShapeID="_x0000_i1058" DrawAspect="Content" ObjectID="_1622437334" r:id="rId81"/>
        </w:object>
      </w:r>
    </w:p>
    <w:p w:rsidR="00312583" w:rsidRDefault="00312583" w:rsidP="00312583">
      <w:pPr>
        <w:pStyle w:val="23"/>
        <w:suppressAutoHyphens/>
        <w:spacing w:line="360" w:lineRule="auto"/>
        <w:ind w:firstLine="567"/>
        <w:rPr>
          <w:lang w:val="uk-UA"/>
        </w:rPr>
      </w:pPr>
      <w:r>
        <w:rPr>
          <w:lang w:val="uk-UA"/>
        </w:rPr>
        <w:t>Тоді рівняння (3</w:t>
      </w:r>
      <w:r w:rsidRPr="003019B4">
        <w:t>.3)</w:t>
      </w:r>
      <w:r>
        <w:rPr>
          <w:lang w:val="uk-UA"/>
        </w:rPr>
        <w:t xml:space="preserve"> набуде вигляду:</w:t>
      </w:r>
    </w:p>
    <w:p w:rsidR="00312583" w:rsidRDefault="00312583" w:rsidP="009554EA">
      <w:pPr>
        <w:pStyle w:val="23"/>
        <w:suppressAutoHyphens/>
        <w:spacing w:line="360" w:lineRule="auto"/>
        <w:ind w:firstLine="567"/>
        <w:rPr>
          <w:lang w:val="uk-UA"/>
        </w:rPr>
      </w:pPr>
      <w:r w:rsidRPr="00EE3666">
        <w:rPr>
          <w:position w:val="-28"/>
        </w:rPr>
        <w:object w:dxaOrig="6660" w:dyaOrig="720">
          <v:shape id="_x0000_i1059" type="#_x0000_t75" style="width:333.75pt;height:36.75pt" o:ole="">
            <v:imagedata r:id="rId82" o:title=""/>
          </v:shape>
          <o:OLEObject Type="Embed" ProgID="Equation.3" ShapeID="_x0000_i1059" DrawAspect="Content" ObjectID="_1622437335" r:id="rId83"/>
        </w:object>
      </w:r>
      <w:r w:rsidR="0022406F">
        <w:rPr>
          <w:lang w:val="uk-UA"/>
        </w:rPr>
        <w:t xml:space="preserve"> </w:t>
      </w:r>
      <w:r w:rsidR="009554EA">
        <w:rPr>
          <w:lang w:val="uk-UA"/>
        </w:rPr>
        <w:t xml:space="preserve">                   </w:t>
      </w:r>
      <w:r w:rsidR="0022406F">
        <w:rPr>
          <w:lang w:val="uk-UA"/>
        </w:rPr>
        <w:t>(</w:t>
      </w:r>
      <w:r w:rsidR="002A0463">
        <w:rPr>
          <w:lang w:val="uk-UA"/>
        </w:rPr>
        <w:t>3</w:t>
      </w:r>
      <w:r w:rsidR="0022406F">
        <w:rPr>
          <w:lang w:val="uk-UA"/>
        </w:rPr>
        <w:t>.</w:t>
      </w:r>
      <w:r w:rsidR="002A0463">
        <w:rPr>
          <w:lang w:val="uk-UA"/>
        </w:rPr>
        <w:t>14</w:t>
      </w:r>
      <w:r>
        <w:rPr>
          <w:lang w:val="uk-UA"/>
        </w:rPr>
        <w:t>)</w:t>
      </w:r>
    </w:p>
    <w:p w:rsidR="00312583" w:rsidRDefault="00312583" w:rsidP="00312583">
      <w:pPr>
        <w:pStyle w:val="23"/>
        <w:suppressAutoHyphens/>
        <w:spacing w:line="360" w:lineRule="auto"/>
        <w:ind w:firstLine="567"/>
        <w:rPr>
          <w:lang w:val="uk-UA"/>
        </w:rPr>
      </w:pPr>
      <w:r w:rsidRPr="00D41B7C">
        <w:rPr>
          <w:position w:val="-12"/>
        </w:rPr>
        <w:object w:dxaOrig="1200" w:dyaOrig="380">
          <v:shape id="_x0000_i1060" type="#_x0000_t75" style="width:60.75pt;height:18pt" o:ole="">
            <v:imagedata r:id="rId84" o:title=""/>
          </v:shape>
          <o:OLEObject Type="Embed" ProgID="Equation.3" ShapeID="_x0000_i1060" DrawAspect="Content" ObjectID="_1622437336" r:id="rId85"/>
        </w:object>
      </w:r>
      <w:r>
        <w:rPr>
          <w:lang w:val="uk-UA"/>
        </w:rPr>
        <w:t xml:space="preserve"> - приймаємо сталими після чого рівняння(3.4) набуде вигляду</w:t>
      </w:r>
    </w:p>
    <w:p w:rsidR="00312583" w:rsidRDefault="009554EA" w:rsidP="009554EA">
      <w:pPr>
        <w:pStyle w:val="23"/>
        <w:suppressAutoHyphens/>
        <w:spacing w:line="360" w:lineRule="auto"/>
        <w:rPr>
          <w:lang w:val="uk-UA"/>
        </w:rPr>
      </w:pPr>
      <w:r>
        <w:rPr>
          <w:position w:val="-28"/>
          <w:lang w:val="uk-UA"/>
        </w:rPr>
        <w:t xml:space="preserve">   </w:t>
      </w:r>
      <w:r w:rsidR="00312583" w:rsidRPr="00EE3666">
        <w:rPr>
          <w:position w:val="-28"/>
        </w:rPr>
        <w:object w:dxaOrig="3600" w:dyaOrig="720">
          <v:shape id="_x0000_i1061" type="#_x0000_t75" style="width:180.75pt;height:36.75pt" o:ole="">
            <v:imagedata r:id="rId86" o:title=""/>
          </v:shape>
          <o:OLEObject Type="Embed" ProgID="Equation.3" ShapeID="_x0000_i1061" DrawAspect="Content" ObjectID="_1622437337" r:id="rId87"/>
        </w:object>
      </w:r>
      <w:r w:rsidR="0022406F">
        <w:rPr>
          <w:position w:val="-28"/>
          <w:lang w:val="uk-UA"/>
        </w:rPr>
        <w:t xml:space="preserve"> </w:t>
      </w:r>
      <w:r>
        <w:rPr>
          <w:position w:val="-28"/>
          <w:lang w:val="uk-UA"/>
        </w:rPr>
        <w:t xml:space="preserve">                                                                    </w:t>
      </w:r>
      <w:r w:rsidR="0022406F">
        <w:rPr>
          <w:position w:val="-28"/>
          <w:lang w:val="uk-UA"/>
        </w:rPr>
        <w:t>(</w:t>
      </w:r>
      <w:r w:rsidR="002A0463">
        <w:rPr>
          <w:position w:val="-28"/>
          <w:lang w:val="uk-UA"/>
        </w:rPr>
        <w:t>3</w:t>
      </w:r>
      <w:r w:rsidR="0022406F">
        <w:rPr>
          <w:position w:val="-28"/>
          <w:lang w:val="uk-UA"/>
        </w:rPr>
        <w:t>.</w:t>
      </w:r>
      <w:r w:rsidR="002A0463">
        <w:rPr>
          <w:position w:val="-28"/>
          <w:lang w:val="uk-UA"/>
        </w:rPr>
        <w:t>15</w:t>
      </w:r>
      <w:r w:rsidR="00312583">
        <w:rPr>
          <w:position w:val="-28"/>
          <w:lang w:val="uk-UA"/>
        </w:rPr>
        <w:t>)</w:t>
      </w:r>
    </w:p>
    <w:p w:rsidR="00312583" w:rsidRDefault="00312583" w:rsidP="00312583">
      <w:pPr>
        <w:pStyle w:val="23"/>
        <w:suppressAutoHyphens/>
        <w:spacing w:line="360" w:lineRule="auto"/>
        <w:ind w:firstLine="567"/>
        <w:rPr>
          <w:lang w:val="uk-UA"/>
        </w:rPr>
      </w:pPr>
      <w:r>
        <w:rPr>
          <w:lang w:val="uk-UA"/>
        </w:rPr>
        <w:t>Де:</w:t>
      </w:r>
    </w:p>
    <w:p w:rsidR="00312583" w:rsidRDefault="00312583" w:rsidP="00312583">
      <w:pPr>
        <w:pStyle w:val="23"/>
        <w:suppressAutoHyphens/>
        <w:spacing w:line="360" w:lineRule="auto"/>
        <w:ind w:firstLine="567"/>
        <w:rPr>
          <w:lang w:val="uk-UA"/>
        </w:rPr>
      </w:pPr>
      <w:r w:rsidRPr="00EE3666">
        <w:rPr>
          <w:position w:val="-26"/>
        </w:rPr>
        <w:object w:dxaOrig="980" w:dyaOrig="700">
          <v:shape id="_x0000_i1062" type="#_x0000_t75" style="width:48pt;height:35.25pt" o:ole="">
            <v:imagedata r:id="rId88" o:title=""/>
          </v:shape>
          <o:OLEObject Type="Embed" ProgID="Equation.3" ShapeID="_x0000_i1062" DrawAspect="Content" ObjectID="_1622437338" r:id="rId89"/>
        </w:object>
      </w:r>
      <w:r>
        <w:rPr>
          <w:lang w:val="uk-UA"/>
        </w:rPr>
        <w:t xml:space="preserve">- стала часу;                                               </w:t>
      </w:r>
      <w:r w:rsidR="0022406F">
        <w:rPr>
          <w:lang w:val="uk-UA"/>
        </w:rPr>
        <w:t xml:space="preserve"> </w:t>
      </w:r>
      <w:r w:rsidR="009554EA">
        <w:rPr>
          <w:lang w:val="uk-UA"/>
        </w:rPr>
        <w:t xml:space="preserve">                               </w:t>
      </w:r>
      <w:r w:rsidR="0022406F">
        <w:rPr>
          <w:lang w:val="uk-UA"/>
        </w:rPr>
        <w:t xml:space="preserve"> (</w:t>
      </w:r>
      <w:r w:rsidR="002A0463">
        <w:rPr>
          <w:lang w:val="uk-UA"/>
        </w:rPr>
        <w:t>3</w:t>
      </w:r>
      <w:r w:rsidR="0022406F">
        <w:rPr>
          <w:lang w:val="uk-UA"/>
        </w:rPr>
        <w:t>.</w:t>
      </w:r>
      <w:r w:rsidR="002A0463">
        <w:rPr>
          <w:lang w:val="uk-UA"/>
        </w:rPr>
        <w:t>16</w:t>
      </w:r>
      <w:r>
        <w:rPr>
          <w:lang w:val="uk-UA"/>
        </w:rPr>
        <w:t>)</w:t>
      </w:r>
    </w:p>
    <w:p w:rsidR="00312583" w:rsidRPr="00D97521" w:rsidRDefault="00312583" w:rsidP="002A0463">
      <w:pPr>
        <w:pStyle w:val="23"/>
        <w:suppressAutoHyphens/>
        <w:spacing w:line="360" w:lineRule="auto"/>
        <w:ind w:firstLine="567"/>
        <w:rPr>
          <w:lang w:val="uk-UA"/>
        </w:rPr>
      </w:pPr>
      <w:r w:rsidRPr="00EE3666">
        <w:rPr>
          <w:position w:val="-36"/>
        </w:rPr>
        <w:object w:dxaOrig="5160" w:dyaOrig="859">
          <v:shape id="_x0000_i1063" type="#_x0000_t75" style="width:257.25pt;height:42.75pt" o:ole="">
            <v:imagedata r:id="rId90" o:title=""/>
          </v:shape>
          <o:OLEObject Type="Embed" ProgID="Equation.3" ShapeID="_x0000_i1063" DrawAspect="Content" ObjectID="_1622437339" r:id="rId91"/>
        </w:object>
      </w:r>
      <w:r>
        <w:rPr>
          <w:lang w:val="uk-UA"/>
        </w:rPr>
        <w:t>- пар</w:t>
      </w:r>
      <w:r w:rsidR="0022406F">
        <w:rPr>
          <w:lang w:val="uk-UA"/>
        </w:rPr>
        <w:t>аметр;                      (</w:t>
      </w:r>
      <w:r w:rsidR="002A0463">
        <w:rPr>
          <w:lang w:val="uk-UA"/>
        </w:rPr>
        <w:t>3</w:t>
      </w:r>
      <w:r>
        <w:rPr>
          <w:lang w:val="uk-UA"/>
        </w:rPr>
        <w:t>.</w:t>
      </w:r>
      <w:r w:rsidR="0022406F">
        <w:rPr>
          <w:lang w:val="uk-UA"/>
        </w:rPr>
        <w:t>1</w:t>
      </w:r>
      <w:r w:rsidR="002A0463">
        <w:rPr>
          <w:lang w:val="uk-UA"/>
        </w:rPr>
        <w:t>7</w:t>
      </w:r>
      <w:r>
        <w:rPr>
          <w:lang w:val="uk-UA"/>
        </w:rPr>
        <w:t>)</w:t>
      </w:r>
    </w:p>
    <w:p w:rsidR="00312583" w:rsidRDefault="00312583" w:rsidP="00312583">
      <w:pPr>
        <w:pStyle w:val="23"/>
        <w:suppressAutoHyphens/>
        <w:spacing w:line="360" w:lineRule="auto"/>
        <w:ind w:firstLine="567"/>
        <w:rPr>
          <w:lang w:val="uk-UA"/>
        </w:rPr>
      </w:pPr>
      <w:r w:rsidRPr="00D97521">
        <w:rPr>
          <w:position w:val="-26"/>
        </w:rPr>
        <w:object w:dxaOrig="1939" w:dyaOrig="700">
          <v:shape id="_x0000_i1064" type="#_x0000_t75" style="width:96.75pt;height:35.25pt" o:ole="">
            <v:imagedata r:id="rId92" o:title=""/>
          </v:shape>
          <o:OLEObject Type="Embed" ProgID="Equation.3" ShapeID="_x0000_i1064" DrawAspect="Content" ObjectID="_1622437340" r:id="rId93"/>
        </w:object>
      </w:r>
      <w:r>
        <w:rPr>
          <w:lang w:val="uk-UA"/>
        </w:rPr>
        <w:t xml:space="preserve">- коефіцієнт;                               </w:t>
      </w:r>
      <w:r w:rsidR="009554EA">
        <w:rPr>
          <w:lang w:val="uk-UA"/>
        </w:rPr>
        <w:t xml:space="preserve">                                </w:t>
      </w:r>
      <w:r>
        <w:rPr>
          <w:lang w:val="uk-UA"/>
        </w:rPr>
        <w:t xml:space="preserve">  </w:t>
      </w:r>
      <w:r w:rsidR="0022406F">
        <w:rPr>
          <w:lang w:val="uk-UA"/>
        </w:rPr>
        <w:t xml:space="preserve"> (</w:t>
      </w:r>
      <w:r w:rsidR="002A0463">
        <w:rPr>
          <w:lang w:val="uk-UA"/>
        </w:rPr>
        <w:t>3</w:t>
      </w:r>
      <w:r>
        <w:rPr>
          <w:lang w:val="uk-UA"/>
        </w:rPr>
        <w:t>.</w:t>
      </w:r>
      <w:r w:rsidR="002A0463">
        <w:rPr>
          <w:lang w:val="uk-UA"/>
        </w:rPr>
        <w:t>18</w:t>
      </w:r>
      <w:r>
        <w:rPr>
          <w:lang w:val="uk-UA"/>
        </w:rPr>
        <w:t>)</w:t>
      </w:r>
    </w:p>
    <w:p w:rsidR="00312583" w:rsidRDefault="00312583" w:rsidP="00312583">
      <w:pPr>
        <w:pStyle w:val="23"/>
        <w:suppressAutoHyphens/>
        <w:spacing w:line="360" w:lineRule="auto"/>
        <w:ind w:firstLine="567"/>
        <w:rPr>
          <w:lang w:val="uk-UA"/>
        </w:rPr>
      </w:pPr>
      <w:r w:rsidRPr="00D97521">
        <w:rPr>
          <w:position w:val="-26"/>
        </w:rPr>
        <w:object w:dxaOrig="1980" w:dyaOrig="700">
          <v:shape id="_x0000_i1065" type="#_x0000_t75" style="width:98.25pt;height:35.25pt" o:ole="">
            <v:imagedata r:id="rId94" o:title=""/>
          </v:shape>
          <o:OLEObject Type="Embed" ProgID="Equation.3" ShapeID="_x0000_i1065" DrawAspect="Content" ObjectID="_1622437341" r:id="rId95"/>
        </w:object>
      </w:r>
      <w:r>
        <w:rPr>
          <w:lang w:val="uk-UA"/>
        </w:rPr>
        <w:t xml:space="preserve">- коефіцієнт;                                    </w:t>
      </w:r>
      <w:r w:rsidR="0022406F">
        <w:rPr>
          <w:lang w:val="uk-UA"/>
        </w:rPr>
        <w:t xml:space="preserve">                             (</w:t>
      </w:r>
      <w:r w:rsidR="002A0463">
        <w:rPr>
          <w:lang w:val="uk-UA"/>
        </w:rPr>
        <w:t>3</w:t>
      </w:r>
      <w:r w:rsidR="0022406F">
        <w:rPr>
          <w:lang w:val="uk-UA"/>
        </w:rPr>
        <w:t>.</w:t>
      </w:r>
      <w:r w:rsidR="002A0463">
        <w:rPr>
          <w:lang w:val="uk-UA"/>
        </w:rPr>
        <w:t>19</w:t>
      </w:r>
      <w:r>
        <w:rPr>
          <w:lang w:val="uk-UA"/>
        </w:rPr>
        <w:t>)</w:t>
      </w:r>
    </w:p>
    <w:p w:rsidR="00312583" w:rsidRPr="00D97521" w:rsidRDefault="00312583" w:rsidP="00312583">
      <w:pPr>
        <w:pStyle w:val="23"/>
        <w:suppressAutoHyphens/>
        <w:spacing w:line="360" w:lineRule="auto"/>
        <w:ind w:firstLine="567"/>
        <w:rPr>
          <w:lang w:val="uk-UA"/>
        </w:rPr>
      </w:pPr>
      <w:r w:rsidRPr="00D97521">
        <w:rPr>
          <w:position w:val="-26"/>
        </w:rPr>
        <w:object w:dxaOrig="2400" w:dyaOrig="760">
          <v:shape id="_x0000_i1066" type="#_x0000_t75" style="width:120.75pt;height:39pt" o:ole="">
            <v:imagedata r:id="rId96" o:title=""/>
          </v:shape>
          <o:OLEObject Type="Embed" ProgID="Equation.3" ShapeID="_x0000_i1066" DrawAspect="Content" ObjectID="_1622437342" r:id="rId97"/>
        </w:object>
      </w:r>
      <w:r>
        <w:rPr>
          <w:lang w:val="uk-UA"/>
        </w:rPr>
        <w:t xml:space="preserve">- коефіцієнт;                        </w:t>
      </w:r>
      <w:r w:rsidR="009554EA">
        <w:rPr>
          <w:lang w:val="uk-UA"/>
        </w:rPr>
        <w:t xml:space="preserve">                               </w:t>
      </w:r>
      <w:r>
        <w:rPr>
          <w:lang w:val="uk-UA"/>
        </w:rPr>
        <w:t xml:space="preserve">    </w:t>
      </w:r>
      <w:r w:rsidR="002A0463">
        <w:rPr>
          <w:lang w:val="uk-UA"/>
        </w:rPr>
        <w:t>(3</w:t>
      </w:r>
      <w:r w:rsidR="0022406F">
        <w:rPr>
          <w:lang w:val="uk-UA"/>
        </w:rPr>
        <w:t>.</w:t>
      </w:r>
      <w:r w:rsidR="002A0463">
        <w:rPr>
          <w:lang w:val="uk-UA"/>
        </w:rPr>
        <w:t>20</w:t>
      </w:r>
      <w:r w:rsidR="0022406F">
        <w:rPr>
          <w:lang w:val="uk-UA"/>
        </w:rPr>
        <w:t>)</w:t>
      </w:r>
    </w:p>
    <w:p w:rsidR="00312583" w:rsidRDefault="000F6FD1" w:rsidP="00312583">
      <w:pPr>
        <w:pStyle w:val="23"/>
        <w:suppressAutoHyphens/>
        <w:spacing w:line="360" w:lineRule="auto"/>
        <w:ind w:hanging="142"/>
        <w:rPr>
          <w:lang w:val="uk-UA"/>
        </w:rPr>
      </w:pPr>
      <w:r w:rsidRPr="00771C94">
        <w:rPr>
          <w:position w:val="-36"/>
        </w:rPr>
        <w:object w:dxaOrig="7160" w:dyaOrig="859">
          <v:shape id="_x0000_i1067" type="#_x0000_t75" style="width:353.25pt;height:42.75pt" o:ole="">
            <v:imagedata r:id="rId98" o:title=""/>
          </v:shape>
          <o:OLEObject Type="Embed" ProgID="Equation.3" ShapeID="_x0000_i1067" DrawAspect="Content" ObjectID="_1622437343" r:id="rId99"/>
        </w:object>
      </w:r>
      <w:r w:rsidR="00312583">
        <w:rPr>
          <w:lang w:val="uk-UA"/>
        </w:rPr>
        <w:t>-</w:t>
      </w:r>
      <w:r w:rsidR="0022406F">
        <w:rPr>
          <w:lang w:val="uk-UA"/>
        </w:rPr>
        <w:t xml:space="preserve">коефіцієнт; </w:t>
      </w:r>
      <w:r w:rsidR="009554EA">
        <w:rPr>
          <w:lang w:val="uk-UA"/>
        </w:rPr>
        <w:t xml:space="preserve"> </w:t>
      </w:r>
      <w:r w:rsidR="0022406F">
        <w:rPr>
          <w:lang w:val="uk-UA"/>
        </w:rPr>
        <w:t xml:space="preserve"> </w:t>
      </w:r>
      <w:r w:rsidR="009554EA">
        <w:rPr>
          <w:lang w:val="uk-UA"/>
        </w:rPr>
        <w:t xml:space="preserve"> </w:t>
      </w:r>
      <w:r w:rsidR="0022406F">
        <w:rPr>
          <w:lang w:val="uk-UA"/>
        </w:rPr>
        <w:t>(</w:t>
      </w:r>
      <w:r w:rsidR="002A0463">
        <w:rPr>
          <w:lang w:val="uk-UA"/>
        </w:rPr>
        <w:t>3</w:t>
      </w:r>
      <w:r w:rsidR="0022406F">
        <w:rPr>
          <w:lang w:val="uk-UA"/>
        </w:rPr>
        <w:t>.2</w:t>
      </w:r>
      <w:r w:rsidR="002A0463">
        <w:rPr>
          <w:lang w:val="uk-UA"/>
        </w:rPr>
        <w:t>1</w:t>
      </w:r>
      <w:r w:rsidR="00312583">
        <w:rPr>
          <w:lang w:val="uk-UA"/>
        </w:rPr>
        <w:t>)</w:t>
      </w:r>
    </w:p>
    <w:p w:rsidR="00312583" w:rsidRDefault="00312583" w:rsidP="00312583">
      <w:pPr>
        <w:pStyle w:val="23"/>
        <w:suppressAutoHyphens/>
        <w:spacing w:line="360" w:lineRule="auto"/>
        <w:ind w:firstLine="567"/>
        <w:jc w:val="left"/>
        <w:rPr>
          <w:lang w:val="uk-UA"/>
        </w:rPr>
      </w:pPr>
      <w:r w:rsidRPr="00771C94">
        <w:rPr>
          <w:position w:val="-34"/>
        </w:rPr>
        <w:object w:dxaOrig="4400" w:dyaOrig="780">
          <v:shape id="_x0000_i1068" type="#_x0000_t75" style="width:219.75pt;height:39pt" o:ole="">
            <v:imagedata r:id="rId100" o:title=""/>
          </v:shape>
          <o:OLEObject Type="Embed" ProgID="Equation.3" ShapeID="_x0000_i1068" DrawAspect="Content" ObjectID="_1622437344" r:id="rId101"/>
        </w:object>
      </w:r>
      <w:r>
        <w:rPr>
          <w:lang w:val="uk-UA"/>
        </w:rPr>
        <w:t>- коефіцієнт;</w:t>
      </w:r>
      <w:r w:rsidR="009554EA">
        <w:rPr>
          <w:lang w:val="uk-UA"/>
        </w:rPr>
        <w:t xml:space="preserve">                             </w:t>
      </w:r>
      <w:r>
        <w:rPr>
          <w:lang w:val="uk-UA"/>
        </w:rPr>
        <w:t xml:space="preserve"> </w:t>
      </w:r>
      <w:r w:rsidR="0022406F">
        <w:rPr>
          <w:lang w:val="uk-UA"/>
        </w:rPr>
        <w:t>(</w:t>
      </w:r>
      <w:r w:rsidR="002A0463">
        <w:rPr>
          <w:lang w:val="uk-UA"/>
        </w:rPr>
        <w:t>3</w:t>
      </w:r>
      <w:r w:rsidR="0022406F">
        <w:rPr>
          <w:lang w:val="uk-UA"/>
        </w:rPr>
        <w:t>.</w:t>
      </w:r>
      <w:r w:rsidR="002A0463">
        <w:rPr>
          <w:lang w:val="uk-UA"/>
        </w:rPr>
        <w:t>22</w:t>
      </w:r>
      <w:r>
        <w:rPr>
          <w:lang w:val="uk-UA"/>
        </w:rPr>
        <w:t>)</w:t>
      </w:r>
    </w:p>
    <w:p w:rsidR="00312583" w:rsidRPr="00867941" w:rsidRDefault="00312583" w:rsidP="00EA4B09">
      <w:pPr>
        <w:pStyle w:val="23"/>
        <w:suppressAutoHyphens/>
        <w:spacing w:line="360" w:lineRule="auto"/>
        <w:ind w:firstLine="567"/>
        <w:rPr>
          <w:lang w:val="uk-UA"/>
        </w:rPr>
      </w:pPr>
      <w:r>
        <w:rPr>
          <w:lang w:val="uk-UA"/>
        </w:rPr>
        <w:t xml:space="preserve">Рівняння теплового балансу печі: </w:t>
      </w:r>
    </w:p>
    <w:p w:rsidR="00312583" w:rsidRPr="003019B4" w:rsidRDefault="00312583" w:rsidP="00312583">
      <w:pPr>
        <w:pStyle w:val="23"/>
        <w:suppressAutoHyphens/>
        <w:spacing w:line="360" w:lineRule="auto"/>
        <w:ind w:firstLine="567"/>
      </w:pPr>
      <w:r w:rsidRPr="00867941">
        <w:rPr>
          <w:position w:val="-28"/>
        </w:rPr>
        <w:object w:dxaOrig="7200" w:dyaOrig="720">
          <v:shape id="_x0000_i1069" type="#_x0000_t75" style="width:5in;height:36.75pt" o:ole="">
            <v:imagedata r:id="rId102" o:title=""/>
          </v:shape>
          <o:OLEObject Type="Embed" ProgID="Equation.3" ShapeID="_x0000_i1069" DrawAspect="Content" ObjectID="_1622437345" r:id="rId103"/>
        </w:object>
      </w:r>
      <w:r w:rsidR="0022406F">
        <w:rPr>
          <w:lang w:val="uk-UA"/>
        </w:rPr>
        <w:t xml:space="preserve">          </w:t>
      </w:r>
      <w:r w:rsidR="009554EA">
        <w:rPr>
          <w:lang w:val="uk-UA"/>
        </w:rPr>
        <w:t xml:space="preserve"> </w:t>
      </w:r>
      <w:r w:rsidR="0022406F">
        <w:rPr>
          <w:lang w:val="uk-UA"/>
        </w:rPr>
        <w:t xml:space="preserve"> (</w:t>
      </w:r>
      <w:r w:rsidR="002A0463">
        <w:rPr>
          <w:lang w:val="uk-UA"/>
        </w:rPr>
        <w:t>3</w:t>
      </w:r>
      <w:r w:rsidRPr="003019B4">
        <w:t>.</w:t>
      </w:r>
      <w:r w:rsidR="002A0463">
        <w:rPr>
          <w:lang w:val="uk-UA"/>
        </w:rPr>
        <w:t>23</w:t>
      </w:r>
      <w:r>
        <w:rPr>
          <w:lang w:val="uk-UA"/>
        </w:rPr>
        <w:t>)</w:t>
      </w:r>
    </w:p>
    <w:p w:rsidR="00312583" w:rsidRDefault="00312583" w:rsidP="00312583">
      <w:pPr>
        <w:pStyle w:val="23"/>
        <w:suppressAutoHyphens/>
        <w:spacing w:line="360" w:lineRule="auto"/>
        <w:ind w:firstLine="567"/>
        <w:rPr>
          <w:lang w:val="uk-UA"/>
        </w:rPr>
      </w:pPr>
      <w:r>
        <w:rPr>
          <w:szCs w:val="28"/>
          <w:lang w:val="uk-UA"/>
        </w:rPr>
        <w:t xml:space="preserve">Вважаємо що теплоємності </w:t>
      </w:r>
      <w:r w:rsidRPr="00D31FB7">
        <w:rPr>
          <w:position w:val="-12"/>
        </w:rPr>
        <w:object w:dxaOrig="980" w:dyaOrig="380">
          <v:shape id="_x0000_i1070" type="#_x0000_t75" style="width:48pt;height:18pt" o:ole="">
            <v:imagedata r:id="rId104" o:title=""/>
          </v:shape>
          <o:OLEObject Type="Embed" ProgID="Equation.3" ShapeID="_x0000_i1070" DrawAspect="Content" ObjectID="_1622437346" r:id="rId105"/>
        </w:object>
      </w:r>
      <w:r>
        <w:rPr>
          <w:lang w:val="uk-UA"/>
        </w:rPr>
        <w:t>у межах допустимих змін температур будуть сталими. Тоді до змінних параметрів можна віднести: температуру Т реакції, концентрацію</w:t>
      </w:r>
      <w:r>
        <w:rPr>
          <w:lang w:val="en-US"/>
        </w:rPr>
        <w:t>Q</w:t>
      </w:r>
      <w:r>
        <w:rPr>
          <w:lang w:val="uk-UA"/>
        </w:rPr>
        <w:t>цільового продукту, температуру Т</w:t>
      </w:r>
      <w:r>
        <w:rPr>
          <w:lang w:val="en-US"/>
        </w:rPr>
        <w:t>r</w:t>
      </w:r>
      <w:r>
        <w:rPr>
          <w:lang w:val="uk-UA"/>
        </w:rPr>
        <w:t xml:space="preserve">газової суміші на вході у реактор. Беремо </w:t>
      </w:r>
      <w:r w:rsidRPr="00B60D5E">
        <w:rPr>
          <w:position w:val="-12"/>
        </w:rPr>
        <w:object w:dxaOrig="1340" w:dyaOrig="380">
          <v:shape id="_x0000_i1071" type="#_x0000_t75" style="width:67.5pt;height:18pt" o:ole="">
            <v:imagedata r:id="rId106" o:title=""/>
          </v:shape>
          <o:OLEObject Type="Embed" ProgID="Equation.3" ShapeID="_x0000_i1071" DrawAspect="Content" ObjectID="_1622437347" r:id="rId107"/>
        </w:object>
      </w:r>
      <w:r>
        <w:rPr>
          <w:lang w:val="uk-UA"/>
        </w:rPr>
        <w:t>. Дамо відхилення змінним параметрам, а після відповідних перетворень та спрощень отримуємо :</w:t>
      </w:r>
    </w:p>
    <w:p w:rsidR="00312583" w:rsidRDefault="00312583" w:rsidP="009554EA">
      <w:pPr>
        <w:pStyle w:val="23"/>
        <w:suppressAutoHyphens/>
        <w:spacing w:line="360" w:lineRule="auto"/>
        <w:ind w:firstLine="567"/>
        <w:jc w:val="center"/>
        <w:rPr>
          <w:lang w:val="uk-UA"/>
        </w:rPr>
      </w:pPr>
      <w:r w:rsidRPr="006F3BB2">
        <w:rPr>
          <w:position w:val="-54"/>
        </w:rPr>
        <w:object w:dxaOrig="7119" w:dyaOrig="1700">
          <v:shape id="_x0000_i1072" type="#_x0000_t75" style="width:357pt;height:86.25pt" o:ole="">
            <v:imagedata r:id="rId108" o:title=""/>
          </v:shape>
          <o:OLEObject Type="Embed" ProgID="Equation.3" ShapeID="_x0000_i1072" DrawAspect="Content" ObjectID="_1622437348" r:id="rId109"/>
        </w:object>
      </w:r>
      <w:r w:rsidR="009554EA">
        <w:rPr>
          <w:position w:val="-54"/>
          <w:lang w:val="uk-UA"/>
        </w:rPr>
        <w:t xml:space="preserve">             </w:t>
      </w:r>
      <w:r w:rsidR="0022406F">
        <w:rPr>
          <w:lang w:val="uk-UA"/>
        </w:rPr>
        <w:t>(</w:t>
      </w:r>
      <w:r w:rsidR="002A0463">
        <w:rPr>
          <w:lang w:val="uk-UA"/>
        </w:rPr>
        <w:t>3</w:t>
      </w:r>
      <w:r w:rsidR="0022406F">
        <w:rPr>
          <w:lang w:val="uk-UA"/>
        </w:rPr>
        <w:t>.</w:t>
      </w:r>
      <w:r w:rsidR="002A0463">
        <w:rPr>
          <w:lang w:val="uk-UA"/>
        </w:rPr>
        <w:t>24</w:t>
      </w:r>
      <w:r>
        <w:rPr>
          <w:lang w:val="uk-UA"/>
        </w:rPr>
        <w:t>)</w:t>
      </w:r>
    </w:p>
    <w:p w:rsidR="00312583" w:rsidRDefault="00312583" w:rsidP="00312583">
      <w:pPr>
        <w:pStyle w:val="23"/>
        <w:suppressAutoHyphens/>
        <w:spacing w:line="360" w:lineRule="auto"/>
        <w:ind w:firstLine="567"/>
        <w:rPr>
          <w:lang w:val="uk-UA"/>
        </w:rPr>
      </w:pPr>
      <w:r>
        <w:rPr>
          <w:lang w:val="uk-UA"/>
        </w:rPr>
        <w:t xml:space="preserve"> Введемо наступне позначення:</w:t>
      </w:r>
    </w:p>
    <w:p w:rsidR="00312583" w:rsidRPr="00C12111" w:rsidRDefault="00312583" w:rsidP="00312583">
      <w:pPr>
        <w:pStyle w:val="23"/>
        <w:suppressAutoHyphens/>
        <w:spacing w:line="360" w:lineRule="auto"/>
        <w:ind w:firstLine="567"/>
        <w:rPr>
          <w:lang w:val="uk-UA"/>
        </w:rPr>
      </w:pPr>
      <w:r w:rsidRPr="006F3BB2">
        <w:rPr>
          <w:position w:val="-34"/>
        </w:rPr>
        <w:object w:dxaOrig="1160" w:dyaOrig="780">
          <v:shape id="_x0000_i1073" type="#_x0000_t75" style="width:57.75pt;height:39pt" o:ole="">
            <v:imagedata r:id="rId110" o:title=""/>
          </v:shape>
          <o:OLEObject Type="Embed" ProgID="Equation.3" ShapeID="_x0000_i1073" DrawAspect="Content" ObjectID="_1622437349" r:id="rId111"/>
        </w:object>
      </w:r>
    </w:p>
    <w:p w:rsidR="00312583" w:rsidRDefault="00312583" w:rsidP="00312583">
      <w:pPr>
        <w:pStyle w:val="23"/>
        <w:suppressAutoHyphens/>
        <w:spacing w:line="360" w:lineRule="auto"/>
        <w:ind w:firstLine="567"/>
        <w:rPr>
          <w:lang w:val="uk-UA"/>
        </w:rPr>
      </w:pPr>
      <w:r>
        <w:rPr>
          <w:lang w:val="uk-UA"/>
        </w:rPr>
        <w:t>Тоді рівняння (3.6) у відносній формі набуде вигляду</w:t>
      </w:r>
    </w:p>
    <w:p w:rsidR="00312583" w:rsidRDefault="00312583" w:rsidP="00EA4B09">
      <w:pPr>
        <w:pStyle w:val="23"/>
        <w:suppressAutoHyphens/>
        <w:spacing w:line="360" w:lineRule="auto"/>
        <w:ind w:firstLine="567"/>
        <w:rPr>
          <w:lang w:val="uk-UA"/>
        </w:rPr>
      </w:pPr>
      <w:r w:rsidRPr="00EE3666">
        <w:rPr>
          <w:position w:val="-28"/>
        </w:rPr>
        <w:object w:dxaOrig="4459" w:dyaOrig="720">
          <v:shape id="_x0000_i1074" type="#_x0000_t75" style="width:222.75pt;height:36.75pt" o:ole="">
            <v:imagedata r:id="rId112" o:title=""/>
          </v:shape>
          <o:OLEObject Type="Embed" ProgID="Equation.3" ShapeID="_x0000_i1074" DrawAspect="Content" ObjectID="_1622437350" r:id="rId113"/>
        </w:object>
      </w:r>
      <w:r w:rsidR="009554EA">
        <w:rPr>
          <w:position w:val="-28"/>
          <w:lang w:val="uk-UA"/>
        </w:rPr>
        <w:t xml:space="preserve">                                                    </w:t>
      </w:r>
      <w:r w:rsidR="002A0463">
        <w:rPr>
          <w:position w:val="-34"/>
          <w:lang w:val="uk-UA"/>
        </w:rPr>
        <w:t>(3.2</w:t>
      </w:r>
      <w:r>
        <w:rPr>
          <w:position w:val="-34"/>
          <w:lang w:val="uk-UA"/>
        </w:rPr>
        <w:t>5)</w:t>
      </w:r>
    </w:p>
    <w:p w:rsidR="00312583" w:rsidRDefault="00312583" w:rsidP="00312583">
      <w:pPr>
        <w:pStyle w:val="23"/>
        <w:suppressAutoHyphens/>
        <w:spacing w:line="360" w:lineRule="auto"/>
        <w:ind w:firstLine="567"/>
        <w:rPr>
          <w:lang w:val="uk-UA"/>
        </w:rPr>
      </w:pPr>
      <w:r>
        <w:rPr>
          <w:lang w:val="uk-UA"/>
        </w:rPr>
        <w:t>Де:</w:t>
      </w:r>
    </w:p>
    <w:p w:rsidR="00312583" w:rsidRDefault="00312583" w:rsidP="00312583">
      <w:pPr>
        <w:pStyle w:val="23"/>
        <w:suppressAutoHyphens/>
        <w:spacing w:line="360" w:lineRule="auto"/>
        <w:ind w:firstLine="567"/>
        <w:rPr>
          <w:lang w:val="uk-UA"/>
        </w:rPr>
      </w:pPr>
      <w:r w:rsidRPr="00CB1098">
        <w:rPr>
          <w:position w:val="-34"/>
        </w:rPr>
        <w:object w:dxaOrig="1420" w:dyaOrig="780">
          <v:shape id="_x0000_i1075" type="#_x0000_t75" style="width:71.25pt;height:39pt" o:ole="">
            <v:imagedata r:id="rId114" o:title=""/>
          </v:shape>
          <o:OLEObject Type="Embed" ProgID="Equation.3" ShapeID="_x0000_i1075" DrawAspect="Content" ObjectID="_1622437351" r:id="rId115"/>
        </w:object>
      </w:r>
      <w:r>
        <w:rPr>
          <w:lang w:val="uk-UA"/>
        </w:rPr>
        <w:t xml:space="preserve">- стала часу;                                           </w:t>
      </w:r>
      <w:r w:rsidR="009554EA">
        <w:rPr>
          <w:lang w:val="uk-UA"/>
        </w:rPr>
        <w:t xml:space="preserve">                              </w:t>
      </w:r>
      <w:r w:rsidR="0022406F">
        <w:rPr>
          <w:lang w:val="uk-UA"/>
        </w:rPr>
        <w:t xml:space="preserve"> (</w:t>
      </w:r>
      <w:r w:rsidR="002A0463">
        <w:rPr>
          <w:lang w:val="uk-UA"/>
        </w:rPr>
        <w:t>3</w:t>
      </w:r>
      <w:r w:rsidR="0022406F">
        <w:rPr>
          <w:lang w:val="uk-UA"/>
        </w:rPr>
        <w:t>.26</w:t>
      </w:r>
      <w:r>
        <w:rPr>
          <w:lang w:val="uk-UA"/>
        </w:rPr>
        <w:t>)</w:t>
      </w:r>
    </w:p>
    <w:p w:rsidR="00312583" w:rsidRPr="002A0463" w:rsidRDefault="00312583" w:rsidP="00312583">
      <w:pPr>
        <w:pStyle w:val="23"/>
        <w:suppressAutoHyphens/>
        <w:spacing w:line="360" w:lineRule="auto"/>
        <w:ind w:firstLine="567"/>
        <w:rPr>
          <w:lang w:val="uk-UA"/>
        </w:rPr>
      </w:pPr>
      <w:r w:rsidRPr="00CB1098">
        <w:rPr>
          <w:position w:val="-26"/>
        </w:rPr>
        <w:object w:dxaOrig="5140" w:dyaOrig="700">
          <v:shape id="_x0000_i1076" type="#_x0000_t75" style="width:256.5pt;height:35.25pt" o:ole="">
            <v:imagedata r:id="rId116" o:title=""/>
          </v:shape>
          <o:OLEObject Type="Embed" ProgID="Equation.3" ShapeID="_x0000_i1076" DrawAspect="Content" ObjectID="_1622437352" r:id="rId117"/>
        </w:object>
      </w:r>
      <w:r>
        <w:rPr>
          <w:lang w:val="uk-UA"/>
        </w:rPr>
        <w:t>- па</w:t>
      </w:r>
      <w:r w:rsidR="0022406F">
        <w:rPr>
          <w:lang w:val="uk-UA"/>
        </w:rPr>
        <w:t>раметр;                       (</w:t>
      </w:r>
      <w:r w:rsidR="002A0463">
        <w:rPr>
          <w:lang w:val="uk-UA"/>
        </w:rPr>
        <w:t>3</w:t>
      </w:r>
      <w:r w:rsidR="0022406F" w:rsidRPr="002A0463">
        <w:rPr>
          <w:lang w:val="uk-UA"/>
        </w:rPr>
        <w:t>.</w:t>
      </w:r>
      <w:r w:rsidR="0022406F">
        <w:rPr>
          <w:lang w:val="uk-UA"/>
        </w:rPr>
        <w:t>27</w:t>
      </w:r>
      <w:r w:rsidRPr="002A0463">
        <w:rPr>
          <w:lang w:val="uk-UA"/>
        </w:rPr>
        <w:t>)</w:t>
      </w:r>
    </w:p>
    <w:p w:rsidR="00312583" w:rsidRPr="002A0463" w:rsidRDefault="00312583" w:rsidP="00312583">
      <w:pPr>
        <w:pStyle w:val="23"/>
        <w:suppressAutoHyphens/>
        <w:spacing w:line="360" w:lineRule="auto"/>
        <w:ind w:firstLine="567"/>
        <w:rPr>
          <w:lang w:val="uk-UA"/>
        </w:rPr>
      </w:pPr>
      <w:r w:rsidRPr="00B60D5E">
        <w:rPr>
          <w:position w:val="-26"/>
        </w:rPr>
        <w:object w:dxaOrig="2520" w:dyaOrig="700">
          <v:shape id="_x0000_i1077" type="#_x0000_t75" style="width:125.25pt;height:35.25pt" o:ole="">
            <v:imagedata r:id="rId118" o:title=""/>
          </v:shape>
          <o:OLEObject Type="Embed" ProgID="Equation.3" ShapeID="_x0000_i1077" DrawAspect="Content" ObjectID="_1622437353" r:id="rId119"/>
        </w:object>
      </w:r>
      <w:r>
        <w:rPr>
          <w:lang w:val="uk-UA"/>
        </w:rPr>
        <w:t>- коефіцієнт;</w:t>
      </w:r>
      <w:r w:rsidR="009554EA">
        <w:rPr>
          <w:lang w:val="uk-UA"/>
        </w:rPr>
        <w:t xml:space="preserve">                                                        </w:t>
      </w:r>
      <w:r w:rsidR="0022406F" w:rsidRPr="002A0463">
        <w:rPr>
          <w:lang w:val="uk-UA"/>
        </w:rPr>
        <w:t xml:space="preserve"> (</w:t>
      </w:r>
      <w:r w:rsidR="002A0463">
        <w:rPr>
          <w:lang w:val="uk-UA"/>
        </w:rPr>
        <w:t>3</w:t>
      </w:r>
      <w:r w:rsidR="0022406F" w:rsidRPr="002A0463">
        <w:rPr>
          <w:lang w:val="uk-UA"/>
        </w:rPr>
        <w:t>.</w:t>
      </w:r>
      <w:r w:rsidR="0022406F">
        <w:rPr>
          <w:lang w:val="uk-UA"/>
        </w:rPr>
        <w:t>2</w:t>
      </w:r>
      <w:r>
        <w:rPr>
          <w:lang w:val="uk-UA"/>
        </w:rPr>
        <w:t>8</w:t>
      </w:r>
      <w:r w:rsidRPr="002A0463">
        <w:rPr>
          <w:lang w:val="uk-UA"/>
        </w:rPr>
        <w:t>)</w:t>
      </w:r>
    </w:p>
    <w:p w:rsidR="00312583" w:rsidRPr="002A0463" w:rsidRDefault="00312583" w:rsidP="00312583">
      <w:pPr>
        <w:pStyle w:val="23"/>
        <w:suppressAutoHyphens/>
        <w:spacing w:line="360" w:lineRule="auto"/>
        <w:ind w:firstLine="567"/>
        <w:rPr>
          <w:lang w:val="uk-UA"/>
        </w:rPr>
      </w:pPr>
      <w:r w:rsidRPr="00B60D5E">
        <w:rPr>
          <w:position w:val="-26"/>
        </w:rPr>
        <w:object w:dxaOrig="2540" w:dyaOrig="700">
          <v:shape id="_x0000_i1078" type="#_x0000_t75" style="width:128.25pt;height:35.25pt" o:ole="">
            <v:imagedata r:id="rId120" o:title=""/>
          </v:shape>
          <o:OLEObject Type="Embed" ProgID="Equation.3" ShapeID="_x0000_i1078" DrawAspect="Content" ObjectID="_1622437354" r:id="rId121"/>
        </w:object>
      </w:r>
      <w:r>
        <w:rPr>
          <w:lang w:val="uk-UA"/>
        </w:rPr>
        <w:t>- коефіцієнт;</w:t>
      </w:r>
      <w:r w:rsidR="009554EA">
        <w:rPr>
          <w:lang w:val="uk-UA"/>
        </w:rPr>
        <w:t xml:space="preserve">                                                         </w:t>
      </w:r>
      <w:r w:rsidR="0022406F" w:rsidRPr="002A0463">
        <w:rPr>
          <w:lang w:val="uk-UA"/>
        </w:rPr>
        <w:t>(</w:t>
      </w:r>
      <w:r w:rsidR="002A0463">
        <w:rPr>
          <w:lang w:val="uk-UA"/>
        </w:rPr>
        <w:t>3</w:t>
      </w:r>
      <w:r w:rsidR="0022406F" w:rsidRPr="002A0463">
        <w:rPr>
          <w:lang w:val="uk-UA"/>
        </w:rPr>
        <w:t>.</w:t>
      </w:r>
      <w:r w:rsidR="0022406F">
        <w:rPr>
          <w:lang w:val="uk-UA"/>
        </w:rPr>
        <w:t>2</w:t>
      </w:r>
      <w:r>
        <w:rPr>
          <w:lang w:val="uk-UA"/>
        </w:rPr>
        <w:t>9</w:t>
      </w:r>
      <w:r w:rsidRPr="002A0463">
        <w:rPr>
          <w:lang w:val="uk-UA"/>
        </w:rPr>
        <w:t>)</w:t>
      </w:r>
    </w:p>
    <w:p w:rsidR="00312583" w:rsidRPr="002A0463" w:rsidRDefault="00312583" w:rsidP="00312583">
      <w:pPr>
        <w:pStyle w:val="23"/>
        <w:suppressAutoHyphens/>
        <w:spacing w:line="360" w:lineRule="auto"/>
        <w:ind w:firstLine="567"/>
        <w:rPr>
          <w:lang w:val="uk-UA"/>
        </w:rPr>
      </w:pPr>
      <w:r w:rsidRPr="00B60D5E">
        <w:rPr>
          <w:position w:val="-26"/>
        </w:rPr>
        <w:object w:dxaOrig="2799" w:dyaOrig="700">
          <v:shape id="_x0000_i1079" type="#_x0000_t75" style="width:140.25pt;height:35.25pt" o:ole="">
            <v:imagedata r:id="rId122" o:title=""/>
          </v:shape>
          <o:OLEObject Type="Embed" ProgID="Equation.3" ShapeID="_x0000_i1079" DrawAspect="Content" ObjectID="_1622437355" r:id="rId123"/>
        </w:object>
      </w:r>
      <w:r>
        <w:rPr>
          <w:lang w:val="uk-UA"/>
        </w:rPr>
        <w:t>- коефіцієнт;</w:t>
      </w:r>
      <w:r w:rsidR="009554EA">
        <w:rPr>
          <w:lang w:val="uk-UA"/>
        </w:rPr>
        <w:t xml:space="preserve">                                                      </w:t>
      </w:r>
      <w:r w:rsidR="0022406F" w:rsidRPr="002A0463">
        <w:rPr>
          <w:lang w:val="uk-UA"/>
        </w:rPr>
        <w:t>(</w:t>
      </w:r>
      <w:r w:rsidR="002A0463">
        <w:rPr>
          <w:lang w:val="uk-UA"/>
        </w:rPr>
        <w:t>3</w:t>
      </w:r>
      <w:r w:rsidRPr="002A0463">
        <w:rPr>
          <w:lang w:val="uk-UA"/>
        </w:rPr>
        <w:t>.</w:t>
      </w:r>
      <w:r w:rsidR="002A0463">
        <w:rPr>
          <w:lang w:val="uk-UA"/>
        </w:rPr>
        <w:t>30</w:t>
      </w:r>
      <w:r w:rsidRPr="002A0463">
        <w:rPr>
          <w:lang w:val="uk-UA"/>
        </w:rPr>
        <w:t>)</w:t>
      </w:r>
    </w:p>
    <w:p w:rsidR="00312583" w:rsidRPr="002A0463" w:rsidRDefault="00312583" w:rsidP="00312583">
      <w:pPr>
        <w:pStyle w:val="23"/>
        <w:suppressAutoHyphens/>
        <w:spacing w:line="360" w:lineRule="auto"/>
        <w:ind w:firstLine="567"/>
        <w:rPr>
          <w:lang w:val="uk-UA"/>
        </w:rPr>
      </w:pPr>
      <w:r w:rsidRPr="00817B44">
        <w:rPr>
          <w:position w:val="-34"/>
        </w:rPr>
        <w:object w:dxaOrig="2799" w:dyaOrig="780">
          <v:shape id="_x0000_i1080" type="#_x0000_t75" style="width:140.25pt;height:39pt" o:ole="">
            <v:imagedata r:id="rId124" o:title=""/>
          </v:shape>
          <o:OLEObject Type="Embed" ProgID="Equation.3" ShapeID="_x0000_i1080" DrawAspect="Content" ObjectID="_1622437356" r:id="rId125"/>
        </w:object>
      </w:r>
      <w:r>
        <w:rPr>
          <w:lang w:val="uk-UA"/>
        </w:rPr>
        <w:t>- коефіцієнт;</w:t>
      </w:r>
      <w:r w:rsidR="009554EA">
        <w:rPr>
          <w:lang w:val="uk-UA"/>
        </w:rPr>
        <w:t xml:space="preserve">                                                      </w:t>
      </w:r>
      <w:r w:rsidR="0022406F" w:rsidRPr="002A0463">
        <w:rPr>
          <w:lang w:val="uk-UA"/>
        </w:rPr>
        <w:t>(</w:t>
      </w:r>
      <w:r w:rsidR="002A0463">
        <w:rPr>
          <w:lang w:val="uk-UA"/>
        </w:rPr>
        <w:t>3</w:t>
      </w:r>
      <w:r w:rsidRPr="002A0463">
        <w:rPr>
          <w:lang w:val="uk-UA"/>
        </w:rPr>
        <w:t>.</w:t>
      </w:r>
      <w:r w:rsidR="002A0463">
        <w:rPr>
          <w:lang w:val="uk-UA"/>
        </w:rPr>
        <w:t>3</w:t>
      </w:r>
      <w:r>
        <w:rPr>
          <w:lang w:val="uk-UA"/>
        </w:rPr>
        <w:t>1</w:t>
      </w:r>
      <w:r w:rsidRPr="002A0463">
        <w:rPr>
          <w:lang w:val="uk-UA"/>
        </w:rPr>
        <w:t>)</w:t>
      </w:r>
    </w:p>
    <w:p w:rsidR="00312583" w:rsidRPr="00DA593A" w:rsidRDefault="00312583" w:rsidP="00312583">
      <w:pPr>
        <w:pStyle w:val="23"/>
        <w:suppressAutoHyphens/>
        <w:spacing w:line="360" w:lineRule="auto"/>
        <w:ind w:firstLine="567"/>
        <w:jc w:val="center"/>
        <w:rPr>
          <w:lang w:val="uk-UA"/>
        </w:rPr>
      </w:pPr>
      <w:r w:rsidRPr="00DA593A">
        <w:rPr>
          <w:lang w:val="uk-UA"/>
        </w:rPr>
        <w:t>В</w:t>
      </w:r>
      <w:r>
        <w:rPr>
          <w:lang w:val="uk-UA"/>
        </w:rPr>
        <w:t>и</w:t>
      </w:r>
      <w:r w:rsidRPr="00DA593A">
        <w:rPr>
          <w:lang w:val="uk-UA"/>
        </w:rPr>
        <w:t>х</w:t>
      </w:r>
      <w:r>
        <w:rPr>
          <w:lang w:val="uk-UA"/>
        </w:rPr>
        <w:t>ідні данні для розрахунку:</w:t>
      </w:r>
    </w:p>
    <w:p w:rsidR="00312583" w:rsidRDefault="00312583" w:rsidP="00312583">
      <w:pPr>
        <w:pStyle w:val="23"/>
        <w:suppressAutoHyphens/>
        <w:spacing w:line="360" w:lineRule="auto"/>
        <w:ind w:firstLine="567"/>
        <w:jc w:val="left"/>
        <w:rPr>
          <w:lang w:val="uk-UA"/>
        </w:rPr>
      </w:pPr>
      <w:r w:rsidRPr="00C71C50">
        <w:rPr>
          <w:position w:val="-28"/>
        </w:rPr>
        <w:object w:dxaOrig="1880" w:dyaOrig="740">
          <v:shape id="_x0000_i1081" type="#_x0000_t75" style="width:94.5pt;height:36.75pt" o:ole="">
            <v:imagedata r:id="rId126" o:title=""/>
          </v:shape>
          <o:OLEObject Type="Embed" ProgID="Equation.3" ShapeID="_x0000_i1081" DrawAspect="Content" ObjectID="_1622437357" r:id="rId127"/>
        </w:object>
      </w:r>
      <w:r w:rsidRPr="003019B4">
        <w:t>-</w:t>
      </w:r>
      <w:r>
        <w:rPr>
          <w:lang w:val="uk-UA"/>
        </w:rPr>
        <w:t>витрата паливного газу;</w:t>
      </w:r>
    </w:p>
    <w:p w:rsidR="00312583" w:rsidRDefault="00312583" w:rsidP="00312583">
      <w:pPr>
        <w:pStyle w:val="23"/>
        <w:suppressAutoHyphens/>
        <w:spacing w:line="360" w:lineRule="auto"/>
        <w:ind w:firstLine="567"/>
        <w:jc w:val="left"/>
        <w:rPr>
          <w:lang w:val="uk-UA"/>
        </w:rPr>
      </w:pPr>
      <w:r w:rsidRPr="00C71C50">
        <w:rPr>
          <w:position w:val="-28"/>
        </w:rPr>
        <w:object w:dxaOrig="1880" w:dyaOrig="740">
          <v:shape id="_x0000_i1082" type="#_x0000_t75" style="width:94.5pt;height:36.75pt" o:ole="">
            <v:imagedata r:id="rId128" o:title=""/>
          </v:shape>
          <o:OLEObject Type="Embed" ProgID="Equation.3" ShapeID="_x0000_i1082" DrawAspect="Content" ObjectID="_1622437358" r:id="rId129"/>
        </w:object>
      </w:r>
      <w:r w:rsidRPr="003019B4">
        <w:t>-</w:t>
      </w:r>
      <w:r>
        <w:rPr>
          <w:lang w:val="uk-UA"/>
        </w:rPr>
        <w:t>повітря на спалювання;</w:t>
      </w:r>
    </w:p>
    <w:p w:rsidR="00312583" w:rsidRDefault="00312583" w:rsidP="00312583">
      <w:pPr>
        <w:pStyle w:val="23"/>
        <w:suppressAutoHyphens/>
        <w:spacing w:line="360" w:lineRule="auto"/>
        <w:ind w:firstLine="567"/>
        <w:jc w:val="left"/>
        <w:rPr>
          <w:lang w:val="uk-UA"/>
        </w:rPr>
      </w:pPr>
      <w:r w:rsidRPr="0042026B">
        <w:rPr>
          <w:position w:val="-12"/>
        </w:rPr>
        <w:object w:dxaOrig="1120" w:dyaOrig="380">
          <v:shape id="_x0000_i1083" type="#_x0000_t75" style="width:56.25pt;height:18pt" o:ole="">
            <v:imagedata r:id="rId130" o:title=""/>
          </v:shape>
          <o:OLEObject Type="Embed" ProgID="Equation.3" ShapeID="_x0000_i1083" DrawAspect="Content" ObjectID="_1622437359" r:id="rId131"/>
        </w:object>
      </w:r>
      <w:r>
        <w:rPr>
          <w:lang w:val="uk-UA"/>
        </w:rPr>
        <w:t>концентрація повітря в суміші повітря й газу на спалювання;</w:t>
      </w:r>
    </w:p>
    <w:p w:rsidR="00312583" w:rsidRDefault="00312583" w:rsidP="00312583">
      <w:pPr>
        <w:pStyle w:val="23"/>
        <w:suppressAutoHyphens/>
        <w:spacing w:line="360" w:lineRule="auto"/>
        <w:ind w:firstLine="567"/>
        <w:jc w:val="left"/>
        <w:rPr>
          <w:lang w:val="uk-UA"/>
        </w:rPr>
      </w:pPr>
      <w:r w:rsidRPr="0042026B">
        <w:rPr>
          <w:position w:val="-12"/>
        </w:rPr>
        <w:object w:dxaOrig="1180" w:dyaOrig="380">
          <v:shape id="_x0000_i1084" type="#_x0000_t75" style="width:60pt;height:18pt" o:ole="">
            <v:imagedata r:id="rId132" o:title=""/>
          </v:shape>
          <o:OLEObject Type="Embed" ProgID="Equation.3" ShapeID="_x0000_i1084" DrawAspect="Content" ObjectID="_1622437360" r:id="rId133"/>
        </w:object>
      </w:r>
      <w:r w:rsidRPr="003019B4">
        <w:t>-</w:t>
      </w:r>
      <w:r>
        <w:rPr>
          <w:lang w:val="uk-UA"/>
        </w:rPr>
        <w:t xml:space="preserve"> концентрація Со</w:t>
      </w:r>
      <w:proofErr w:type="gramStart"/>
      <w:r>
        <w:rPr>
          <w:vertAlign w:val="subscript"/>
          <w:lang w:val="uk-UA"/>
        </w:rPr>
        <w:t>2</w:t>
      </w:r>
      <w:proofErr w:type="gramEnd"/>
      <w:r>
        <w:rPr>
          <w:lang w:val="uk-UA"/>
        </w:rPr>
        <w:t xml:space="preserve"> у газі на спалювання;</w:t>
      </w:r>
    </w:p>
    <w:p w:rsidR="00312583" w:rsidRDefault="00312583" w:rsidP="00312583">
      <w:pPr>
        <w:pStyle w:val="23"/>
        <w:suppressAutoHyphens/>
        <w:spacing w:line="360" w:lineRule="auto"/>
        <w:ind w:firstLine="567"/>
        <w:jc w:val="left"/>
        <w:rPr>
          <w:lang w:val="uk-UA"/>
        </w:rPr>
      </w:pPr>
      <w:r w:rsidRPr="0042026B">
        <w:rPr>
          <w:position w:val="-12"/>
        </w:rPr>
        <w:object w:dxaOrig="1160" w:dyaOrig="380">
          <v:shape id="_x0000_i1085" type="#_x0000_t75" style="width:57.75pt;height:18pt" o:ole="">
            <v:imagedata r:id="rId134" o:title=""/>
          </v:shape>
          <o:OLEObject Type="Embed" ProgID="Equation.3" ShapeID="_x0000_i1085" DrawAspect="Content" ObjectID="_1622437361" r:id="rId135"/>
        </w:object>
      </w:r>
      <w:r w:rsidRPr="003019B4">
        <w:t>-</w:t>
      </w:r>
      <w:r>
        <w:rPr>
          <w:lang w:val="uk-UA"/>
        </w:rPr>
        <w:t xml:space="preserve"> концентрація кисню в пові</w:t>
      </w:r>
      <w:proofErr w:type="gramStart"/>
      <w:r>
        <w:rPr>
          <w:lang w:val="uk-UA"/>
        </w:rPr>
        <w:t>тр</w:t>
      </w:r>
      <w:proofErr w:type="gramEnd"/>
      <w:r>
        <w:rPr>
          <w:lang w:val="uk-UA"/>
        </w:rPr>
        <w:t>і на спалювання ;</w:t>
      </w:r>
    </w:p>
    <w:p w:rsidR="00312583" w:rsidRDefault="00312583" w:rsidP="00312583">
      <w:pPr>
        <w:pStyle w:val="23"/>
        <w:suppressAutoHyphens/>
        <w:spacing w:line="360" w:lineRule="auto"/>
        <w:ind w:firstLine="567"/>
        <w:jc w:val="left"/>
        <w:rPr>
          <w:lang w:val="uk-UA"/>
        </w:rPr>
      </w:pPr>
      <w:r w:rsidRPr="00C82822">
        <w:rPr>
          <w:position w:val="-12"/>
        </w:rPr>
        <w:object w:dxaOrig="1020" w:dyaOrig="380">
          <v:shape id="_x0000_i1086" type="#_x0000_t75" style="width:50.25pt;height:18pt" o:ole="">
            <v:imagedata r:id="rId136" o:title=""/>
          </v:shape>
          <o:OLEObject Type="Embed" ProgID="Equation.3" ShapeID="_x0000_i1086" DrawAspect="Content" ObjectID="_1622437362" r:id="rId137"/>
        </w:object>
      </w:r>
      <w:r w:rsidRPr="003019B4">
        <w:t>-</w:t>
      </w:r>
      <w:r>
        <w:rPr>
          <w:lang w:val="uk-UA"/>
        </w:rPr>
        <w:t>концентрація кисню в димових газах;</w:t>
      </w:r>
    </w:p>
    <w:p w:rsidR="00312583" w:rsidRDefault="00312583" w:rsidP="00312583">
      <w:pPr>
        <w:pStyle w:val="23"/>
        <w:suppressAutoHyphens/>
        <w:spacing w:line="360" w:lineRule="auto"/>
        <w:ind w:firstLine="567"/>
        <w:jc w:val="left"/>
        <w:rPr>
          <w:lang w:val="uk-UA"/>
        </w:rPr>
      </w:pPr>
      <w:r w:rsidRPr="00F6432C">
        <w:rPr>
          <w:position w:val="-10"/>
        </w:rPr>
        <w:object w:dxaOrig="1660" w:dyaOrig="340">
          <v:shape id="_x0000_i1087" type="#_x0000_t75" style="width:82.5pt;height:18pt" o:ole="">
            <v:imagedata r:id="rId138" o:title=""/>
          </v:shape>
          <o:OLEObject Type="Embed" ProgID="Equation.3" ShapeID="_x0000_i1087" DrawAspect="Content" ObjectID="_1622437363" r:id="rId139"/>
        </w:object>
      </w:r>
      <w:r w:rsidRPr="003019B4">
        <w:t>-</w:t>
      </w:r>
      <w:r>
        <w:rPr>
          <w:lang w:val="uk-UA"/>
        </w:rPr>
        <w:t xml:space="preserve"> теплота газової суміші на вході в реактор;</w:t>
      </w:r>
    </w:p>
    <w:p w:rsidR="00312583" w:rsidRDefault="00312583" w:rsidP="00312583">
      <w:pPr>
        <w:pStyle w:val="23"/>
        <w:suppressAutoHyphens/>
        <w:spacing w:line="360" w:lineRule="auto"/>
        <w:ind w:firstLine="567"/>
        <w:jc w:val="left"/>
        <w:rPr>
          <w:lang w:val="uk-UA"/>
        </w:rPr>
      </w:pPr>
      <w:r w:rsidRPr="0042026B">
        <w:rPr>
          <w:position w:val="-12"/>
        </w:rPr>
        <w:object w:dxaOrig="1880" w:dyaOrig="380">
          <v:shape id="_x0000_i1088" type="#_x0000_t75" style="width:94.5pt;height:18pt" o:ole="">
            <v:imagedata r:id="rId140" o:title=""/>
          </v:shape>
          <o:OLEObject Type="Embed" ProgID="Equation.3" ShapeID="_x0000_i1088" DrawAspect="Content" ObjectID="_1622437364" r:id="rId141"/>
        </w:object>
      </w:r>
      <w:r w:rsidRPr="003019B4">
        <w:t>-</w:t>
      </w:r>
      <w:r>
        <w:rPr>
          <w:lang w:val="uk-UA"/>
        </w:rPr>
        <w:t xml:space="preserve"> теплота димових газі</w:t>
      </w:r>
      <w:proofErr w:type="gramStart"/>
      <w:r>
        <w:rPr>
          <w:lang w:val="uk-UA"/>
        </w:rPr>
        <w:t>в</w:t>
      </w:r>
      <w:proofErr w:type="gramEnd"/>
      <w:r>
        <w:rPr>
          <w:lang w:val="uk-UA"/>
        </w:rPr>
        <w:t xml:space="preserve"> на утилізацію;</w:t>
      </w:r>
    </w:p>
    <w:p w:rsidR="00312583" w:rsidRPr="003019B4" w:rsidRDefault="00312583" w:rsidP="00312583">
      <w:pPr>
        <w:pStyle w:val="23"/>
        <w:suppressAutoHyphens/>
        <w:spacing w:line="360" w:lineRule="auto"/>
        <w:ind w:firstLine="567"/>
        <w:jc w:val="left"/>
      </w:pPr>
      <w:r w:rsidRPr="0042026B">
        <w:rPr>
          <w:position w:val="-12"/>
        </w:rPr>
        <w:object w:dxaOrig="2120" w:dyaOrig="380">
          <v:shape id="_x0000_i1089" type="#_x0000_t75" style="width:106.5pt;height:18pt" o:ole="">
            <v:imagedata r:id="rId142" o:title=""/>
          </v:shape>
          <o:OLEObject Type="Embed" ProgID="Equation.3" ShapeID="_x0000_i1089" DrawAspect="Content" ObjectID="_1622437365" r:id="rId143"/>
        </w:object>
      </w:r>
      <w:r w:rsidRPr="003019B4">
        <w:t>-</w:t>
      </w:r>
      <w:r>
        <w:rPr>
          <w:lang w:val="uk-UA"/>
        </w:rPr>
        <w:t xml:space="preserve"> теплоємність в топці;</w:t>
      </w:r>
    </w:p>
    <w:p w:rsidR="00312583" w:rsidRDefault="00312583" w:rsidP="00312583">
      <w:pPr>
        <w:pStyle w:val="23"/>
        <w:suppressAutoHyphens/>
        <w:spacing w:line="360" w:lineRule="auto"/>
        <w:ind w:firstLine="567"/>
        <w:jc w:val="left"/>
        <w:rPr>
          <w:lang w:val="uk-UA"/>
        </w:rPr>
      </w:pPr>
      <w:r w:rsidRPr="00C71C50">
        <w:rPr>
          <w:position w:val="-6"/>
        </w:rPr>
        <w:object w:dxaOrig="1180" w:dyaOrig="340">
          <v:shape id="_x0000_i1090" type="#_x0000_t75" style="width:60pt;height:18pt" o:ole="">
            <v:imagedata r:id="rId144" o:title=""/>
          </v:shape>
          <o:OLEObject Type="Embed" ProgID="Equation.3" ShapeID="_x0000_i1090" DrawAspect="Content" ObjectID="_1622437366" r:id="rId145"/>
        </w:object>
      </w:r>
      <w:r w:rsidRPr="003019B4">
        <w:t>-</w:t>
      </w:r>
      <w:r>
        <w:rPr>
          <w:lang w:val="uk-UA"/>
        </w:rPr>
        <w:t>об’є</w:t>
      </w:r>
      <w:proofErr w:type="gramStart"/>
      <w:r>
        <w:rPr>
          <w:lang w:val="uk-UA"/>
        </w:rPr>
        <w:t>м</w:t>
      </w:r>
      <w:proofErr w:type="gramEnd"/>
      <w:r>
        <w:rPr>
          <w:lang w:val="uk-UA"/>
        </w:rPr>
        <w:t xml:space="preserve"> топки;</w:t>
      </w:r>
    </w:p>
    <w:p w:rsidR="00312583" w:rsidRDefault="00312583" w:rsidP="00312583">
      <w:pPr>
        <w:pStyle w:val="23"/>
        <w:suppressAutoHyphens/>
        <w:spacing w:line="360" w:lineRule="auto"/>
        <w:ind w:firstLine="567"/>
        <w:jc w:val="left"/>
        <w:rPr>
          <w:lang w:val="uk-UA"/>
        </w:rPr>
      </w:pPr>
      <w:r w:rsidRPr="00C71C50">
        <w:rPr>
          <w:position w:val="-6"/>
        </w:rPr>
        <w:object w:dxaOrig="1320" w:dyaOrig="300">
          <v:shape id="_x0000_i1091" type="#_x0000_t75" style="width:65.25pt;height:15pt" o:ole="">
            <v:imagedata r:id="rId146" o:title=""/>
          </v:shape>
          <o:OLEObject Type="Embed" ProgID="Equation.3" ShapeID="_x0000_i1091" DrawAspect="Content" ObjectID="_1622437367" r:id="rId147"/>
        </w:object>
      </w:r>
      <w:r w:rsidRPr="003019B4">
        <w:t>-</w:t>
      </w:r>
      <w:proofErr w:type="gramStart"/>
      <w:r>
        <w:rPr>
          <w:lang w:val="uk-UA"/>
        </w:rPr>
        <w:t>теплота згорання суміші повітря</w:t>
      </w:r>
      <w:proofErr w:type="gramEnd"/>
      <w:r>
        <w:rPr>
          <w:lang w:val="uk-UA"/>
        </w:rPr>
        <w:t xml:space="preserve"> й газу;</w:t>
      </w:r>
    </w:p>
    <w:p w:rsidR="00312583" w:rsidRDefault="00312583" w:rsidP="00312583">
      <w:pPr>
        <w:pStyle w:val="23"/>
        <w:suppressAutoHyphens/>
        <w:spacing w:line="360" w:lineRule="auto"/>
        <w:ind w:firstLine="567"/>
        <w:jc w:val="left"/>
        <w:rPr>
          <w:lang w:val="uk-UA"/>
        </w:rPr>
      </w:pPr>
      <w:r w:rsidRPr="00C71C50">
        <w:rPr>
          <w:position w:val="-12"/>
        </w:rPr>
        <w:object w:dxaOrig="1780" w:dyaOrig="380">
          <v:shape id="_x0000_i1092" type="#_x0000_t75" style="width:89.25pt;height:18pt" o:ole="">
            <v:imagedata r:id="rId148" o:title=""/>
          </v:shape>
          <o:OLEObject Type="Embed" ProgID="Equation.3" ShapeID="_x0000_i1092" DrawAspect="Content" ObjectID="_1622437368" r:id="rId149"/>
        </w:object>
      </w:r>
      <w:r w:rsidRPr="003019B4">
        <w:t>-</w:t>
      </w:r>
      <w:r>
        <w:rPr>
          <w:lang w:val="uk-UA"/>
        </w:rPr>
        <w:t>температура в топці;</w:t>
      </w:r>
    </w:p>
    <w:p w:rsidR="00312583" w:rsidRDefault="00312583" w:rsidP="00312583">
      <w:pPr>
        <w:pStyle w:val="23"/>
        <w:suppressAutoHyphens/>
        <w:spacing w:line="360" w:lineRule="auto"/>
        <w:ind w:firstLine="567"/>
        <w:jc w:val="left"/>
        <w:rPr>
          <w:lang w:val="uk-UA"/>
        </w:rPr>
      </w:pPr>
      <w:r w:rsidRPr="00C71C50">
        <w:rPr>
          <w:position w:val="-12"/>
        </w:rPr>
        <w:object w:dxaOrig="1740" w:dyaOrig="380">
          <v:shape id="_x0000_i1093" type="#_x0000_t75" style="width:87pt;height:18pt" o:ole="">
            <v:imagedata r:id="rId150" o:title=""/>
          </v:shape>
          <o:OLEObject Type="Embed" ProgID="Equation.3" ShapeID="_x0000_i1093" DrawAspect="Content" ObjectID="_1622437369" r:id="rId151"/>
        </w:object>
      </w:r>
      <w:r w:rsidRPr="003019B4">
        <w:t>-</w:t>
      </w:r>
      <w:proofErr w:type="gramStart"/>
      <w:r>
        <w:rPr>
          <w:lang w:val="uk-UA"/>
        </w:rPr>
        <w:t>температура суміші повітря</w:t>
      </w:r>
      <w:proofErr w:type="gramEnd"/>
      <w:r>
        <w:rPr>
          <w:lang w:val="uk-UA"/>
        </w:rPr>
        <w:t xml:space="preserve"> й газу на спалювання;</w:t>
      </w:r>
    </w:p>
    <w:p w:rsidR="00312583" w:rsidRDefault="00312583" w:rsidP="00312583">
      <w:pPr>
        <w:pStyle w:val="23"/>
        <w:suppressAutoHyphens/>
        <w:spacing w:line="360" w:lineRule="auto"/>
        <w:ind w:firstLine="567"/>
        <w:jc w:val="left"/>
        <w:rPr>
          <w:lang w:val="uk-UA"/>
        </w:rPr>
      </w:pPr>
      <w:r w:rsidRPr="00C71C50">
        <w:rPr>
          <w:position w:val="-12"/>
        </w:rPr>
        <w:object w:dxaOrig="1500" w:dyaOrig="380">
          <v:shape id="_x0000_i1094" type="#_x0000_t75" style="width:75pt;height:18pt" o:ole="">
            <v:imagedata r:id="rId152" o:title=""/>
          </v:shape>
          <o:OLEObject Type="Embed" ProgID="Equation.3" ShapeID="_x0000_i1094" DrawAspect="Content" ObjectID="_1622437370" r:id="rId153"/>
        </w:object>
      </w:r>
      <w:r w:rsidRPr="003019B4">
        <w:t>-</w:t>
      </w:r>
      <w:r>
        <w:rPr>
          <w:lang w:val="uk-UA"/>
        </w:rPr>
        <w:t xml:space="preserve">тиск на ході в реактор </w:t>
      </w:r>
      <w:proofErr w:type="gramStart"/>
      <w:r>
        <w:rPr>
          <w:lang w:val="uk-UA"/>
        </w:rPr>
        <w:t>у</w:t>
      </w:r>
      <w:proofErr w:type="gramEnd"/>
      <w:r>
        <w:rPr>
          <w:lang w:val="uk-UA"/>
        </w:rPr>
        <w:t xml:space="preserve"> трубопроводі суміші повітря й газу;</w:t>
      </w:r>
    </w:p>
    <w:p w:rsidR="00312583" w:rsidRDefault="00312583" w:rsidP="00312583">
      <w:pPr>
        <w:pStyle w:val="23"/>
        <w:suppressAutoHyphens/>
        <w:spacing w:line="360" w:lineRule="auto"/>
        <w:ind w:firstLine="567"/>
        <w:jc w:val="left"/>
        <w:rPr>
          <w:lang w:val="uk-UA"/>
        </w:rPr>
      </w:pPr>
      <w:r w:rsidRPr="00C71C50">
        <w:rPr>
          <w:position w:val="-12"/>
        </w:rPr>
        <w:object w:dxaOrig="1560" w:dyaOrig="380">
          <v:shape id="_x0000_i1095" type="#_x0000_t75" style="width:78.75pt;height:18pt" o:ole="">
            <v:imagedata r:id="rId154" o:title=""/>
          </v:shape>
          <o:OLEObject Type="Embed" ProgID="Equation.3" ShapeID="_x0000_i1095" DrawAspect="Content" ObjectID="_1622437371" r:id="rId155"/>
        </w:object>
      </w:r>
      <w:r w:rsidRPr="003019B4">
        <w:t>-</w:t>
      </w:r>
      <w:r>
        <w:rPr>
          <w:lang w:val="uk-UA"/>
        </w:rPr>
        <w:t>тиск розрядження в топці;</w:t>
      </w:r>
    </w:p>
    <w:p w:rsidR="00312583" w:rsidRDefault="00312583" w:rsidP="00312583">
      <w:pPr>
        <w:pStyle w:val="23"/>
        <w:suppressAutoHyphens/>
        <w:spacing w:line="360" w:lineRule="auto"/>
        <w:ind w:firstLine="567"/>
        <w:jc w:val="left"/>
        <w:rPr>
          <w:lang w:val="uk-UA"/>
        </w:rPr>
      </w:pPr>
      <w:r w:rsidRPr="00C71C50">
        <w:rPr>
          <w:position w:val="-6"/>
        </w:rPr>
        <w:object w:dxaOrig="980" w:dyaOrig="300">
          <v:shape id="_x0000_i1096" type="#_x0000_t75" style="width:48pt;height:15pt" o:ole="">
            <v:imagedata r:id="rId156" o:title=""/>
          </v:shape>
          <o:OLEObject Type="Embed" ProgID="Equation.3" ShapeID="_x0000_i1096" DrawAspect="Content" ObjectID="_1622437372" r:id="rId157"/>
        </w:object>
      </w:r>
      <w:r w:rsidRPr="003019B4">
        <w:t>-</w:t>
      </w:r>
      <w:r>
        <w:rPr>
          <w:lang w:val="uk-UA"/>
        </w:rPr>
        <w:t>універсальна газова стала;</w:t>
      </w:r>
    </w:p>
    <w:p w:rsidR="00312583" w:rsidRDefault="00312583" w:rsidP="00312583">
      <w:pPr>
        <w:pStyle w:val="23"/>
        <w:suppressAutoHyphens/>
        <w:spacing w:line="360" w:lineRule="auto"/>
        <w:ind w:firstLine="567"/>
        <w:jc w:val="left"/>
        <w:rPr>
          <w:lang w:val="uk-UA"/>
        </w:rPr>
      </w:pPr>
      <w:r w:rsidRPr="00C71C50">
        <w:rPr>
          <w:position w:val="-6"/>
        </w:rPr>
        <w:object w:dxaOrig="1380" w:dyaOrig="300">
          <v:shape id="_x0000_i1097" type="#_x0000_t75" style="width:69pt;height:15pt" o:ole="">
            <v:imagedata r:id="rId158" o:title=""/>
          </v:shape>
          <o:OLEObject Type="Embed" ProgID="Equation.3" ShapeID="_x0000_i1097" DrawAspect="Content" ObjectID="_1622437373" r:id="rId159"/>
        </w:object>
      </w:r>
      <w:r>
        <w:rPr>
          <w:lang w:val="en-US"/>
        </w:rPr>
        <w:t>-</w:t>
      </w:r>
      <w:r>
        <w:rPr>
          <w:lang w:val="uk-UA"/>
        </w:rPr>
        <w:t>енергія активації;</w:t>
      </w:r>
    </w:p>
    <w:p w:rsidR="00312583" w:rsidRDefault="00312583" w:rsidP="00312583">
      <w:pPr>
        <w:pStyle w:val="23"/>
        <w:suppressAutoHyphens/>
        <w:spacing w:line="360" w:lineRule="auto"/>
        <w:ind w:firstLine="284"/>
        <w:jc w:val="left"/>
        <w:rPr>
          <w:lang w:val="uk-UA"/>
        </w:rPr>
      </w:pPr>
      <w:r w:rsidRPr="00454912">
        <w:rPr>
          <w:position w:val="-50"/>
        </w:rPr>
        <w:object w:dxaOrig="9160" w:dyaOrig="1140">
          <v:shape id="_x0000_i1098" type="#_x0000_t75" style="width:419.25pt;height:57.75pt" o:ole="">
            <v:imagedata r:id="rId160" o:title=""/>
          </v:shape>
          <o:OLEObject Type="Embed" ProgID="Equation.3" ShapeID="_x0000_i1098" DrawAspect="Content" ObjectID="_1622437374" r:id="rId161"/>
        </w:object>
      </w:r>
      <w:r w:rsidR="0022406F">
        <w:rPr>
          <w:lang w:val="uk-UA"/>
        </w:rPr>
        <w:t>(</w:t>
      </w:r>
      <w:r w:rsidR="002A0463">
        <w:rPr>
          <w:lang w:val="uk-UA"/>
        </w:rPr>
        <w:t>3.32</w:t>
      </w:r>
      <w:r>
        <w:rPr>
          <w:lang w:val="uk-UA"/>
        </w:rPr>
        <w:t>)</w:t>
      </w:r>
    </w:p>
    <w:p w:rsidR="00312583" w:rsidRDefault="00312583" w:rsidP="00312583">
      <w:pPr>
        <w:pStyle w:val="23"/>
        <w:suppressAutoHyphens/>
        <w:spacing w:line="360" w:lineRule="auto"/>
        <w:ind w:firstLine="567"/>
        <w:jc w:val="center"/>
        <w:rPr>
          <w:position w:val="-26"/>
          <w:lang w:val="uk-UA"/>
        </w:rPr>
      </w:pPr>
      <w:r w:rsidRPr="00454912">
        <w:rPr>
          <w:position w:val="-28"/>
        </w:rPr>
        <w:object w:dxaOrig="3480" w:dyaOrig="720">
          <v:shape id="_x0000_i1099" type="#_x0000_t75" style="width:174pt;height:36.75pt" o:ole="">
            <v:imagedata r:id="rId162" o:title=""/>
          </v:shape>
          <o:OLEObject Type="Embed" ProgID="Equation.3" ShapeID="_x0000_i1099" DrawAspect="Content" ObjectID="_1622437375" r:id="rId163"/>
        </w:object>
      </w:r>
      <w:r w:rsidR="0022406F">
        <w:rPr>
          <w:position w:val="-26"/>
          <w:lang w:val="uk-UA"/>
        </w:rPr>
        <w:t xml:space="preserve">                              </w:t>
      </w:r>
      <w:r w:rsidR="009554EA">
        <w:rPr>
          <w:position w:val="-26"/>
          <w:lang w:val="uk-UA"/>
        </w:rPr>
        <w:t xml:space="preserve">                                   </w:t>
      </w:r>
      <w:r w:rsidR="0022406F">
        <w:rPr>
          <w:position w:val="-26"/>
          <w:lang w:val="uk-UA"/>
        </w:rPr>
        <w:t>(</w:t>
      </w:r>
      <w:r w:rsidR="002A0463">
        <w:rPr>
          <w:position w:val="-26"/>
          <w:lang w:val="uk-UA"/>
        </w:rPr>
        <w:t>3.3</w:t>
      </w:r>
      <w:r>
        <w:rPr>
          <w:position w:val="-26"/>
          <w:lang w:val="uk-UA"/>
        </w:rPr>
        <w:t>3)</w:t>
      </w:r>
    </w:p>
    <w:p w:rsidR="00312583" w:rsidRPr="00454912" w:rsidRDefault="00312583" w:rsidP="00312583">
      <w:pPr>
        <w:pStyle w:val="23"/>
        <w:suppressAutoHyphens/>
        <w:spacing w:line="360" w:lineRule="auto"/>
        <w:ind w:firstLine="567"/>
        <w:jc w:val="left"/>
        <w:rPr>
          <w:lang w:val="uk-UA"/>
        </w:rPr>
      </w:pPr>
    </w:p>
    <w:p w:rsidR="00312583" w:rsidRPr="00E970A9" w:rsidRDefault="00312583" w:rsidP="00312583">
      <w:pPr>
        <w:pStyle w:val="23"/>
        <w:suppressAutoHyphens/>
        <w:spacing w:line="360" w:lineRule="auto"/>
        <w:ind w:firstLine="567"/>
        <w:jc w:val="left"/>
        <w:rPr>
          <w:lang w:val="uk-UA"/>
        </w:rPr>
      </w:pPr>
      <w:r w:rsidRPr="00454912">
        <w:rPr>
          <w:position w:val="-28"/>
        </w:rPr>
        <w:object w:dxaOrig="3580" w:dyaOrig="720">
          <v:shape id="_x0000_i1100" type="#_x0000_t75" style="width:179.25pt;height:36.75pt" o:ole="">
            <v:imagedata r:id="rId164" o:title=""/>
          </v:shape>
          <o:OLEObject Type="Embed" ProgID="Equation.3" ShapeID="_x0000_i1100" DrawAspect="Content" ObjectID="_1622437376" r:id="rId165"/>
        </w:object>
      </w:r>
      <w:r w:rsidR="0022406F">
        <w:rPr>
          <w:position w:val="-26"/>
          <w:lang w:val="uk-UA"/>
        </w:rPr>
        <w:t xml:space="preserve">                </w:t>
      </w:r>
      <w:r w:rsidR="009554EA">
        <w:rPr>
          <w:position w:val="-26"/>
          <w:lang w:val="uk-UA"/>
        </w:rPr>
        <w:t xml:space="preserve">                                                </w:t>
      </w:r>
      <w:r w:rsidR="0022406F">
        <w:rPr>
          <w:position w:val="-26"/>
          <w:lang w:val="uk-UA"/>
        </w:rPr>
        <w:t>(</w:t>
      </w:r>
      <w:r w:rsidR="002A0463">
        <w:rPr>
          <w:position w:val="-26"/>
          <w:lang w:val="uk-UA"/>
        </w:rPr>
        <w:t>3.3</w:t>
      </w:r>
      <w:r>
        <w:rPr>
          <w:position w:val="-26"/>
          <w:lang w:val="uk-UA"/>
        </w:rPr>
        <w:t>4)</w:t>
      </w:r>
    </w:p>
    <w:p w:rsidR="00312583" w:rsidRDefault="00312583" w:rsidP="00312583">
      <w:pPr>
        <w:pStyle w:val="23"/>
        <w:suppressAutoHyphens/>
        <w:spacing w:line="360" w:lineRule="auto"/>
        <w:ind w:firstLine="567"/>
        <w:jc w:val="left"/>
        <w:rPr>
          <w:lang w:val="uk-UA"/>
        </w:rPr>
      </w:pPr>
      <w:r w:rsidRPr="00E970A9">
        <w:rPr>
          <w:position w:val="-28"/>
        </w:rPr>
        <w:object w:dxaOrig="5660" w:dyaOrig="760">
          <v:shape id="_x0000_i1101" type="#_x0000_t75" style="width:283.5pt;height:39pt" o:ole="">
            <v:imagedata r:id="rId166" o:title=""/>
          </v:shape>
          <o:OLEObject Type="Embed" ProgID="Equation.3" ShapeID="_x0000_i1101" DrawAspect="Content" ObjectID="_1622437377" r:id="rId167"/>
        </w:object>
      </w:r>
    </w:p>
    <w:p w:rsidR="00312583" w:rsidRPr="00E970A9" w:rsidRDefault="00312583" w:rsidP="00312583">
      <w:pPr>
        <w:pStyle w:val="23"/>
        <w:suppressAutoHyphens/>
        <w:spacing w:line="360" w:lineRule="auto"/>
        <w:ind w:firstLine="567"/>
        <w:jc w:val="left"/>
        <w:rPr>
          <w:lang w:val="uk-UA"/>
        </w:rPr>
      </w:pPr>
      <w:r w:rsidRPr="00E970A9">
        <w:rPr>
          <w:position w:val="-54"/>
        </w:rPr>
        <w:object w:dxaOrig="7380" w:dyaOrig="1219">
          <v:shape id="_x0000_i1102" type="#_x0000_t75" style="width:368.25pt;height:61.5pt" o:ole="">
            <v:imagedata r:id="rId168" o:title=""/>
          </v:shape>
          <o:OLEObject Type="Embed" ProgID="Equation.3" ShapeID="_x0000_i1102" DrawAspect="Content" ObjectID="_1622437378" r:id="rId169"/>
        </w:object>
      </w:r>
      <w:r w:rsidR="0022406F">
        <w:rPr>
          <w:position w:val="-36"/>
          <w:lang w:val="uk-UA"/>
        </w:rPr>
        <w:t xml:space="preserve">          (</w:t>
      </w:r>
      <w:r w:rsidR="002A0463">
        <w:rPr>
          <w:position w:val="-36"/>
          <w:lang w:val="uk-UA"/>
        </w:rPr>
        <w:t>3</w:t>
      </w:r>
      <w:r w:rsidRPr="003019B4">
        <w:rPr>
          <w:position w:val="-36"/>
        </w:rPr>
        <w:t>.</w:t>
      </w:r>
      <w:r w:rsidR="002A0463">
        <w:rPr>
          <w:position w:val="-36"/>
          <w:lang w:val="uk-UA"/>
        </w:rPr>
        <w:t>3</w:t>
      </w:r>
      <w:r>
        <w:rPr>
          <w:position w:val="-36"/>
          <w:lang w:val="uk-UA"/>
        </w:rPr>
        <w:t>5)</w:t>
      </w:r>
    </w:p>
    <w:p w:rsidR="00312583" w:rsidRPr="003019B4" w:rsidRDefault="00312583" w:rsidP="00312583">
      <w:pPr>
        <w:pStyle w:val="23"/>
        <w:suppressAutoHyphens/>
        <w:spacing w:line="360" w:lineRule="auto"/>
        <w:ind w:firstLine="567"/>
        <w:jc w:val="left"/>
      </w:pPr>
    </w:p>
    <w:p w:rsidR="00312583" w:rsidRPr="003019B4" w:rsidRDefault="00312583" w:rsidP="00312583">
      <w:pPr>
        <w:pStyle w:val="23"/>
        <w:suppressAutoHyphens/>
        <w:spacing w:line="360" w:lineRule="auto"/>
        <w:ind w:firstLine="567"/>
        <w:jc w:val="left"/>
        <w:rPr>
          <w:position w:val="-34"/>
        </w:rPr>
      </w:pPr>
      <w:r w:rsidRPr="00771C94">
        <w:rPr>
          <w:position w:val="-28"/>
        </w:rPr>
        <w:object w:dxaOrig="7740" w:dyaOrig="720">
          <v:shape id="_x0000_i1103" type="#_x0000_t75" style="width:386.25pt;height:36.75pt" o:ole="">
            <v:imagedata r:id="rId170" o:title=""/>
          </v:shape>
          <o:OLEObject Type="Embed" ProgID="Equation.3" ShapeID="_x0000_i1103" DrawAspect="Content" ObjectID="_1622437379" r:id="rId171"/>
        </w:object>
      </w:r>
      <w:r w:rsidR="0022406F">
        <w:rPr>
          <w:position w:val="-34"/>
        </w:rPr>
        <w:t xml:space="preserve">     (</w:t>
      </w:r>
      <w:r w:rsidR="002A0463">
        <w:rPr>
          <w:position w:val="-34"/>
          <w:lang w:val="uk-UA"/>
        </w:rPr>
        <w:t>3</w:t>
      </w:r>
      <w:r w:rsidRPr="003019B4">
        <w:rPr>
          <w:position w:val="-34"/>
        </w:rPr>
        <w:t>.</w:t>
      </w:r>
      <w:r w:rsidR="002A0463">
        <w:rPr>
          <w:position w:val="-34"/>
          <w:lang w:val="uk-UA"/>
        </w:rPr>
        <w:t>3</w:t>
      </w:r>
      <w:r>
        <w:rPr>
          <w:position w:val="-34"/>
          <w:lang w:val="uk-UA"/>
        </w:rPr>
        <w:t>6</w:t>
      </w:r>
      <w:r w:rsidRPr="003019B4">
        <w:rPr>
          <w:position w:val="-34"/>
        </w:rPr>
        <w:t>)</w:t>
      </w:r>
    </w:p>
    <w:p w:rsidR="00312583" w:rsidRPr="003019B4" w:rsidRDefault="00312583" w:rsidP="00312583">
      <w:pPr>
        <w:pStyle w:val="23"/>
        <w:suppressAutoHyphens/>
        <w:spacing w:line="360" w:lineRule="auto"/>
        <w:ind w:firstLine="567"/>
        <w:jc w:val="left"/>
        <w:rPr>
          <w:position w:val="-26"/>
        </w:rPr>
      </w:pPr>
      <w:r w:rsidRPr="00771C94">
        <w:rPr>
          <w:position w:val="-12"/>
        </w:rPr>
        <w:object w:dxaOrig="2780" w:dyaOrig="380">
          <v:shape id="_x0000_i1104" type="#_x0000_t75" style="width:139.5pt;height:18pt" o:ole="">
            <v:imagedata r:id="rId172" o:title=""/>
          </v:shape>
          <o:OLEObject Type="Embed" ProgID="Equation.3" ShapeID="_x0000_i1104" DrawAspect="Content" ObjectID="_1622437380" r:id="rId173"/>
        </w:object>
      </w:r>
      <w:r w:rsidR="0022406F">
        <w:rPr>
          <w:position w:val="-26"/>
        </w:rPr>
        <w:t xml:space="preserve">                              </w:t>
      </w:r>
      <w:r w:rsidR="009554EA">
        <w:rPr>
          <w:position w:val="-26"/>
          <w:lang w:val="uk-UA"/>
        </w:rPr>
        <w:t xml:space="preserve">                                              </w:t>
      </w:r>
      <w:r w:rsidR="0022406F">
        <w:rPr>
          <w:position w:val="-26"/>
        </w:rPr>
        <w:t>(</w:t>
      </w:r>
      <w:r w:rsidR="002A0463">
        <w:rPr>
          <w:position w:val="-26"/>
          <w:lang w:val="uk-UA"/>
        </w:rPr>
        <w:t>3</w:t>
      </w:r>
      <w:r w:rsidR="002A0463">
        <w:rPr>
          <w:position w:val="-26"/>
        </w:rPr>
        <w:t>.</w:t>
      </w:r>
      <w:r w:rsidR="002A0463">
        <w:rPr>
          <w:position w:val="-26"/>
          <w:lang w:val="uk-UA"/>
        </w:rPr>
        <w:t>3</w:t>
      </w:r>
      <w:r>
        <w:rPr>
          <w:position w:val="-26"/>
          <w:lang w:val="uk-UA"/>
        </w:rPr>
        <w:t>7</w:t>
      </w:r>
      <w:r w:rsidRPr="003019B4">
        <w:rPr>
          <w:position w:val="-26"/>
        </w:rPr>
        <w:t>)</w:t>
      </w:r>
    </w:p>
    <w:p w:rsidR="00312583" w:rsidRPr="003019B4" w:rsidRDefault="00312583" w:rsidP="00312583">
      <w:pPr>
        <w:pStyle w:val="23"/>
        <w:suppressAutoHyphens/>
        <w:spacing w:line="360" w:lineRule="auto"/>
        <w:ind w:firstLine="426"/>
        <w:jc w:val="left"/>
        <w:rPr>
          <w:position w:val="-26"/>
        </w:rPr>
      </w:pPr>
      <w:r w:rsidRPr="00771C94">
        <w:rPr>
          <w:position w:val="-66"/>
        </w:rPr>
        <w:object w:dxaOrig="8059" w:dyaOrig="1460">
          <v:shape id="_x0000_i1105" type="#_x0000_t75" style="width:402.75pt;height:72.75pt" o:ole="">
            <v:imagedata r:id="rId174" o:title=""/>
          </v:shape>
          <o:OLEObject Type="Embed" ProgID="Equation.3" ShapeID="_x0000_i1105" DrawAspect="Content" ObjectID="_1622437381" r:id="rId175"/>
        </w:object>
      </w:r>
      <w:r w:rsidR="0022406F">
        <w:rPr>
          <w:position w:val="-26"/>
        </w:rPr>
        <w:t xml:space="preserve"> (</w:t>
      </w:r>
      <w:r w:rsidR="002A0463">
        <w:rPr>
          <w:position w:val="-26"/>
          <w:lang w:val="uk-UA"/>
        </w:rPr>
        <w:t>3</w:t>
      </w:r>
      <w:r w:rsidR="00C46668">
        <w:rPr>
          <w:position w:val="-26"/>
        </w:rPr>
        <w:t>.</w:t>
      </w:r>
      <w:r w:rsidR="00C46668">
        <w:rPr>
          <w:position w:val="-26"/>
          <w:lang w:val="uk-UA"/>
        </w:rPr>
        <w:t>3</w:t>
      </w:r>
      <w:r>
        <w:rPr>
          <w:position w:val="-26"/>
          <w:lang w:val="uk-UA"/>
        </w:rPr>
        <w:t>8</w:t>
      </w:r>
      <w:r w:rsidRPr="003019B4">
        <w:rPr>
          <w:position w:val="-26"/>
        </w:rPr>
        <w:t>)</w:t>
      </w:r>
    </w:p>
    <w:p w:rsidR="00312583" w:rsidRPr="003019B4" w:rsidRDefault="00312583" w:rsidP="00312583">
      <w:pPr>
        <w:pStyle w:val="23"/>
        <w:suppressAutoHyphens/>
        <w:spacing w:line="360" w:lineRule="auto"/>
        <w:ind w:firstLine="567"/>
        <w:jc w:val="left"/>
        <w:rPr>
          <w:position w:val="-26"/>
        </w:rPr>
      </w:pPr>
      <w:r w:rsidRPr="00366ACC">
        <w:rPr>
          <w:position w:val="-28"/>
        </w:rPr>
        <w:object w:dxaOrig="6520" w:dyaOrig="720">
          <v:shape id="_x0000_i1106" type="#_x0000_t75" style="width:325.5pt;height:36.75pt" o:ole="">
            <v:imagedata r:id="rId176" o:title=""/>
          </v:shape>
          <o:OLEObject Type="Embed" ProgID="Equation.3" ShapeID="_x0000_i1106" DrawAspect="Content" ObjectID="_1622437382" r:id="rId177"/>
        </w:object>
      </w:r>
      <w:r w:rsidR="0022406F">
        <w:rPr>
          <w:position w:val="-26"/>
        </w:rPr>
        <w:t xml:space="preserve">                     (</w:t>
      </w:r>
      <w:r w:rsidR="00C46668">
        <w:rPr>
          <w:position w:val="-26"/>
          <w:lang w:val="uk-UA"/>
        </w:rPr>
        <w:t>3</w:t>
      </w:r>
      <w:r w:rsidR="00C46668">
        <w:rPr>
          <w:position w:val="-26"/>
        </w:rPr>
        <w:t>.</w:t>
      </w:r>
      <w:r w:rsidR="00C46668">
        <w:rPr>
          <w:position w:val="-26"/>
          <w:lang w:val="uk-UA"/>
        </w:rPr>
        <w:t>3</w:t>
      </w:r>
      <w:r>
        <w:rPr>
          <w:position w:val="-26"/>
          <w:lang w:val="uk-UA"/>
        </w:rPr>
        <w:t>9</w:t>
      </w:r>
      <w:r w:rsidRPr="003019B4">
        <w:rPr>
          <w:position w:val="-26"/>
        </w:rPr>
        <w:t>)</w:t>
      </w:r>
    </w:p>
    <w:p w:rsidR="00312583" w:rsidRPr="003019B4" w:rsidRDefault="00312583" w:rsidP="00312583">
      <w:pPr>
        <w:pStyle w:val="23"/>
        <w:suppressAutoHyphens/>
        <w:spacing w:line="360" w:lineRule="auto"/>
        <w:ind w:firstLine="567"/>
        <w:jc w:val="left"/>
        <w:rPr>
          <w:position w:val="-26"/>
        </w:rPr>
      </w:pPr>
    </w:p>
    <w:p w:rsidR="00312583" w:rsidRPr="003019B4" w:rsidRDefault="00312583" w:rsidP="00312583">
      <w:pPr>
        <w:pStyle w:val="23"/>
        <w:suppressAutoHyphens/>
        <w:spacing w:line="360" w:lineRule="auto"/>
        <w:ind w:firstLine="567"/>
        <w:jc w:val="left"/>
        <w:rPr>
          <w:position w:val="-26"/>
        </w:rPr>
      </w:pPr>
      <w:r w:rsidRPr="0070479B">
        <w:rPr>
          <w:position w:val="-28"/>
        </w:rPr>
        <w:object w:dxaOrig="6640" w:dyaOrig="720">
          <v:shape id="_x0000_i1107" type="#_x0000_t75" style="width:332.25pt;height:36.75pt" o:ole="">
            <v:imagedata r:id="rId178" o:title=""/>
          </v:shape>
          <o:OLEObject Type="Embed" ProgID="Equation.3" ShapeID="_x0000_i1107" DrawAspect="Content" ObjectID="_1622437383" r:id="rId179"/>
        </w:object>
      </w:r>
      <w:r w:rsidR="0022406F">
        <w:rPr>
          <w:position w:val="-26"/>
        </w:rPr>
        <w:t xml:space="preserve">                    (</w:t>
      </w:r>
      <w:r w:rsidR="00C46668">
        <w:rPr>
          <w:position w:val="-26"/>
          <w:lang w:val="uk-UA"/>
        </w:rPr>
        <w:t>3</w:t>
      </w:r>
      <w:r w:rsidR="00C46668">
        <w:rPr>
          <w:position w:val="-26"/>
        </w:rPr>
        <w:t>.</w:t>
      </w:r>
      <w:r w:rsidR="00C46668">
        <w:rPr>
          <w:position w:val="-26"/>
          <w:lang w:val="uk-UA"/>
        </w:rPr>
        <w:t>4</w:t>
      </w:r>
      <w:r>
        <w:rPr>
          <w:position w:val="-26"/>
          <w:lang w:val="uk-UA"/>
        </w:rPr>
        <w:t>0</w:t>
      </w:r>
      <w:r w:rsidRPr="003019B4">
        <w:rPr>
          <w:position w:val="-26"/>
        </w:rPr>
        <w:t>)</w:t>
      </w:r>
    </w:p>
    <w:p w:rsidR="00312583" w:rsidRPr="002F0DF5" w:rsidRDefault="00312583" w:rsidP="00312583">
      <w:pPr>
        <w:pStyle w:val="23"/>
        <w:suppressAutoHyphens/>
        <w:spacing w:line="360" w:lineRule="auto"/>
        <w:ind w:firstLine="567"/>
        <w:jc w:val="left"/>
        <w:rPr>
          <w:position w:val="-34"/>
          <w:lang w:val="uk-UA"/>
        </w:rPr>
      </w:pPr>
      <w:r w:rsidRPr="0070479B">
        <w:rPr>
          <w:position w:val="-28"/>
        </w:rPr>
        <w:object w:dxaOrig="6619" w:dyaOrig="720">
          <v:shape id="_x0000_i1108" type="#_x0000_t75" style="width:331.5pt;height:36.75pt" o:ole="">
            <v:imagedata r:id="rId180" o:title=""/>
          </v:shape>
          <o:OLEObject Type="Embed" ProgID="Equation.3" ShapeID="_x0000_i1108" DrawAspect="Content" ObjectID="_1622437384" r:id="rId181"/>
        </w:object>
      </w:r>
      <w:r w:rsidR="009554EA">
        <w:rPr>
          <w:position w:val="-28"/>
          <w:lang w:val="uk-UA"/>
        </w:rPr>
        <w:t xml:space="preserve">                   </w:t>
      </w:r>
      <w:r w:rsidR="00C46668">
        <w:rPr>
          <w:position w:val="-34"/>
        </w:rPr>
        <w:t>(</w:t>
      </w:r>
      <w:r w:rsidR="00C46668">
        <w:rPr>
          <w:position w:val="-34"/>
          <w:lang w:val="uk-UA"/>
        </w:rPr>
        <w:t xml:space="preserve"> 3</w:t>
      </w:r>
      <w:r w:rsidRPr="003019B4">
        <w:rPr>
          <w:position w:val="-34"/>
        </w:rPr>
        <w:t>.</w:t>
      </w:r>
      <w:r w:rsidR="00C46668">
        <w:rPr>
          <w:position w:val="-34"/>
          <w:lang w:val="uk-UA"/>
        </w:rPr>
        <w:t>41</w:t>
      </w:r>
      <w:r w:rsidRPr="003019B4">
        <w:rPr>
          <w:position w:val="-34"/>
        </w:rPr>
        <w:t>)</w:t>
      </w:r>
    </w:p>
    <w:p w:rsidR="00312583" w:rsidRDefault="00312583" w:rsidP="00312583">
      <w:pPr>
        <w:pStyle w:val="23"/>
        <w:suppressAutoHyphens/>
        <w:spacing w:line="360" w:lineRule="auto"/>
        <w:ind w:firstLine="567"/>
        <w:jc w:val="left"/>
        <w:rPr>
          <w:position w:val="-34"/>
          <w:lang w:val="uk-UA"/>
        </w:rPr>
      </w:pPr>
      <w:r w:rsidRPr="008F2C40">
        <w:rPr>
          <w:position w:val="-28"/>
        </w:rPr>
        <w:object w:dxaOrig="6180" w:dyaOrig="720">
          <v:shape id="_x0000_i1109" type="#_x0000_t75" style="width:309.75pt;height:36.75pt" o:ole="">
            <v:imagedata r:id="rId182" o:title=""/>
          </v:shape>
          <o:OLEObject Type="Embed" ProgID="Equation.3" ShapeID="_x0000_i1109" DrawAspect="Content" ObjectID="_1622437385" r:id="rId183"/>
        </w:object>
      </w:r>
      <w:r w:rsidRPr="003019B4">
        <w:rPr>
          <w:position w:val="-34"/>
        </w:rPr>
        <w:t xml:space="preserve"> </w:t>
      </w:r>
      <w:r w:rsidR="009554EA">
        <w:rPr>
          <w:position w:val="-34"/>
          <w:lang w:val="uk-UA"/>
        </w:rPr>
        <w:t xml:space="preserve">                          </w:t>
      </w:r>
      <w:r w:rsidRPr="003019B4">
        <w:rPr>
          <w:position w:val="-34"/>
        </w:rPr>
        <w:t>(3.</w:t>
      </w:r>
      <w:r w:rsidR="00C46668">
        <w:rPr>
          <w:position w:val="-34"/>
          <w:lang w:val="uk-UA"/>
        </w:rPr>
        <w:t>4</w:t>
      </w:r>
      <w:r>
        <w:rPr>
          <w:position w:val="-34"/>
          <w:lang w:val="uk-UA"/>
        </w:rPr>
        <w:t>2</w:t>
      </w:r>
      <w:r w:rsidRPr="003019B4">
        <w:rPr>
          <w:position w:val="-34"/>
        </w:rPr>
        <w:t>)</w:t>
      </w:r>
    </w:p>
    <w:p w:rsidR="00312583" w:rsidRPr="003019B4" w:rsidRDefault="00312583" w:rsidP="00312583">
      <w:pPr>
        <w:pStyle w:val="23"/>
        <w:suppressAutoHyphens/>
        <w:spacing w:line="360" w:lineRule="auto"/>
        <w:ind w:firstLine="567"/>
        <w:jc w:val="left"/>
        <w:rPr>
          <w:position w:val="-26"/>
        </w:rPr>
      </w:pPr>
      <w:r w:rsidRPr="008F2C40">
        <w:rPr>
          <w:position w:val="-28"/>
        </w:rPr>
        <w:object w:dxaOrig="3400" w:dyaOrig="720">
          <v:shape id="_x0000_i1110" type="#_x0000_t75" style="width:169.5pt;height:36.75pt" o:ole="">
            <v:imagedata r:id="rId184" o:title=""/>
          </v:shape>
          <o:OLEObject Type="Embed" ProgID="Equation.3" ShapeID="_x0000_i1110" DrawAspect="Content" ObjectID="_1622437386" r:id="rId185"/>
        </w:object>
      </w:r>
      <w:r w:rsidR="0022406F">
        <w:rPr>
          <w:position w:val="-26"/>
        </w:rPr>
        <w:t xml:space="preserve">                             </w:t>
      </w:r>
      <w:r w:rsidR="009554EA">
        <w:rPr>
          <w:position w:val="-26"/>
          <w:lang w:val="uk-UA"/>
        </w:rPr>
        <w:t xml:space="preserve">                                  </w:t>
      </w:r>
      <w:r w:rsidR="0022406F">
        <w:rPr>
          <w:position w:val="-26"/>
        </w:rPr>
        <w:t xml:space="preserve"> </w:t>
      </w:r>
      <w:r w:rsidR="009554EA">
        <w:rPr>
          <w:position w:val="-26"/>
          <w:lang w:val="uk-UA"/>
        </w:rPr>
        <w:t xml:space="preserve">  </w:t>
      </w:r>
      <w:r w:rsidR="0022406F">
        <w:rPr>
          <w:position w:val="-26"/>
        </w:rPr>
        <w:t>(</w:t>
      </w:r>
      <w:r w:rsidR="00C46668">
        <w:rPr>
          <w:position w:val="-26"/>
          <w:lang w:val="uk-UA"/>
        </w:rPr>
        <w:t>3</w:t>
      </w:r>
      <w:r w:rsidRPr="003019B4">
        <w:rPr>
          <w:position w:val="-26"/>
        </w:rPr>
        <w:t>.</w:t>
      </w:r>
      <w:r w:rsidR="00C46668">
        <w:rPr>
          <w:position w:val="-26"/>
          <w:lang w:val="uk-UA"/>
        </w:rPr>
        <w:t>43</w:t>
      </w:r>
      <w:r w:rsidRPr="003019B4">
        <w:rPr>
          <w:position w:val="-26"/>
        </w:rPr>
        <w:t>)</w:t>
      </w:r>
    </w:p>
    <w:p w:rsidR="00312583" w:rsidRDefault="00312583" w:rsidP="00312583">
      <w:pPr>
        <w:pStyle w:val="23"/>
        <w:suppressAutoHyphens/>
        <w:spacing w:line="360" w:lineRule="auto"/>
        <w:ind w:firstLine="567"/>
        <w:jc w:val="left"/>
        <w:rPr>
          <w:position w:val="-34"/>
          <w:lang w:val="uk-UA"/>
        </w:rPr>
      </w:pPr>
      <w:r w:rsidRPr="008F2C40">
        <w:rPr>
          <w:position w:val="-28"/>
        </w:rPr>
        <w:object w:dxaOrig="4500" w:dyaOrig="720">
          <v:shape id="_x0000_i1111" type="#_x0000_t75" style="width:224.25pt;height:36.75pt" o:ole="">
            <v:imagedata r:id="rId186" o:title=""/>
          </v:shape>
          <o:OLEObject Type="Embed" ProgID="Equation.3" ShapeID="_x0000_i1111" DrawAspect="Content" ObjectID="_1622437387" r:id="rId187"/>
        </w:object>
      </w:r>
      <w:r w:rsidR="0022406F">
        <w:rPr>
          <w:position w:val="-34"/>
        </w:rPr>
        <w:t xml:space="preserve">                             </w:t>
      </w:r>
      <w:r w:rsidR="009554EA">
        <w:rPr>
          <w:position w:val="-34"/>
          <w:lang w:val="uk-UA"/>
        </w:rPr>
        <w:t xml:space="preserve">                     </w:t>
      </w:r>
      <w:r w:rsidR="0022406F">
        <w:rPr>
          <w:position w:val="-34"/>
        </w:rPr>
        <w:t xml:space="preserve"> (</w:t>
      </w:r>
      <w:r w:rsidR="00C46668">
        <w:rPr>
          <w:position w:val="-34"/>
          <w:lang w:val="uk-UA"/>
        </w:rPr>
        <w:t>3</w:t>
      </w:r>
      <w:r w:rsidRPr="003019B4">
        <w:rPr>
          <w:position w:val="-34"/>
        </w:rPr>
        <w:t>.</w:t>
      </w:r>
      <w:r w:rsidR="00C46668">
        <w:rPr>
          <w:position w:val="-34"/>
          <w:lang w:val="uk-UA"/>
        </w:rPr>
        <w:t>45</w:t>
      </w:r>
      <w:r w:rsidRPr="003019B4">
        <w:rPr>
          <w:position w:val="-34"/>
        </w:rPr>
        <w:t>)</w:t>
      </w:r>
    </w:p>
    <w:p w:rsidR="00312583" w:rsidRPr="00C25A1B" w:rsidRDefault="00312583" w:rsidP="00312583">
      <w:pPr>
        <w:pStyle w:val="23"/>
        <w:suppressAutoHyphens/>
        <w:spacing w:line="360" w:lineRule="auto"/>
        <w:ind w:firstLine="567"/>
        <w:jc w:val="left"/>
        <w:rPr>
          <w:position w:val="-26"/>
          <w:lang w:val="uk-UA"/>
        </w:rPr>
      </w:pPr>
      <w:r w:rsidRPr="00771C94">
        <w:rPr>
          <w:position w:val="-12"/>
        </w:rPr>
        <w:object w:dxaOrig="2280" w:dyaOrig="380">
          <v:shape id="_x0000_i1112" type="#_x0000_t75" style="width:114pt;height:18pt" o:ole="">
            <v:imagedata r:id="rId188" o:title=""/>
          </v:shape>
          <o:OLEObject Type="Embed" ProgID="Equation.3" ShapeID="_x0000_i1112" DrawAspect="Content" ObjectID="_1622437388" r:id="rId189"/>
        </w:object>
      </w:r>
      <w:r w:rsidR="0022406F">
        <w:rPr>
          <w:lang w:val="uk-UA"/>
        </w:rPr>
        <w:t xml:space="preserve">                                                       </w:t>
      </w:r>
      <w:r w:rsidR="009554EA">
        <w:rPr>
          <w:lang w:val="uk-UA"/>
        </w:rPr>
        <w:t xml:space="preserve">                        </w:t>
      </w:r>
      <w:r w:rsidR="0022406F">
        <w:rPr>
          <w:lang w:val="uk-UA"/>
        </w:rPr>
        <w:t xml:space="preserve"> </w:t>
      </w:r>
      <w:r w:rsidR="009554EA">
        <w:rPr>
          <w:lang w:val="uk-UA"/>
        </w:rPr>
        <w:t xml:space="preserve">   </w:t>
      </w:r>
      <w:r w:rsidR="0022406F">
        <w:rPr>
          <w:lang w:val="uk-UA"/>
        </w:rPr>
        <w:t>(</w:t>
      </w:r>
      <w:r w:rsidR="00C46668">
        <w:rPr>
          <w:lang w:val="uk-UA"/>
        </w:rPr>
        <w:t>3.46</w:t>
      </w:r>
      <w:r>
        <w:rPr>
          <w:lang w:val="uk-UA"/>
        </w:rPr>
        <w:t>)</w:t>
      </w:r>
    </w:p>
    <w:p w:rsidR="00312583" w:rsidRPr="00C25A1B" w:rsidRDefault="00312583" w:rsidP="00312583">
      <w:pPr>
        <w:pStyle w:val="23"/>
        <w:suppressAutoHyphens/>
        <w:spacing w:line="360" w:lineRule="auto"/>
        <w:ind w:firstLine="567"/>
        <w:jc w:val="left"/>
        <w:rPr>
          <w:position w:val="-34"/>
          <w:lang w:val="uk-UA"/>
        </w:rPr>
      </w:pPr>
      <w:r w:rsidRPr="00080BEE">
        <w:rPr>
          <w:position w:val="-12"/>
        </w:rPr>
        <w:object w:dxaOrig="4300" w:dyaOrig="440">
          <v:shape id="_x0000_i1113" type="#_x0000_t75" style="width:215.25pt;height:21.75pt" o:ole="">
            <v:imagedata r:id="rId190" o:title=""/>
          </v:shape>
          <o:OLEObject Type="Embed" ProgID="Equation.3" ShapeID="_x0000_i1113" DrawAspect="Content" ObjectID="_1622437389" r:id="rId191"/>
        </w:object>
      </w:r>
      <w:r w:rsidR="0022406F">
        <w:rPr>
          <w:lang w:val="uk-UA"/>
        </w:rPr>
        <w:t xml:space="preserve">         </w:t>
      </w:r>
      <w:r w:rsidR="009554EA">
        <w:rPr>
          <w:lang w:val="uk-UA"/>
        </w:rPr>
        <w:t xml:space="preserve">                                        </w:t>
      </w:r>
      <w:r w:rsidR="0022406F">
        <w:rPr>
          <w:lang w:val="uk-UA"/>
        </w:rPr>
        <w:t xml:space="preserve"> </w:t>
      </w:r>
      <w:r w:rsidR="009554EA">
        <w:rPr>
          <w:lang w:val="uk-UA"/>
        </w:rPr>
        <w:t xml:space="preserve">  </w:t>
      </w:r>
      <w:r w:rsidR="00416E6E">
        <w:rPr>
          <w:lang w:val="uk-UA"/>
        </w:rPr>
        <w:t xml:space="preserve"> </w:t>
      </w:r>
      <w:r w:rsidR="009554EA">
        <w:rPr>
          <w:lang w:val="uk-UA"/>
        </w:rPr>
        <w:t xml:space="preserve"> </w:t>
      </w:r>
      <w:r w:rsidR="0022406F">
        <w:rPr>
          <w:lang w:val="uk-UA"/>
        </w:rPr>
        <w:t>(</w:t>
      </w:r>
      <w:r w:rsidR="00C46668">
        <w:rPr>
          <w:lang w:val="uk-UA"/>
        </w:rPr>
        <w:t>3.47</w:t>
      </w:r>
      <w:r>
        <w:rPr>
          <w:lang w:val="uk-UA"/>
        </w:rPr>
        <w:t>)</w:t>
      </w:r>
    </w:p>
    <w:p w:rsidR="00312583" w:rsidRDefault="00312583" w:rsidP="00312583">
      <w:pPr>
        <w:pStyle w:val="23"/>
        <w:suppressAutoHyphens/>
        <w:spacing w:line="360" w:lineRule="auto"/>
        <w:ind w:firstLine="567"/>
        <w:rPr>
          <w:lang w:val="uk-UA"/>
        </w:rPr>
      </w:pPr>
      <w:r>
        <w:rPr>
          <w:lang w:val="uk-UA"/>
        </w:rPr>
        <w:t xml:space="preserve">Температура конверсії природного газу в печі регулюється витратою суміші паливного газу та повітря. Тому передавальна функція технологічного об’єкта керування  набуває вигляду (3.35) </w:t>
      </w:r>
    </w:p>
    <w:p w:rsidR="00312583" w:rsidRDefault="00312583" w:rsidP="00312583">
      <w:pPr>
        <w:pStyle w:val="23"/>
        <w:suppressAutoHyphens/>
        <w:spacing w:line="360" w:lineRule="auto"/>
        <w:ind w:firstLine="567"/>
        <w:rPr>
          <w:lang w:val="uk-UA"/>
        </w:rPr>
      </w:pPr>
    </w:p>
    <w:p w:rsidR="00312583" w:rsidRDefault="00312583" w:rsidP="00312583">
      <w:pPr>
        <w:pStyle w:val="23"/>
        <w:suppressAutoHyphens/>
        <w:spacing w:line="360" w:lineRule="auto"/>
        <w:ind w:firstLine="567"/>
        <w:rPr>
          <w:lang w:val="uk-UA"/>
        </w:rPr>
      </w:pPr>
      <w:r w:rsidRPr="003019B4">
        <w:rPr>
          <w:position w:val="-24"/>
        </w:rPr>
        <w:object w:dxaOrig="1719" w:dyaOrig="620">
          <v:shape id="_x0000_i1114" type="#_x0000_t75" style="width:86.25pt;height:31.5pt" o:ole="">
            <v:imagedata r:id="rId192" o:title=""/>
          </v:shape>
          <o:OLEObject Type="Embed" ProgID="Equation.3" ShapeID="_x0000_i1114" DrawAspect="Content" ObjectID="_1622437390" r:id="rId193"/>
        </w:object>
      </w:r>
      <w:r w:rsidR="009554EA">
        <w:rPr>
          <w:position w:val="-24"/>
          <w:lang w:val="uk-UA"/>
        </w:rPr>
        <w:t xml:space="preserve">                                                                                          </w:t>
      </w:r>
      <w:r w:rsidR="0022406F">
        <w:rPr>
          <w:lang w:val="uk-UA"/>
        </w:rPr>
        <w:t>(</w:t>
      </w:r>
      <w:r w:rsidR="00C46668">
        <w:rPr>
          <w:lang w:val="uk-UA"/>
        </w:rPr>
        <w:t>3</w:t>
      </w:r>
      <w:r w:rsidR="0022406F">
        <w:rPr>
          <w:lang w:val="uk-UA"/>
        </w:rPr>
        <w:t>.</w:t>
      </w:r>
      <w:r w:rsidR="00C46668">
        <w:rPr>
          <w:lang w:val="uk-UA"/>
        </w:rPr>
        <w:t>48</w:t>
      </w:r>
      <w:r>
        <w:rPr>
          <w:lang w:val="uk-UA"/>
        </w:rPr>
        <w:t>)</w:t>
      </w:r>
    </w:p>
    <w:p w:rsidR="00312583" w:rsidRDefault="009554EA" w:rsidP="00312583">
      <w:pPr>
        <w:pStyle w:val="23"/>
        <w:suppressAutoHyphens/>
        <w:spacing w:line="360" w:lineRule="auto"/>
        <w:ind w:firstLine="567"/>
        <w:rPr>
          <w:lang w:val="uk-UA"/>
        </w:rPr>
      </w:pPr>
      <w:r w:rsidRPr="003019B4">
        <w:rPr>
          <w:position w:val="-24"/>
        </w:rPr>
        <w:object w:dxaOrig="2940" w:dyaOrig="620">
          <v:shape id="_x0000_i1115" type="#_x0000_t75" style="width:145.5pt;height:31.5pt" o:ole="">
            <v:imagedata r:id="rId194" o:title=""/>
          </v:shape>
          <o:OLEObject Type="Embed" ProgID="Equation.3" ShapeID="_x0000_i1115" DrawAspect="Content" ObjectID="_1622437391" r:id="rId195"/>
        </w:object>
      </w:r>
      <w:r w:rsidR="0022406F">
        <w:rPr>
          <w:lang w:val="uk-UA"/>
        </w:rPr>
        <w:t xml:space="preserve">  </w:t>
      </w:r>
      <w:r>
        <w:rPr>
          <w:lang w:val="uk-UA"/>
        </w:rPr>
        <w:t xml:space="preserve">                                                                       </w:t>
      </w:r>
      <w:r w:rsidR="0022406F">
        <w:rPr>
          <w:lang w:val="uk-UA"/>
        </w:rPr>
        <w:t>(</w:t>
      </w:r>
      <w:r w:rsidR="00C46668">
        <w:rPr>
          <w:lang w:val="uk-UA"/>
        </w:rPr>
        <w:t>3.49</w:t>
      </w:r>
      <w:r w:rsidR="00312583">
        <w:rPr>
          <w:lang w:val="uk-UA"/>
        </w:rPr>
        <w:t>)</w:t>
      </w:r>
    </w:p>
    <w:p w:rsidR="00312583" w:rsidRDefault="00312583" w:rsidP="00A129FB">
      <w:pPr>
        <w:pStyle w:val="23"/>
        <w:suppressAutoHyphens/>
        <w:spacing w:line="360" w:lineRule="auto"/>
        <w:ind w:firstLine="567"/>
        <w:jc w:val="left"/>
        <w:rPr>
          <w:szCs w:val="28"/>
          <w:lang w:val="uk-UA"/>
        </w:rPr>
      </w:pPr>
    </w:p>
    <w:p w:rsidR="00CF5287" w:rsidRPr="003019B4" w:rsidRDefault="00F43CAE" w:rsidP="00A129FB">
      <w:pPr>
        <w:pStyle w:val="23"/>
        <w:suppressAutoHyphens/>
        <w:spacing w:line="360" w:lineRule="auto"/>
        <w:ind w:firstLine="567"/>
        <w:jc w:val="left"/>
        <w:rPr>
          <w:szCs w:val="28"/>
        </w:rPr>
      </w:pPr>
      <w:r>
        <w:rPr>
          <w:szCs w:val="28"/>
          <w:lang w:val="uk-UA"/>
        </w:rPr>
        <w:t xml:space="preserve">Розрахунок та графіки перехідних процесів одержимо за допомогою програми </w:t>
      </w:r>
      <w:r>
        <w:rPr>
          <w:szCs w:val="28"/>
          <w:lang w:val="en-US"/>
        </w:rPr>
        <w:t>Maple</w:t>
      </w:r>
      <w:r w:rsidR="00470F60">
        <w:rPr>
          <w:szCs w:val="28"/>
          <w:lang w:val="en-US"/>
        </w:rPr>
        <w:t>w</w:t>
      </w:r>
      <w:r w:rsidR="00470F60" w:rsidRPr="003019B4">
        <w:rPr>
          <w:szCs w:val="28"/>
        </w:rPr>
        <w:t>8.</w:t>
      </w:r>
    </w:p>
    <w:p w:rsidR="00470F60" w:rsidRPr="00517E09" w:rsidRDefault="00470F60" w:rsidP="00470F60">
      <w:pPr>
        <w:autoSpaceDE w:val="0"/>
        <w:autoSpaceDN w:val="0"/>
        <w:adjustRightInd w:val="0"/>
        <w:jc w:val="left"/>
        <w:rPr>
          <w:color w:val="000000"/>
          <w:sz w:val="24"/>
        </w:rPr>
      </w:pPr>
      <w:r w:rsidRPr="00517E09">
        <w:rPr>
          <w:color w:val="000000"/>
          <w:sz w:val="24"/>
        </w:rPr>
        <w:t>&gt;</w:t>
      </w:r>
      <w:r w:rsidRPr="00470F60">
        <w:rPr>
          <w:rFonts w:ascii="Courier New" w:hAnsi="Courier New" w:cs="Courier New"/>
          <w:b/>
          <w:bCs/>
          <w:color w:val="FF0000"/>
          <w:sz w:val="24"/>
          <w:lang w:val="en-US"/>
        </w:rPr>
        <w:t>restart</w:t>
      </w:r>
      <w:r w:rsidRPr="00517E09">
        <w:rPr>
          <w:rFonts w:ascii="Courier New" w:hAnsi="Courier New" w:cs="Courier New"/>
          <w:b/>
          <w:bCs/>
          <w:color w:val="FF0000"/>
          <w:sz w:val="24"/>
        </w:rPr>
        <w:t>;</w:t>
      </w:r>
    </w:p>
    <w:p w:rsidR="00470F60" w:rsidRPr="00517E09" w:rsidRDefault="00470F60" w:rsidP="00470F60">
      <w:pPr>
        <w:autoSpaceDE w:val="0"/>
        <w:autoSpaceDN w:val="0"/>
        <w:adjustRightInd w:val="0"/>
        <w:jc w:val="left"/>
        <w:rPr>
          <w:color w:val="000000"/>
          <w:sz w:val="24"/>
        </w:rPr>
      </w:pPr>
      <w:r w:rsidRPr="00517E09">
        <w:rPr>
          <w:color w:val="000000"/>
          <w:sz w:val="24"/>
        </w:rPr>
        <w:t>&gt;</w:t>
      </w:r>
      <w:r w:rsidRPr="00470F60">
        <w:rPr>
          <w:rFonts w:ascii="Courier New" w:hAnsi="Courier New" w:cs="Courier New"/>
          <w:b/>
          <w:bCs/>
          <w:color w:val="FF0000"/>
          <w:sz w:val="24"/>
          <w:lang w:val="en-US"/>
        </w:rPr>
        <w:t>W</w:t>
      </w:r>
      <w:r w:rsidRPr="00517E09">
        <w:rPr>
          <w:rFonts w:ascii="Courier New" w:hAnsi="Courier New" w:cs="Courier New"/>
          <w:b/>
          <w:bCs/>
          <w:color w:val="FF0000"/>
          <w:sz w:val="24"/>
        </w:rPr>
        <w:t>12:=0.8/(14*</w:t>
      </w:r>
      <w:r w:rsidRPr="00470F60">
        <w:rPr>
          <w:rFonts w:ascii="Courier New" w:hAnsi="Courier New" w:cs="Courier New"/>
          <w:b/>
          <w:bCs/>
          <w:color w:val="FF0000"/>
          <w:sz w:val="24"/>
          <w:lang w:val="en-US"/>
        </w:rPr>
        <w:t>s</w:t>
      </w:r>
      <w:r w:rsidRPr="00517E09">
        <w:rPr>
          <w:rFonts w:ascii="Courier New" w:hAnsi="Courier New" w:cs="Courier New"/>
          <w:b/>
          <w:bCs/>
          <w:color w:val="FF0000"/>
          <w:sz w:val="24"/>
        </w:rPr>
        <w:t>+1);</w:t>
      </w:r>
    </w:p>
    <w:p w:rsidR="00470F60" w:rsidRPr="00517E09" w:rsidRDefault="00470F60" w:rsidP="009554EA">
      <w:pPr>
        <w:autoSpaceDE w:val="0"/>
        <w:autoSpaceDN w:val="0"/>
        <w:adjustRightInd w:val="0"/>
        <w:spacing w:line="360" w:lineRule="auto"/>
        <w:jc w:val="left"/>
        <w:rPr>
          <w:color w:val="000000"/>
          <w:sz w:val="24"/>
        </w:rPr>
      </w:pPr>
      <w:r>
        <w:rPr>
          <w:noProof/>
          <w:color w:val="000000"/>
          <w:position w:val="-23"/>
          <w:sz w:val="24"/>
        </w:rPr>
        <w:drawing>
          <wp:anchor distT="0" distB="0" distL="114300" distR="114300" simplePos="0" relativeHeight="251658240" behindDoc="0" locked="0" layoutInCell="1" allowOverlap="1">
            <wp:simplePos x="0" y="0"/>
            <wp:positionH relativeFrom="column">
              <wp:posOffset>1080135</wp:posOffset>
            </wp:positionH>
            <wp:positionV relativeFrom="paragraph">
              <wp:align>top</wp:align>
            </wp:positionV>
            <wp:extent cx="1105469" cy="368490"/>
            <wp:effectExtent l="0" t="0" r="0" b="0"/>
            <wp:wrapSquare wrapText="bothSides"/>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05469" cy="368490"/>
                    </a:xfrm>
                    <a:prstGeom prst="rect">
                      <a:avLst/>
                    </a:prstGeom>
                    <a:noFill/>
                    <a:ln>
                      <a:noFill/>
                    </a:ln>
                  </pic:spPr>
                </pic:pic>
              </a:graphicData>
            </a:graphic>
          </wp:anchor>
        </w:drawing>
      </w:r>
      <w:r w:rsidR="009554EA" w:rsidRPr="00517E09">
        <w:rPr>
          <w:color w:val="000000"/>
          <w:sz w:val="24"/>
        </w:rPr>
        <w:br w:type="textWrapping" w:clear="all"/>
      </w:r>
    </w:p>
    <w:p w:rsidR="00470F60" w:rsidRPr="003019B4" w:rsidRDefault="00470F60" w:rsidP="00470F60">
      <w:pPr>
        <w:autoSpaceDE w:val="0"/>
        <w:autoSpaceDN w:val="0"/>
        <w:adjustRightInd w:val="0"/>
        <w:jc w:val="left"/>
        <w:rPr>
          <w:color w:val="000000"/>
          <w:sz w:val="24"/>
        </w:rPr>
      </w:pPr>
      <w:r w:rsidRPr="003019B4">
        <w:rPr>
          <w:color w:val="000000"/>
          <w:sz w:val="24"/>
        </w:rPr>
        <w:t>&gt;</w:t>
      </w:r>
      <w:r w:rsidRPr="003019B4">
        <w:rPr>
          <w:rFonts w:ascii="Courier New" w:hAnsi="Courier New" w:cs="Courier New"/>
          <w:b/>
          <w:bCs/>
          <w:color w:val="FF0000"/>
          <w:sz w:val="24"/>
        </w:rPr>
        <w:t>"</w:t>
      </w:r>
      <w:proofErr w:type="spellStart"/>
      <w:r w:rsidRPr="003019B4">
        <w:rPr>
          <w:rFonts w:ascii="Courier New" w:hAnsi="Courier New" w:cs="Courier New"/>
          <w:b/>
          <w:bCs/>
          <w:color w:val="FF0000"/>
          <w:sz w:val="24"/>
        </w:rPr>
        <w:t>Передавальнафункціявиконавчогомеханізму</w:t>
      </w:r>
      <w:proofErr w:type="spellEnd"/>
      <w:r w:rsidRPr="003019B4">
        <w:rPr>
          <w:rFonts w:ascii="Courier New" w:hAnsi="Courier New" w:cs="Courier New"/>
          <w:b/>
          <w:bCs/>
          <w:color w:val="FF0000"/>
          <w:sz w:val="24"/>
        </w:rPr>
        <w:t>":</w:t>
      </w:r>
    </w:p>
    <w:p w:rsidR="00470F60" w:rsidRPr="003019B4" w:rsidRDefault="00470F60" w:rsidP="00470F60">
      <w:pPr>
        <w:autoSpaceDE w:val="0"/>
        <w:autoSpaceDN w:val="0"/>
        <w:adjustRightInd w:val="0"/>
        <w:jc w:val="left"/>
        <w:rPr>
          <w:color w:val="000000"/>
          <w:sz w:val="24"/>
        </w:rPr>
      </w:pPr>
      <w:r w:rsidRPr="003019B4">
        <w:rPr>
          <w:color w:val="000000"/>
          <w:sz w:val="24"/>
        </w:rPr>
        <w:t>&gt;</w:t>
      </w:r>
      <w:r w:rsidRPr="00470F60">
        <w:rPr>
          <w:rFonts w:ascii="Courier New" w:hAnsi="Courier New" w:cs="Courier New"/>
          <w:b/>
          <w:bCs/>
          <w:color w:val="FF0000"/>
          <w:sz w:val="24"/>
          <w:lang w:val="en-US"/>
        </w:rPr>
        <w:t>W</w:t>
      </w:r>
      <w:r w:rsidRPr="003019B4">
        <w:rPr>
          <w:rFonts w:ascii="Courier New" w:hAnsi="Courier New" w:cs="Courier New"/>
          <w:b/>
          <w:bCs/>
          <w:color w:val="FF0000"/>
          <w:sz w:val="24"/>
        </w:rPr>
        <w:t>13:=0.45;</w:t>
      </w:r>
    </w:p>
    <w:p w:rsidR="00470F60" w:rsidRPr="00470F60" w:rsidRDefault="00470F60" w:rsidP="00470F60">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857250" cy="180975"/>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rsidR="00470F60" w:rsidRPr="003019B4" w:rsidRDefault="00470F60" w:rsidP="00470F60">
      <w:pPr>
        <w:autoSpaceDE w:val="0"/>
        <w:autoSpaceDN w:val="0"/>
        <w:adjustRightInd w:val="0"/>
        <w:jc w:val="left"/>
        <w:rPr>
          <w:color w:val="000000"/>
          <w:sz w:val="24"/>
        </w:rPr>
      </w:pPr>
      <w:r w:rsidRPr="003019B4">
        <w:rPr>
          <w:color w:val="000000"/>
          <w:sz w:val="24"/>
        </w:rPr>
        <w:t>&gt;</w:t>
      </w:r>
      <w:r w:rsidRPr="003019B4">
        <w:rPr>
          <w:rFonts w:ascii="Courier New" w:hAnsi="Courier New" w:cs="Courier New"/>
          <w:b/>
          <w:bCs/>
          <w:color w:val="FF0000"/>
          <w:sz w:val="24"/>
        </w:rPr>
        <w:t xml:space="preserve">"Перший </w:t>
      </w:r>
      <w:proofErr w:type="spellStart"/>
      <w:r w:rsidRPr="003019B4">
        <w:rPr>
          <w:rFonts w:ascii="Courier New" w:hAnsi="Courier New" w:cs="Courier New"/>
          <w:b/>
          <w:bCs/>
          <w:color w:val="FF0000"/>
          <w:sz w:val="24"/>
        </w:rPr>
        <w:t>технологічнийоб'єкт</w:t>
      </w:r>
      <w:proofErr w:type="spellEnd"/>
      <w:r w:rsidRPr="003019B4">
        <w:rPr>
          <w:rFonts w:ascii="Courier New" w:hAnsi="Courier New" w:cs="Courier New"/>
          <w:b/>
          <w:bCs/>
          <w:color w:val="FF0000"/>
          <w:sz w:val="24"/>
        </w:rPr>
        <w:t>":</w:t>
      </w:r>
    </w:p>
    <w:p w:rsidR="00470F60" w:rsidRPr="003019B4" w:rsidRDefault="00470F60" w:rsidP="00470F60">
      <w:pPr>
        <w:autoSpaceDE w:val="0"/>
        <w:autoSpaceDN w:val="0"/>
        <w:adjustRightInd w:val="0"/>
        <w:jc w:val="left"/>
        <w:rPr>
          <w:color w:val="000000"/>
          <w:sz w:val="24"/>
        </w:rPr>
      </w:pPr>
      <w:r w:rsidRPr="003019B4">
        <w:rPr>
          <w:color w:val="000000"/>
          <w:sz w:val="24"/>
        </w:rPr>
        <w:t>&gt;</w:t>
      </w:r>
      <w:r w:rsidRPr="00470F60">
        <w:rPr>
          <w:rFonts w:ascii="Courier New" w:hAnsi="Courier New" w:cs="Courier New"/>
          <w:b/>
          <w:bCs/>
          <w:color w:val="FF0000"/>
          <w:sz w:val="24"/>
          <w:lang w:val="en-US"/>
        </w:rPr>
        <w:t>W</w:t>
      </w:r>
      <w:r w:rsidRPr="003019B4">
        <w:rPr>
          <w:rFonts w:ascii="Courier New" w:hAnsi="Courier New" w:cs="Courier New"/>
          <w:b/>
          <w:bCs/>
          <w:color w:val="FF0000"/>
          <w:sz w:val="24"/>
        </w:rPr>
        <w:t>14:=1.011/(19.033*</w:t>
      </w:r>
      <w:r w:rsidRPr="00470F60">
        <w:rPr>
          <w:rFonts w:ascii="Courier New" w:hAnsi="Courier New" w:cs="Courier New"/>
          <w:b/>
          <w:bCs/>
          <w:color w:val="FF0000"/>
          <w:sz w:val="24"/>
          <w:lang w:val="en-US"/>
        </w:rPr>
        <w:t>s</w:t>
      </w:r>
      <w:r w:rsidRPr="003019B4">
        <w:rPr>
          <w:rFonts w:ascii="Courier New" w:hAnsi="Courier New" w:cs="Courier New"/>
          <w:b/>
          <w:bCs/>
          <w:color w:val="FF0000"/>
          <w:sz w:val="24"/>
        </w:rPr>
        <w:t>+1);</w:t>
      </w:r>
    </w:p>
    <w:p w:rsidR="00470F60" w:rsidRPr="00470F60" w:rsidRDefault="00470F60" w:rsidP="00470F60">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extent cx="1381125" cy="361950"/>
            <wp:effectExtent l="0" t="0" r="9525"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p>
    <w:p w:rsidR="00470F60" w:rsidRPr="003019B4" w:rsidRDefault="00470F60" w:rsidP="00470F60">
      <w:pPr>
        <w:autoSpaceDE w:val="0"/>
        <w:autoSpaceDN w:val="0"/>
        <w:adjustRightInd w:val="0"/>
        <w:jc w:val="left"/>
        <w:rPr>
          <w:color w:val="000000"/>
          <w:sz w:val="24"/>
        </w:rPr>
      </w:pPr>
      <w:r w:rsidRPr="003019B4">
        <w:rPr>
          <w:color w:val="000000"/>
          <w:sz w:val="24"/>
        </w:rPr>
        <w:t>&gt;</w:t>
      </w:r>
      <w:r w:rsidRPr="003019B4">
        <w:rPr>
          <w:rFonts w:ascii="Courier New" w:hAnsi="Courier New" w:cs="Courier New"/>
          <w:b/>
          <w:bCs/>
          <w:color w:val="FF0000"/>
          <w:sz w:val="24"/>
        </w:rPr>
        <w:t>"</w:t>
      </w:r>
      <w:proofErr w:type="spellStart"/>
      <w:r w:rsidRPr="003019B4">
        <w:rPr>
          <w:rFonts w:ascii="Courier New" w:hAnsi="Courier New" w:cs="Courier New"/>
          <w:b/>
          <w:bCs/>
          <w:color w:val="FF0000"/>
          <w:sz w:val="24"/>
        </w:rPr>
        <w:t>Давачвнутрішнього</w:t>
      </w:r>
      <w:proofErr w:type="spellEnd"/>
      <w:r w:rsidRPr="003019B4">
        <w:rPr>
          <w:rFonts w:ascii="Courier New" w:hAnsi="Courier New" w:cs="Courier New"/>
          <w:b/>
          <w:bCs/>
          <w:color w:val="FF0000"/>
          <w:sz w:val="24"/>
        </w:rPr>
        <w:t xml:space="preserve"> контуру":</w:t>
      </w:r>
    </w:p>
    <w:p w:rsidR="00470F60" w:rsidRPr="003019B4" w:rsidRDefault="00470F60" w:rsidP="00470F60">
      <w:pPr>
        <w:autoSpaceDE w:val="0"/>
        <w:autoSpaceDN w:val="0"/>
        <w:adjustRightInd w:val="0"/>
        <w:jc w:val="left"/>
        <w:rPr>
          <w:color w:val="000000"/>
          <w:sz w:val="24"/>
        </w:rPr>
      </w:pPr>
      <w:r w:rsidRPr="003019B4">
        <w:rPr>
          <w:color w:val="000000"/>
          <w:sz w:val="24"/>
        </w:rPr>
        <w:t>&gt;</w:t>
      </w:r>
      <w:r w:rsidRPr="00470F60">
        <w:rPr>
          <w:rFonts w:ascii="Courier New" w:hAnsi="Courier New" w:cs="Courier New"/>
          <w:b/>
          <w:bCs/>
          <w:color w:val="FF0000"/>
          <w:sz w:val="24"/>
          <w:lang w:val="en-US"/>
        </w:rPr>
        <w:t>W</w:t>
      </w:r>
      <w:r w:rsidRPr="003019B4">
        <w:rPr>
          <w:rFonts w:ascii="Courier New" w:hAnsi="Courier New" w:cs="Courier New"/>
          <w:b/>
          <w:bCs/>
          <w:color w:val="FF0000"/>
          <w:sz w:val="24"/>
        </w:rPr>
        <w:t>15:=0.8/(1.2^2*</w:t>
      </w:r>
      <w:r w:rsidRPr="00470F60">
        <w:rPr>
          <w:rFonts w:ascii="Courier New" w:hAnsi="Courier New" w:cs="Courier New"/>
          <w:b/>
          <w:bCs/>
          <w:color w:val="FF0000"/>
          <w:sz w:val="24"/>
          <w:lang w:val="en-US"/>
        </w:rPr>
        <w:t>s</w:t>
      </w:r>
      <w:r w:rsidRPr="003019B4">
        <w:rPr>
          <w:rFonts w:ascii="Courier New" w:hAnsi="Courier New" w:cs="Courier New"/>
          <w:b/>
          <w:bCs/>
          <w:color w:val="FF0000"/>
          <w:sz w:val="24"/>
        </w:rPr>
        <w:t>^2+3*</w:t>
      </w:r>
      <w:r w:rsidRPr="00470F60">
        <w:rPr>
          <w:rFonts w:ascii="Courier New" w:hAnsi="Courier New" w:cs="Courier New"/>
          <w:b/>
          <w:bCs/>
          <w:color w:val="FF0000"/>
          <w:sz w:val="24"/>
          <w:lang w:val="en-US"/>
        </w:rPr>
        <w:t>s</w:t>
      </w:r>
      <w:r w:rsidRPr="003019B4">
        <w:rPr>
          <w:rFonts w:ascii="Courier New" w:hAnsi="Courier New" w:cs="Courier New"/>
          <w:b/>
          <w:bCs/>
          <w:color w:val="FF0000"/>
          <w:sz w:val="24"/>
        </w:rPr>
        <w:t>+1);</w:t>
      </w:r>
    </w:p>
    <w:p w:rsidR="00470F60" w:rsidRPr="00470F60" w:rsidRDefault="00470F60" w:rsidP="00470F60">
      <w:pPr>
        <w:autoSpaceDE w:val="0"/>
        <w:autoSpaceDN w:val="0"/>
        <w:adjustRightInd w:val="0"/>
        <w:jc w:val="left"/>
        <w:rPr>
          <w:color w:val="000000"/>
          <w:sz w:val="24"/>
          <w:lang w:val="en-US"/>
        </w:rPr>
      </w:pPr>
      <w:r w:rsidRPr="00470F60">
        <w:rPr>
          <w:color w:val="000000"/>
          <w:sz w:val="24"/>
          <w:lang w:val="en-US"/>
        </w:rPr>
        <w:t>&gt;</w:t>
      </w:r>
    </w:p>
    <w:p w:rsidR="00470F60" w:rsidRPr="00470F60" w:rsidRDefault="00470F60" w:rsidP="00470F60">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extent cx="1609725" cy="390525"/>
            <wp:effectExtent l="0" t="0" r="9525"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p>
    <w:p w:rsidR="00470F60" w:rsidRPr="003019B4" w:rsidRDefault="00470F60" w:rsidP="00470F60">
      <w:pPr>
        <w:autoSpaceDE w:val="0"/>
        <w:autoSpaceDN w:val="0"/>
        <w:adjustRightInd w:val="0"/>
        <w:jc w:val="left"/>
        <w:rPr>
          <w:color w:val="000000"/>
          <w:sz w:val="24"/>
        </w:rPr>
      </w:pPr>
      <w:r w:rsidRPr="003019B4">
        <w:rPr>
          <w:color w:val="000000"/>
          <w:sz w:val="24"/>
        </w:rPr>
        <w:t>&gt;</w:t>
      </w:r>
      <w:r w:rsidRPr="003019B4">
        <w:rPr>
          <w:rFonts w:ascii="Courier New" w:hAnsi="Courier New" w:cs="Courier New"/>
          <w:b/>
          <w:bCs/>
          <w:color w:val="FF0000"/>
          <w:sz w:val="24"/>
        </w:rPr>
        <w:t>"</w:t>
      </w:r>
      <w:proofErr w:type="spellStart"/>
      <w:r w:rsidRPr="003019B4">
        <w:rPr>
          <w:rFonts w:ascii="Courier New" w:hAnsi="Courier New" w:cs="Courier New"/>
          <w:b/>
          <w:bCs/>
          <w:color w:val="FF0000"/>
          <w:sz w:val="24"/>
        </w:rPr>
        <w:t>Передавальнафункціяпроміжногоперетворювача</w:t>
      </w:r>
      <w:proofErr w:type="spellEnd"/>
      <w:r w:rsidRPr="003019B4">
        <w:rPr>
          <w:rFonts w:ascii="Courier New" w:hAnsi="Courier New" w:cs="Courier New"/>
          <w:b/>
          <w:bCs/>
          <w:color w:val="FF0000"/>
          <w:sz w:val="24"/>
        </w:rPr>
        <w:t>":</w:t>
      </w:r>
    </w:p>
    <w:p w:rsidR="00470F60" w:rsidRPr="003019B4" w:rsidRDefault="00470F60" w:rsidP="00470F60">
      <w:pPr>
        <w:autoSpaceDE w:val="0"/>
        <w:autoSpaceDN w:val="0"/>
        <w:adjustRightInd w:val="0"/>
        <w:jc w:val="left"/>
        <w:rPr>
          <w:color w:val="000000"/>
          <w:sz w:val="24"/>
        </w:rPr>
      </w:pPr>
      <w:r w:rsidRPr="003019B4">
        <w:rPr>
          <w:color w:val="000000"/>
          <w:sz w:val="24"/>
        </w:rPr>
        <w:t>&gt;</w:t>
      </w:r>
      <w:r w:rsidRPr="00470F60">
        <w:rPr>
          <w:rFonts w:ascii="Courier New" w:hAnsi="Courier New" w:cs="Courier New"/>
          <w:b/>
          <w:bCs/>
          <w:color w:val="FF0000"/>
          <w:sz w:val="24"/>
          <w:lang w:val="en-US"/>
        </w:rPr>
        <w:t>W</w:t>
      </w:r>
      <w:r w:rsidRPr="003019B4">
        <w:rPr>
          <w:rFonts w:ascii="Courier New" w:hAnsi="Courier New" w:cs="Courier New"/>
          <w:b/>
          <w:bCs/>
          <w:color w:val="FF0000"/>
          <w:sz w:val="24"/>
        </w:rPr>
        <w:t>16:=1.04;</w:t>
      </w:r>
    </w:p>
    <w:p w:rsidR="00470F60" w:rsidRPr="00470F60" w:rsidRDefault="00470F60" w:rsidP="00470F60">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857250" cy="180975"/>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rsidR="00470F60" w:rsidRPr="00470F60" w:rsidRDefault="00470F60" w:rsidP="00470F60">
      <w:pPr>
        <w:autoSpaceDE w:val="0"/>
        <w:autoSpaceDN w:val="0"/>
        <w:adjustRightInd w:val="0"/>
        <w:jc w:val="left"/>
        <w:rPr>
          <w:color w:val="000000"/>
          <w:sz w:val="24"/>
          <w:lang w:val="en-US"/>
        </w:rPr>
      </w:pPr>
      <w:r w:rsidRPr="00470F60">
        <w:rPr>
          <w:color w:val="000000"/>
          <w:sz w:val="24"/>
          <w:lang w:val="en-US"/>
        </w:rPr>
        <w:t>&gt;</w:t>
      </w:r>
      <w:r w:rsidRPr="00470F60">
        <w:rPr>
          <w:rFonts w:ascii="Courier New" w:hAnsi="Courier New" w:cs="Courier New"/>
          <w:b/>
          <w:bCs/>
          <w:color w:val="FF0000"/>
          <w:sz w:val="24"/>
          <w:lang w:val="en-US"/>
        </w:rPr>
        <w:t>W</w:t>
      </w:r>
      <w:proofErr w:type="gramStart"/>
      <w:r w:rsidRPr="00470F60">
        <w:rPr>
          <w:rFonts w:ascii="Courier New" w:hAnsi="Courier New" w:cs="Courier New"/>
          <w:b/>
          <w:bCs/>
          <w:color w:val="FF0000"/>
          <w:sz w:val="24"/>
          <w:lang w:val="en-US"/>
        </w:rPr>
        <w:t>:=</w:t>
      </w:r>
      <w:proofErr w:type="gramEnd"/>
      <w:r w:rsidRPr="00470F60">
        <w:rPr>
          <w:rFonts w:ascii="Courier New" w:hAnsi="Courier New" w:cs="Courier New"/>
          <w:b/>
          <w:bCs/>
          <w:color w:val="FF0000"/>
          <w:sz w:val="24"/>
          <w:lang w:val="en-US"/>
        </w:rPr>
        <w:t>W12*W13*W14*W15*W16;</w:t>
      </w:r>
    </w:p>
    <w:p w:rsidR="00470F60" w:rsidRPr="00470F60" w:rsidRDefault="00470F60" w:rsidP="00470F60">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extent cx="3190875" cy="390525"/>
            <wp:effectExtent l="0" t="0" r="9525" b="9525"/>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190875" cy="390525"/>
                    </a:xfrm>
                    <a:prstGeom prst="rect">
                      <a:avLst/>
                    </a:prstGeom>
                    <a:noFill/>
                    <a:ln>
                      <a:noFill/>
                    </a:ln>
                  </pic:spPr>
                </pic:pic>
              </a:graphicData>
            </a:graphic>
          </wp:inline>
        </w:drawing>
      </w:r>
    </w:p>
    <w:p w:rsidR="00470F60" w:rsidRPr="00470F60" w:rsidRDefault="00470F60" w:rsidP="00470F60">
      <w:pPr>
        <w:autoSpaceDE w:val="0"/>
        <w:autoSpaceDN w:val="0"/>
        <w:adjustRightInd w:val="0"/>
        <w:jc w:val="left"/>
        <w:rPr>
          <w:color w:val="000000"/>
          <w:sz w:val="24"/>
          <w:lang w:val="en-US"/>
        </w:rPr>
      </w:pPr>
      <w:r w:rsidRPr="00470F60">
        <w:rPr>
          <w:color w:val="000000"/>
          <w:sz w:val="24"/>
          <w:lang w:val="en-US"/>
        </w:rPr>
        <w:t>&gt;</w:t>
      </w:r>
      <w:proofErr w:type="gramStart"/>
      <w:r w:rsidRPr="00470F60">
        <w:rPr>
          <w:rFonts w:ascii="Courier New" w:hAnsi="Courier New" w:cs="Courier New"/>
          <w:b/>
          <w:bCs/>
          <w:color w:val="FF0000"/>
          <w:sz w:val="24"/>
          <w:lang w:val="en-US"/>
        </w:rPr>
        <w:t>with(</w:t>
      </w:r>
      <w:proofErr w:type="spellStart"/>
      <w:proofErr w:type="gramEnd"/>
      <w:r w:rsidRPr="00470F60">
        <w:rPr>
          <w:rFonts w:ascii="Courier New" w:hAnsi="Courier New" w:cs="Courier New"/>
          <w:b/>
          <w:bCs/>
          <w:color w:val="FF0000"/>
          <w:sz w:val="24"/>
          <w:lang w:val="en-US"/>
        </w:rPr>
        <w:t>inttrans</w:t>
      </w:r>
      <w:proofErr w:type="spellEnd"/>
      <w:r w:rsidRPr="00470F60">
        <w:rPr>
          <w:rFonts w:ascii="Courier New" w:hAnsi="Courier New" w:cs="Courier New"/>
          <w:b/>
          <w:bCs/>
          <w:color w:val="FF0000"/>
          <w:sz w:val="24"/>
          <w:lang w:val="en-US"/>
        </w:rPr>
        <w:t>);</w:t>
      </w:r>
    </w:p>
    <w:p w:rsidR="00470F60" w:rsidRPr="00470F60" w:rsidRDefault="00470F60" w:rsidP="00470F60">
      <w:pPr>
        <w:autoSpaceDE w:val="0"/>
        <w:autoSpaceDN w:val="0"/>
        <w:adjustRightInd w:val="0"/>
        <w:spacing w:line="360" w:lineRule="auto"/>
        <w:jc w:val="center"/>
        <w:rPr>
          <w:color w:val="000000"/>
          <w:sz w:val="24"/>
          <w:lang w:val="en-US"/>
        </w:rPr>
      </w:pPr>
      <w:r>
        <w:rPr>
          <w:noProof/>
          <w:color w:val="000000"/>
          <w:position w:val="-16"/>
          <w:sz w:val="24"/>
        </w:rPr>
        <w:drawing>
          <wp:inline distT="0" distB="0" distL="0" distR="0">
            <wp:extent cx="4933950" cy="3810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933950" cy="381000"/>
                    </a:xfrm>
                    <a:prstGeom prst="rect">
                      <a:avLst/>
                    </a:prstGeom>
                    <a:noFill/>
                    <a:ln>
                      <a:noFill/>
                    </a:ln>
                  </pic:spPr>
                </pic:pic>
              </a:graphicData>
            </a:graphic>
          </wp:inline>
        </w:drawing>
      </w:r>
    </w:p>
    <w:p w:rsidR="00470F60" w:rsidRPr="00470F60" w:rsidRDefault="00470F60" w:rsidP="00470F60">
      <w:pPr>
        <w:autoSpaceDE w:val="0"/>
        <w:autoSpaceDN w:val="0"/>
        <w:adjustRightInd w:val="0"/>
        <w:jc w:val="left"/>
        <w:rPr>
          <w:color w:val="000000"/>
          <w:sz w:val="24"/>
          <w:lang w:val="en-US"/>
        </w:rPr>
      </w:pPr>
      <w:r w:rsidRPr="00470F60">
        <w:rPr>
          <w:color w:val="000000"/>
          <w:sz w:val="24"/>
          <w:lang w:val="en-US"/>
        </w:rPr>
        <w:t>&gt;</w:t>
      </w:r>
      <w:r w:rsidRPr="00470F60">
        <w:rPr>
          <w:rFonts w:ascii="Courier New" w:hAnsi="Courier New" w:cs="Courier New"/>
          <w:b/>
          <w:bCs/>
          <w:color w:val="FF0000"/>
          <w:sz w:val="24"/>
          <w:lang w:val="en-US"/>
        </w:rPr>
        <w:t>y</w:t>
      </w:r>
      <w:proofErr w:type="gramStart"/>
      <w:r w:rsidRPr="00470F60">
        <w:rPr>
          <w:rFonts w:ascii="Courier New" w:hAnsi="Courier New" w:cs="Courier New"/>
          <w:b/>
          <w:bCs/>
          <w:color w:val="FF0000"/>
          <w:sz w:val="24"/>
          <w:lang w:val="en-US"/>
        </w:rPr>
        <w:t>:=</w:t>
      </w:r>
      <w:proofErr w:type="spellStart"/>
      <w:proofErr w:type="gramEnd"/>
      <w:r w:rsidRPr="00470F60">
        <w:rPr>
          <w:rFonts w:ascii="Courier New" w:hAnsi="Courier New" w:cs="Courier New"/>
          <w:b/>
          <w:bCs/>
          <w:color w:val="FF0000"/>
          <w:sz w:val="24"/>
          <w:lang w:val="en-US"/>
        </w:rPr>
        <w:t>invlaplace</w:t>
      </w:r>
      <w:proofErr w:type="spellEnd"/>
      <w:r w:rsidRPr="00470F60">
        <w:rPr>
          <w:rFonts w:ascii="Courier New" w:hAnsi="Courier New" w:cs="Courier New"/>
          <w:b/>
          <w:bCs/>
          <w:color w:val="FF0000"/>
          <w:sz w:val="24"/>
          <w:lang w:val="en-US"/>
        </w:rPr>
        <w:t>(W/</w:t>
      </w:r>
      <w:proofErr w:type="spellStart"/>
      <w:r w:rsidRPr="00470F60">
        <w:rPr>
          <w:rFonts w:ascii="Courier New" w:hAnsi="Courier New" w:cs="Courier New"/>
          <w:b/>
          <w:bCs/>
          <w:color w:val="FF0000"/>
          <w:sz w:val="24"/>
          <w:lang w:val="en-US"/>
        </w:rPr>
        <w:t>s,s,t</w:t>
      </w:r>
      <w:proofErr w:type="spellEnd"/>
      <w:r w:rsidRPr="00470F60">
        <w:rPr>
          <w:rFonts w:ascii="Courier New" w:hAnsi="Courier New" w:cs="Courier New"/>
          <w:b/>
          <w:bCs/>
          <w:color w:val="FF0000"/>
          <w:sz w:val="24"/>
          <w:lang w:val="en-US"/>
        </w:rPr>
        <w:t>);</w:t>
      </w:r>
    </w:p>
    <w:p w:rsidR="00470F60" w:rsidRPr="00470F60" w:rsidRDefault="00470F60" w:rsidP="00470F60">
      <w:pPr>
        <w:autoSpaceDE w:val="0"/>
        <w:autoSpaceDN w:val="0"/>
        <w:adjustRightInd w:val="0"/>
        <w:spacing w:line="360" w:lineRule="auto"/>
        <w:jc w:val="center"/>
        <w:rPr>
          <w:color w:val="000000"/>
          <w:sz w:val="24"/>
          <w:lang w:val="en-US"/>
        </w:rPr>
      </w:pPr>
      <w:r>
        <w:rPr>
          <w:noProof/>
          <w:color w:val="000000"/>
          <w:position w:val="-15"/>
          <w:sz w:val="24"/>
        </w:rPr>
        <w:drawing>
          <wp:inline distT="0" distB="0" distL="0" distR="0">
            <wp:extent cx="5486400" cy="50482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486400" cy="504825"/>
                    </a:xfrm>
                    <a:prstGeom prst="rect">
                      <a:avLst/>
                    </a:prstGeom>
                    <a:noFill/>
                    <a:ln>
                      <a:noFill/>
                    </a:ln>
                  </pic:spPr>
                </pic:pic>
              </a:graphicData>
            </a:graphic>
          </wp:inline>
        </w:drawing>
      </w:r>
    </w:p>
    <w:p w:rsidR="00470F60" w:rsidRPr="00470F60" w:rsidRDefault="00470F60" w:rsidP="00470F60">
      <w:pPr>
        <w:autoSpaceDE w:val="0"/>
        <w:autoSpaceDN w:val="0"/>
        <w:adjustRightInd w:val="0"/>
        <w:jc w:val="left"/>
        <w:rPr>
          <w:color w:val="000000"/>
          <w:sz w:val="24"/>
          <w:lang w:val="en-US"/>
        </w:rPr>
      </w:pPr>
      <w:r w:rsidRPr="00470F60">
        <w:rPr>
          <w:color w:val="000000"/>
          <w:sz w:val="24"/>
          <w:lang w:val="en-US"/>
        </w:rPr>
        <w:t>&gt;</w:t>
      </w:r>
      <w:r w:rsidRPr="00470F60">
        <w:rPr>
          <w:rFonts w:ascii="Courier New" w:hAnsi="Courier New" w:cs="Courier New"/>
          <w:b/>
          <w:bCs/>
          <w:color w:val="FF0000"/>
          <w:sz w:val="24"/>
          <w:lang w:val="en-US"/>
        </w:rPr>
        <w:t>plot(</w:t>
      </w:r>
      <w:proofErr w:type="spellStart"/>
      <w:r w:rsidRPr="00470F60">
        <w:rPr>
          <w:rFonts w:ascii="Courier New" w:hAnsi="Courier New" w:cs="Courier New"/>
          <w:b/>
          <w:bCs/>
          <w:color w:val="FF0000"/>
          <w:sz w:val="24"/>
          <w:lang w:val="en-US"/>
        </w:rPr>
        <w:t>y</w:t>
      </w:r>
      <w:proofErr w:type="gramStart"/>
      <w:r w:rsidRPr="00470F60">
        <w:rPr>
          <w:rFonts w:ascii="Courier New" w:hAnsi="Courier New" w:cs="Courier New"/>
          <w:b/>
          <w:bCs/>
          <w:color w:val="FF0000"/>
          <w:sz w:val="24"/>
          <w:lang w:val="en-US"/>
        </w:rPr>
        <w:t>,t</w:t>
      </w:r>
      <w:proofErr w:type="spellEnd"/>
      <w:proofErr w:type="gramEnd"/>
      <w:r w:rsidRPr="00470F60">
        <w:rPr>
          <w:rFonts w:ascii="Courier New" w:hAnsi="Courier New" w:cs="Courier New"/>
          <w:b/>
          <w:bCs/>
          <w:color w:val="FF0000"/>
          <w:sz w:val="24"/>
          <w:lang w:val="en-US"/>
        </w:rPr>
        <w:t>=0..250,thickness=3);</w:t>
      </w:r>
    </w:p>
    <w:p w:rsidR="00470F60" w:rsidRDefault="00470F60" w:rsidP="00470F60">
      <w:pPr>
        <w:autoSpaceDE w:val="0"/>
        <w:autoSpaceDN w:val="0"/>
        <w:adjustRightInd w:val="0"/>
        <w:jc w:val="center"/>
        <w:rPr>
          <w:color w:val="000000"/>
          <w:sz w:val="24"/>
          <w:lang w:val="en-US"/>
        </w:rPr>
      </w:pPr>
      <w:r>
        <w:rPr>
          <w:noProof/>
          <w:color w:val="000000"/>
          <w:sz w:val="24"/>
        </w:rPr>
        <w:drawing>
          <wp:inline distT="0" distB="0" distL="0" distR="0">
            <wp:extent cx="3914775" cy="2943225"/>
            <wp:effectExtent l="0" t="0" r="9525" b="952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14775" cy="2943225"/>
                    </a:xfrm>
                    <a:prstGeom prst="rect">
                      <a:avLst/>
                    </a:prstGeom>
                    <a:noFill/>
                    <a:ln>
                      <a:noFill/>
                    </a:ln>
                  </pic:spPr>
                </pic:pic>
              </a:graphicData>
            </a:graphic>
          </wp:inline>
        </w:drawing>
      </w:r>
    </w:p>
    <w:p w:rsidR="00470F60" w:rsidRPr="00470F60" w:rsidRDefault="00C46668" w:rsidP="00470F60">
      <w:pPr>
        <w:autoSpaceDE w:val="0"/>
        <w:autoSpaceDN w:val="0"/>
        <w:adjustRightInd w:val="0"/>
        <w:jc w:val="center"/>
        <w:rPr>
          <w:color w:val="000000"/>
          <w:szCs w:val="28"/>
          <w:lang w:val="uk-UA"/>
        </w:rPr>
      </w:pPr>
      <w:r>
        <w:rPr>
          <w:color w:val="000000"/>
          <w:szCs w:val="28"/>
          <w:lang w:val="uk-UA"/>
        </w:rPr>
        <w:t>Рис.3</w:t>
      </w:r>
      <w:r w:rsidR="00470F60" w:rsidRPr="00470F60">
        <w:rPr>
          <w:color w:val="000000"/>
          <w:szCs w:val="28"/>
          <w:lang w:val="uk-UA"/>
        </w:rPr>
        <w:t>.2 перехідний процес внутрішнього еквівалентного контуру</w:t>
      </w:r>
    </w:p>
    <w:p w:rsidR="00470F60" w:rsidRPr="00470F60" w:rsidRDefault="00470F60" w:rsidP="00470F60">
      <w:pPr>
        <w:autoSpaceDE w:val="0"/>
        <w:autoSpaceDN w:val="0"/>
        <w:adjustRightInd w:val="0"/>
        <w:jc w:val="left"/>
        <w:rPr>
          <w:color w:val="000000"/>
          <w:sz w:val="24"/>
          <w:lang w:val="en-US"/>
        </w:rPr>
      </w:pPr>
      <w:r w:rsidRPr="00470F60">
        <w:rPr>
          <w:color w:val="000000"/>
          <w:sz w:val="24"/>
          <w:lang w:val="en-US"/>
        </w:rPr>
        <w:t>&gt;</w:t>
      </w:r>
      <w:r w:rsidRPr="00470F60">
        <w:rPr>
          <w:rFonts w:ascii="Courier New" w:hAnsi="Courier New" w:cs="Courier New"/>
          <w:b/>
          <w:bCs/>
          <w:color w:val="FF0000"/>
          <w:sz w:val="24"/>
          <w:lang w:val="en-US"/>
        </w:rPr>
        <w:t>s</w:t>
      </w:r>
      <w:proofErr w:type="gramStart"/>
      <w:r w:rsidRPr="00470F60">
        <w:rPr>
          <w:rFonts w:ascii="Courier New" w:hAnsi="Courier New" w:cs="Courier New"/>
          <w:b/>
          <w:bCs/>
          <w:color w:val="FF0000"/>
          <w:sz w:val="24"/>
          <w:lang w:val="en-US"/>
        </w:rPr>
        <w:t>:=</w:t>
      </w:r>
      <w:proofErr w:type="gramEnd"/>
      <w:r w:rsidRPr="00470F60">
        <w:rPr>
          <w:rFonts w:ascii="Courier New" w:hAnsi="Courier New" w:cs="Courier New"/>
          <w:b/>
          <w:bCs/>
          <w:color w:val="FF0000"/>
          <w:sz w:val="24"/>
          <w:lang w:val="en-US"/>
        </w:rPr>
        <w:t>I*v;</w:t>
      </w:r>
    </w:p>
    <w:p w:rsidR="00470F60" w:rsidRPr="00470F60" w:rsidRDefault="00470F60" w:rsidP="00470F60">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495300" cy="180975"/>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p w:rsidR="00470F60" w:rsidRPr="00470F60" w:rsidRDefault="00470F60" w:rsidP="00470F60">
      <w:pPr>
        <w:autoSpaceDE w:val="0"/>
        <w:autoSpaceDN w:val="0"/>
        <w:adjustRightInd w:val="0"/>
        <w:jc w:val="left"/>
        <w:rPr>
          <w:color w:val="000000"/>
          <w:sz w:val="24"/>
          <w:lang w:val="en-US"/>
        </w:rPr>
      </w:pPr>
      <w:r w:rsidRPr="00470F60">
        <w:rPr>
          <w:color w:val="000000"/>
          <w:sz w:val="24"/>
          <w:lang w:val="en-US"/>
        </w:rPr>
        <w:t>&gt;</w:t>
      </w:r>
      <w:r w:rsidRPr="00470F60">
        <w:rPr>
          <w:rFonts w:ascii="Courier New" w:hAnsi="Courier New" w:cs="Courier New"/>
          <w:b/>
          <w:bCs/>
          <w:color w:val="FF0000"/>
          <w:sz w:val="24"/>
          <w:lang w:val="en-US"/>
        </w:rPr>
        <w:t>R</w:t>
      </w:r>
      <w:proofErr w:type="gramStart"/>
      <w:r w:rsidRPr="00470F60">
        <w:rPr>
          <w:rFonts w:ascii="Courier New" w:hAnsi="Courier New" w:cs="Courier New"/>
          <w:b/>
          <w:bCs/>
          <w:color w:val="FF0000"/>
          <w:sz w:val="24"/>
          <w:lang w:val="en-US"/>
        </w:rPr>
        <w:t>:=</w:t>
      </w:r>
      <w:proofErr w:type="gramEnd"/>
      <w:r w:rsidRPr="00470F60">
        <w:rPr>
          <w:rFonts w:ascii="Courier New" w:hAnsi="Courier New" w:cs="Courier New"/>
          <w:b/>
          <w:bCs/>
          <w:color w:val="FF0000"/>
          <w:sz w:val="24"/>
          <w:lang w:val="en-US"/>
        </w:rPr>
        <w:t>Re(W);</w:t>
      </w:r>
    </w:p>
    <w:p w:rsidR="00470F60" w:rsidRPr="00470F60" w:rsidRDefault="00470F60" w:rsidP="00470F60">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extent cx="4657725" cy="390525"/>
            <wp:effectExtent l="0" t="0" r="9525" b="952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657725" cy="390525"/>
                    </a:xfrm>
                    <a:prstGeom prst="rect">
                      <a:avLst/>
                    </a:prstGeom>
                    <a:noFill/>
                    <a:ln>
                      <a:noFill/>
                    </a:ln>
                  </pic:spPr>
                </pic:pic>
              </a:graphicData>
            </a:graphic>
          </wp:inline>
        </w:drawing>
      </w:r>
    </w:p>
    <w:p w:rsidR="00470F60" w:rsidRPr="00470F60" w:rsidRDefault="00470F60" w:rsidP="00470F60">
      <w:pPr>
        <w:autoSpaceDE w:val="0"/>
        <w:autoSpaceDN w:val="0"/>
        <w:adjustRightInd w:val="0"/>
        <w:jc w:val="left"/>
        <w:rPr>
          <w:color w:val="000000"/>
          <w:sz w:val="24"/>
          <w:lang w:val="en-US"/>
        </w:rPr>
      </w:pPr>
      <w:r w:rsidRPr="00470F60">
        <w:rPr>
          <w:color w:val="000000"/>
          <w:sz w:val="24"/>
          <w:lang w:val="en-US"/>
        </w:rPr>
        <w:t>&gt;</w:t>
      </w:r>
      <w:r w:rsidRPr="00470F60">
        <w:rPr>
          <w:rFonts w:ascii="Courier New" w:hAnsi="Courier New" w:cs="Courier New"/>
          <w:b/>
          <w:bCs/>
          <w:color w:val="FF0000"/>
          <w:sz w:val="24"/>
          <w:lang w:val="en-US"/>
        </w:rPr>
        <w:t>M</w:t>
      </w:r>
      <w:proofErr w:type="gramStart"/>
      <w:r w:rsidRPr="00470F60">
        <w:rPr>
          <w:rFonts w:ascii="Courier New" w:hAnsi="Courier New" w:cs="Courier New"/>
          <w:b/>
          <w:bCs/>
          <w:color w:val="FF0000"/>
          <w:sz w:val="24"/>
          <w:lang w:val="en-US"/>
        </w:rPr>
        <w:t>:=</w:t>
      </w:r>
      <w:proofErr w:type="spellStart"/>
      <w:proofErr w:type="gramEnd"/>
      <w:r w:rsidRPr="00470F60">
        <w:rPr>
          <w:rFonts w:ascii="Courier New" w:hAnsi="Courier New" w:cs="Courier New"/>
          <w:b/>
          <w:bCs/>
          <w:color w:val="FF0000"/>
          <w:sz w:val="24"/>
          <w:lang w:val="en-US"/>
        </w:rPr>
        <w:t>Im</w:t>
      </w:r>
      <w:proofErr w:type="spellEnd"/>
      <w:r w:rsidRPr="00470F60">
        <w:rPr>
          <w:rFonts w:ascii="Courier New" w:hAnsi="Courier New" w:cs="Courier New"/>
          <w:b/>
          <w:bCs/>
          <w:color w:val="FF0000"/>
          <w:sz w:val="24"/>
          <w:lang w:val="en-US"/>
        </w:rPr>
        <w:t>(W);</w:t>
      </w:r>
    </w:p>
    <w:p w:rsidR="00470F60" w:rsidRPr="00470F60" w:rsidRDefault="00470F60" w:rsidP="00470F60">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extent cx="4676775" cy="390525"/>
            <wp:effectExtent l="0" t="0" r="9525" b="9525"/>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676775" cy="390525"/>
                    </a:xfrm>
                    <a:prstGeom prst="rect">
                      <a:avLst/>
                    </a:prstGeom>
                    <a:noFill/>
                    <a:ln>
                      <a:noFill/>
                    </a:ln>
                  </pic:spPr>
                </pic:pic>
              </a:graphicData>
            </a:graphic>
          </wp:inline>
        </w:drawing>
      </w:r>
    </w:p>
    <w:p w:rsidR="00470F60" w:rsidRPr="00470F60" w:rsidRDefault="00470F60" w:rsidP="00470F60">
      <w:pPr>
        <w:autoSpaceDE w:val="0"/>
        <w:autoSpaceDN w:val="0"/>
        <w:adjustRightInd w:val="0"/>
        <w:jc w:val="left"/>
        <w:rPr>
          <w:color w:val="000000"/>
          <w:sz w:val="24"/>
          <w:lang w:val="en-US"/>
        </w:rPr>
      </w:pPr>
      <w:r w:rsidRPr="00470F60">
        <w:rPr>
          <w:color w:val="000000"/>
          <w:sz w:val="24"/>
          <w:lang w:val="en-US"/>
        </w:rPr>
        <w:t>&gt;</w:t>
      </w:r>
      <w:r w:rsidRPr="00470F60">
        <w:rPr>
          <w:rFonts w:ascii="Courier New" w:hAnsi="Courier New" w:cs="Courier New"/>
          <w:b/>
          <w:bCs/>
          <w:color w:val="FF0000"/>
          <w:sz w:val="24"/>
          <w:lang w:val="en-US"/>
        </w:rPr>
        <w:t>A</w:t>
      </w:r>
      <w:proofErr w:type="gramStart"/>
      <w:r w:rsidRPr="00470F60">
        <w:rPr>
          <w:rFonts w:ascii="Courier New" w:hAnsi="Courier New" w:cs="Courier New"/>
          <w:b/>
          <w:bCs/>
          <w:color w:val="FF0000"/>
          <w:sz w:val="24"/>
          <w:lang w:val="en-US"/>
        </w:rPr>
        <w:t>:=</w:t>
      </w:r>
      <w:proofErr w:type="spellStart"/>
      <w:proofErr w:type="gramEnd"/>
      <w:r w:rsidRPr="00470F60">
        <w:rPr>
          <w:rFonts w:ascii="Courier New" w:hAnsi="Courier New" w:cs="Courier New"/>
          <w:b/>
          <w:bCs/>
          <w:color w:val="FF0000"/>
          <w:sz w:val="24"/>
          <w:lang w:val="en-US"/>
        </w:rPr>
        <w:t>sqrt</w:t>
      </w:r>
      <w:proofErr w:type="spellEnd"/>
      <w:r w:rsidRPr="00470F60">
        <w:rPr>
          <w:rFonts w:ascii="Courier New" w:hAnsi="Courier New" w:cs="Courier New"/>
          <w:b/>
          <w:bCs/>
          <w:color w:val="FF0000"/>
          <w:sz w:val="24"/>
          <w:lang w:val="en-US"/>
        </w:rPr>
        <w:t>(R^2+M^2);</w:t>
      </w:r>
    </w:p>
    <w:p w:rsidR="00470F60" w:rsidRPr="00470F60" w:rsidRDefault="00470F60" w:rsidP="00470F60">
      <w:pPr>
        <w:autoSpaceDE w:val="0"/>
        <w:autoSpaceDN w:val="0"/>
        <w:adjustRightInd w:val="0"/>
        <w:spacing w:line="360" w:lineRule="auto"/>
        <w:jc w:val="center"/>
        <w:rPr>
          <w:color w:val="000000"/>
          <w:sz w:val="24"/>
          <w:lang w:val="en-US"/>
        </w:rPr>
      </w:pPr>
      <w:r>
        <w:rPr>
          <w:noProof/>
          <w:color w:val="000000"/>
          <w:position w:val="-63"/>
          <w:sz w:val="24"/>
        </w:rPr>
        <w:drawing>
          <wp:inline distT="0" distB="0" distL="0" distR="0">
            <wp:extent cx="5295900" cy="1000125"/>
            <wp:effectExtent l="0" t="0" r="0" b="9525"/>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295900" cy="1000125"/>
                    </a:xfrm>
                    <a:prstGeom prst="rect">
                      <a:avLst/>
                    </a:prstGeom>
                    <a:noFill/>
                    <a:ln>
                      <a:noFill/>
                    </a:ln>
                  </pic:spPr>
                </pic:pic>
              </a:graphicData>
            </a:graphic>
          </wp:inline>
        </w:drawing>
      </w:r>
    </w:p>
    <w:p w:rsidR="00470F60" w:rsidRPr="00470F60" w:rsidRDefault="00470F60" w:rsidP="00470F60">
      <w:pPr>
        <w:autoSpaceDE w:val="0"/>
        <w:autoSpaceDN w:val="0"/>
        <w:adjustRightInd w:val="0"/>
        <w:jc w:val="left"/>
        <w:rPr>
          <w:color w:val="000000"/>
          <w:sz w:val="24"/>
          <w:lang w:val="en-US"/>
        </w:rPr>
      </w:pPr>
      <w:r w:rsidRPr="00470F60">
        <w:rPr>
          <w:color w:val="000000"/>
          <w:sz w:val="24"/>
          <w:lang w:val="en-US"/>
        </w:rPr>
        <w:t>&gt;</w:t>
      </w:r>
      <w:r w:rsidRPr="00470F60">
        <w:rPr>
          <w:rFonts w:ascii="Courier New" w:hAnsi="Courier New" w:cs="Courier New"/>
          <w:b/>
          <w:bCs/>
          <w:color w:val="FF0000"/>
          <w:sz w:val="24"/>
          <w:lang w:val="en-US"/>
        </w:rPr>
        <w:t>F</w:t>
      </w:r>
      <w:proofErr w:type="gramStart"/>
      <w:r w:rsidRPr="00470F60">
        <w:rPr>
          <w:rFonts w:ascii="Courier New" w:hAnsi="Courier New" w:cs="Courier New"/>
          <w:b/>
          <w:bCs/>
          <w:color w:val="FF0000"/>
          <w:sz w:val="24"/>
          <w:lang w:val="en-US"/>
        </w:rPr>
        <w:t>:=</w:t>
      </w:r>
      <w:proofErr w:type="spellStart"/>
      <w:proofErr w:type="gramEnd"/>
      <w:r w:rsidRPr="00470F60">
        <w:rPr>
          <w:rFonts w:ascii="Courier New" w:hAnsi="Courier New" w:cs="Courier New"/>
          <w:b/>
          <w:bCs/>
          <w:color w:val="FF0000"/>
          <w:sz w:val="24"/>
          <w:lang w:val="en-US"/>
        </w:rPr>
        <w:t>arctan</w:t>
      </w:r>
      <w:proofErr w:type="spellEnd"/>
      <w:r w:rsidRPr="00470F60">
        <w:rPr>
          <w:rFonts w:ascii="Courier New" w:hAnsi="Courier New" w:cs="Courier New"/>
          <w:b/>
          <w:bCs/>
          <w:color w:val="FF0000"/>
          <w:sz w:val="24"/>
          <w:lang w:val="en-US"/>
        </w:rPr>
        <w:t>(M/R);</w:t>
      </w:r>
    </w:p>
    <w:p w:rsidR="00470F60" w:rsidRPr="00470F60" w:rsidRDefault="00470F60" w:rsidP="00470F60">
      <w:pPr>
        <w:autoSpaceDE w:val="0"/>
        <w:autoSpaceDN w:val="0"/>
        <w:adjustRightInd w:val="0"/>
        <w:spacing w:line="360" w:lineRule="auto"/>
        <w:jc w:val="center"/>
        <w:rPr>
          <w:color w:val="000000"/>
          <w:sz w:val="24"/>
          <w:lang w:val="en-US"/>
        </w:rPr>
      </w:pPr>
      <w:r>
        <w:rPr>
          <w:noProof/>
          <w:color w:val="000000"/>
          <w:position w:val="-60"/>
          <w:sz w:val="24"/>
        </w:rPr>
        <w:drawing>
          <wp:inline distT="0" distB="0" distL="0" distR="0">
            <wp:extent cx="5191125" cy="800100"/>
            <wp:effectExtent l="0" t="0" r="9525"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191125" cy="800100"/>
                    </a:xfrm>
                    <a:prstGeom prst="rect">
                      <a:avLst/>
                    </a:prstGeom>
                    <a:noFill/>
                    <a:ln>
                      <a:noFill/>
                    </a:ln>
                  </pic:spPr>
                </pic:pic>
              </a:graphicData>
            </a:graphic>
          </wp:inline>
        </w:drawing>
      </w:r>
    </w:p>
    <w:p w:rsidR="00470F60" w:rsidRPr="003019B4" w:rsidRDefault="00470F60" w:rsidP="00470F60">
      <w:pPr>
        <w:autoSpaceDE w:val="0"/>
        <w:autoSpaceDN w:val="0"/>
        <w:adjustRightInd w:val="0"/>
        <w:jc w:val="left"/>
        <w:rPr>
          <w:color w:val="000000"/>
          <w:sz w:val="24"/>
        </w:rPr>
      </w:pPr>
      <w:r w:rsidRPr="003019B4">
        <w:rPr>
          <w:color w:val="000000"/>
          <w:sz w:val="24"/>
        </w:rPr>
        <w:t>&gt;</w:t>
      </w:r>
      <w:r w:rsidRPr="003019B4">
        <w:rPr>
          <w:rFonts w:ascii="Courier New" w:hAnsi="Courier New" w:cs="Courier New"/>
          <w:b/>
          <w:bCs/>
          <w:color w:val="FF0000"/>
          <w:sz w:val="24"/>
        </w:rPr>
        <w:t>"</w:t>
      </w:r>
      <w:proofErr w:type="spellStart"/>
      <w:r w:rsidRPr="003019B4">
        <w:rPr>
          <w:rFonts w:ascii="Courier New" w:hAnsi="Courier New" w:cs="Courier New"/>
          <w:b/>
          <w:bCs/>
          <w:color w:val="FF0000"/>
          <w:sz w:val="24"/>
        </w:rPr>
        <w:t>Дійсначачтотна</w:t>
      </w:r>
      <w:proofErr w:type="spellEnd"/>
      <w:r w:rsidRPr="003019B4">
        <w:rPr>
          <w:rFonts w:ascii="Courier New" w:hAnsi="Courier New" w:cs="Courier New"/>
          <w:b/>
          <w:bCs/>
          <w:color w:val="FF0000"/>
          <w:sz w:val="24"/>
        </w:rPr>
        <w:t xml:space="preserve"> характеристика":</w:t>
      </w:r>
    </w:p>
    <w:p w:rsidR="00470F60" w:rsidRPr="003019B4" w:rsidRDefault="00470F60" w:rsidP="00470F60">
      <w:pPr>
        <w:autoSpaceDE w:val="0"/>
        <w:autoSpaceDN w:val="0"/>
        <w:adjustRightInd w:val="0"/>
        <w:jc w:val="left"/>
        <w:rPr>
          <w:color w:val="000000"/>
          <w:sz w:val="24"/>
        </w:rPr>
      </w:pPr>
      <w:r w:rsidRPr="003019B4">
        <w:rPr>
          <w:color w:val="000000"/>
          <w:sz w:val="24"/>
        </w:rPr>
        <w:t>&gt;</w:t>
      </w:r>
      <w:r w:rsidRPr="00470F60">
        <w:rPr>
          <w:rFonts w:ascii="Courier New" w:hAnsi="Courier New" w:cs="Courier New"/>
          <w:b/>
          <w:bCs/>
          <w:color w:val="FF0000"/>
          <w:sz w:val="24"/>
          <w:lang w:val="en-US"/>
        </w:rPr>
        <w:t>plot</w:t>
      </w:r>
      <w:r w:rsidRPr="003019B4">
        <w:rPr>
          <w:rFonts w:ascii="Courier New" w:hAnsi="Courier New" w:cs="Courier New"/>
          <w:b/>
          <w:bCs/>
          <w:color w:val="FF0000"/>
          <w:sz w:val="24"/>
        </w:rPr>
        <w:t>(</w:t>
      </w:r>
      <w:r w:rsidRPr="00470F60">
        <w:rPr>
          <w:rFonts w:ascii="Courier New" w:hAnsi="Courier New" w:cs="Courier New"/>
          <w:b/>
          <w:bCs/>
          <w:color w:val="FF0000"/>
          <w:sz w:val="24"/>
          <w:lang w:val="en-US"/>
        </w:rPr>
        <w:t>R</w:t>
      </w:r>
      <w:r w:rsidRPr="003019B4">
        <w:rPr>
          <w:rFonts w:ascii="Courier New" w:hAnsi="Courier New" w:cs="Courier New"/>
          <w:b/>
          <w:bCs/>
          <w:color w:val="FF0000"/>
          <w:sz w:val="24"/>
        </w:rPr>
        <w:t>,</w:t>
      </w:r>
      <w:r w:rsidRPr="00470F60">
        <w:rPr>
          <w:rFonts w:ascii="Courier New" w:hAnsi="Courier New" w:cs="Courier New"/>
          <w:b/>
          <w:bCs/>
          <w:color w:val="FF0000"/>
          <w:sz w:val="24"/>
          <w:lang w:val="en-US"/>
        </w:rPr>
        <w:t>v</w:t>
      </w:r>
      <w:r w:rsidRPr="003019B4">
        <w:rPr>
          <w:rFonts w:ascii="Courier New" w:hAnsi="Courier New" w:cs="Courier New"/>
          <w:b/>
          <w:bCs/>
          <w:color w:val="FF0000"/>
          <w:sz w:val="24"/>
        </w:rPr>
        <w:t>=0..0.5,</w:t>
      </w:r>
      <w:r w:rsidRPr="00470F60">
        <w:rPr>
          <w:rFonts w:ascii="Courier New" w:hAnsi="Courier New" w:cs="Courier New"/>
          <w:b/>
          <w:bCs/>
          <w:color w:val="FF0000"/>
          <w:sz w:val="24"/>
          <w:lang w:val="en-US"/>
        </w:rPr>
        <w:t>thickness</w:t>
      </w:r>
      <w:r w:rsidRPr="003019B4">
        <w:rPr>
          <w:rFonts w:ascii="Courier New" w:hAnsi="Courier New" w:cs="Courier New"/>
          <w:b/>
          <w:bCs/>
          <w:color w:val="FF0000"/>
          <w:sz w:val="24"/>
        </w:rPr>
        <w:t>=3);</w:t>
      </w:r>
    </w:p>
    <w:p w:rsidR="00470F60" w:rsidRDefault="00470F60" w:rsidP="00470F60">
      <w:pPr>
        <w:autoSpaceDE w:val="0"/>
        <w:autoSpaceDN w:val="0"/>
        <w:adjustRightInd w:val="0"/>
        <w:jc w:val="center"/>
        <w:rPr>
          <w:color w:val="000000"/>
          <w:sz w:val="24"/>
          <w:lang w:val="uk-UA"/>
        </w:rPr>
      </w:pPr>
      <w:r>
        <w:rPr>
          <w:noProof/>
          <w:color w:val="000000"/>
          <w:sz w:val="24"/>
        </w:rPr>
        <w:drawing>
          <wp:inline distT="0" distB="0" distL="0" distR="0">
            <wp:extent cx="3381375" cy="2476500"/>
            <wp:effectExtent l="0" t="0" r="9525"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81375" cy="2476500"/>
                    </a:xfrm>
                    <a:prstGeom prst="rect">
                      <a:avLst/>
                    </a:prstGeom>
                    <a:noFill/>
                    <a:ln>
                      <a:noFill/>
                    </a:ln>
                  </pic:spPr>
                </pic:pic>
              </a:graphicData>
            </a:graphic>
          </wp:inline>
        </w:drawing>
      </w:r>
    </w:p>
    <w:p w:rsidR="00470F60" w:rsidRPr="00470F60" w:rsidRDefault="00C46668" w:rsidP="00470F60">
      <w:pPr>
        <w:autoSpaceDE w:val="0"/>
        <w:autoSpaceDN w:val="0"/>
        <w:adjustRightInd w:val="0"/>
        <w:jc w:val="center"/>
        <w:rPr>
          <w:color w:val="000000"/>
          <w:sz w:val="24"/>
          <w:lang w:val="uk-UA"/>
        </w:rPr>
      </w:pPr>
      <w:r>
        <w:rPr>
          <w:color w:val="000000"/>
          <w:szCs w:val="28"/>
          <w:lang w:val="uk-UA"/>
        </w:rPr>
        <w:t>Рис.3.3</w:t>
      </w:r>
      <w:r w:rsidR="00470F60">
        <w:rPr>
          <w:color w:val="000000"/>
          <w:szCs w:val="28"/>
          <w:lang w:val="uk-UA"/>
        </w:rPr>
        <w:t xml:space="preserve">Дійсна частотна характеристика </w:t>
      </w:r>
      <w:r w:rsidR="00470F60" w:rsidRPr="00470F60">
        <w:rPr>
          <w:color w:val="000000"/>
          <w:szCs w:val="28"/>
          <w:lang w:val="uk-UA"/>
        </w:rPr>
        <w:t>внутрішнього еквівалентного контуру</w:t>
      </w:r>
    </w:p>
    <w:p w:rsidR="00470F60" w:rsidRPr="003019B4" w:rsidRDefault="00470F60" w:rsidP="00470F60">
      <w:pPr>
        <w:autoSpaceDE w:val="0"/>
        <w:autoSpaceDN w:val="0"/>
        <w:adjustRightInd w:val="0"/>
        <w:jc w:val="left"/>
        <w:rPr>
          <w:color w:val="000000"/>
          <w:sz w:val="24"/>
        </w:rPr>
      </w:pPr>
      <w:r w:rsidRPr="003019B4">
        <w:rPr>
          <w:color w:val="000000"/>
          <w:sz w:val="24"/>
        </w:rPr>
        <w:t>&gt;</w:t>
      </w:r>
      <w:r w:rsidRPr="003019B4">
        <w:rPr>
          <w:rFonts w:ascii="Courier New" w:hAnsi="Courier New" w:cs="Courier New"/>
          <w:b/>
          <w:bCs/>
          <w:color w:val="FF0000"/>
          <w:sz w:val="24"/>
        </w:rPr>
        <w:t>"</w:t>
      </w:r>
      <w:proofErr w:type="spellStart"/>
      <w:r w:rsidRPr="003019B4">
        <w:rPr>
          <w:rFonts w:ascii="Courier New" w:hAnsi="Courier New" w:cs="Courier New"/>
          <w:b/>
          <w:bCs/>
          <w:color w:val="FF0000"/>
          <w:sz w:val="24"/>
        </w:rPr>
        <w:t>Уявна</w:t>
      </w:r>
      <w:proofErr w:type="spellEnd"/>
      <w:r w:rsidRPr="003019B4">
        <w:rPr>
          <w:rFonts w:ascii="Courier New" w:hAnsi="Courier New" w:cs="Courier New"/>
          <w:b/>
          <w:bCs/>
          <w:color w:val="FF0000"/>
          <w:sz w:val="24"/>
        </w:rPr>
        <w:t xml:space="preserve"> частотна характеристика":</w:t>
      </w:r>
    </w:p>
    <w:p w:rsidR="00470F60" w:rsidRPr="003019B4" w:rsidRDefault="00470F60" w:rsidP="00470F60">
      <w:pPr>
        <w:autoSpaceDE w:val="0"/>
        <w:autoSpaceDN w:val="0"/>
        <w:adjustRightInd w:val="0"/>
        <w:jc w:val="left"/>
        <w:rPr>
          <w:color w:val="000000"/>
          <w:sz w:val="24"/>
        </w:rPr>
      </w:pPr>
      <w:r w:rsidRPr="003019B4">
        <w:rPr>
          <w:color w:val="000000"/>
          <w:sz w:val="24"/>
        </w:rPr>
        <w:t>&gt;</w:t>
      </w:r>
      <w:r w:rsidRPr="00470F60">
        <w:rPr>
          <w:rFonts w:ascii="Courier New" w:hAnsi="Courier New" w:cs="Courier New"/>
          <w:b/>
          <w:bCs/>
          <w:color w:val="FF0000"/>
          <w:sz w:val="24"/>
          <w:lang w:val="en-US"/>
        </w:rPr>
        <w:t>plot</w:t>
      </w:r>
      <w:r w:rsidRPr="003019B4">
        <w:rPr>
          <w:rFonts w:ascii="Courier New" w:hAnsi="Courier New" w:cs="Courier New"/>
          <w:b/>
          <w:bCs/>
          <w:color w:val="FF0000"/>
          <w:sz w:val="24"/>
        </w:rPr>
        <w:t>(</w:t>
      </w:r>
      <w:r w:rsidRPr="00470F60">
        <w:rPr>
          <w:rFonts w:ascii="Courier New" w:hAnsi="Courier New" w:cs="Courier New"/>
          <w:b/>
          <w:bCs/>
          <w:color w:val="FF0000"/>
          <w:sz w:val="24"/>
          <w:lang w:val="en-US"/>
        </w:rPr>
        <w:t>M</w:t>
      </w:r>
      <w:r w:rsidRPr="003019B4">
        <w:rPr>
          <w:rFonts w:ascii="Courier New" w:hAnsi="Courier New" w:cs="Courier New"/>
          <w:b/>
          <w:bCs/>
          <w:color w:val="FF0000"/>
          <w:sz w:val="24"/>
        </w:rPr>
        <w:t>,</w:t>
      </w:r>
      <w:r w:rsidRPr="00470F60">
        <w:rPr>
          <w:rFonts w:ascii="Courier New" w:hAnsi="Courier New" w:cs="Courier New"/>
          <w:b/>
          <w:bCs/>
          <w:color w:val="FF0000"/>
          <w:sz w:val="24"/>
          <w:lang w:val="en-US"/>
        </w:rPr>
        <w:t>v</w:t>
      </w:r>
      <w:r w:rsidRPr="003019B4">
        <w:rPr>
          <w:rFonts w:ascii="Courier New" w:hAnsi="Courier New" w:cs="Courier New"/>
          <w:b/>
          <w:bCs/>
          <w:color w:val="FF0000"/>
          <w:sz w:val="24"/>
        </w:rPr>
        <w:t>=0..0.5,</w:t>
      </w:r>
      <w:r w:rsidRPr="00470F60">
        <w:rPr>
          <w:rFonts w:ascii="Courier New" w:hAnsi="Courier New" w:cs="Courier New"/>
          <w:b/>
          <w:bCs/>
          <w:color w:val="FF0000"/>
          <w:sz w:val="24"/>
          <w:lang w:val="en-US"/>
        </w:rPr>
        <w:t>thickness</w:t>
      </w:r>
      <w:r w:rsidRPr="003019B4">
        <w:rPr>
          <w:rFonts w:ascii="Courier New" w:hAnsi="Courier New" w:cs="Courier New"/>
          <w:b/>
          <w:bCs/>
          <w:color w:val="FF0000"/>
          <w:sz w:val="24"/>
        </w:rPr>
        <w:t>=3);</w:t>
      </w:r>
    </w:p>
    <w:p w:rsidR="00470F60" w:rsidRDefault="00470F60" w:rsidP="00470F60">
      <w:pPr>
        <w:autoSpaceDE w:val="0"/>
        <w:autoSpaceDN w:val="0"/>
        <w:adjustRightInd w:val="0"/>
        <w:jc w:val="center"/>
        <w:rPr>
          <w:color w:val="000000"/>
          <w:sz w:val="24"/>
          <w:lang w:val="uk-UA"/>
        </w:rPr>
      </w:pPr>
      <w:r>
        <w:rPr>
          <w:noProof/>
          <w:color w:val="000000"/>
          <w:sz w:val="24"/>
        </w:rPr>
        <w:drawing>
          <wp:inline distT="0" distB="0" distL="0" distR="0">
            <wp:extent cx="3419475" cy="2343150"/>
            <wp:effectExtent l="0" t="0" r="9525"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419475" cy="2343150"/>
                    </a:xfrm>
                    <a:prstGeom prst="rect">
                      <a:avLst/>
                    </a:prstGeom>
                    <a:noFill/>
                    <a:ln>
                      <a:noFill/>
                    </a:ln>
                  </pic:spPr>
                </pic:pic>
              </a:graphicData>
            </a:graphic>
          </wp:inline>
        </w:drawing>
      </w:r>
    </w:p>
    <w:p w:rsidR="00470F60" w:rsidRPr="00470F60" w:rsidRDefault="00C46668" w:rsidP="00470F60">
      <w:pPr>
        <w:autoSpaceDE w:val="0"/>
        <w:autoSpaceDN w:val="0"/>
        <w:adjustRightInd w:val="0"/>
        <w:jc w:val="center"/>
        <w:rPr>
          <w:color w:val="000000"/>
          <w:sz w:val="24"/>
          <w:lang w:val="uk-UA"/>
        </w:rPr>
      </w:pPr>
      <w:r>
        <w:rPr>
          <w:color w:val="000000"/>
          <w:szCs w:val="28"/>
          <w:lang w:val="uk-UA"/>
        </w:rPr>
        <w:t>Рис.3.4</w:t>
      </w:r>
      <w:r w:rsidR="00470F60">
        <w:rPr>
          <w:color w:val="000000"/>
          <w:szCs w:val="28"/>
          <w:lang w:val="uk-UA"/>
        </w:rPr>
        <w:t xml:space="preserve"> Уявна частотна характеристика </w:t>
      </w:r>
      <w:r w:rsidR="00470F60" w:rsidRPr="00470F60">
        <w:rPr>
          <w:color w:val="000000"/>
          <w:szCs w:val="28"/>
          <w:lang w:val="uk-UA"/>
        </w:rPr>
        <w:t xml:space="preserve"> внутрішнього еквівалентного контуру</w:t>
      </w:r>
    </w:p>
    <w:p w:rsidR="00470F60" w:rsidRPr="00C46668" w:rsidRDefault="00470F60" w:rsidP="00470F60">
      <w:pPr>
        <w:autoSpaceDE w:val="0"/>
        <w:autoSpaceDN w:val="0"/>
        <w:adjustRightInd w:val="0"/>
        <w:jc w:val="left"/>
        <w:rPr>
          <w:color w:val="000000"/>
          <w:sz w:val="24"/>
        </w:rPr>
      </w:pPr>
      <w:r w:rsidRPr="00C46668">
        <w:rPr>
          <w:color w:val="000000"/>
          <w:sz w:val="24"/>
        </w:rPr>
        <w:t>&gt;</w:t>
      </w:r>
      <w:r w:rsidRPr="00470F60">
        <w:rPr>
          <w:rFonts w:ascii="Courier New" w:hAnsi="Courier New" w:cs="Courier New"/>
          <w:b/>
          <w:bCs/>
          <w:color w:val="FF0000"/>
          <w:sz w:val="24"/>
          <w:lang w:val="en-US"/>
        </w:rPr>
        <w:t>plot</w:t>
      </w:r>
      <w:r w:rsidRPr="00C46668">
        <w:rPr>
          <w:rFonts w:ascii="Courier New" w:hAnsi="Courier New" w:cs="Courier New"/>
          <w:b/>
          <w:bCs/>
          <w:color w:val="FF0000"/>
          <w:sz w:val="24"/>
        </w:rPr>
        <w:t>(</w:t>
      </w:r>
      <w:r w:rsidRPr="00470F60">
        <w:rPr>
          <w:rFonts w:ascii="Courier New" w:hAnsi="Courier New" w:cs="Courier New"/>
          <w:b/>
          <w:bCs/>
          <w:color w:val="FF0000"/>
          <w:sz w:val="24"/>
          <w:lang w:val="en-US"/>
        </w:rPr>
        <w:t>A</w:t>
      </w:r>
      <w:r w:rsidRPr="00C46668">
        <w:rPr>
          <w:rFonts w:ascii="Courier New" w:hAnsi="Courier New" w:cs="Courier New"/>
          <w:b/>
          <w:bCs/>
          <w:color w:val="FF0000"/>
          <w:sz w:val="24"/>
        </w:rPr>
        <w:t>,</w:t>
      </w:r>
      <w:r w:rsidRPr="00470F60">
        <w:rPr>
          <w:rFonts w:ascii="Courier New" w:hAnsi="Courier New" w:cs="Courier New"/>
          <w:b/>
          <w:bCs/>
          <w:color w:val="FF0000"/>
          <w:sz w:val="24"/>
          <w:lang w:val="en-US"/>
        </w:rPr>
        <w:t>v</w:t>
      </w:r>
      <w:r w:rsidRPr="00C46668">
        <w:rPr>
          <w:rFonts w:ascii="Courier New" w:hAnsi="Courier New" w:cs="Courier New"/>
          <w:b/>
          <w:bCs/>
          <w:color w:val="FF0000"/>
          <w:sz w:val="24"/>
        </w:rPr>
        <w:t>=0..0.5,</w:t>
      </w:r>
      <w:r w:rsidRPr="00470F60">
        <w:rPr>
          <w:rFonts w:ascii="Courier New" w:hAnsi="Courier New" w:cs="Courier New"/>
          <w:b/>
          <w:bCs/>
          <w:color w:val="FF0000"/>
          <w:sz w:val="24"/>
          <w:lang w:val="en-US"/>
        </w:rPr>
        <w:t>thickness</w:t>
      </w:r>
      <w:r w:rsidRPr="00C46668">
        <w:rPr>
          <w:rFonts w:ascii="Courier New" w:hAnsi="Courier New" w:cs="Courier New"/>
          <w:b/>
          <w:bCs/>
          <w:color w:val="FF0000"/>
          <w:sz w:val="24"/>
        </w:rPr>
        <w:t>=3);</w:t>
      </w:r>
    </w:p>
    <w:p w:rsidR="00470F60" w:rsidRDefault="00470F60" w:rsidP="00470F60">
      <w:pPr>
        <w:autoSpaceDE w:val="0"/>
        <w:autoSpaceDN w:val="0"/>
        <w:adjustRightInd w:val="0"/>
        <w:jc w:val="center"/>
        <w:rPr>
          <w:color w:val="000000"/>
          <w:sz w:val="24"/>
          <w:lang w:val="uk-UA"/>
        </w:rPr>
      </w:pPr>
      <w:r>
        <w:rPr>
          <w:noProof/>
          <w:color w:val="000000"/>
          <w:sz w:val="24"/>
        </w:rPr>
        <w:drawing>
          <wp:inline distT="0" distB="0" distL="0" distR="0">
            <wp:extent cx="3333750" cy="247650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33750" cy="2476500"/>
                    </a:xfrm>
                    <a:prstGeom prst="rect">
                      <a:avLst/>
                    </a:prstGeom>
                    <a:noFill/>
                    <a:ln>
                      <a:noFill/>
                    </a:ln>
                  </pic:spPr>
                </pic:pic>
              </a:graphicData>
            </a:graphic>
          </wp:inline>
        </w:drawing>
      </w:r>
    </w:p>
    <w:p w:rsidR="00084AD9" w:rsidRPr="00470F60" w:rsidRDefault="00C46668" w:rsidP="00084AD9">
      <w:pPr>
        <w:autoSpaceDE w:val="0"/>
        <w:autoSpaceDN w:val="0"/>
        <w:adjustRightInd w:val="0"/>
        <w:jc w:val="center"/>
        <w:rPr>
          <w:color w:val="000000"/>
          <w:sz w:val="24"/>
          <w:lang w:val="uk-UA"/>
        </w:rPr>
      </w:pPr>
      <w:r>
        <w:rPr>
          <w:color w:val="000000"/>
          <w:szCs w:val="28"/>
          <w:lang w:val="uk-UA"/>
        </w:rPr>
        <w:t>Рис.3.5</w:t>
      </w:r>
      <w:r w:rsidR="00084AD9">
        <w:rPr>
          <w:color w:val="000000"/>
          <w:szCs w:val="28"/>
          <w:lang w:val="uk-UA"/>
        </w:rPr>
        <w:t xml:space="preserve"> Амплітудо частотна характеристика </w:t>
      </w:r>
      <w:r w:rsidR="00084AD9" w:rsidRPr="00470F60">
        <w:rPr>
          <w:color w:val="000000"/>
          <w:szCs w:val="28"/>
          <w:lang w:val="uk-UA"/>
        </w:rPr>
        <w:t xml:space="preserve"> внутрішнього еквівалентного контуру</w:t>
      </w:r>
    </w:p>
    <w:p w:rsidR="00084AD9" w:rsidRPr="00470F60" w:rsidRDefault="00084AD9" w:rsidP="00470F60">
      <w:pPr>
        <w:autoSpaceDE w:val="0"/>
        <w:autoSpaceDN w:val="0"/>
        <w:adjustRightInd w:val="0"/>
        <w:jc w:val="center"/>
        <w:rPr>
          <w:color w:val="000000"/>
          <w:sz w:val="24"/>
          <w:lang w:val="uk-UA"/>
        </w:rPr>
      </w:pPr>
    </w:p>
    <w:p w:rsidR="00470F60" w:rsidRPr="00C46668" w:rsidRDefault="00470F60" w:rsidP="00470F60">
      <w:pPr>
        <w:autoSpaceDE w:val="0"/>
        <w:autoSpaceDN w:val="0"/>
        <w:adjustRightInd w:val="0"/>
        <w:jc w:val="left"/>
        <w:rPr>
          <w:color w:val="000000"/>
          <w:sz w:val="24"/>
        </w:rPr>
      </w:pPr>
      <w:r w:rsidRPr="00C46668">
        <w:rPr>
          <w:color w:val="000000"/>
          <w:sz w:val="24"/>
        </w:rPr>
        <w:t>&gt;</w:t>
      </w:r>
      <w:r w:rsidRPr="00470F60">
        <w:rPr>
          <w:rFonts w:ascii="Courier New" w:hAnsi="Courier New" w:cs="Courier New"/>
          <w:b/>
          <w:bCs/>
          <w:color w:val="FF0000"/>
          <w:sz w:val="24"/>
          <w:lang w:val="en-US"/>
        </w:rPr>
        <w:t>plot</w:t>
      </w:r>
      <w:r w:rsidRPr="00C46668">
        <w:rPr>
          <w:rFonts w:ascii="Courier New" w:hAnsi="Courier New" w:cs="Courier New"/>
          <w:b/>
          <w:bCs/>
          <w:color w:val="FF0000"/>
          <w:sz w:val="24"/>
        </w:rPr>
        <w:t>(</w:t>
      </w:r>
      <w:r w:rsidRPr="00470F60">
        <w:rPr>
          <w:rFonts w:ascii="Courier New" w:hAnsi="Courier New" w:cs="Courier New"/>
          <w:b/>
          <w:bCs/>
          <w:color w:val="FF0000"/>
          <w:sz w:val="24"/>
          <w:lang w:val="en-US"/>
        </w:rPr>
        <w:t>F</w:t>
      </w:r>
      <w:r w:rsidRPr="00C46668">
        <w:rPr>
          <w:rFonts w:ascii="Courier New" w:hAnsi="Courier New" w:cs="Courier New"/>
          <w:b/>
          <w:bCs/>
          <w:color w:val="FF0000"/>
          <w:sz w:val="24"/>
        </w:rPr>
        <w:t>,</w:t>
      </w:r>
      <w:r w:rsidRPr="00470F60">
        <w:rPr>
          <w:rFonts w:ascii="Courier New" w:hAnsi="Courier New" w:cs="Courier New"/>
          <w:b/>
          <w:bCs/>
          <w:color w:val="FF0000"/>
          <w:sz w:val="24"/>
          <w:lang w:val="en-US"/>
        </w:rPr>
        <w:t>v</w:t>
      </w:r>
      <w:r w:rsidRPr="00C46668">
        <w:rPr>
          <w:rFonts w:ascii="Courier New" w:hAnsi="Courier New" w:cs="Courier New"/>
          <w:b/>
          <w:bCs/>
          <w:color w:val="FF0000"/>
          <w:sz w:val="24"/>
        </w:rPr>
        <w:t>=0..0.5,</w:t>
      </w:r>
      <w:r w:rsidRPr="00470F60">
        <w:rPr>
          <w:rFonts w:ascii="Courier New" w:hAnsi="Courier New" w:cs="Courier New"/>
          <w:b/>
          <w:bCs/>
          <w:color w:val="FF0000"/>
          <w:sz w:val="24"/>
          <w:lang w:val="en-US"/>
        </w:rPr>
        <w:t>thickness</w:t>
      </w:r>
      <w:r w:rsidRPr="00C46668">
        <w:rPr>
          <w:rFonts w:ascii="Courier New" w:hAnsi="Courier New" w:cs="Courier New"/>
          <w:b/>
          <w:bCs/>
          <w:color w:val="FF0000"/>
          <w:sz w:val="24"/>
        </w:rPr>
        <w:t>=3);</w:t>
      </w:r>
    </w:p>
    <w:p w:rsidR="00470F60" w:rsidRDefault="00470F60" w:rsidP="00470F60">
      <w:pPr>
        <w:autoSpaceDE w:val="0"/>
        <w:autoSpaceDN w:val="0"/>
        <w:adjustRightInd w:val="0"/>
        <w:jc w:val="center"/>
        <w:rPr>
          <w:color w:val="000000"/>
          <w:sz w:val="24"/>
          <w:lang w:val="uk-UA"/>
        </w:rPr>
      </w:pPr>
      <w:r>
        <w:rPr>
          <w:noProof/>
          <w:color w:val="000000"/>
          <w:sz w:val="24"/>
        </w:rPr>
        <w:drawing>
          <wp:inline distT="0" distB="0" distL="0" distR="0">
            <wp:extent cx="3162300" cy="2867025"/>
            <wp:effectExtent l="0" t="0" r="0" b="9525"/>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162300" cy="2867025"/>
                    </a:xfrm>
                    <a:prstGeom prst="rect">
                      <a:avLst/>
                    </a:prstGeom>
                    <a:noFill/>
                    <a:ln>
                      <a:noFill/>
                    </a:ln>
                  </pic:spPr>
                </pic:pic>
              </a:graphicData>
            </a:graphic>
          </wp:inline>
        </w:drawing>
      </w:r>
    </w:p>
    <w:p w:rsidR="00084AD9" w:rsidRPr="00470F60" w:rsidRDefault="00C46668" w:rsidP="00084AD9">
      <w:pPr>
        <w:autoSpaceDE w:val="0"/>
        <w:autoSpaceDN w:val="0"/>
        <w:adjustRightInd w:val="0"/>
        <w:jc w:val="center"/>
        <w:rPr>
          <w:color w:val="000000"/>
          <w:sz w:val="24"/>
          <w:lang w:val="uk-UA"/>
        </w:rPr>
      </w:pPr>
      <w:r>
        <w:rPr>
          <w:color w:val="000000"/>
          <w:szCs w:val="28"/>
          <w:lang w:val="uk-UA"/>
        </w:rPr>
        <w:t>Рис.3.6</w:t>
      </w:r>
      <w:r w:rsidR="00084AD9">
        <w:rPr>
          <w:color w:val="000000"/>
          <w:szCs w:val="28"/>
          <w:lang w:val="uk-UA"/>
        </w:rPr>
        <w:t xml:space="preserve"> Фазочастотна  характеристика </w:t>
      </w:r>
      <w:r w:rsidR="00084AD9" w:rsidRPr="00470F60">
        <w:rPr>
          <w:color w:val="000000"/>
          <w:szCs w:val="28"/>
          <w:lang w:val="uk-UA"/>
        </w:rPr>
        <w:t xml:space="preserve"> внутрішнього еквівалентного контуру</w:t>
      </w:r>
    </w:p>
    <w:p w:rsidR="00084AD9" w:rsidRPr="00470F60" w:rsidRDefault="00084AD9" w:rsidP="00470F60">
      <w:pPr>
        <w:autoSpaceDE w:val="0"/>
        <w:autoSpaceDN w:val="0"/>
        <w:adjustRightInd w:val="0"/>
        <w:jc w:val="center"/>
        <w:rPr>
          <w:b/>
          <w:color w:val="000000"/>
          <w:sz w:val="24"/>
          <w:lang w:val="uk-UA"/>
        </w:rPr>
      </w:pPr>
    </w:p>
    <w:p w:rsidR="00470F60" w:rsidRPr="00C46668" w:rsidRDefault="00470F60" w:rsidP="00470F60">
      <w:pPr>
        <w:autoSpaceDE w:val="0"/>
        <w:autoSpaceDN w:val="0"/>
        <w:adjustRightInd w:val="0"/>
        <w:jc w:val="left"/>
        <w:rPr>
          <w:color w:val="000000"/>
          <w:sz w:val="24"/>
          <w:lang w:val="uk-UA"/>
        </w:rPr>
      </w:pPr>
      <w:r w:rsidRPr="00C46668">
        <w:rPr>
          <w:color w:val="000000"/>
          <w:sz w:val="24"/>
          <w:lang w:val="uk-UA"/>
        </w:rPr>
        <w:t>&gt;</w:t>
      </w:r>
      <w:r w:rsidRPr="00470F60">
        <w:rPr>
          <w:rFonts w:ascii="Courier New" w:hAnsi="Courier New" w:cs="Courier New"/>
          <w:b/>
          <w:bCs/>
          <w:color w:val="FF0000"/>
          <w:sz w:val="24"/>
          <w:lang w:val="en-US"/>
        </w:rPr>
        <w:t>k</w:t>
      </w:r>
      <w:r w:rsidRPr="00C46668">
        <w:rPr>
          <w:rFonts w:ascii="Courier New" w:hAnsi="Courier New" w:cs="Courier New"/>
          <w:b/>
          <w:bCs/>
          <w:color w:val="FF0000"/>
          <w:sz w:val="24"/>
          <w:lang w:val="uk-UA"/>
        </w:rPr>
        <w:t>1:=0.3;</w:t>
      </w:r>
    </w:p>
    <w:p w:rsidR="00470F60" w:rsidRPr="00C46668" w:rsidRDefault="00470F60" w:rsidP="00470F60">
      <w:pPr>
        <w:autoSpaceDE w:val="0"/>
        <w:autoSpaceDN w:val="0"/>
        <w:adjustRightInd w:val="0"/>
        <w:spacing w:line="360" w:lineRule="auto"/>
        <w:jc w:val="center"/>
        <w:rPr>
          <w:color w:val="000000"/>
          <w:sz w:val="24"/>
          <w:lang w:val="uk-UA"/>
        </w:rPr>
      </w:pPr>
      <w:r>
        <w:rPr>
          <w:noProof/>
          <w:color w:val="000000"/>
          <w:position w:val="-7"/>
          <w:sz w:val="24"/>
        </w:rPr>
        <w:drawing>
          <wp:inline distT="0" distB="0" distL="0" distR="0">
            <wp:extent cx="638175" cy="180975"/>
            <wp:effectExtent l="0" t="0" r="9525"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rsidR="00470F60" w:rsidRPr="00C46668" w:rsidRDefault="00470F60" w:rsidP="00470F60">
      <w:pPr>
        <w:autoSpaceDE w:val="0"/>
        <w:autoSpaceDN w:val="0"/>
        <w:adjustRightInd w:val="0"/>
        <w:jc w:val="left"/>
        <w:rPr>
          <w:color w:val="000000"/>
          <w:sz w:val="24"/>
          <w:lang w:val="uk-UA"/>
        </w:rPr>
      </w:pPr>
      <w:r w:rsidRPr="00C46668">
        <w:rPr>
          <w:color w:val="000000"/>
          <w:sz w:val="24"/>
          <w:lang w:val="uk-UA"/>
        </w:rPr>
        <w:t>&gt;</w:t>
      </w:r>
      <w:r w:rsidRPr="00470F60">
        <w:rPr>
          <w:rFonts w:ascii="Courier New" w:hAnsi="Courier New" w:cs="Courier New"/>
          <w:b/>
          <w:bCs/>
          <w:color w:val="FF0000"/>
          <w:sz w:val="24"/>
          <w:lang w:val="en-US"/>
        </w:rPr>
        <w:t>k</w:t>
      </w:r>
      <w:r w:rsidRPr="00C46668">
        <w:rPr>
          <w:rFonts w:ascii="Courier New" w:hAnsi="Courier New" w:cs="Courier New"/>
          <w:b/>
          <w:bCs/>
          <w:color w:val="FF0000"/>
          <w:sz w:val="24"/>
          <w:lang w:val="uk-UA"/>
        </w:rPr>
        <w:t>:=0.315;</w:t>
      </w:r>
    </w:p>
    <w:p w:rsidR="00470F60" w:rsidRPr="00C46668" w:rsidRDefault="00470F60" w:rsidP="00470F60">
      <w:pPr>
        <w:autoSpaceDE w:val="0"/>
        <w:autoSpaceDN w:val="0"/>
        <w:adjustRightInd w:val="0"/>
        <w:spacing w:line="360" w:lineRule="auto"/>
        <w:jc w:val="center"/>
        <w:rPr>
          <w:color w:val="000000"/>
          <w:sz w:val="24"/>
          <w:lang w:val="uk-UA"/>
        </w:rPr>
      </w:pPr>
      <w:r>
        <w:rPr>
          <w:noProof/>
          <w:color w:val="000000"/>
          <w:position w:val="-7"/>
          <w:sz w:val="24"/>
        </w:rPr>
        <w:drawing>
          <wp:inline distT="0" distB="0" distL="0" distR="0">
            <wp:extent cx="714375" cy="180975"/>
            <wp:effectExtent l="0" t="0" r="9525"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p w:rsidR="00470F60" w:rsidRPr="00C46668" w:rsidRDefault="00470F60" w:rsidP="00470F60">
      <w:pPr>
        <w:autoSpaceDE w:val="0"/>
        <w:autoSpaceDN w:val="0"/>
        <w:adjustRightInd w:val="0"/>
        <w:jc w:val="left"/>
        <w:rPr>
          <w:color w:val="000000"/>
          <w:sz w:val="24"/>
          <w:lang w:val="uk-UA"/>
        </w:rPr>
      </w:pPr>
      <w:r w:rsidRPr="00C46668">
        <w:rPr>
          <w:color w:val="000000"/>
          <w:sz w:val="24"/>
          <w:lang w:val="uk-UA"/>
        </w:rPr>
        <w:t>&gt;</w:t>
      </w:r>
      <w:r w:rsidRPr="00470F60">
        <w:rPr>
          <w:rFonts w:ascii="Courier New" w:hAnsi="Courier New" w:cs="Courier New"/>
          <w:b/>
          <w:bCs/>
          <w:color w:val="FF0000"/>
          <w:sz w:val="24"/>
          <w:lang w:val="en-US"/>
        </w:rPr>
        <w:t>k</w:t>
      </w:r>
      <w:r w:rsidRPr="00C46668">
        <w:rPr>
          <w:rFonts w:ascii="Courier New" w:hAnsi="Courier New" w:cs="Courier New"/>
          <w:b/>
          <w:bCs/>
          <w:color w:val="FF0000"/>
          <w:sz w:val="24"/>
          <w:lang w:val="uk-UA"/>
        </w:rPr>
        <w:t>3:=0.285;</w:t>
      </w:r>
    </w:p>
    <w:p w:rsidR="00470F60" w:rsidRPr="00C46668" w:rsidRDefault="00470F60" w:rsidP="00470F60">
      <w:pPr>
        <w:autoSpaceDE w:val="0"/>
        <w:autoSpaceDN w:val="0"/>
        <w:adjustRightInd w:val="0"/>
        <w:spacing w:line="360" w:lineRule="auto"/>
        <w:jc w:val="center"/>
        <w:rPr>
          <w:color w:val="000000"/>
          <w:sz w:val="24"/>
          <w:lang w:val="uk-UA"/>
        </w:rPr>
      </w:pPr>
      <w:r>
        <w:rPr>
          <w:noProof/>
          <w:color w:val="000000"/>
          <w:position w:val="-7"/>
          <w:sz w:val="24"/>
        </w:rPr>
        <w:drawing>
          <wp:inline distT="0" distB="0" distL="0" distR="0">
            <wp:extent cx="790575" cy="180975"/>
            <wp:effectExtent l="0" t="0" r="9525"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p>
    <w:p w:rsidR="00470F60" w:rsidRPr="00C46668" w:rsidRDefault="00470F60" w:rsidP="00470F60">
      <w:pPr>
        <w:autoSpaceDE w:val="0"/>
        <w:autoSpaceDN w:val="0"/>
        <w:adjustRightInd w:val="0"/>
        <w:jc w:val="left"/>
        <w:rPr>
          <w:color w:val="000000"/>
          <w:sz w:val="24"/>
          <w:lang w:val="uk-UA"/>
        </w:rPr>
      </w:pPr>
      <w:r w:rsidRPr="00C46668">
        <w:rPr>
          <w:color w:val="000000"/>
          <w:sz w:val="24"/>
          <w:lang w:val="uk-UA"/>
        </w:rPr>
        <w:t>&gt;</w:t>
      </w:r>
      <w:r w:rsidRPr="00470F60">
        <w:rPr>
          <w:rFonts w:ascii="Courier New" w:hAnsi="Courier New" w:cs="Courier New"/>
          <w:b/>
          <w:bCs/>
          <w:color w:val="FF0000"/>
          <w:sz w:val="24"/>
          <w:lang w:val="en-US"/>
        </w:rPr>
        <w:t>plot</w:t>
      </w:r>
      <w:r w:rsidRPr="00C46668">
        <w:rPr>
          <w:rFonts w:ascii="Courier New" w:hAnsi="Courier New" w:cs="Courier New"/>
          <w:b/>
          <w:bCs/>
          <w:color w:val="FF0000"/>
          <w:sz w:val="24"/>
          <w:lang w:val="uk-UA"/>
        </w:rPr>
        <w:t>({</w:t>
      </w:r>
      <w:r w:rsidRPr="00470F60">
        <w:rPr>
          <w:rFonts w:ascii="Courier New" w:hAnsi="Courier New" w:cs="Courier New"/>
          <w:b/>
          <w:bCs/>
          <w:color w:val="FF0000"/>
          <w:sz w:val="24"/>
          <w:lang w:val="en-US"/>
        </w:rPr>
        <w:t>y</w:t>
      </w:r>
      <w:r w:rsidRPr="00C46668">
        <w:rPr>
          <w:rFonts w:ascii="Courier New" w:hAnsi="Courier New" w:cs="Courier New"/>
          <w:b/>
          <w:bCs/>
          <w:color w:val="FF0000"/>
          <w:sz w:val="24"/>
          <w:lang w:val="uk-UA"/>
        </w:rPr>
        <w:t>,</w:t>
      </w:r>
      <w:r w:rsidRPr="00470F60">
        <w:rPr>
          <w:rFonts w:ascii="Courier New" w:hAnsi="Courier New" w:cs="Courier New"/>
          <w:b/>
          <w:bCs/>
          <w:color w:val="FF0000"/>
          <w:sz w:val="24"/>
          <w:lang w:val="en-US"/>
        </w:rPr>
        <w:t>k</w:t>
      </w:r>
      <w:r w:rsidRPr="00C46668">
        <w:rPr>
          <w:rFonts w:ascii="Courier New" w:hAnsi="Courier New" w:cs="Courier New"/>
          <w:b/>
          <w:bCs/>
          <w:color w:val="FF0000"/>
          <w:sz w:val="24"/>
          <w:lang w:val="uk-UA"/>
        </w:rPr>
        <w:t>,</w:t>
      </w:r>
      <w:r w:rsidRPr="00470F60">
        <w:rPr>
          <w:rFonts w:ascii="Courier New" w:hAnsi="Courier New" w:cs="Courier New"/>
          <w:b/>
          <w:bCs/>
          <w:color w:val="FF0000"/>
          <w:sz w:val="24"/>
          <w:lang w:val="en-US"/>
        </w:rPr>
        <w:t>k</w:t>
      </w:r>
      <w:r w:rsidRPr="00C46668">
        <w:rPr>
          <w:rFonts w:ascii="Courier New" w:hAnsi="Courier New" w:cs="Courier New"/>
          <w:b/>
          <w:bCs/>
          <w:color w:val="FF0000"/>
          <w:sz w:val="24"/>
          <w:lang w:val="uk-UA"/>
        </w:rPr>
        <w:t>1,</w:t>
      </w:r>
      <w:r w:rsidRPr="00470F60">
        <w:rPr>
          <w:rFonts w:ascii="Courier New" w:hAnsi="Courier New" w:cs="Courier New"/>
          <w:b/>
          <w:bCs/>
          <w:color w:val="FF0000"/>
          <w:sz w:val="24"/>
          <w:lang w:val="en-US"/>
        </w:rPr>
        <w:t>k</w:t>
      </w:r>
      <w:r w:rsidRPr="00C46668">
        <w:rPr>
          <w:rFonts w:ascii="Courier New" w:hAnsi="Courier New" w:cs="Courier New"/>
          <w:b/>
          <w:bCs/>
          <w:color w:val="FF0000"/>
          <w:sz w:val="24"/>
          <w:lang w:val="uk-UA"/>
        </w:rPr>
        <w:t>2},</w:t>
      </w:r>
      <w:r w:rsidRPr="00470F60">
        <w:rPr>
          <w:rFonts w:ascii="Courier New" w:hAnsi="Courier New" w:cs="Courier New"/>
          <w:b/>
          <w:bCs/>
          <w:color w:val="FF0000"/>
          <w:sz w:val="24"/>
          <w:lang w:val="en-US"/>
        </w:rPr>
        <w:t>t</w:t>
      </w:r>
      <w:r w:rsidRPr="00C46668">
        <w:rPr>
          <w:rFonts w:ascii="Courier New" w:hAnsi="Courier New" w:cs="Courier New"/>
          <w:b/>
          <w:bCs/>
          <w:color w:val="FF0000"/>
          <w:sz w:val="24"/>
          <w:lang w:val="uk-UA"/>
        </w:rPr>
        <w:t>=0..250,</w:t>
      </w:r>
      <w:r w:rsidRPr="00470F60">
        <w:rPr>
          <w:rFonts w:ascii="Courier New" w:hAnsi="Courier New" w:cs="Courier New"/>
          <w:b/>
          <w:bCs/>
          <w:color w:val="FF0000"/>
          <w:sz w:val="24"/>
          <w:lang w:val="en-US"/>
        </w:rPr>
        <w:t>thickness</w:t>
      </w:r>
      <w:r w:rsidRPr="00C46668">
        <w:rPr>
          <w:rFonts w:ascii="Courier New" w:hAnsi="Courier New" w:cs="Courier New"/>
          <w:b/>
          <w:bCs/>
          <w:color w:val="FF0000"/>
          <w:sz w:val="24"/>
          <w:lang w:val="uk-UA"/>
        </w:rPr>
        <w:t>=3);</w:t>
      </w:r>
    </w:p>
    <w:p w:rsidR="00470F60" w:rsidRDefault="00470F60" w:rsidP="00470F60">
      <w:pPr>
        <w:autoSpaceDE w:val="0"/>
        <w:autoSpaceDN w:val="0"/>
        <w:adjustRightInd w:val="0"/>
        <w:jc w:val="center"/>
        <w:rPr>
          <w:noProof/>
          <w:color w:val="000000"/>
          <w:sz w:val="24"/>
          <w:lang w:val="uk-UA"/>
        </w:rPr>
      </w:pPr>
    </w:p>
    <w:p w:rsidR="00084AD9" w:rsidRDefault="00084AD9" w:rsidP="00470F60">
      <w:pPr>
        <w:autoSpaceDE w:val="0"/>
        <w:autoSpaceDN w:val="0"/>
        <w:adjustRightInd w:val="0"/>
        <w:jc w:val="center"/>
        <w:rPr>
          <w:noProof/>
          <w:color w:val="000000"/>
          <w:sz w:val="24"/>
          <w:lang w:val="uk-UA"/>
        </w:rPr>
      </w:pPr>
    </w:p>
    <w:p w:rsidR="00084AD9" w:rsidRDefault="00084AD9" w:rsidP="00470F60">
      <w:pPr>
        <w:autoSpaceDE w:val="0"/>
        <w:autoSpaceDN w:val="0"/>
        <w:adjustRightInd w:val="0"/>
        <w:jc w:val="center"/>
        <w:rPr>
          <w:noProof/>
          <w:color w:val="000000"/>
          <w:sz w:val="24"/>
          <w:lang w:val="uk-UA"/>
        </w:rPr>
      </w:pPr>
    </w:p>
    <w:p w:rsidR="00084AD9" w:rsidRDefault="00084AD9" w:rsidP="00470F60">
      <w:pPr>
        <w:autoSpaceDE w:val="0"/>
        <w:autoSpaceDN w:val="0"/>
        <w:adjustRightInd w:val="0"/>
        <w:jc w:val="center"/>
        <w:rPr>
          <w:noProof/>
          <w:color w:val="000000"/>
          <w:sz w:val="24"/>
          <w:lang w:val="uk-UA"/>
        </w:rPr>
      </w:pPr>
    </w:p>
    <w:p w:rsidR="00084AD9" w:rsidRDefault="00084AD9" w:rsidP="00470F60">
      <w:pPr>
        <w:autoSpaceDE w:val="0"/>
        <w:autoSpaceDN w:val="0"/>
        <w:adjustRightInd w:val="0"/>
        <w:jc w:val="center"/>
        <w:rPr>
          <w:noProof/>
          <w:color w:val="000000"/>
          <w:sz w:val="24"/>
          <w:lang w:val="uk-UA"/>
        </w:rPr>
      </w:pPr>
    </w:p>
    <w:p w:rsidR="00084AD9" w:rsidRDefault="00084AD9" w:rsidP="00470F60">
      <w:pPr>
        <w:autoSpaceDE w:val="0"/>
        <w:autoSpaceDN w:val="0"/>
        <w:adjustRightInd w:val="0"/>
        <w:jc w:val="center"/>
        <w:rPr>
          <w:noProof/>
          <w:color w:val="000000"/>
          <w:sz w:val="24"/>
          <w:lang w:val="uk-UA"/>
        </w:rPr>
      </w:pPr>
    </w:p>
    <w:p w:rsidR="00084AD9" w:rsidRDefault="00084AD9" w:rsidP="00470F60">
      <w:pPr>
        <w:autoSpaceDE w:val="0"/>
        <w:autoSpaceDN w:val="0"/>
        <w:adjustRightInd w:val="0"/>
        <w:jc w:val="center"/>
        <w:rPr>
          <w:color w:val="000000"/>
          <w:sz w:val="24"/>
          <w:lang w:val="uk-UA"/>
        </w:rPr>
      </w:pPr>
      <w:r>
        <w:rPr>
          <w:noProof/>
          <w:color w:val="000000"/>
          <w:sz w:val="24"/>
        </w:rPr>
        <w:drawing>
          <wp:inline distT="0" distB="0" distL="0" distR="0">
            <wp:extent cx="4953000" cy="3114675"/>
            <wp:effectExtent l="0" t="0" r="0" b="9525"/>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953000" cy="3114675"/>
                    </a:xfrm>
                    <a:prstGeom prst="rect">
                      <a:avLst/>
                    </a:prstGeom>
                    <a:noFill/>
                    <a:ln>
                      <a:noFill/>
                    </a:ln>
                  </pic:spPr>
                </pic:pic>
              </a:graphicData>
            </a:graphic>
          </wp:inline>
        </w:drawing>
      </w:r>
    </w:p>
    <w:p w:rsidR="00084AD9" w:rsidRDefault="00C46668" w:rsidP="00084AD9">
      <w:pPr>
        <w:autoSpaceDE w:val="0"/>
        <w:autoSpaceDN w:val="0"/>
        <w:adjustRightInd w:val="0"/>
        <w:jc w:val="center"/>
        <w:rPr>
          <w:color w:val="000000"/>
          <w:szCs w:val="28"/>
          <w:lang w:val="uk-UA"/>
        </w:rPr>
      </w:pPr>
      <w:r>
        <w:rPr>
          <w:color w:val="000000"/>
          <w:szCs w:val="28"/>
          <w:lang w:val="uk-UA"/>
        </w:rPr>
        <w:t>Рис.3</w:t>
      </w:r>
      <w:r w:rsidR="00084AD9">
        <w:rPr>
          <w:color w:val="000000"/>
          <w:szCs w:val="28"/>
          <w:lang w:val="uk-UA"/>
        </w:rPr>
        <w:t>.</w:t>
      </w:r>
      <w:r>
        <w:rPr>
          <w:color w:val="000000"/>
          <w:szCs w:val="28"/>
          <w:lang w:val="uk-UA"/>
        </w:rPr>
        <w:t>7</w:t>
      </w:r>
      <w:r w:rsidR="00084AD9">
        <w:rPr>
          <w:color w:val="000000"/>
          <w:szCs w:val="28"/>
          <w:lang w:val="uk-UA"/>
        </w:rPr>
        <w:t xml:space="preserve"> Визначення часу регулювання внутрішнього еквівалентного контуру.</w:t>
      </w:r>
    </w:p>
    <w:p w:rsidR="00084AD9" w:rsidRDefault="00084AD9" w:rsidP="00084AD9">
      <w:pPr>
        <w:autoSpaceDE w:val="0"/>
        <w:autoSpaceDN w:val="0"/>
        <w:adjustRightInd w:val="0"/>
        <w:jc w:val="center"/>
        <w:rPr>
          <w:color w:val="000000"/>
          <w:szCs w:val="28"/>
          <w:lang w:val="uk-UA"/>
        </w:rPr>
      </w:pPr>
    </w:p>
    <w:p w:rsidR="00084AD9" w:rsidRDefault="00084AD9" w:rsidP="00084AD9">
      <w:pPr>
        <w:autoSpaceDE w:val="0"/>
        <w:autoSpaceDN w:val="0"/>
        <w:adjustRightInd w:val="0"/>
        <w:jc w:val="center"/>
        <w:rPr>
          <w:color w:val="000000"/>
          <w:szCs w:val="28"/>
          <w:lang w:val="uk-UA"/>
        </w:rPr>
      </w:pPr>
      <w:r>
        <w:rPr>
          <w:color w:val="000000"/>
          <w:szCs w:val="28"/>
          <w:lang w:val="uk-UA"/>
        </w:rPr>
        <w:t>Час регулювання внутрішнього еквівалентного контуру складає 79с.</w:t>
      </w:r>
    </w:p>
    <w:p w:rsidR="00084AD9" w:rsidRPr="00470F60" w:rsidRDefault="00084AD9" w:rsidP="00084AD9">
      <w:pPr>
        <w:autoSpaceDE w:val="0"/>
        <w:autoSpaceDN w:val="0"/>
        <w:adjustRightInd w:val="0"/>
        <w:ind w:firstLine="567"/>
        <w:rPr>
          <w:color w:val="000000"/>
          <w:sz w:val="24"/>
          <w:lang w:val="uk-UA"/>
        </w:rPr>
      </w:pPr>
      <w:r>
        <w:rPr>
          <w:color w:val="000000"/>
          <w:szCs w:val="28"/>
          <w:lang w:val="uk-UA"/>
        </w:rPr>
        <w:t>Методом трикутника знайдемо оптимальні налагоджувальні параметри для регулятора внутрішнього контру</w:t>
      </w:r>
    </w:p>
    <w:p w:rsidR="00084AD9" w:rsidRDefault="00084AD9" w:rsidP="00084AD9">
      <w:pPr>
        <w:autoSpaceDE w:val="0"/>
        <w:autoSpaceDN w:val="0"/>
        <w:adjustRightInd w:val="0"/>
        <w:rPr>
          <w:color w:val="000000"/>
          <w:sz w:val="24"/>
          <w:lang w:val="uk-UA"/>
        </w:rPr>
      </w:pPr>
    </w:p>
    <w:p w:rsidR="00990DD2" w:rsidRDefault="00084AD9" w:rsidP="00990DD2">
      <w:pPr>
        <w:autoSpaceDE w:val="0"/>
        <w:autoSpaceDN w:val="0"/>
        <w:adjustRightInd w:val="0"/>
        <w:ind w:firstLine="567"/>
        <w:rPr>
          <w:color w:val="000000"/>
          <w:sz w:val="24"/>
          <w:lang w:val="uk-UA"/>
        </w:rPr>
      </w:pPr>
      <w:r>
        <w:rPr>
          <w:color w:val="000000"/>
          <w:sz w:val="24"/>
          <w:lang w:val="uk-UA"/>
        </w:rPr>
        <w:tab/>
      </w:r>
      <w:r>
        <w:rPr>
          <w:noProof/>
          <w:color w:val="000000"/>
          <w:sz w:val="24"/>
        </w:rPr>
        <w:drawing>
          <wp:inline distT="0" distB="0" distL="0" distR="0">
            <wp:extent cx="4543425" cy="3057525"/>
            <wp:effectExtent l="0" t="0" r="9525" b="9525"/>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543425" cy="3057525"/>
                    </a:xfrm>
                    <a:prstGeom prst="rect">
                      <a:avLst/>
                    </a:prstGeom>
                    <a:noFill/>
                    <a:ln>
                      <a:noFill/>
                    </a:ln>
                  </pic:spPr>
                </pic:pic>
              </a:graphicData>
            </a:graphic>
          </wp:inline>
        </w:drawing>
      </w:r>
    </w:p>
    <w:p w:rsidR="00990DD2" w:rsidRDefault="00C46668" w:rsidP="00990DD2">
      <w:pPr>
        <w:autoSpaceDE w:val="0"/>
        <w:autoSpaceDN w:val="0"/>
        <w:adjustRightInd w:val="0"/>
        <w:ind w:firstLine="567"/>
        <w:rPr>
          <w:lang w:val="uk-UA"/>
        </w:rPr>
      </w:pPr>
      <w:r>
        <w:rPr>
          <w:color w:val="000000"/>
          <w:szCs w:val="28"/>
          <w:lang w:val="uk-UA"/>
        </w:rPr>
        <w:t xml:space="preserve">           Рис.3.8</w:t>
      </w:r>
      <w:r w:rsidR="00990DD2">
        <w:rPr>
          <w:color w:val="000000"/>
          <w:szCs w:val="28"/>
          <w:lang w:val="uk-UA"/>
        </w:rPr>
        <w:t xml:space="preserve"> Визначення відношення </w:t>
      </w:r>
      <w:r w:rsidR="00990DD2" w:rsidRPr="00990DD2">
        <w:rPr>
          <w:position w:val="-12"/>
        </w:rPr>
        <w:object w:dxaOrig="600" w:dyaOrig="380">
          <v:shape id="_x0000_i1116" type="#_x0000_t75" style="width:30pt;height:18pt" o:ole="">
            <v:imagedata r:id="rId219" o:title=""/>
          </v:shape>
          <o:OLEObject Type="Embed" ProgID="Equation.3" ShapeID="_x0000_i1116" DrawAspect="Content" ObjectID="_1622437392" r:id="rId220"/>
        </w:object>
      </w:r>
    </w:p>
    <w:p w:rsidR="00990DD2" w:rsidRPr="00990DD2" w:rsidRDefault="00990DD2" w:rsidP="00990DD2">
      <w:pPr>
        <w:autoSpaceDE w:val="0"/>
        <w:autoSpaceDN w:val="0"/>
        <w:adjustRightInd w:val="0"/>
        <w:ind w:firstLine="567"/>
        <w:rPr>
          <w:color w:val="000000"/>
          <w:szCs w:val="28"/>
          <w:lang w:val="uk-UA"/>
        </w:rPr>
      </w:pPr>
    </w:p>
    <w:p w:rsidR="00990DD2" w:rsidRPr="00990DD2" w:rsidRDefault="00990DD2" w:rsidP="001B3AA7">
      <w:pPr>
        <w:autoSpaceDE w:val="0"/>
        <w:autoSpaceDN w:val="0"/>
        <w:adjustRightInd w:val="0"/>
        <w:spacing w:line="360" w:lineRule="auto"/>
        <w:ind w:firstLine="567"/>
        <w:rPr>
          <w:color w:val="000000"/>
          <w:szCs w:val="28"/>
          <w:lang w:val="uk-UA"/>
        </w:rPr>
      </w:pPr>
      <w:r>
        <w:rPr>
          <w:color w:val="000000"/>
          <w:szCs w:val="28"/>
          <w:lang w:val="uk-UA"/>
        </w:rPr>
        <w:t xml:space="preserve">Методом трикутника знайдемо оптимальні налагоджувальні параметри для регулятора внутрішнього </w:t>
      </w:r>
      <w:proofErr w:type="spellStart"/>
      <w:r>
        <w:rPr>
          <w:color w:val="000000"/>
          <w:szCs w:val="28"/>
          <w:lang w:val="uk-UA"/>
        </w:rPr>
        <w:t>контру.</w:t>
      </w:r>
      <w:r>
        <w:rPr>
          <w:lang w:val="uk-UA"/>
        </w:rPr>
        <w:t>Цей</w:t>
      </w:r>
      <w:proofErr w:type="spellEnd"/>
      <w:r>
        <w:rPr>
          <w:lang w:val="uk-UA"/>
        </w:rPr>
        <w:t xml:space="preserve"> метод достатньо ефективний для об’єктив чиє відношення </w:t>
      </w:r>
      <w:r w:rsidR="001B3AA7" w:rsidRPr="00990DD2">
        <w:rPr>
          <w:position w:val="-12"/>
        </w:rPr>
        <w:object w:dxaOrig="1240" w:dyaOrig="380">
          <v:shape id="_x0000_i1117" type="#_x0000_t75" style="width:61.5pt;height:18pt" o:ole="">
            <v:imagedata r:id="rId221" o:title=""/>
          </v:shape>
          <o:OLEObject Type="Embed" ProgID="Equation.3" ShapeID="_x0000_i1117" DrawAspect="Content" ObjectID="_1622437393" r:id="rId222"/>
        </w:object>
      </w:r>
      <w:r>
        <w:rPr>
          <w:lang w:val="uk-UA"/>
        </w:rPr>
        <w:t xml:space="preserve"> .З рис.4.7 </w:t>
      </w:r>
      <w:r w:rsidRPr="00990DD2">
        <w:rPr>
          <w:position w:val="-12"/>
        </w:rPr>
        <w:object w:dxaOrig="1500" w:dyaOrig="380">
          <v:shape id="_x0000_i1118" type="#_x0000_t75" style="width:75pt;height:18pt" o:ole="">
            <v:imagedata r:id="rId223" o:title=""/>
          </v:shape>
          <o:OLEObject Type="Embed" ProgID="Equation.3" ShapeID="_x0000_i1118" DrawAspect="Content" ObjectID="_1622437394" r:id="rId224"/>
        </w:object>
      </w:r>
      <w:r>
        <w:rPr>
          <w:lang w:val="uk-UA"/>
        </w:rPr>
        <w:t xml:space="preserve"> .</w:t>
      </w:r>
    </w:p>
    <w:p w:rsidR="00990DD2" w:rsidRPr="00990DD2" w:rsidRDefault="00990DD2" w:rsidP="001B3AA7">
      <w:pPr>
        <w:autoSpaceDE w:val="0"/>
        <w:autoSpaceDN w:val="0"/>
        <w:adjustRightInd w:val="0"/>
        <w:spacing w:line="360" w:lineRule="auto"/>
        <w:ind w:firstLine="567"/>
        <w:rPr>
          <w:color w:val="000000"/>
          <w:szCs w:val="28"/>
          <w:lang w:val="uk-UA"/>
        </w:rPr>
      </w:pPr>
    </w:p>
    <w:p w:rsidR="00990DD2" w:rsidRPr="00470F60" w:rsidRDefault="00990DD2" w:rsidP="00990DD2">
      <w:pPr>
        <w:autoSpaceDE w:val="0"/>
        <w:autoSpaceDN w:val="0"/>
        <w:adjustRightInd w:val="0"/>
        <w:ind w:firstLine="567"/>
        <w:rPr>
          <w:color w:val="000000"/>
          <w:sz w:val="24"/>
          <w:lang w:val="uk-UA"/>
        </w:rPr>
      </w:pPr>
    </w:p>
    <w:p w:rsidR="00990DD2" w:rsidRDefault="00990DD2" w:rsidP="00084AD9">
      <w:pPr>
        <w:autoSpaceDE w:val="0"/>
        <w:autoSpaceDN w:val="0"/>
        <w:adjustRightInd w:val="0"/>
        <w:rPr>
          <w:color w:val="000000"/>
          <w:sz w:val="24"/>
          <w:lang w:val="uk-UA"/>
        </w:rPr>
      </w:pPr>
    </w:p>
    <w:p w:rsidR="00990DD2" w:rsidRDefault="00990DD2" w:rsidP="00084AD9">
      <w:pPr>
        <w:autoSpaceDE w:val="0"/>
        <w:autoSpaceDN w:val="0"/>
        <w:adjustRightInd w:val="0"/>
        <w:rPr>
          <w:color w:val="000000"/>
          <w:sz w:val="24"/>
          <w:lang w:val="uk-UA"/>
        </w:rPr>
      </w:pPr>
    </w:p>
    <w:p w:rsidR="00990DD2" w:rsidRDefault="001B3AA7" w:rsidP="001B3AA7">
      <w:pPr>
        <w:autoSpaceDE w:val="0"/>
        <w:autoSpaceDN w:val="0"/>
        <w:adjustRightInd w:val="0"/>
        <w:jc w:val="center"/>
        <w:rPr>
          <w:color w:val="000000"/>
          <w:sz w:val="24"/>
          <w:lang w:val="uk-UA"/>
        </w:rPr>
      </w:pPr>
      <w:r>
        <w:rPr>
          <w:noProof/>
          <w:color w:val="000000"/>
          <w:sz w:val="24"/>
        </w:rPr>
        <w:drawing>
          <wp:inline distT="0" distB="0" distL="0" distR="0">
            <wp:extent cx="4133850" cy="312420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rotWithShape="1">
                    <a:blip r:embed="rId225">
                      <a:extLst>
                        <a:ext uri="{28A0092B-C50C-407E-A947-70E740481C1C}">
                          <a14:useLocalDpi xmlns:a14="http://schemas.microsoft.com/office/drawing/2010/main" val="0"/>
                        </a:ext>
                      </a:extLst>
                    </a:blip>
                    <a:srcRect l="16378" t="9642"/>
                    <a:stretch/>
                  </pic:blipFill>
                  <pic:spPr bwMode="auto">
                    <a:xfrm>
                      <a:off x="0" y="0"/>
                      <a:ext cx="4133850" cy="3124200"/>
                    </a:xfrm>
                    <a:prstGeom prst="rect">
                      <a:avLst/>
                    </a:prstGeom>
                    <a:noFill/>
                    <a:ln>
                      <a:noFill/>
                    </a:ln>
                    <a:extLst>
                      <a:ext uri="{53640926-AAD7-44D8-BBD7-CCE9431645EC}">
                        <a14:shadowObscured xmlns:a14="http://schemas.microsoft.com/office/drawing/2010/main"/>
                      </a:ext>
                    </a:extLst>
                  </pic:spPr>
                </pic:pic>
              </a:graphicData>
            </a:graphic>
          </wp:inline>
        </w:drawing>
      </w:r>
    </w:p>
    <w:p w:rsidR="001B3AA7" w:rsidRPr="003019B4" w:rsidRDefault="00F44805" w:rsidP="001B3AA7">
      <w:pPr>
        <w:autoSpaceDE w:val="0"/>
        <w:autoSpaceDN w:val="0"/>
        <w:adjustRightInd w:val="0"/>
        <w:jc w:val="center"/>
        <w:rPr>
          <w:color w:val="000000"/>
          <w:lang w:val="uk-UA"/>
        </w:rPr>
      </w:pPr>
      <w:r>
        <w:rPr>
          <w:color w:val="000000"/>
          <w:lang w:val="uk-UA"/>
        </w:rPr>
        <w:t>Рис.3.</w:t>
      </w:r>
      <w:r w:rsidR="00C46668">
        <w:rPr>
          <w:color w:val="000000"/>
          <w:lang w:val="uk-UA"/>
        </w:rPr>
        <w:t>9</w:t>
      </w:r>
      <w:r w:rsidR="001B3AA7" w:rsidRPr="001B3AA7">
        <w:rPr>
          <w:color w:val="000000"/>
          <w:lang w:val="uk-UA"/>
        </w:rPr>
        <w:t xml:space="preserve"> визначення </w:t>
      </w:r>
      <w:r w:rsidR="001B3AA7" w:rsidRPr="001B3AA7">
        <w:rPr>
          <w:color w:val="000000"/>
          <w:lang w:val="en-US"/>
        </w:rPr>
        <w:t>V</w:t>
      </w:r>
      <w:r w:rsidR="001B3AA7" w:rsidRPr="001B3AA7">
        <w:rPr>
          <w:color w:val="000000"/>
          <w:vertAlign w:val="subscript"/>
          <w:lang w:val="en-US"/>
        </w:rPr>
        <w:t>max</w:t>
      </w:r>
    </w:p>
    <w:p w:rsidR="00470F60" w:rsidRPr="003019B4" w:rsidRDefault="001B3AA7" w:rsidP="001B3AA7">
      <w:pPr>
        <w:autoSpaceDE w:val="0"/>
        <w:autoSpaceDN w:val="0"/>
        <w:adjustRightInd w:val="0"/>
        <w:spacing w:line="360" w:lineRule="auto"/>
        <w:jc w:val="left"/>
        <w:rPr>
          <w:color w:val="000000"/>
          <w:lang w:val="uk-UA"/>
        </w:rPr>
      </w:pPr>
      <w:r w:rsidRPr="001B3AA7">
        <w:rPr>
          <w:color w:val="000000"/>
          <w:lang w:val="en-US"/>
        </w:rPr>
        <w:t>V</w:t>
      </w:r>
      <w:r w:rsidRPr="001B3AA7">
        <w:rPr>
          <w:color w:val="000000"/>
          <w:vertAlign w:val="subscript"/>
          <w:lang w:val="en-US"/>
        </w:rPr>
        <w:t>max</w:t>
      </w:r>
      <w:r w:rsidRPr="003019B4">
        <w:rPr>
          <w:color w:val="000000"/>
          <w:lang w:val="uk-UA"/>
        </w:rPr>
        <w:t>=</w:t>
      </w:r>
      <w:proofErr w:type="spellStart"/>
      <w:r>
        <w:rPr>
          <w:color w:val="000000"/>
          <w:lang w:val="en-US"/>
        </w:rPr>
        <w:t>Δy</w:t>
      </w:r>
      <w:proofErr w:type="spellEnd"/>
      <w:r w:rsidRPr="003019B4">
        <w:rPr>
          <w:color w:val="000000"/>
          <w:lang w:val="uk-UA"/>
        </w:rPr>
        <w:t>/</w:t>
      </w:r>
      <w:proofErr w:type="spellStart"/>
      <w:r>
        <w:rPr>
          <w:color w:val="000000"/>
          <w:lang w:val="en-US"/>
        </w:rPr>
        <w:t>Δt</w:t>
      </w:r>
      <w:proofErr w:type="spellEnd"/>
      <w:r w:rsidRPr="003019B4">
        <w:rPr>
          <w:color w:val="000000"/>
          <w:lang w:val="uk-UA"/>
        </w:rPr>
        <w:t>=0.1/21=0.0524</w:t>
      </w:r>
    </w:p>
    <w:p w:rsidR="001B3AA7" w:rsidRDefault="001B3AA7" w:rsidP="001B3AA7">
      <w:pPr>
        <w:autoSpaceDE w:val="0"/>
        <w:autoSpaceDN w:val="0"/>
        <w:adjustRightInd w:val="0"/>
        <w:spacing w:line="360" w:lineRule="auto"/>
        <w:ind w:firstLine="567"/>
        <w:jc w:val="left"/>
        <w:rPr>
          <w:color w:val="000000"/>
          <w:lang w:val="uk-UA"/>
        </w:rPr>
      </w:pPr>
      <w:r>
        <w:rPr>
          <w:color w:val="000000"/>
          <w:lang w:val="uk-UA"/>
        </w:rPr>
        <w:t xml:space="preserve">Далі визначаємо оптимальні налагоджувальні параметри регулятора для ПІ-регулятора, знайдемо коефіцієнт підсилення </w:t>
      </w:r>
      <w:proofErr w:type="spellStart"/>
      <w:r>
        <w:rPr>
          <w:color w:val="000000"/>
          <w:lang w:val="uk-UA"/>
        </w:rPr>
        <w:t>Кр</w:t>
      </w:r>
      <w:proofErr w:type="spellEnd"/>
      <w:r>
        <w:rPr>
          <w:color w:val="000000"/>
          <w:lang w:val="uk-UA"/>
        </w:rPr>
        <w:t>.</w:t>
      </w:r>
    </w:p>
    <w:p w:rsidR="001B3AA7" w:rsidRPr="00470F60" w:rsidRDefault="001B3AA7" w:rsidP="001B3AA7">
      <w:pPr>
        <w:autoSpaceDE w:val="0"/>
        <w:autoSpaceDN w:val="0"/>
        <w:adjustRightInd w:val="0"/>
        <w:spacing w:line="360" w:lineRule="auto"/>
        <w:ind w:firstLine="567"/>
        <w:jc w:val="left"/>
        <w:rPr>
          <w:color w:val="000000"/>
          <w:sz w:val="32"/>
          <w:lang w:val="uk-UA"/>
        </w:rPr>
      </w:pPr>
      <w:proofErr w:type="spellStart"/>
      <w:r>
        <w:rPr>
          <w:color w:val="000000"/>
          <w:lang w:val="uk-UA"/>
        </w:rPr>
        <w:t>Кр</w:t>
      </w:r>
      <w:proofErr w:type="spellEnd"/>
      <w:r>
        <w:rPr>
          <w:color w:val="000000"/>
          <w:lang w:val="uk-UA"/>
        </w:rPr>
        <w:t xml:space="preserve">=1.2* </w:t>
      </w:r>
      <w:r w:rsidRPr="001B3AA7">
        <w:rPr>
          <w:color w:val="000000"/>
          <w:lang w:val="en-US"/>
        </w:rPr>
        <w:t>V</w:t>
      </w:r>
      <w:r w:rsidRPr="001B3AA7">
        <w:rPr>
          <w:color w:val="000000"/>
          <w:vertAlign w:val="subscript"/>
          <w:lang w:val="en-US"/>
        </w:rPr>
        <w:t>max</w:t>
      </w:r>
      <w:r>
        <w:rPr>
          <w:color w:val="000000"/>
          <w:lang w:val="uk-UA"/>
        </w:rPr>
        <w:t>*</w:t>
      </w:r>
      <w:r w:rsidRPr="00080431">
        <w:rPr>
          <w:position w:val="-6"/>
        </w:rPr>
        <w:object w:dxaOrig="200" w:dyaOrig="240">
          <v:shape id="_x0000_i1119" type="#_x0000_t75" style="width:10.5pt;height:11.25pt" o:ole="">
            <v:imagedata r:id="rId226" o:title=""/>
          </v:shape>
          <o:OLEObject Type="Embed" ProgID="Equation.3" ShapeID="_x0000_i1119" DrawAspect="Content" ObjectID="_1622437395" r:id="rId227"/>
        </w:object>
      </w:r>
      <w:r>
        <w:rPr>
          <w:lang w:val="uk-UA"/>
        </w:rPr>
        <w:t>=0.056</w:t>
      </w:r>
    </w:p>
    <w:p w:rsidR="001B3AA7" w:rsidRPr="001B3AA7" w:rsidRDefault="001B3AA7" w:rsidP="001B3AA7">
      <w:pPr>
        <w:pStyle w:val="23"/>
        <w:suppressAutoHyphens/>
        <w:spacing w:line="360" w:lineRule="auto"/>
        <w:ind w:firstLine="567"/>
        <w:jc w:val="left"/>
        <w:rPr>
          <w:lang w:val="uk-UA"/>
        </w:rPr>
      </w:pPr>
      <w:r>
        <w:rPr>
          <w:szCs w:val="28"/>
          <w:lang w:val="uk-UA"/>
        </w:rPr>
        <w:t>Ті=2</w:t>
      </w:r>
      <w:r w:rsidRPr="00080431">
        <w:rPr>
          <w:position w:val="-6"/>
        </w:rPr>
        <w:object w:dxaOrig="200" w:dyaOrig="240">
          <v:shape id="_x0000_i1120" type="#_x0000_t75" style="width:10.5pt;height:11.25pt" o:ole="">
            <v:imagedata r:id="rId226" o:title=""/>
          </v:shape>
          <o:OLEObject Type="Embed" ProgID="Equation.3" ShapeID="_x0000_i1120" DrawAspect="Content" ObjectID="_1622437396" r:id="rId228"/>
        </w:object>
      </w:r>
      <w:r>
        <w:rPr>
          <w:lang w:val="uk-UA"/>
        </w:rPr>
        <w:t>=18с</w:t>
      </w:r>
    </w:p>
    <w:p w:rsidR="00CF5287" w:rsidRDefault="001B3AA7" w:rsidP="001B3AA7">
      <w:pPr>
        <w:pStyle w:val="23"/>
        <w:suppressAutoHyphens/>
        <w:spacing w:line="360" w:lineRule="auto"/>
        <w:jc w:val="left"/>
        <w:rPr>
          <w:szCs w:val="28"/>
          <w:lang w:val="uk-UA"/>
        </w:rPr>
      </w:pPr>
      <w:r>
        <w:rPr>
          <w:szCs w:val="28"/>
          <w:lang w:val="uk-UA"/>
        </w:rPr>
        <w:t xml:space="preserve">        Тепер </w:t>
      </w:r>
      <w:r w:rsidR="00660EDA">
        <w:rPr>
          <w:szCs w:val="28"/>
          <w:lang w:val="uk-UA"/>
        </w:rPr>
        <w:t>перейдемо до розрахунків внутрішнього</w:t>
      </w:r>
      <w:r>
        <w:rPr>
          <w:szCs w:val="28"/>
          <w:lang w:val="uk-UA"/>
        </w:rPr>
        <w:t xml:space="preserve"> контур</w:t>
      </w:r>
      <w:r w:rsidR="00660EDA">
        <w:rPr>
          <w:szCs w:val="28"/>
          <w:lang w:val="uk-UA"/>
        </w:rPr>
        <w:t>у двоконтурної каскадної АСР.</w:t>
      </w:r>
    </w:p>
    <w:p w:rsidR="00660EDA" w:rsidRPr="00660EDA" w:rsidRDefault="00660EDA" w:rsidP="00660EDA">
      <w:pPr>
        <w:autoSpaceDE w:val="0"/>
        <w:autoSpaceDN w:val="0"/>
        <w:adjustRightInd w:val="0"/>
        <w:jc w:val="left"/>
        <w:rPr>
          <w:color w:val="000000"/>
          <w:sz w:val="24"/>
          <w:lang w:val="en-US"/>
        </w:rPr>
      </w:pPr>
      <w:proofErr w:type="gramStart"/>
      <w:r w:rsidRPr="00660EDA">
        <w:rPr>
          <w:rFonts w:ascii="Courier New" w:hAnsi="Courier New" w:cs="Courier New"/>
          <w:b/>
          <w:bCs/>
          <w:color w:val="FF0000"/>
          <w:sz w:val="24"/>
          <w:lang w:val="en-US"/>
        </w:rPr>
        <w:t>restart</w:t>
      </w:r>
      <w:proofErr w:type="gramEnd"/>
      <w:r w:rsidRPr="00660EDA">
        <w:rPr>
          <w:rFonts w:ascii="Courier New" w:hAnsi="Courier New" w:cs="Courier New"/>
          <w:b/>
          <w:bCs/>
          <w:color w:val="FF0000"/>
          <w:sz w:val="24"/>
          <w:lang w:val="en-US"/>
        </w:rPr>
        <w:t>;</w:t>
      </w:r>
    </w:p>
    <w:p w:rsidR="00660EDA" w:rsidRPr="00660EDA" w:rsidRDefault="00660EDA" w:rsidP="00660EDA">
      <w:pPr>
        <w:autoSpaceDE w:val="0"/>
        <w:autoSpaceDN w:val="0"/>
        <w:adjustRightInd w:val="0"/>
        <w:jc w:val="left"/>
        <w:rPr>
          <w:color w:val="000000"/>
          <w:sz w:val="24"/>
          <w:lang w:val="en-US"/>
        </w:rPr>
      </w:pPr>
      <w:proofErr w:type="gramStart"/>
      <w:r w:rsidRPr="00660EDA">
        <w:rPr>
          <w:rFonts w:ascii="Courier New" w:hAnsi="Courier New" w:cs="Courier New"/>
          <w:b/>
          <w:bCs/>
          <w:color w:val="FF0000"/>
          <w:sz w:val="24"/>
          <w:lang w:val="en-US"/>
        </w:rPr>
        <w:t>delta(</w:t>
      </w:r>
      <w:proofErr w:type="gramEnd"/>
      <w:r w:rsidRPr="00660EDA">
        <w:rPr>
          <w:rFonts w:ascii="Courier New" w:hAnsi="Courier New" w:cs="Courier New"/>
          <w:b/>
          <w:bCs/>
          <w:color w:val="FF0000"/>
          <w:sz w:val="24"/>
          <w:lang w:val="en-US"/>
        </w:rPr>
        <w:t>y):=0.11;delta(t):=21;</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838200" cy="180975"/>
            <wp:effectExtent l="0" t="0" r="0" b="9525"/>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704850" cy="180975"/>
            <wp:effectExtent l="0" t="0" r="0" b="9525"/>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p>
    <w:p w:rsidR="00660EDA" w:rsidRPr="00660EDA" w:rsidRDefault="00660EDA" w:rsidP="00660EDA">
      <w:pPr>
        <w:autoSpaceDE w:val="0"/>
        <w:autoSpaceDN w:val="0"/>
        <w:adjustRightInd w:val="0"/>
        <w:spacing w:line="360" w:lineRule="auto"/>
        <w:jc w:val="center"/>
        <w:rPr>
          <w:color w:val="000000"/>
          <w:sz w:val="24"/>
          <w:lang w:val="en-US"/>
        </w:rPr>
      </w:pPr>
    </w:p>
    <w:p w:rsidR="00660EDA" w:rsidRPr="00660EDA" w:rsidRDefault="00660EDA" w:rsidP="00660EDA">
      <w:pPr>
        <w:autoSpaceDE w:val="0"/>
        <w:autoSpaceDN w:val="0"/>
        <w:adjustRightInd w:val="0"/>
        <w:jc w:val="left"/>
        <w:rPr>
          <w:color w:val="000000"/>
          <w:sz w:val="24"/>
          <w:lang w:val="en-US"/>
        </w:rPr>
      </w:pPr>
      <w:r w:rsidRPr="00660EDA">
        <w:rPr>
          <w:rFonts w:ascii="Courier New" w:hAnsi="Courier New" w:cs="Courier New"/>
          <w:b/>
          <w:bCs/>
          <w:color w:val="FF0000"/>
          <w:sz w:val="24"/>
          <w:lang w:val="en-US"/>
        </w:rPr>
        <w:t>F</w:t>
      </w:r>
      <w:proofErr w:type="gramStart"/>
      <w:r w:rsidRPr="00660EDA">
        <w:rPr>
          <w:rFonts w:ascii="Courier New" w:hAnsi="Courier New" w:cs="Courier New"/>
          <w:b/>
          <w:bCs/>
          <w:color w:val="FF0000"/>
          <w:sz w:val="24"/>
          <w:lang w:val="en-US"/>
        </w:rPr>
        <w:t>:=</w:t>
      </w:r>
      <w:proofErr w:type="gramEnd"/>
      <w:r w:rsidRPr="00660EDA">
        <w:rPr>
          <w:rFonts w:ascii="Courier New" w:hAnsi="Courier New" w:cs="Courier New"/>
          <w:b/>
          <w:bCs/>
          <w:color w:val="FF0000"/>
          <w:sz w:val="24"/>
          <w:lang w:val="en-US"/>
        </w:rPr>
        <w:t>delta(y)/delta(t);</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1447800" cy="180975"/>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47800" cy="180975"/>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r w:rsidRPr="00660EDA">
        <w:rPr>
          <w:rFonts w:ascii="Courier New" w:hAnsi="Courier New" w:cs="Courier New"/>
          <w:b/>
          <w:bCs/>
          <w:color w:val="FF0000"/>
          <w:sz w:val="24"/>
          <w:lang w:val="en-US"/>
        </w:rPr>
        <w:t>T</w:t>
      </w:r>
      <w:proofErr w:type="gramStart"/>
      <w:r w:rsidRPr="00660EDA">
        <w:rPr>
          <w:rFonts w:ascii="Courier New" w:hAnsi="Courier New" w:cs="Courier New"/>
          <w:b/>
          <w:bCs/>
          <w:color w:val="FF0000"/>
          <w:sz w:val="24"/>
          <w:lang w:val="en-US"/>
        </w:rPr>
        <w:t>:=</w:t>
      </w:r>
      <w:proofErr w:type="gramEnd"/>
      <w:r w:rsidRPr="00660EDA">
        <w:rPr>
          <w:rFonts w:ascii="Courier New" w:hAnsi="Courier New" w:cs="Courier New"/>
          <w:b/>
          <w:bCs/>
          <w:color w:val="FF0000"/>
          <w:sz w:val="24"/>
          <w:lang w:val="en-US"/>
        </w:rPr>
        <w:t>9;</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457200" cy="180975"/>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proofErr w:type="spellStart"/>
      <w:r w:rsidRPr="00660EDA">
        <w:rPr>
          <w:rFonts w:ascii="Courier New" w:hAnsi="Courier New" w:cs="Courier New"/>
          <w:b/>
          <w:bCs/>
          <w:color w:val="FF0000"/>
          <w:sz w:val="24"/>
          <w:lang w:val="en-US"/>
        </w:rPr>
        <w:t>Kp</w:t>
      </w:r>
      <w:proofErr w:type="spellEnd"/>
      <w:proofErr w:type="gramStart"/>
      <w:r w:rsidRPr="00660EDA">
        <w:rPr>
          <w:rFonts w:ascii="Courier New" w:hAnsi="Courier New" w:cs="Courier New"/>
          <w:b/>
          <w:bCs/>
          <w:color w:val="FF0000"/>
          <w:sz w:val="24"/>
          <w:lang w:val="en-US"/>
        </w:rPr>
        <w:t>:=</w:t>
      </w:r>
      <w:proofErr w:type="gramEnd"/>
      <w:r w:rsidRPr="00660EDA">
        <w:rPr>
          <w:rFonts w:ascii="Courier New" w:hAnsi="Courier New" w:cs="Courier New"/>
          <w:b/>
          <w:bCs/>
          <w:color w:val="FF0000"/>
          <w:sz w:val="24"/>
          <w:lang w:val="en-US"/>
        </w:rPr>
        <w:t>1.2*F*T;</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1457325" cy="180975"/>
            <wp:effectExtent l="0" t="0" r="9525" b="9525"/>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457325" cy="180975"/>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r w:rsidRPr="00660EDA">
        <w:rPr>
          <w:rFonts w:ascii="Courier New" w:hAnsi="Courier New" w:cs="Courier New"/>
          <w:b/>
          <w:bCs/>
          <w:color w:val="FF0000"/>
          <w:sz w:val="24"/>
          <w:lang w:val="en-US"/>
        </w:rPr>
        <w:t>Ti</w:t>
      </w:r>
      <w:proofErr w:type="gramStart"/>
      <w:r w:rsidRPr="00660EDA">
        <w:rPr>
          <w:rFonts w:ascii="Courier New" w:hAnsi="Courier New" w:cs="Courier New"/>
          <w:b/>
          <w:bCs/>
          <w:color w:val="FF0000"/>
          <w:sz w:val="24"/>
          <w:lang w:val="en-US"/>
        </w:rPr>
        <w:t>:=</w:t>
      </w:r>
      <w:proofErr w:type="gramEnd"/>
      <w:r w:rsidRPr="00660EDA">
        <w:rPr>
          <w:rFonts w:ascii="Courier New" w:hAnsi="Courier New" w:cs="Courier New"/>
          <w:b/>
          <w:bCs/>
          <w:color w:val="FF0000"/>
          <w:sz w:val="24"/>
          <w:lang w:val="en-US"/>
        </w:rPr>
        <w:t>2*T;</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571500" cy="180975"/>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r w:rsidRPr="00660EDA">
        <w:rPr>
          <w:rFonts w:ascii="Courier New" w:hAnsi="Courier New" w:cs="Courier New"/>
          <w:b/>
          <w:bCs/>
          <w:color w:val="FF0000"/>
          <w:sz w:val="24"/>
          <w:lang w:val="en-US"/>
        </w:rPr>
        <w:t>"</w:t>
      </w:r>
      <w:proofErr w:type="spellStart"/>
      <w:r w:rsidRPr="00660EDA">
        <w:rPr>
          <w:rFonts w:ascii="Courier New" w:hAnsi="Courier New" w:cs="Courier New"/>
          <w:b/>
          <w:bCs/>
          <w:color w:val="FF0000"/>
          <w:sz w:val="24"/>
          <w:lang w:val="en-US"/>
        </w:rPr>
        <w:t>Передавальнафункція</w:t>
      </w:r>
      <w:proofErr w:type="spellEnd"/>
      <w:r w:rsidRPr="00660EDA">
        <w:rPr>
          <w:rFonts w:ascii="Courier New" w:hAnsi="Courier New" w:cs="Courier New"/>
          <w:b/>
          <w:bCs/>
          <w:color w:val="FF0000"/>
          <w:sz w:val="24"/>
          <w:lang w:val="en-US"/>
        </w:rPr>
        <w:t xml:space="preserve"> ПІ-</w:t>
      </w:r>
      <w:proofErr w:type="spellStart"/>
      <w:r w:rsidRPr="00660EDA">
        <w:rPr>
          <w:rFonts w:ascii="Courier New" w:hAnsi="Courier New" w:cs="Courier New"/>
          <w:b/>
          <w:bCs/>
          <w:color w:val="FF0000"/>
          <w:sz w:val="24"/>
          <w:lang w:val="en-US"/>
        </w:rPr>
        <w:t>регулятора</w:t>
      </w:r>
      <w:proofErr w:type="spellEnd"/>
      <w:r w:rsidRPr="00660EDA">
        <w:rPr>
          <w:rFonts w:ascii="Courier New" w:hAnsi="Courier New" w:cs="Courier New"/>
          <w:b/>
          <w:bCs/>
          <w:color w:val="FF0000"/>
          <w:sz w:val="24"/>
          <w:lang w:val="en-US"/>
        </w:rPr>
        <w:t>":</w:t>
      </w:r>
    </w:p>
    <w:p w:rsidR="00660EDA" w:rsidRPr="00660EDA" w:rsidRDefault="00660EDA" w:rsidP="00660EDA">
      <w:pPr>
        <w:autoSpaceDE w:val="0"/>
        <w:autoSpaceDN w:val="0"/>
        <w:adjustRightInd w:val="0"/>
        <w:jc w:val="left"/>
        <w:rPr>
          <w:color w:val="000000"/>
          <w:sz w:val="24"/>
          <w:lang w:val="en-US"/>
        </w:rPr>
      </w:pPr>
      <w:r w:rsidRPr="00660EDA">
        <w:rPr>
          <w:rFonts w:ascii="Courier New" w:hAnsi="Courier New" w:cs="Courier New"/>
          <w:b/>
          <w:bCs/>
          <w:color w:val="FF0000"/>
          <w:sz w:val="24"/>
          <w:lang w:val="en-US"/>
        </w:rPr>
        <w:t>W1p:=1+</w:t>
      </w:r>
      <w:proofErr w:type="gramStart"/>
      <w:r w:rsidRPr="00660EDA">
        <w:rPr>
          <w:rFonts w:ascii="Courier New" w:hAnsi="Courier New" w:cs="Courier New"/>
          <w:b/>
          <w:bCs/>
          <w:color w:val="FF0000"/>
          <w:sz w:val="24"/>
          <w:lang w:val="en-US"/>
        </w:rPr>
        <w:t>Kp*</w:t>
      </w:r>
      <w:proofErr w:type="gramEnd"/>
      <w:r w:rsidRPr="00660EDA">
        <w:rPr>
          <w:rFonts w:ascii="Courier New" w:hAnsi="Courier New" w:cs="Courier New"/>
          <w:b/>
          <w:bCs/>
          <w:color w:val="FF0000"/>
          <w:sz w:val="24"/>
          <w:lang w:val="en-US"/>
        </w:rPr>
        <w:t>Ti*s/(s*Ti);</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1400175" cy="180975"/>
            <wp:effectExtent l="0" t="0" r="9525" b="9525"/>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00175" cy="180975"/>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r w:rsidRPr="00660EDA">
        <w:rPr>
          <w:rFonts w:ascii="Courier New" w:hAnsi="Courier New" w:cs="Courier New"/>
          <w:b/>
          <w:bCs/>
          <w:color w:val="FF0000"/>
          <w:sz w:val="24"/>
          <w:lang w:val="en-US"/>
        </w:rPr>
        <w:t>W12:=0.8</w:t>
      </w:r>
      <w:proofErr w:type="gramStart"/>
      <w:r w:rsidRPr="00660EDA">
        <w:rPr>
          <w:rFonts w:ascii="Courier New" w:hAnsi="Courier New" w:cs="Courier New"/>
          <w:b/>
          <w:bCs/>
          <w:color w:val="FF0000"/>
          <w:sz w:val="24"/>
          <w:lang w:val="en-US"/>
        </w:rPr>
        <w:t>/(</w:t>
      </w:r>
      <w:proofErr w:type="gramEnd"/>
      <w:r w:rsidRPr="00660EDA">
        <w:rPr>
          <w:rFonts w:ascii="Courier New" w:hAnsi="Courier New" w:cs="Courier New"/>
          <w:b/>
          <w:bCs/>
          <w:color w:val="FF0000"/>
          <w:sz w:val="24"/>
          <w:lang w:val="en-US"/>
        </w:rPr>
        <w:t>14*s+1);</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extent cx="1104900" cy="361950"/>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104900" cy="361950"/>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r w:rsidRPr="00660EDA">
        <w:rPr>
          <w:rFonts w:ascii="Courier New" w:hAnsi="Courier New" w:cs="Courier New"/>
          <w:b/>
          <w:bCs/>
          <w:color w:val="FF0000"/>
          <w:sz w:val="24"/>
          <w:lang w:val="en-US"/>
        </w:rPr>
        <w:t>W13:=0.45;</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857250" cy="180975"/>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rsidR="00660EDA" w:rsidRPr="003019B4" w:rsidRDefault="00660EDA" w:rsidP="00660EDA">
      <w:pPr>
        <w:autoSpaceDE w:val="0"/>
        <w:autoSpaceDN w:val="0"/>
        <w:adjustRightInd w:val="0"/>
        <w:jc w:val="left"/>
        <w:rPr>
          <w:color w:val="000000"/>
          <w:sz w:val="24"/>
        </w:rPr>
      </w:pPr>
      <w:r w:rsidRPr="003019B4">
        <w:rPr>
          <w:rFonts w:ascii="Courier New" w:hAnsi="Courier New" w:cs="Courier New"/>
          <w:b/>
          <w:bCs/>
          <w:color w:val="FF0000"/>
          <w:sz w:val="24"/>
        </w:rPr>
        <w:t xml:space="preserve">"Перший </w:t>
      </w:r>
      <w:proofErr w:type="spellStart"/>
      <w:r w:rsidRPr="003019B4">
        <w:rPr>
          <w:rFonts w:ascii="Courier New" w:hAnsi="Courier New" w:cs="Courier New"/>
          <w:b/>
          <w:bCs/>
          <w:color w:val="FF0000"/>
          <w:sz w:val="24"/>
        </w:rPr>
        <w:t>технологічнийоб'єкт</w:t>
      </w:r>
      <w:proofErr w:type="spellEnd"/>
      <w:r w:rsidRPr="003019B4">
        <w:rPr>
          <w:rFonts w:ascii="Courier New" w:hAnsi="Courier New" w:cs="Courier New"/>
          <w:b/>
          <w:bCs/>
          <w:color w:val="FF0000"/>
          <w:sz w:val="24"/>
        </w:rPr>
        <w:t>":</w:t>
      </w:r>
    </w:p>
    <w:p w:rsidR="00660EDA" w:rsidRPr="003019B4" w:rsidRDefault="00660EDA" w:rsidP="00660EDA">
      <w:pPr>
        <w:autoSpaceDE w:val="0"/>
        <w:autoSpaceDN w:val="0"/>
        <w:adjustRightInd w:val="0"/>
        <w:jc w:val="left"/>
        <w:rPr>
          <w:color w:val="000000"/>
          <w:sz w:val="24"/>
        </w:rPr>
      </w:pPr>
      <w:r w:rsidRPr="00660EDA">
        <w:rPr>
          <w:rFonts w:ascii="Courier New" w:hAnsi="Courier New" w:cs="Courier New"/>
          <w:b/>
          <w:bCs/>
          <w:color w:val="FF0000"/>
          <w:sz w:val="24"/>
          <w:lang w:val="en-US"/>
        </w:rPr>
        <w:t>W</w:t>
      </w:r>
      <w:r w:rsidRPr="003019B4">
        <w:rPr>
          <w:rFonts w:ascii="Courier New" w:hAnsi="Courier New" w:cs="Courier New"/>
          <w:b/>
          <w:bCs/>
          <w:color w:val="FF0000"/>
          <w:sz w:val="24"/>
        </w:rPr>
        <w:t>14:=1</w:t>
      </w:r>
      <w:proofErr w:type="gramStart"/>
      <w:r w:rsidRPr="003019B4">
        <w:rPr>
          <w:rFonts w:ascii="Courier New" w:hAnsi="Courier New" w:cs="Courier New"/>
          <w:b/>
          <w:bCs/>
          <w:color w:val="FF0000"/>
          <w:sz w:val="24"/>
        </w:rPr>
        <w:t>/(</w:t>
      </w:r>
      <w:proofErr w:type="gramEnd"/>
      <w:r w:rsidRPr="003019B4">
        <w:rPr>
          <w:rFonts w:ascii="Courier New" w:hAnsi="Courier New" w:cs="Courier New"/>
          <w:b/>
          <w:bCs/>
          <w:color w:val="FF0000"/>
          <w:sz w:val="24"/>
        </w:rPr>
        <w:t>19.412*</w:t>
      </w:r>
      <w:r w:rsidRPr="00660EDA">
        <w:rPr>
          <w:rFonts w:ascii="Courier New" w:hAnsi="Courier New" w:cs="Courier New"/>
          <w:b/>
          <w:bCs/>
          <w:color w:val="FF0000"/>
          <w:sz w:val="24"/>
          <w:lang w:val="en-US"/>
        </w:rPr>
        <w:t>s</w:t>
      </w:r>
      <w:r w:rsidRPr="003019B4">
        <w:rPr>
          <w:rFonts w:ascii="Courier New" w:hAnsi="Courier New" w:cs="Courier New"/>
          <w:b/>
          <w:bCs/>
          <w:color w:val="FF0000"/>
          <w:sz w:val="24"/>
        </w:rPr>
        <w:t>+1);</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extent cx="1381125" cy="361950"/>
            <wp:effectExtent l="0" t="0" r="9525"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p>
    <w:p w:rsidR="00660EDA" w:rsidRPr="003019B4" w:rsidRDefault="00660EDA" w:rsidP="00660EDA">
      <w:pPr>
        <w:autoSpaceDE w:val="0"/>
        <w:autoSpaceDN w:val="0"/>
        <w:adjustRightInd w:val="0"/>
        <w:jc w:val="left"/>
        <w:rPr>
          <w:color w:val="000000"/>
          <w:sz w:val="24"/>
        </w:rPr>
      </w:pPr>
      <w:r w:rsidRPr="003019B4">
        <w:rPr>
          <w:rFonts w:ascii="Courier New" w:hAnsi="Courier New" w:cs="Courier New"/>
          <w:b/>
          <w:bCs/>
          <w:color w:val="FF0000"/>
          <w:sz w:val="24"/>
        </w:rPr>
        <w:t>"</w:t>
      </w:r>
      <w:proofErr w:type="spellStart"/>
      <w:r w:rsidRPr="003019B4">
        <w:rPr>
          <w:rFonts w:ascii="Courier New" w:hAnsi="Courier New" w:cs="Courier New"/>
          <w:b/>
          <w:bCs/>
          <w:color w:val="FF0000"/>
          <w:sz w:val="24"/>
        </w:rPr>
        <w:t>Давачвнутрішнього</w:t>
      </w:r>
      <w:proofErr w:type="spellEnd"/>
      <w:r w:rsidRPr="003019B4">
        <w:rPr>
          <w:rFonts w:ascii="Courier New" w:hAnsi="Courier New" w:cs="Courier New"/>
          <w:b/>
          <w:bCs/>
          <w:color w:val="FF0000"/>
          <w:sz w:val="24"/>
        </w:rPr>
        <w:t xml:space="preserve"> контуру":</w:t>
      </w:r>
    </w:p>
    <w:p w:rsidR="00660EDA" w:rsidRPr="003019B4" w:rsidRDefault="00660EDA" w:rsidP="00660EDA">
      <w:pPr>
        <w:autoSpaceDE w:val="0"/>
        <w:autoSpaceDN w:val="0"/>
        <w:adjustRightInd w:val="0"/>
        <w:jc w:val="left"/>
        <w:rPr>
          <w:color w:val="000000"/>
          <w:sz w:val="24"/>
        </w:rPr>
      </w:pPr>
      <w:r w:rsidRPr="00660EDA">
        <w:rPr>
          <w:rFonts w:ascii="Courier New" w:hAnsi="Courier New" w:cs="Courier New"/>
          <w:b/>
          <w:bCs/>
          <w:color w:val="FF0000"/>
          <w:sz w:val="24"/>
          <w:lang w:val="en-US"/>
        </w:rPr>
        <w:t>W</w:t>
      </w:r>
      <w:r w:rsidRPr="003019B4">
        <w:rPr>
          <w:rFonts w:ascii="Courier New" w:hAnsi="Courier New" w:cs="Courier New"/>
          <w:b/>
          <w:bCs/>
          <w:color w:val="FF0000"/>
          <w:sz w:val="24"/>
        </w:rPr>
        <w:t>15:=0.8</w:t>
      </w:r>
      <w:proofErr w:type="gramStart"/>
      <w:r w:rsidRPr="003019B4">
        <w:rPr>
          <w:rFonts w:ascii="Courier New" w:hAnsi="Courier New" w:cs="Courier New"/>
          <w:b/>
          <w:bCs/>
          <w:color w:val="FF0000"/>
          <w:sz w:val="24"/>
        </w:rPr>
        <w:t>/(</w:t>
      </w:r>
      <w:proofErr w:type="gramEnd"/>
      <w:r w:rsidRPr="003019B4">
        <w:rPr>
          <w:rFonts w:ascii="Courier New" w:hAnsi="Courier New" w:cs="Courier New"/>
          <w:b/>
          <w:bCs/>
          <w:color w:val="FF0000"/>
          <w:sz w:val="24"/>
        </w:rPr>
        <w:t>1.2^2*</w:t>
      </w:r>
      <w:r w:rsidRPr="00660EDA">
        <w:rPr>
          <w:rFonts w:ascii="Courier New" w:hAnsi="Courier New" w:cs="Courier New"/>
          <w:b/>
          <w:bCs/>
          <w:color w:val="FF0000"/>
          <w:sz w:val="24"/>
          <w:lang w:val="en-US"/>
        </w:rPr>
        <w:t>s</w:t>
      </w:r>
      <w:r w:rsidRPr="003019B4">
        <w:rPr>
          <w:rFonts w:ascii="Courier New" w:hAnsi="Courier New" w:cs="Courier New"/>
          <w:b/>
          <w:bCs/>
          <w:color w:val="FF0000"/>
          <w:sz w:val="24"/>
        </w:rPr>
        <w:t>^2+3*</w:t>
      </w:r>
      <w:r w:rsidRPr="00660EDA">
        <w:rPr>
          <w:rFonts w:ascii="Courier New" w:hAnsi="Courier New" w:cs="Courier New"/>
          <w:b/>
          <w:bCs/>
          <w:color w:val="FF0000"/>
          <w:sz w:val="24"/>
          <w:lang w:val="en-US"/>
        </w:rPr>
        <w:t>s</w:t>
      </w:r>
      <w:r w:rsidRPr="003019B4">
        <w:rPr>
          <w:rFonts w:ascii="Courier New" w:hAnsi="Courier New" w:cs="Courier New"/>
          <w:b/>
          <w:bCs/>
          <w:color w:val="FF0000"/>
          <w:sz w:val="24"/>
        </w:rPr>
        <w:t>+1);</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extent cx="1609725" cy="390525"/>
            <wp:effectExtent l="0" t="0" r="9525"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p>
    <w:p w:rsidR="00660EDA" w:rsidRPr="003019B4" w:rsidRDefault="00660EDA" w:rsidP="00660EDA">
      <w:pPr>
        <w:autoSpaceDE w:val="0"/>
        <w:autoSpaceDN w:val="0"/>
        <w:adjustRightInd w:val="0"/>
        <w:jc w:val="left"/>
        <w:rPr>
          <w:color w:val="000000"/>
          <w:sz w:val="24"/>
        </w:rPr>
      </w:pPr>
      <w:r w:rsidRPr="003019B4">
        <w:rPr>
          <w:rFonts w:ascii="Courier New" w:hAnsi="Courier New" w:cs="Courier New"/>
          <w:b/>
          <w:bCs/>
          <w:color w:val="FF0000"/>
          <w:sz w:val="24"/>
        </w:rPr>
        <w:t>"</w:t>
      </w:r>
      <w:proofErr w:type="spellStart"/>
      <w:r w:rsidRPr="003019B4">
        <w:rPr>
          <w:rFonts w:ascii="Courier New" w:hAnsi="Courier New" w:cs="Courier New"/>
          <w:b/>
          <w:bCs/>
          <w:color w:val="FF0000"/>
          <w:sz w:val="24"/>
        </w:rPr>
        <w:t>Передавальнафункціяпроміжногоперетворювача</w:t>
      </w:r>
      <w:proofErr w:type="spellEnd"/>
      <w:r w:rsidRPr="003019B4">
        <w:rPr>
          <w:rFonts w:ascii="Courier New" w:hAnsi="Courier New" w:cs="Courier New"/>
          <w:b/>
          <w:bCs/>
          <w:color w:val="FF0000"/>
          <w:sz w:val="24"/>
        </w:rPr>
        <w:t>":</w:t>
      </w:r>
    </w:p>
    <w:p w:rsidR="00660EDA" w:rsidRPr="003019B4" w:rsidRDefault="00660EDA" w:rsidP="00660EDA">
      <w:pPr>
        <w:autoSpaceDE w:val="0"/>
        <w:autoSpaceDN w:val="0"/>
        <w:adjustRightInd w:val="0"/>
        <w:jc w:val="left"/>
        <w:rPr>
          <w:color w:val="000000"/>
          <w:sz w:val="24"/>
        </w:rPr>
      </w:pPr>
      <w:r w:rsidRPr="00660EDA">
        <w:rPr>
          <w:rFonts w:ascii="Courier New" w:hAnsi="Courier New" w:cs="Courier New"/>
          <w:b/>
          <w:bCs/>
          <w:color w:val="FF0000"/>
          <w:sz w:val="24"/>
          <w:lang w:val="en-US"/>
        </w:rPr>
        <w:t>W</w:t>
      </w:r>
      <w:r w:rsidRPr="003019B4">
        <w:rPr>
          <w:rFonts w:ascii="Courier New" w:hAnsi="Courier New" w:cs="Courier New"/>
          <w:b/>
          <w:bCs/>
          <w:color w:val="FF0000"/>
          <w:sz w:val="24"/>
        </w:rPr>
        <w:t>16:=1.04;</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857250" cy="180975"/>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proofErr w:type="spellStart"/>
      <w:r w:rsidRPr="00660EDA">
        <w:rPr>
          <w:rFonts w:ascii="Courier New" w:hAnsi="Courier New" w:cs="Courier New"/>
          <w:b/>
          <w:bCs/>
          <w:color w:val="FF0000"/>
          <w:sz w:val="24"/>
          <w:lang w:val="en-US"/>
        </w:rPr>
        <w:t>Wv</w:t>
      </w:r>
      <w:proofErr w:type="spellEnd"/>
      <w:proofErr w:type="gramStart"/>
      <w:r w:rsidRPr="00660EDA">
        <w:rPr>
          <w:rFonts w:ascii="Courier New" w:hAnsi="Courier New" w:cs="Courier New"/>
          <w:b/>
          <w:bCs/>
          <w:color w:val="FF0000"/>
          <w:sz w:val="24"/>
          <w:lang w:val="en-US"/>
        </w:rPr>
        <w:t>:=</w:t>
      </w:r>
      <w:proofErr w:type="gramEnd"/>
      <w:r w:rsidRPr="00660EDA">
        <w:rPr>
          <w:rFonts w:ascii="Courier New" w:hAnsi="Courier New" w:cs="Courier New"/>
          <w:b/>
          <w:bCs/>
          <w:color w:val="FF0000"/>
          <w:sz w:val="24"/>
          <w:lang w:val="en-US"/>
        </w:rPr>
        <w:t>W1p*W12*W13*W14/(1+W1p*W12*W13*W14*W15*W16);</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59"/>
          <w:sz w:val="24"/>
        </w:rPr>
        <w:drawing>
          <wp:inline distT="0" distB="0" distL="0" distR="0">
            <wp:extent cx="5257800" cy="581025"/>
            <wp:effectExtent l="0" t="0" r="0" b="9525"/>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257800" cy="581025"/>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proofErr w:type="gramStart"/>
      <w:r w:rsidRPr="00660EDA">
        <w:rPr>
          <w:rFonts w:ascii="Courier New" w:hAnsi="Courier New" w:cs="Courier New"/>
          <w:b/>
          <w:bCs/>
          <w:color w:val="FF0000"/>
          <w:sz w:val="24"/>
          <w:lang w:val="en-US"/>
        </w:rPr>
        <w:t>with(</w:t>
      </w:r>
      <w:proofErr w:type="spellStart"/>
      <w:proofErr w:type="gramEnd"/>
      <w:r w:rsidRPr="00660EDA">
        <w:rPr>
          <w:rFonts w:ascii="Courier New" w:hAnsi="Courier New" w:cs="Courier New"/>
          <w:b/>
          <w:bCs/>
          <w:color w:val="FF0000"/>
          <w:sz w:val="24"/>
          <w:lang w:val="en-US"/>
        </w:rPr>
        <w:t>inttrans</w:t>
      </w:r>
      <w:proofErr w:type="spellEnd"/>
      <w:r w:rsidRPr="00660EDA">
        <w:rPr>
          <w:rFonts w:ascii="Courier New" w:hAnsi="Courier New" w:cs="Courier New"/>
          <w:b/>
          <w:bCs/>
          <w:color w:val="FF0000"/>
          <w:sz w:val="24"/>
          <w:lang w:val="en-US"/>
        </w:rPr>
        <w:t>);</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16"/>
          <w:sz w:val="24"/>
        </w:rPr>
        <w:drawing>
          <wp:inline distT="0" distB="0" distL="0" distR="0">
            <wp:extent cx="4933950" cy="38100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933950" cy="381000"/>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proofErr w:type="gramStart"/>
      <w:r w:rsidRPr="00660EDA">
        <w:rPr>
          <w:rFonts w:ascii="Courier New" w:hAnsi="Courier New" w:cs="Courier New"/>
          <w:b/>
          <w:bCs/>
          <w:color w:val="FF0000"/>
          <w:sz w:val="24"/>
          <w:lang w:val="en-US"/>
        </w:rPr>
        <w:t>y</w:t>
      </w:r>
      <w:proofErr w:type="gramEnd"/>
      <w:r w:rsidRPr="00660EDA">
        <w:rPr>
          <w:rFonts w:ascii="Courier New" w:hAnsi="Courier New" w:cs="Courier New"/>
          <w:b/>
          <w:bCs/>
          <w:color w:val="FF0000"/>
          <w:sz w:val="24"/>
          <w:lang w:val="en-US"/>
        </w:rPr>
        <w:t>:=invlaplace(Wv/s,s,t);</w:t>
      </w:r>
    </w:p>
    <w:p w:rsidR="00660EDA" w:rsidRPr="00660EDA" w:rsidRDefault="00660EDA" w:rsidP="004742ED">
      <w:pPr>
        <w:autoSpaceDE w:val="0"/>
        <w:autoSpaceDN w:val="0"/>
        <w:adjustRightInd w:val="0"/>
        <w:spacing w:line="360" w:lineRule="auto"/>
        <w:jc w:val="left"/>
        <w:rPr>
          <w:color w:val="000000"/>
          <w:sz w:val="24"/>
          <w:lang w:val="en-US"/>
        </w:rPr>
      </w:pPr>
      <w:r>
        <w:rPr>
          <w:noProof/>
          <w:color w:val="000000"/>
          <w:position w:val="-160"/>
          <w:sz w:val="24"/>
        </w:rPr>
        <w:drawing>
          <wp:inline distT="0" distB="0" distL="0" distR="0">
            <wp:extent cx="5362575" cy="1047750"/>
            <wp:effectExtent l="0" t="0" r="9525"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362575" cy="1047750"/>
                    </a:xfrm>
                    <a:prstGeom prst="rect">
                      <a:avLst/>
                    </a:prstGeom>
                    <a:noFill/>
                    <a:ln>
                      <a:noFill/>
                    </a:ln>
                  </pic:spPr>
                </pic:pic>
              </a:graphicData>
            </a:graphic>
          </wp:inline>
        </w:drawing>
      </w:r>
      <w:r>
        <w:rPr>
          <w:noProof/>
          <w:color w:val="000000"/>
          <w:position w:val="-118"/>
          <w:sz w:val="24"/>
        </w:rPr>
        <w:drawing>
          <wp:inline distT="0" distB="0" distL="0" distR="0">
            <wp:extent cx="5391150" cy="781050"/>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roofErr w:type="gramStart"/>
      <w:r w:rsidRPr="00660EDA">
        <w:rPr>
          <w:rFonts w:ascii="Courier New" w:hAnsi="Courier New" w:cs="Courier New"/>
          <w:b/>
          <w:bCs/>
          <w:color w:val="FF0000"/>
          <w:sz w:val="24"/>
          <w:lang w:val="en-US"/>
        </w:rPr>
        <w:t>plot(</w:t>
      </w:r>
      <w:proofErr w:type="spellStart"/>
      <w:proofErr w:type="gramEnd"/>
      <w:r w:rsidRPr="00660EDA">
        <w:rPr>
          <w:rFonts w:ascii="Courier New" w:hAnsi="Courier New" w:cs="Courier New"/>
          <w:b/>
          <w:bCs/>
          <w:color w:val="FF0000"/>
          <w:sz w:val="24"/>
          <w:lang w:val="en-US"/>
        </w:rPr>
        <w:t>y,t</w:t>
      </w:r>
      <w:proofErr w:type="spellEnd"/>
      <w:r w:rsidRPr="00660EDA">
        <w:rPr>
          <w:rFonts w:ascii="Courier New" w:hAnsi="Courier New" w:cs="Courier New"/>
          <w:b/>
          <w:bCs/>
          <w:color w:val="FF0000"/>
          <w:sz w:val="24"/>
          <w:lang w:val="en-US"/>
        </w:rPr>
        <w:t>=0..250,thickness=3);</w:t>
      </w:r>
    </w:p>
    <w:p w:rsidR="00660EDA" w:rsidRDefault="00660EDA" w:rsidP="00660EDA">
      <w:pPr>
        <w:autoSpaceDE w:val="0"/>
        <w:autoSpaceDN w:val="0"/>
        <w:adjustRightInd w:val="0"/>
        <w:jc w:val="center"/>
        <w:rPr>
          <w:color w:val="000000"/>
          <w:sz w:val="24"/>
          <w:lang w:val="uk-UA"/>
        </w:rPr>
      </w:pPr>
      <w:r>
        <w:rPr>
          <w:noProof/>
          <w:color w:val="000000"/>
          <w:sz w:val="24"/>
        </w:rPr>
        <w:drawing>
          <wp:inline distT="0" distB="0" distL="0" distR="0">
            <wp:extent cx="3619500" cy="255270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619500" cy="2552700"/>
                    </a:xfrm>
                    <a:prstGeom prst="rect">
                      <a:avLst/>
                    </a:prstGeom>
                    <a:noFill/>
                    <a:ln>
                      <a:noFill/>
                    </a:ln>
                  </pic:spPr>
                </pic:pic>
              </a:graphicData>
            </a:graphic>
          </wp:inline>
        </w:drawing>
      </w:r>
    </w:p>
    <w:p w:rsidR="00660EDA" w:rsidRPr="00470F60" w:rsidRDefault="00F44805" w:rsidP="00660EDA">
      <w:pPr>
        <w:autoSpaceDE w:val="0"/>
        <w:autoSpaceDN w:val="0"/>
        <w:adjustRightInd w:val="0"/>
        <w:jc w:val="center"/>
        <w:rPr>
          <w:color w:val="000000"/>
          <w:sz w:val="24"/>
          <w:lang w:val="uk-UA"/>
        </w:rPr>
      </w:pPr>
      <w:r>
        <w:rPr>
          <w:color w:val="000000"/>
          <w:szCs w:val="28"/>
          <w:lang w:val="uk-UA"/>
        </w:rPr>
        <w:t>Рис.</w:t>
      </w:r>
      <w:r w:rsidR="00C46668">
        <w:rPr>
          <w:color w:val="000000"/>
          <w:szCs w:val="28"/>
          <w:lang w:val="uk-UA"/>
        </w:rPr>
        <w:t xml:space="preserve">3.10 </w:t>
      </w:r>
      <w:r w:rsidR="00D37157">
        <w:rPr>
          <w:color w:val="000000"/>
          <w:szCs w:val="28"/>
          <w:lang w:val="uk-UA"/>
        </w:rPr>
        <w:t>Крива перехідного процесу внутрішнього контуру</w:t>
      </w:r>
    </w:p>
    <w:p w:rsidR="00660EDA" w:rsidRPr="00660EDA" w:rsidRDefault="00660EDA" w:rsidP="00660EDA">
      <w:pPr>
        <w:autoSpaceDE w:val="0"/>
        <w:autoSpaceDN w:val="0"/>
        <w:adjustRightInd w:val="0"/>
        <w:jc w:val="center"/>
        <w:rPr>
          <w:color w:val="000000"/>
          <w:szCs w:val="28"/>
          <w:lang w:val="uk-UA"/>
        </w:rPr>
      </w:pPr>
    </w:p>
    <w:p w:rsidR="00660EDA" w:rsidRPr="00660EDA" w:rsidRDefault="00660EDA" w:rsidP="00660EDA">
      <w:pPr>
        <w:autoSpaceDE w:val="0"/>
        <w:autoSpaceDN w:val="0"/>
        <w:adjustRightInd w:val="0"/>
        <w:jc w:val="left"/>
        <w:rPr>
          <w:color w:val="000000"/>
          <w:sz w:val="24"/>
          <w:lang w:val="en-US"/>
        </w:rPr>
      </w:pPr>
      <w:proofErr w:type="gramStart"/>
      <w:r w:rsidRPr="00660EDA">
        <w:rPr>
          <w:rFonts w:ascii="Courier New" w:hAnsi="Courier New" w:cs="Courier New"/>
          <w:b/>
          <w:bCs/>
          <w:color w:val="FF0000"/>
          <w:sz w:val="24"/>
          <w:lang w:val="en-US"/>
        </w:rPr>
        <w:t>s</w:t>
      </w:r>
      <w:proofErr w:type="gramEnd"/>
      <w:r w:rsidRPr="00660EDA">
        <w:rPr>
          <w:rFonts w:ascii="Courier New" w:hAnsi="Courier New" w:cs="Courier New"/>
          <w:b/>
          <w:bCs/>
          <w:color w:val="FF0000"/>
          <w:sz w:val="24"/>
          <w:lang w:val="en-US"/>
        </w:rPr>
        <w:t>:=I*v;</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495300" cy="180975"/>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r w:rsidRPr="00660EDA">
        <w:rPr>
          <w:rFonts w:ascii="Courier New" w:hAnsi="Courier New" w:cs="Courier New"/>
          <w:b/>
          <w:bCs/>
          <w:color w:val="FF0000"/>
          <w:sz w:val="24"/>
          <w:lang w:val="en-US"/>
        </w:rPr>
        <w:t>R</w:t>
      </w:r>
      <w:proofErr w:type="gramStart"/>
      <w:r w:rsidRPr="00660EDA">
        <w:rPr>
          <w:rFonts w:ascii="Courier New" w:hAnsi="Courier New" w:cs="Courier New"/>
          <w:b/>
          <w:bCs/>
          <w:color w:val="FF0000"/>
          <w:sz w:val="24"/>
          <w:lang w:val="en-US"/>
        </w:rPr>
        <w:t>:=</w:t>
      </w:r>
      <w:proofErr w:type="gramEnd"/>
      <w:r w:rsidRPr="00660EDA">
        <w:rPr>
          <w:rFonts w:ascii="Courier New" w:hAnsi="Courier New" w:cs="Courier New"/>
          <w:b/>
          <w:bCs/>
          <w:color w:val="FF0000"/>
          <w:sz w:val="24"/>
          <w:lang w:val="en-US"/>
        </w:rPr>
        <w:t>Re(Wv);</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59"/>
          <w:sz w:val="24"/>
        </w:rPr>
        <w:drawing>
          <wp:inline distT="0" distB="0" distL="0" distR="0">
            <wp:extent cx="5572125" cy="581025"/>
            <wp:effectExtent l="0" t="0" r="9525" b="9525"/>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572125" cy="581025"/>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r w:rsidRPr="00660EDA">
        <w:rPr>
          <w:rFonts w:ascii="Courier New" w:hAnsi="Courier New" w:cs="Courier New"/>
          <w:b/>
          <w:bCs/>
          <w:color w:val="FF0000"/>
          <w:sz w:val="24"/>
          <w:lang w:val="en-US"/>
        </w:rPr>
        <w:t>M</w:t>
      </w:r>
      <w:proofErr w:type="gramStart"/>
      <w:r w:rsidRPr="00660EDA">
        <w:rPr>
          <w:rFonts w:ascii="Courier New" w:hAnsi="Courier New" w:cs="Courier New"/>
          <w:b/>
          <w:bCs/>
          <w:color w:val="FF0000"/>
          <w:sz w:val="24"/>
          <w:lang w:val="en-US"/>
        </w:rPr>
        <w:t>:=</w:t>
      </w:r>
      <w:proofErr w:type="gramEnd"/>
      <w:r w:rsidRPr="00660EDA">
        <w:rPr>
          <w:rFonts w:ascii="Courier New" w:hAnsi="Courier New" w:cs="Courier New"/>
          <w:b/>
          <w:bCs/>
          <w:color w:val="FF0000"/>
          <w:sz w:val="24"/>
          <w:lang w:val="en-US"/>
        </w:rPr>
        <w:t>Im(Wv);</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59"/>
          <w:sz w:val="24"/>
        </w:rPr>
        <w:drawing>
          <wp:inline distT="0" distB="0" distL="0" distR="0">
            <wp:extent cx="5572125" cy="581025"/>
            <wp:effectExtent l="0" t="0" r="9525" b="9525"/>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572125" cy="581025"/>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r w:rsidRPr="00660EDA">
        <w:rPr>
          <w:rFonts w:ascii="Courier New" w:hAnsi="Courier New" w:cs="Courier New"/>
          <w:b/>
          <w:bCs/>
          <w:color w:val="FF0000"/>
          <w:sz w:val="24"/>
          <w:lang w:val="en-US"/>
        </w:rPr>
        <w:t>A</w:t>
      </w:r>
      <w:proofErr w:type="gramStart"/>
      <w:r w:rsidRPr="00660EDA">
        <w:rPr>
          <w:rFonts w:ascii="Courier New" w:hAnsi="Courier New" w:cs="Courier New"/>
          <w:b/>
          <w:bCs/>
          <w:color w:val="FF0000"/>
          <w:sz w:val="24"/>
          <w:lang w:val="en-US"/>
        </w:rPr>
        <w:t>:=</w:t>
      </w:r>
      <w:proofErr w:type="gramEnd"/>
      <w:r w:rsidRPr="00660EDA">
        <w:rPr>
          <w:rFonts w:ascii="Courier New" w:hAnsi="Courier New" w:cs="Courier New"/>
          <w:b/>
          <w:bCs/>
          <w:color w:val="FF0000"/>
          <w:sz w:val="24"/>
          <w:lang w:val="en-US"/>
        </w:rPr>
        <w:t>sqrt(R^2+M^2);</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55"/>
          <w:sz w:val="24"/>
        </w:rPr>
        <w:drawing>
          <wp:inline distT="0" distB="0" distL="0" distR="0">
            <wp:extent cx="5572125" cy="647700"/>
            <wp:effectExtent l="0" t="0" r="9525"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r>
        <w:rPr>
          <w:noProof/>
          <w:color w:val="000000"/>
          <w:position w:val="-55"/>
          <w:sz w:val="24"/>
        </w:rPr>
        <w:drawing>
          <wp:inline distT="0" distB="0" distL="0" distR="0">
            <wp:extent cx="5829300" cy="64770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829300" cy="647700"/>
                    </a:xfrm>
                    <a:prstGeom prst="rect">
                      <a:avLst/>
                    </a:prstGeom>
                    <a:noFill/>
                    <a:ln>
                      <a:noFill/>
                    </a:ln>
                  </pic:spPr>
                </pic:pic>
              </a:graphicData>
            </a:graphic>
          </wp:inline>
        </w:drawing>
      </w:r>
      <w:r>
        <w:rPr>
          <w:noProof/>
          <w:color w:val="000000"/>
          <w:position w:val="-61"/>
          <w:sz w:val="24"/>
        </w:rPr>
        <w:drawing>
          <wp:inline distT="0" distB="0" distL="0" distR="0">
            <wp:extent cx="781050" cy="70485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781050" cy="704850"/>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r w:rsidRPr="00660EDA">
        <w:rPr>
          <w:rFonts w:ascii="Courier New" w:hAnsi="Courier New" w:cs="Courier New"/>
          <w:b/>
          <w:bCs/>
          <w:color w:val="FF0000"/>
          <w:sz w:val="24"/>
          <w:lang w:val="en-US"/>
        </w:rPr>
        <w:t>F</w:t>
      </w:r>
      <w:proofErr w:type="gramStart"/>
      <w:r w:rsidRPr="00660EDA">
        <w:rPr>
          <w:rFonts w:ascii="Courier New" w:hAnsi="Courier New" w:cs="Courier New"/>
          <w:b/>
          <w:bCs/>
          <w:color w:val="FF0000"/>
          <w:sz w:val="24"/>
          <w:lang w:val="en-US"/>
        </w:rPr>
        <w:t>:=</w:t>
      </w:r>
      <w:proofErr w:type="gramEnd"/>
      <w:r w:rsidRPr="00660EDA">
        <w:rPr>
          <w:rFonts w:ascii="Courier New" w:hAnsi="Courier New" w:cs="Courier New"/>
          <w:b/>
          <w:bCs/>
          <w:color w:val="FF0000"/>
          <w:sz w:val="24"/>
          <w:lang w:val="en-US"/>
        </w:rPr>
        <w:t>arctan(M/R);</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53"/>
          <w:sz w:val="24"/>
        </w:rPr>
        <w:drawing>
          <wp:inline distT="0" distB="0" distL="0" distR="0">
            <wp:extent cx="5572125" cy="685800"/>
            <wp:effectExtent l="0" t="0" r="9525"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572125" cy="685800"/>
                    </a:xfrm>
                    <a:prstGeom prst="rect">
                      <a:avLst/>
                    </a:prstGeom>
                    <a:noFill/>
                    <a:ln>
                      <a:noFill/>
                    </a:ln>
                  </pic:spPr>
                </pic:pic>
              </a:graphicData>
            </a:graphic>
          </wp:inline>
        </w:drawing>
      </w:r>
      <w:r>
        <w:rPr>
          <w:noProof/>
          <w:color w:val="000000"/>
          <w:position w:val="-53"/>
          <w:sz w:val="24"/>
        </w:rPr>
        <w:drawing>
          <wp:inline distT="0" distB="0" distL="0" distR="0">
            <wp:extent cx="5829300" cy="68580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829300" cy="685800"/>
                    </a:xfrm>
                    <a:prstGeom prst="rect">
                      <a:avLst/>
                    </a:prstGeom>
                    <a:noFill/>
                    <a:ln>
                      <a:noFill/>
                    </a:ln>
                  </pic:spPr>
                </pic:pic>
              </a:graphicData>
            </a:graphic>
          </wp:inline>
        </w:drawing>
      </w:r>
    </w:p>
    <w:p w:rsidR="00660EDA" w:rsidRPr="003019B4" w:rsidRDefault="00660EDA" w:rsidP="00660EDA">
      <w:pPr>
        <w:autoSpaceDE w:val="0"/>
        <w:autoSpaceDN w:val="0"/>
        <w:adjustRightInd w:val="0"/>
        <w:jc w:val="left"/>
        <w:rPr>
          <w:color w:val="000000"/>
          <w:sz w:val="24"/>
        </w:rPr>
      </w:pPr>
      <w:r w:rsidRPr="003019B4">
        <w:rPr>
          <w:rFonts w:ascii="Courier New" w:hAnsi="Courier New" w:cs="Courier New"/>
          <w:b/>
          <w:bCs/>
          <w:color w:val="FF0000"/>
          <w:sz w:val="24"/>
        </w:rPr>
        <w:t>"</w:t>
      </w:r>
      <w:proofErr w:type="spellStart"/>
      <w:r w:rsidRPr="003019B4">
        <w:rPr>
          <w:rFonts w:ascii="Courier New" w:hAnsi="Courier New" w:cs="Courier New"/>
          <w:b/>
          <w:bCs/>
          <w:color w:val="FF0000"/>
          <w:sz w:val="24"/>
        </w:rPr>
        <w:t>Дійсначачтотна</w:t>
      </w:r>
      <w:proofErr w:type="spellEnd"/>
      <w:r w:rsidRPr="003019B4">
        <w:rPr>
          <w:rFonts w:ascii="Courier New" w:hAnsi="Courier New" w:cs="Courier New"/>
          <w:b/>
          <w:bCs/>
          <w:color w:val="FF0000"/>
          <w:sz w:val="24"/>
        </w:rPr>
        <w:t xml:space="preserve"> характеристика":</w:t>
      </w:r>
    </w:p>
    <w:p w:rsidR="00660EDA" w:rsidRPr="003019B4" w:rsidRDefault="00660EDA" w:rsidP="00660EDA">
      <w:pPr>
        <w:autoSpaceDE w:val="0"/>
        <w:autoSpaceDN w:val="0"/>
        <w:adjustRightInd w:val="0"/>
        <w:jc w:val="left"/>
        <w:rPr>
          <w:color w:val="000000"/>
          <w:sz w:val="24"/>
        </w:rPr>
      </w:pPr>
      <w:proofErr w:type="gramStart"/>
      <w:r w:rsidRPr="00660EDA">
        <w:rPr>
          <w:rFonts w:ascii="Courier New" w:hAnsi="Courier New" w:cs="Courier New"/>
          <w:b/>
          <w:bCs/>
          <w:color w:val="FF0000"/>
          <w:sz w:val="24"/>
          <w:lang w:val="en-US"/>
        </w:rPr>
        <w:t>plot</w:t>
      </w:r>
      <w:r w:rsidRPr="003019B4">
        <w:rPr>
          <w:rFonts w:ascii="Courier New" w:hAnsi="Courier New" w:cs="Courier New"/>
          <w:b/>
          <w:bCs/>
          <w:color w:val="FF0000"/>
          <w:sz w:val="24"/>
        </w:rPr>
        <w:t>(</w:t>
      </w:r>
      <w:proofErr w:type="gramEnd"/>
      <w:r w:rsidRPr="00660EDA">
        <w:rPr>
          <w:rFonts w:ascii="Courier New" w:hAnsi="Courier New" w:cs="Courier New"/>
          <w:b/>
          <w:bCs/>
          <w:color w:val="FF0000"/>
          <w:sz w:val="24"/>
          <w:lang w:val="en-US"/>
        </w:rPr>
        <w:t>R</w:t>
      </w:r>
      <w:r w:rsidRPr="003019B4">
        <w:rPr>
          <w:rFonts w:ascii="Courier New" w:hAnsi="Courier New" w:cs="Courier New"/>
          <w:b/>
          <w:bCs/>
          <w:color w:val="FF0000"/>
          <w:sz w:val="24"/>
        </w:rPr>
        <w:t>,</w:t>
      </w:r>
      <w:r w:rsidRPr="00660EDA">
        <w:rPr>
          <w:rFonts w:ascii="Courier New" w:hAnsi="Courier New" w:cs="Courier New"/>
          <w:b/>
          <w:bCs/>
          <w:color w:val="FF0000"/>
          <w:sz w:val="24"/>
          <w:lang w:val="en-US"/>
        </w:rPr>
        <w:t>v</w:t>
      </w:r>
      <w:r w:rsidRPr="003019B4">
        <w:rPr>
          <w:rFonts w:ascii="Courier New" w:hAnsi="Courier New" w:cs="Courier New"/>
          <w:b/>
          <w:bCs/>
          <w:color w:val="FF0000"/>
          <w:sz w:val="24"/>
        </w:rPr>
        <w:t>=0..0.7,</w:t>
      </w:r>
      <w:r w:rsidRPr="00660EDA">
        <w:rPr>
          <w:rFonts w:ascii="Courier New" w:hAnsi="Courier New" w:cs="Courier New"/>
          <w:b/>
          <w:bCs/>
          <w:color w:val="FF0000"/>
          <w:sz w:val="24"/>
          <w:lang w:val="en-US"/>
        </w:rPr>
        <w:t>thickness</w:t>
      </w:r>
      <w:r w:rsidRPr="003019B4">
        <w:rPr>
          <w:rFonts w:ascii="Courier New" w:hAnsi="Courier New" w:cs="Courier New"/>
          <w:b/>
          <w:bCs/>
          <w:color w:val="FF0000"/>
          <w:sz w:val="24"/>
        </w:rPr>
        <w:t>=3);</w:t>
      </w:r>
    </w:p>
    <w:p w:rsidR="00660EDA" w:rsidRDefault="00660EDA" w:rsidP="00660EDA">
      <w:pPr>
        <w:autoSpaceDE w:val="0"/>
        <w:autoSpaceDN w:val="0"/>
        <w:adjustRightInd w:val="0"/>
        <w:jc w:val="center"/>
        <w:rPr>
          <w:color w:val="000000"/>
          <w:sz w:val="24"/>
          <w:lang w:val="uk-UA"/>
        </w:rPr>
      </w:pPr>
      <w:r>
        <w:rPr>
          <w:noProof/>
          <w:color w:val="000000"/>
          <w:sz w:val="24"/>
        </w:rPr>
        <w:drawing>
          <wp:inline distT="0" distB="0" distL="0" distR="0">
            <wp:extent cx="3219450" cy="2590800"/>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219450" cy="2590800"/>
                    </a:xfrm>
                    <a:prstGeom prst="rect">
                      <a:avLst/>
                    </a:prstGeom>
                    <a:noFill/>
                    <a:ln>
                      <a:noFill/>
                    </a:ln>
                  </pic:spPr>
                </pic:pic>
              </a:graphicData>
            </a:graphic>
          </wp:inline>
        </w:drawing>
      </w:r>
    </w:p>
    <w:p w:rsidR="00660EDA" w:rsidRPr="00470F60" w:rsidRDefault="00F44805" w:rsidP="00660EDA">
      <w:pPr>
        <w:autoSpaceDE w:val="0"/>
        <w:autoSpaceDN w:val="0"/>
        <w:adjustRightInd w:val="0"/>
        <w:jc w:val="center"/>
        <w:rPr>
          <w:color w:val="000000"/>
          <w:sz w:val="24"/>
          <w:lang w:val="uk-UA"/>
        </w:rPr>
      </w:pPr>
      <w:r>
        <w:rPr>
          <w:color w:val="000000"/>
          <w:szCs w:val="28"/>
          <w:lang w:val="uk-UA"/>
        </w:rPr>
        <w:t>Рис.</w:t>
      </w:r>
      <w:r w:rsidR="00C46668">
        <w:rPr>
          <w:color w:val="000000"/>
          <w:szCs w:val="28"/>
          <w:lang w:val="uk-UA"/>
        </w:rPr>
        <w:t xml:space="preserve">3.11 </w:t>
      </w:r>
      <w:r w:rsidR="00660EDA">
        <w:rPr>
          <w:color w:val="000000"/>
          <w:szCs w:val="28"/>
          <w:lang w:val="uk-UA"/>
        </w:rPr>
        <w:t xml:space="preserve">Дійсна частотна характеристика </w:t>
      </w:r>
      <w:r w:rsidR="00660EDA" w:rsidRPr="00470F60">
        <w:rPr>
          <w:color w:val="000000"/>
          <w:szCs w:val="28"/>
          <w:lang w:val="uk-UA"/>
        </w:rPr>
        <w:t>внутрішнього контуру</w:t>
      </w:r>
    </w:p>
    <w:p w:rsidR="00660EDA" w:rsidRPr="00470F60" w:rsidRDefault="00660EDA" w:rsidP="00660EDA">
      <w:pPr>
        <w:autoSpaceDE w:val="0"/>
        <w:autoSpaceDN w:val="0"/>
        <w:adjustRightInd w:val="0"/>
        <w:jc w:val="center"/>
        <w:rPr>
          <w:color w:val="000000"/>
          <w:sz w:val="24"/>
          <w:lang w:val="uk-UA"/>
        </w:rPr>
      </w:pPr>
    </w:p>
    <w:p w:rsidR="00660EDA" w:rsidRPr="00660EDA" w:rsidRDefault="00660EDA" w:rsidP="00660EDA">
      <w:pPr>
        <w:autoSpaceDE w:val="0"/>
        <w:autoSpaceDN w:val="0"/>
        <w:adjustRightInd w:val="0"/>
        <w:jc w:val="center"/>
        <w:rPr>
          <w:color w:val="000000"/>
          <w:sz w:val="24"/>
          <w:lang w:val="uk-UA"/>
        </w:rPr>
      </w:pPr>
    </w:p>
    <w:p w:rsidR="00660EDA" w:rsidRPr="00660EDA" w:rsidRDefault="00660EDA" w:rsidP="00660EDA">
      <w:pPr>
        <w:autoSpaceDE w:val="0"/>
        <w:autoSpaceDN w:val="0"/>
        <w:adjustRightInd w:val="0"/>
        <w:jc w:val="left"/>
        <w:rPr>
          <w:color w:val="000000"/>
          <w:sz w:val="24"/>
          <w:lang w:val="en-US"/>
        </w:rPr>
      </w:pPr>
      <w:proofErr w:type="gramStart"/>
      <w:r w:rsidRPr="00660EDA">
        <w:rPr>
          <w:rFonts w:ascii="Courier New" w:hAnsi="Courier New" w:cs="Courier New"/>
          <w:b/>
          <w:bCs/>
          <w:color w:val="FF0000"/>
          <w:sz w:val="24"/>
          <w:lang w:val="en-US"/>
        </w:rPr>
        <w:t>plot(</w:t>
      </w:r>
      <w:proofErr w:type="spellStart"/>
      <w:proofErr w:type="gramEnd"/>
      <w:r w:rsidRPr="00660EDA">
        <w:rPr>
          <w:rFonts w:ascii="Courier New" w:hAnsi="Courier New" w:cs="Courier New"/>
          <w:b/>
          <w:bCs/>
          <w:color w:val="FF0000"/>
          <w:sz w:val="24"/>
          <w:lang w:val="en-US"/>
        </w:rPr>
        <w:t>M,v</w:t>
      </w:r>
      <w:proofErr w:type="spellEnd"/>
      <w:r w:rsidRPr="00660EDA">
        <w:rPr>
          <w:rFonts w:ascii="Courier New" w:hAnsi="Courier New" w:cs="Courier New"/>
          <w:b/>
          <w:bCs/>
          <w:color w:val="FF0000"/>
          <w:sz w:val="24"/>
          <w:lang w:val="en-US"/>
        </w:rPr>
        <w:t>=0..0.7,thickness=3);</w:t>
      </w:r>
    </w:p>
    <w:p w:rsidR="00660EDA" w:rsidRDefault="00660EDA" w:rsidP="00660EDA">
      <w:pPr>
        <w:autoSpaceDE w:val="0"/>
        <w:autoSpaceDN w:val="0"/>
        <w:adjustRightInd w:val="0"/>
        <w:jc w:val="center"/>
        <w:rPr>
          <w:color w:val="000000"/>
          <w:sz w:val="24"/>
          <w:lang w:val="uk-UA"/>
        </w:rPr>
      </w:pPr>
      <w:r>
        <w:rPr>
          <w:noProof/>
          <w:color w:val="000000"/>
          <w:sz w:val="24"/>
        </w:rPr>
        <w:drawing>
          <wp:inline distT="0" distB="0" distL="0" distR="0">
            <wp:extent cx="3076575" cy="2181225"/>
            <wp:effectExtent l="0" t="0" r="9525" b="9525"/>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76575" cy="2181225"/>
                    </a:xfrm>
                    <a:prstGeom prst="rect">
                      <a:avLst/>
                    </a:prstGeom>
                    <a:noFill/>
                    <a:ln>
                      <a:noFill/>
                    </a:ln>
                  </pic:spPr>
                </pic:pic>
              </a:graphicData>
            </a:graphic>
          </wp:inline>
        </w:drawing>
      </w:r>
    </w:p>
    <w:p w:rsidR="00660EDA" w:rsidRPr="00470F60" w:rsidRDefault="00F44805" w:rsidP="00660EDA">
      <w:pPr>
        <w:autoSpaceDE w:val="0"/>
        <w:autoSpaceDN w:val="0"/>
        <w:adjustRightInd w:val="0"/>
        <w:jc w:val="center"/>
        <w:rPr>
          <w:color w:val="000000"/>
          <w:sz w:val="24"/>
          <w:lang w:val="uk-UA"/>
        </w:rPr>
      </w:pPr>
      <w:r>
        <w:rPr>
          <w:color w:val="000000"/>
          <w:szCs w:val="28"/>
          <w:lang w:val="uk-UA"/>
        </w:rPr>
        <w:t>Рис.3</w:t>
      </w:r>
      <w:r w:rsidR="00C46668">
        <w:rPr>
          <w:color w:val="000000"/>
          <w:szCs w:val="28"/>
          <w:lang w:val="uk-UA"/>
        </w:rPr>
        <w:t>.12</w:t>
      </w:r>
      <w:r w:rsidR="00660EDA">
        <w:rPr>
          <w:color w:val="000000"/>
          <w:szCs w:val="28"/>
          <w:lang w:val="uk-UA"/>
        </w:rPr>
        <w:t xml:space="preserve">Уявна частотна характеристика </w:t>
      </w:r>
      <w:r w:rsidR="00660EDA" w:rsidRPr="00470F60">
        <w:rPr>
          <w:color w:val="000000"/>
          <w:szCs w:val="28"/>
          <w:lang w:val="uk-UA"/>
        </w:rPr>
        <w:t>внутрішнього контуру</w:t>
      </w:r>
    </w:p>
    <w:p w:rsidR="00660EDA" w:rsidRPr="00660EDA" w:rsidRDefault="00660EDA" w:rsidP="00660EDA">
      <w:pPr>
        <w:autoSpaceDE w:val="0"/>
        <w:autoSpaceDN w:val="0"/>
        <w:adjustRightInd w:val="0"/>
        <w:jc w:val="center"/>
        <w:rPr>
          <w:b/>
          <w:color w:val="000000"/>
          <w:sz w:val="24"/>
          <w:lang w:val="uk-UA"/>
        </w:rPr>
      </w:pPr>
    </w:p>
    <w:p w:rsid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C46668" w:rsidRDefault="00C46668" w:rsidP="00660EDA">
      <w:pPr>
        <w:autoSpaceDE w:val="0"/>
        <w:autoSpaceDN w:val="0"/>
        <w:adjustRightInd w:val="0"/>
        <w:jc w:val="left"/>
        <w:rPr>
          <w:color w:val="000000"/>
          <w:sz w:val="24"/>
          <w:lang w:val="uk-UA"/>
        </w:rPr>
      </w:pPr>
    </w:p>
    <w:p w:rsidR="00C46668" w:rsidRDefault="00C46668"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left"/>
        <w:rPr>
          <w:color w:val="000000"/>
          <w:sz w:val="24"/>
          <w:lang w:val="uk-UA"/>
        </w:rPr>
      </w:pPr>
    </w:p>
    <w:p w:rsidR="00660EDA" w:rsidRPr="00660EDA" w:rsidRDefault="00660EDA" w:rsidP="00660EDA">
      <w:pPr>
        <w:autoSpaceDE w:val="0"/>
        <w:autoSpaceDN w:val="0"/>
        <w:adjustRightInd w:val="0"/>
        <w:jc w:val="left"/>
        <w:rPr>
          <w:color w:val="000000"/>
          <w:sz w:val="24"/>
          <w:lang w:val="en-US"/>
        </w:rPr>
      </w:pPr>
      <w:proofErr w:type="gramStart"/>
      <w:r w:rsidRPr="00660EDA">
        <w:rPr>
          <w:rFonts w:ascii="Courier New" w:hAnsi="Courier New" w:cs="Courier New"/>
          <w:b/>
          <w:bCs/>
          <w:color w:val="FF0000"/>
          <w:sz w:val="24"/>
          <w:lang w:val="en-US"/>
        </w:rPr>
        <w:t>plot(</w:t>
      </w:r>
      <w:proofErr w:type="spellStart"/>
      <w:proofErr w:type="gramEnd"/>
      <w:r w:rsidRPr="00660EDA">
        <w:rPr>
          <w:rFonts w:ascii="Courier New" w:hAnsi="Courier New" w:cs="Courier New"/>
          <w:b/>
          <w:bCs/>
          <w:color w:val="FF0000"/>
          <w:sz w:val="24"/>
          <w:lang w:val="en-US"/>
        </w:rPr>
        <w:t>A,v</w:t>
      </w:r>
      <w:proofErr w:type="spellEnd"/>
      <w:r w:rsidRPr="00660EDA">
        <w:rPr>
          <w:rFonts w:ascii="Courier New" w:hAnsi="Courier New" w:cs="Courier New"/>
          <w:b/>
          <w:bCs/>
          <w:color w:val="FF0000"/>
          <w:sz w:val="24"/>
          <w:lang w:val="en-US"/>
        </w:rPr>
        <w:t>=0..0.7,thickness=3);</w:t>
      </w:r>
    </w:p>
    <w:p w:rsidR="00660EDA" w:rsidRDefault="00660EDA" w:rsidP="00660EDA">
      <w:pPr>
        <w:autoSpaceDE w:val="0"/>
        <w:autoSpaceDN w:val="0"/>
        <w:adjustRightInd w:val="0"/>
        <w:jc w:val="center"/>
        <w:rPr>
          <w:color w:val="000000"/>
          <w:sz w:val="24"/>
          <w:lang w:val="uk-UA"/>
        </w:rPr>
      </w:pPr>
      <w:r>
        <w:rPr>
          <w:noProof/>
          <w:color w:val="000000"/>
          <w:sz w:val="24"/>
        </w:rPr>
        <w:drawing>
          <wp:inline distT="0" distB="0" distL="0" distR="0">
            <wp:extent cx="2686050" cy="2495550"/>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686050" cy="2495550"/>
                    </a:xfrm>
                    <a:prstGeom prst="rect">
                      <a:avLst/>
                    </a:prstGeom>
                    <a:noFill/>
                    <a:ln>
                      <a:noFill/>
                    </a:ln>
                  </pic:spPr>
                </pic:pic>
              </a:graphicData>
            </a:graphic>
          </wp:inline>
        </w:drawing>
      </w:r>
    </w:p>
    <w:p w:rsidR="00660EDA" w:rsidRPr="00470F60" w:rsidRDefault="00F44805" w:rsidP="00660EDA">
      <w:pPr>
        <w:autoSpaceDE w:val="0"/>
        <w:autoSpaceDN w:val="0"/>
        <w:adjustRightInd w:val="0"/>
        <w:jc w:val="center"/>
        <w:rPr>
          <w:color w:val="000000"/>
          <w:sz w:val="24"/>
          <w:lang w:val="uk-UA"/>
        </w:rPr>
      </w:pPr>
      <w:r>
        <w:rPr>
          <w:color w:val="000000"/>
          <w:szCs w:val="28"/>
          <w:lang w:val="uk-UA"/>
        </w:rPr>
        <w:t>Рис.3</w:t>
      </w:r>
      <w:r w:rsidR="00C46668">
        <w:rPr>
          <w:color w:val="000000"/>
          <w:szCs w:val="28"/>
          <w:lang w:val="uk-UA"/>
        </w:rPr>
        <w:t>.13</w:t>
      </w:r>
      <w:r w:rsidR="00660EDA">
        <w:rPr>
          <w:color w:val="000000"/>
          <w:szCs w:val="28"/>
          <w:lang w:val="uk-UA"/>
        </w:rPr>
        <w:t xml:space="preserve">Амплітудо частотна характеристика </w:t>
      </w:r>
      <w:r w:rsidR="00660EDA" w:rsidRPr="00470F60">
        <w:rPr>
          <w:color w:val="000000"/>
          <w:szCs w:val="28"/>
          <w:lang w:val="uk-UA"/>
        </w:rPr>
        <w:t>внутрішнього контуру</w:t>
      </w:r>
    </w:p>
    <w:p w:rsidR="00660EDA" w:rsidRDefault="00660EDA" w:rsidP="00660EDA">
      <w:pPr>
        <w:autoSpaceDE w:val="0"/>
        <w:autoSpaceDN w:val="0"/>
        <w:adjustRightInd w:val="0"/>
        <w:jc w:val="center"/>
        <w:rPr>
          <w:color w:val="000000"/>
          <w:sz w:val="24"/>
          <w:lang w:val="uk-UA"/>
        </w:rPr>
      </w:pPr>
    </w:p>
    <w:p w:rsidR="00660EDA" w:rsidRPr="00660EDA" w:rsidRDefault="00660EDA" w:rsidP="00660EDA">
      <w:pPr>
        <w:autoSpaceDE w:val="0"/>
        <w:autoSpaceDN w:val="0"/>
        <w:adjustRightInd w:val="0"/>
        <w:jc w:val="center"/>
        <w:rPr>
          <w:color w:val="000000"/>
          <w:sz w:val="24"/>
          <w:lang w:val="uk-UA"/>
        </w:rPr>
      </w:pPr>
    </w:p>
    <w:p w:rsidR="00660EDA" w:rsidRPr="00660EDA" w:rsidRDefault="00660EDA" w:rsidP="00660EDA">
      <w:pPr>
        <w:autoSpaceDE w:val="0"/>
        <w:autoSpaceDN w:val="0"/>
        <w:adjustRightInd w:val="0"/>
        <w:jc w:val="left"/>
        <w:rPr>
          <w:color w:val="000000"/>
          <w:sz w:val="24"/>
          <w:lang w:val="en-US"/>
        </w:rPr>
      </w:pPr>
      <w:r w:rsidRPr="00660EDA">
        <w:rPr>
          <w:color w:val="000000"/>
          <w:sz w:val="24"/>
          <w:lang w:val="en-US"/>
        </w:rPr>
        <w:t>&gt;</w:t>
      </w:r>
      <w:proofErr w:type="gramStart"/>
      <w:r w:rsidRPr="00660EDA">
        <w:rPr>
          <w:rFonts w:ascii="Courier New" w:hAnsi="Courier New" w:cs="Courier New"/>
          <w:b/>
          <w:bCs/>
          <w:color w:val="FF0000"/>
          <w:sz w:val="24"/>
          <w:lang w:val="en-US"/>
        </w:rPr>
        <w:t>plot(</w:t>
      </w:r>
      <w:proofErr w:type="spellStart"/>
      <w:proofErr w:type="gramEnd"/>
      <w:r w:rsidRPr="00660EDA">
        <w:rPr>
          <w:rFonts w:ascii="Courier New" w:hAnsi="Courier New" w:cs="Courier New"/>
          <w:b/>
          <w:bCs/>
          <w:color w:val="FF0000"/>
          <w:sz w:val="24"/>
          <w:lang w:val="en-US"/>
        </w:rPr>
        <w:t>F,v</w:t>
      </w:r>
      <w:proofErr w:type="spellEnd"/>
      <w:r w:rsidRPr="00660EDA">
        <w:rPr>
          <w:rFonts w:ascii="Courier New" w:hAnsi="Courier New" w:cs="Courier New"/>
          <w:b/>
          <w:bCs/>
          <w:color w:val="FF0000"/>
          <w:sz w:val="24"/>
          <w:lang w:val="en-US"/>
        </w:rPr>
        <w:t>=0..0.7,thickness=3);</w:t>
      </w:r>
    </w:p>
    <w:p w:rsidR="00660EDA" w:rsidRDefault="00660EDA" w:rsidP="00660EDA">
      <w:pPr>
        <w:autoSpaceDE w:val="0"/>
        <w:autoSpaceDN w:val="0"/>
        <w:adjustRightInd w:val="0"/>
        <w:jc w:val="center"/>
        <w:rPr>
          <w:color w:val="000000"/>
          <w:sz w:val="24"/>
          <w:lang w:val="uk-UA"/>
        </w:rPr>
      </w:pPr>
      <w:r>
        <w:rPr>
          <w:noProof/>
          <w:color w:val="000000"/>
          <w:sz w:val="24"/>
        </w:rPr>
        <w:drawing>
          <wp:inline distT="0" distB="0" distL="0" distR="0">
            <wp:extent cx="3448050" cy="3095625"/>
            <wp:effectExtent l="0" t="0" r="0" b="9525"/>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448050" cy="3095625"/>
                    </a:xfrm>
                    <a:prstGeom prst="rect">
                      <a:avLst/>
                    </a:prstGeom>
                    <a:noFill/>
                    <a:ln>
                      <a:noFill/>
                    </a:ln>
                  </pic:spPr>
                </pic:pic>
              </a:graphicData>
            </a:graphic>
          </wp:inline>
        </w:drawing>
      </w:r>
    </w:p>
    <w:p w:rsidR="00660EDA" w:rsidRPr="00470F60" w:rsidRDefault="00F44805" w:rsidP="00660EDA">
      <w:pPr>
        <w:autoSpaceDE w:val="0"/>
        <w:autoSpaceDN w:val="0"/>
        <w:adjustRightInd w:val="0"/>
        <w:jc w:val="center"/>
        <w:rPr>
          <w:color w:val="000000"/>
          <w:sz w:val="24"/>
          <w:lang w:val="uk-UA"/>
        </w:rPr>
      </w:pPr>
      <w:r>
        <w:rPr>
          <w:color w:val="000000"/>
          <w:szCs w:val="28"/>
          <w:lang w:val="uk-UA"/>
        </w:rPr>
        <w:t>Рис.3</w:t>
      </w:r>
      <w:r w:rsidR="00C46668">
        <w:rPr>
          <w:color w:val="000000"/>
          <w:szCs w:val="28"/>
          <w:lang w:val="uk-UA"/>
        </w:rPr>
        <w:t>.14</w:t>
      </w:r>
      <w:r w:rsidR="00660EDA">
        <w:rPr>
          <w:color w:val="000000"/>
          <w:szCs w:val="28"/>
          <w:lang w:val="uk-UA"/>
        </w:rPr>
        <w:t xml:space="preserve">Фазо частотна характеристика </w:t>
      </w:r>
      <w:r w:rsidR="00660EDA" w:rsidRPr="00470F60">
        <w:rPr>
          <w:color w:val="000000"/>
          <w:szCs w:val="28"/>
          <w:lang w:val="uk-UA"/>
        </w:rPr>
        <w:t>внутрішнього контуру</w:t>
      </w:r>
    </w:p>
    <w:p w:rsidR="00660EDA" w:rsidRPr="00660EDA" w:rsidRDefault="00660EDA" w:rsidP="00660EDA">
      <w:pPr>
        <w:autoSpaceDE w:val="0"/>
        <w:autoSpaceDN w:val="0"/>
        <w:adjustRightInd w:val="0"/>
        <w:jc w:val="center"/>
        <w:rPr>
          <w:color w:val="000000"/>
          <w:sz w:val="24"/>
          <w:lang w:val="uk-UA"/>
        </w:rPr>
      </w:pPr>
    </w:p>
    <w:p w:rsidR="00660EDA" w:rsidRPr="00660EDA" w:rsidRDefault="00660EDA" w:rsidP="00660EDA">
      <w:pPr>
        <w:autoSpaceDE w:val="0"/>
        <w:autoSpaceDN w:val="0"/>
        <w:adjustRightInd w:val="0"/>
        <w:jc w:val="left"/>
        <w:rPr>
          <w:color w:val="000000"/>
          <w:sz w:val="24"/>
          <w:lang w:val="en-US"/>
        </w:rPr>
      </w:pPr>
      <w:r w:rsidRPr="00660EDA">
        <w:rPr>
          <w:rFonts w:ascii="Courier New" w:hAnsi="Courier New" w:cs="Courier New"/>
          <w:b/>
          <w:bCs/>
          <w:color w:val="FF0000"/>
          <w:sz w:val="24"/>
          <w:lang w:val="en-US"/>
        </w:rPr>
        <w:t>k1:=0.290;</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790575" cy="180975"/>
            <wp:effectExtent l="0" t="0" r="9525"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proofErr w:type="gramStart"/>
      <w:r w:rsidRPr="00660EDA">
        <w:rPr>
          <w:rFonts w:ascii="Courier New" w:hAnsi="Courier New" w:cs="Courier New"/>
          <w:b/>
          <w:bCs/>
          <w:color w:val="FF0000"/>
          <w:sz w:val="24"/>
          <w:lang w:val="en-US"/>
        </w:rPr>
        <w:t>k</w:t>
      </w:r>
      <w:proofErr w:type="gramEnd"/>
      <w:r w:rsidRPr="00660EDA">
        <w:rPr>
          <w:rFonts w:ascii="Courier New" w:hAnsi="Courier New" w:cs="Courier New"/>
          <w:b/>
          <w:bCs/>
          <w:color w:val="FF0000"/>
          <w:sz w:val="24"/>
          <w:lang w:val="en-US"/>
        </w:rPr>
        <w:t>:=0.315;</w:t>
      </w:r>
    </w:p>
    <w:p w:rsidR="00660EDA" w:rsidRPr="00660EDA" w:rsidRDefault="00660EDA" w:rsidP="00660EDA">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714375" cy="180975"/>
            <wp:effectExtent l="0" t="0" r="9525"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en-US"/>
        </w:rPr>
      </w:pPr>
    </w:p>
    <w:p w:rsidR="00660EDA" w:rsidRPr="00660EDA" w:rsidRDefault="00660EDA" w:rsidP="00660EDA">
      <w:pPr>
        <w:autoSpaceDE w:val="0"/>
        <w:autoSpaceDN w:val="0"/>
        <w:adjustRightInd w:val="0"/>
        <w:jc w:val="left"/>
        <w:rPr>
          <w:color w:val="000000"/>
          <w:sz w:val="24"/>
          <w:lang w:val="en-US"/>
        </w:rPr>
      </w:pPr>
      <w:proofErr w:type="gramStart"/>
      <w:r w:rsidRPr="00660EDA">
        <w:rPr>
          <w:rFonts w:ascii="Courier New" w:hAnsi="Courier New" w:cs="Courier New"/>
          <w:b/>
          <w:bCs/>
          <w:color w:val="FF0000"/>
          <w:sz w:val="24"/>
          <w:lang w:val="en-US"/>
        </w:rPr>
        <w:t>plot(</w:t>
      </w:r>
      <w:proofErr w:type="gramEnd"/>
      <w:r w:rsidRPr="00660EDA">
        <w:rPr>
          <w:rFonts w:ascii="Courier New" w:hAnsi="Courier New" w:cs="Courier New"/>
          <w:b/>
          <w:bCs/>
          <w:color w:val="FF0000"/>
          <w:sz w:val="24"/>
          <w:lang w:val="en-US"/>
        </w:rPr>
        <w:t>{y,k,k1},t=0..250,thickness=3);</w:t>
      </w:r>
    </w:p>
    <w:p w:rsidR="001D6CC2" w:rsidRPr="00660EDA" w:rsidRDefault="001D6CC2" w:rsidP="001D6CC2">
      <w:pPr>
        <w:autoSpaceDE w:val="0"/>
        <w:autoSpaceDN w:val="0"/>
        <w:adjustRightInd w:val="0"/>
        <w:jc w:val="center"/>
        <w:rPr>
          <w:color w:val="000000"/>
          <w:sz w:val="24"/>
          <w:lang w:val="uk-UA"/>
        </w:rPr>
      </w:pPr>
      <w:r>
        <w:rPr>
          <w:noProof/>
          <w:color w:val="000000"/>
          <w:sz w:val="24"/>
        </w:rPr>
        <w:drawing>
          <wp:inline distT="0" distB="0" distL="0" distR="0">
            <wp:extent cx="4657725" cy="2952750"/>
            <wp:effectExtent l="0" t="0" r="9525"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657725" cy="2952750"/>
                    </a:xfrm>
                    <a:prstGeom prst="rect">
                      <a:avLst/>
                    </a:prstGeom>
                    <a:noFill/>
                    <a:ln>
                      <a:noFill/>
                    </a:ln>
                  </pic:spPr>
                </pic:pic>
              </a:graphicData>
            </a:graphic>
          </wp:inline>
        </w:drawing>
      </w:r>
    </w:p>
    <w:p w:rsidR="00660EDA" w:rsidRPr="00660EDA" w:rsidRDefault="00660EDA" w:rsidP="00660EDA">
      <w:pPr>
        <w:autoSpaceDE w:val="0"/>
        <w:autoSpaceDN w:val="0"/>
        <w:adjustRightInd w:val="0"/>
        <w:jc w:val="left"/>
        <w:rPr>
          <w:color w:val="000000"/>
          <w:sz w:val="24"/>
          <w:lang w:val="uk-UA"/>
        </w:rPr>
      </w:pPr>
    </w:p>
    <w:p w:rsidR="00660EDA" w:rsidRDefault="00660EDA" w:rsidP="00660EDA">
      <w:pPr>
        <w:autoSpaceDE w:val="0"/>
        <w:autoSpaceDN w:val="0"/>
        <w:adjustRightInd w:val="0"/>
        <w:jc w:val="center"/>
        <w:rPr>
          <w:color w:val="000000"/>
          <w:sz w:val="24"/>
          <w:lang w:val="uk-UA"/>
        </w:rPr>
      </w:pPr>
    </w:p>
    <w:p w:rsidR="00660EDA" w:rsidRDefault="00F44805" w:rsidP="00660EDA">
      <w:pPr>
        <w:autoSpaceDE w:val="0"/>
        <w:autoSpaceDN w:val="0"/>
        <w:adjustRightInd w:val="0"/>
        <w:jc w:val="center"/>
        <w:rPr>
          <w:color w:val="000000"/>
          <w:szCs w:val="28"/>
          <w:lang w:val="uk-UA"/>
        </w:rPr>
      </w:pPr>
      <w:r>
        <w:rPr>
          <w:color w:val="000000"/>
          <w:szCs w:val="28"/>
          <w:lang w:val="uk-UA"/>
        </w:rPr>
        <w:t>Рис.3</w:t>
      </w:r>
      <w:r w:rsidR="00C46668">
        <w:rPr>
          <w:color w:val="000000"/>
          <w:szCs w:val="28"/>
          <w:lang w:val="uk-UA"/>
        </w:rPr>
        <w:t>.15</w:t>
      </w:r>
      <w:r w:rsidR="00660EDA" w:rsidRPr="00470F60">
        <w:rPr>
          <w:color w:val="000000"/>
          <w:szCs w:val="28"/>
          <w:lang w:val="uk-UA"/>
        </w:rPr>
        <w:t xml:space="preserve"> перехідний процес</w:t>
      </w:r>
      <w:r w:rsidR="00660EDA">
        <w:rPr>
          <w:color w:val="000000"/>
          <w:szCs w:val="28"/>
          <w:lang w:val="uk-UA"/>
        </w:rPr>
        <w:t xml:space="preserve"> внутрішнього</w:t>
      </w:r>
      <w:r w:rsidR="00660EDA" w:rsidRPr="00470F60">
        <w:rPr>
          <w:color w:val="000000"/>
          <w:szCs w:val="28"/>
          <w:lang w:val="uk-UA"/>
        </w:rPr>
        <w:t xml:space="preserve"> контуру</w:t>
      </w:r>
      <w:r w:rsidR="00660EDA">
        <w:rPr>
          <w:color w:val="000000"/>
          <w:szCs w:val="28"/>
          <w:lang w:val="uk-UA"/>
        </w:rPr>
        <w:t xml:space="preserve"> каскадної АСР</w:t>
      </w:r>
    </w:p>
    <w:p w:rsidR="001D6CC2" w:rsidRDefault="001D6CC2" w:rsidP="00660EDA">
      <w:pPr>
        <w:autoSpaceDE w:val="0"/>
        <w:autoSpaceDN w:val="0"/>
        <w:adjustRightInd w:val="0"/>
        <w:jc w:val="center"/>
        <w:rPr>
          <w:color w:val="000000"/>
          <w:szCs w:val="28"/>
          <w:lang w:val="uk-UA"/>
        </w:rPr>
      </w:pPr>
      <w:r>
        <w:rPr>
          <w:color w:val="000000"/>
          <w:szCs w:val="28"/>
          <w:lang w:val="uk-UA"/>
        </w:rPr>
        <w:t>Час регулювання 61с.</w:t>
      </w:r>
    </w:p>
    <w:p w:rsidR="001D6CC2" w:rsidRDefault="001D6CC2" w:rsidP="001D6CC2">
      <w:pPr>
        <w:autoSpaceDE w:val="0"/>
        <w:autoSpaceDN w:val="0"/>
        <w:adjustRightInd w:val="0"/>
        <w:rPr>
          <w:color w:val="000000"/>
          <w:szCs w:val="28"/>
          <w:lang w:val="uk-UA"/>
        </w:rPr>
      </w:pPr>
      <w:r>
        <w:rPr>
          <w:color w:val="000000"/>
          <w:szCs w:val="28"/>
          <w:lang w:val="uk-UA"/>
        </w:rPr>
        <w:t>Тепер перейдемо до розрахунків зовнішнього еквівалентного контуру.</w:t>
      </w:r>
    </w:p>
    <w:p w:rsidR="001D6CC2" w:rsidRDefault="001D6CC2" w:rsidP="001D6CC2">
      <w:pPr>
        <w:autoSpaceDE w:val="0"/>
        <w:autoSpaceDN w:val="0"/>
        <w:adjustRightInd w:val="0"/>
        <w:jc w:val="left"/>
        <w:rPr>
          <w:color w:val="000000"/>
          <w:sz w:val="24"/>
          <w:lang w:val="uk-UA"/>
        </w:rPr>
      </w:pPr>
    </w:p>
    <w:p w:rsidR="001D6CC2" w:rsidRPr="001D6CC2" w:rsidRDefault="001D6CC2" w:rsidP="001D6CC2">
      <w:pPr>
        <w:autoSpaceDE w:val="0"/>
        <w:autoSpaceDN w:val="0"/>
        <w:adjustRightInd w:val="0"/>
        <w:jc w:val="left"/>
        <w:rPr>
          <w:color w:val="000000"/>
          <w:sz w:val="24"/>
          <w:lang w:val="en-US"/>
        </w:rPr>
      </w:pPr>
      <w:proofErr w:type="gramStart"/>
      <w:r w:rsidRPr="001D6CC2">
        <w:rPr>
          <w:rFonts w:ascii="Courier New" w:hAnsi="Courier New" w:cs="Courier New"/>
          <w:b/>
          <w:bCs/>
          <w:color w:val="FF0000"/>
          <w:sz w:val="24"/>
          <w:lang w:val="en-US"/>
        </w:rPr>
        <w:t>restart</w:t>
      </w:r>
      <w:proofErr w:type="gramEnd"/>
      <w:r w:rsidRPr="001D6CC2">
        <w:rPr>
          <w:rFonts w:ascii="Courier New" w:hAnsi="Courier New" w:cs="Courier New"/>
          <w:b/>
          <w:bCs/>
          <w:color w:val="FF0000"/>
          <w:sz w:val="24"/>
          <w:lang w:val="en-US"/>
        </w:rPr>
        <w:t>;</w:t>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W12:=0.8</w:t>
      </w:r>
      <w:proofErr w:type="gramStart"/>
      <w:r w:rsidRPr="001D6CC2">
        <w:rPr>
          <w:rFonts w:ascii="Courier New" w:hAnsi="Courier New" w:cs="Courier New"/>
          <w:b/>
          <w:bCs/>
          <w:color w:val="FF0000"/>
          <w:sz w:val="24"/>
          <w:lang w:val="en-US"/>
        </w:rPr>
        <w:t>/(</w:t>
      </w:r>
      <w:proofErr w:type="gramEnd"/>
      <w:r w:rsidRPr="001D6CC2">
        <w:rPr>
          <w:rFonts w:ascii="Courier New" w:hAnsi="Courier New" w:cs="Courier New"/>
          <w:b/>
          <w:bCs/>
          <w:color w:val="FF0000"/>
          <w:sz w:val="24"/>
          <w:lang w:val="en-US"/>
        </w:rPr>
        <w:t>14*s+1);</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extent cx="1104900" cy="36195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104900" cy="361950"/>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W13:=0.45;</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857250" cy="180975"/>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W14:=1.011</w:t>
      </w:r>
      <w:proofErr w:type="gramStart"/>
      <w:r w:rsidRPr="001D6CC2">
        <w:rPr>
          <w:rFonts w:ascii="Courier New" w:hAnsi="Courier New" w:cs="Courier New"/>
          <w:b/>
          <w:bCs/>
          <w:color w:val="FF0000"/>
          <w:sz w:val="24"/>
          <w:lang w:val="en-US"/>
        </w:rPr>
        <w:t>/(</w:t>
      </w:r>
      <w:proofErr w:type="gramEnd"/>
      <w:r w:rsidRPr="001D6CC2">
        <w:rPr>
          <w:rFonts w:ascii="Courier New" w:hAnsi="Courier New" w:cs="Courier New"/>
          <w:b/>
          <w:bCs/>
          <w:color w:val="FF0000"/>
          <w:sz w:val="24"/>
          <w:lang w:val="en-US"/>
        </w:rPr>
        <w:t>19.412*s+1);</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extent cx="1381125" cy="361950"/>
            <wp:effectExtent l="0" t="0" r="9525"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W15:=0.8</w:t>
      </w:r>
      <w:proofErr w:type="gramStart"/>
      <w:r w:rsidRPr="001D6CC2">
        <w:rPr>
          <w:rFonts w:ascii="Courier New" w:hAnsi="Courier New" w:cs="Courier New"/>
          <w:b/>
          <w:bCs/>
          <w:color w:val="FF0000"/>
          <w:sz w:val="24"/>
          <w:lang w:val="en-US"/>
        </w:rPr>
        <w:t>/(</w:t>
      </w:r>
      <w:proofErr w:type="gramEnd"/>
      <w:r w:rsidRPr="001D6CC2">
        <w:rPr>
          <w:rFonts w:ascii="Courier New" w:hAnsi="Courier New" w:cs="Courier New"/>
          <w:b/>
          <w:bCs/>
          <w:color w:val="FF0000"/>
          <w:sz w:val="24"/>
          <w:lang w:val="en-US"/>
        </w:rPr>
        <w:t>1.2^2*s^2+3*s+1);</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extent cx="1609725" cy="390525"/>
            <wp:effectExtent l="0" t="0" r="9525"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W16:=1.04;</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857250" cy="180975"/>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proofErr w:type="gramStart"/>
      <w:r w:rsidRPr="001D6CC2">
        <w:rPr>
          <w:rFonts w:ascii="Courier New" w:hAnsi="Courier New" w:cs="Courier New"/>
          <w:b/>
          <w:bCs/>
          <w:color w:val="FF0000"/>
          <w:sz w:val="24"/>
          <w:lang w:val="en-US"/>
        </w:rPr>
        <w:t>delta(</w:t>
      </w:r>
      <w:proofErr w:type="gramEnd"/>
      <w:r w:rsidRPr="001D6CC2">
        <w:rPr>
          <w:rFonts w:ascii="Courier New" w:hAnsi="Courier New" w:cs="Courier New"/>
          <w:b/>
          <w:bCs/>
          <w:color w:val="FF0000"/>
          <w:sz w:val="24"/>
          <w:lang w:val="en-US"/>
        </w:rPr>
        <w:t>y):=0.11;delta(t):=21;</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838200" cy="180975"/>
            <wp:effectExtent l="0" t="0" r="0" b="9525"/>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704850" cy="180975"/>
            <wp:effectExtent l="0" t="0" r="0" b="9525"/>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704850" cy="180975"/>
            <wp:effectExtent l="0" t="0" r="0" b="9525"/>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F</w:t>
      </w:r>
      <w:proofErr w:type="gramStart"/>
      <w:r w:rsidRPr="001D6CC2">
        <w:rPr>
          <w:rFonts w:ascii="Courier New" w:hAnsi="Courier New" w:cs="Courier New"/>
          <w:b/>
          <w:bCs/>
          <w:color w:val="FF0000"/>
          <w:sz w:val="24"/>
          <w:lang w:val="en-US"/>
        </w:rPr>
        <w:t>:=</w:t>
      </w:r>
      <w:proofErr w:type="gramEnd"/>
      <w:r w:rsidRPr="001D6CC2">
        <w:rPr>
          <w:rFonts w:ascii="Courier New" w:hAnsi="Courier New" w:cs="Courier New"/>
          <w:b/>
          <w:bCs/>
          <w:color w:val="FF0000"/>
          <w:sz w:val="24"/>
          <w:lang w:val="en-US"/>
        </w:rPr>
        <w:t>delta(y)/delta(t);</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1447800" cy="180975"/>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47800" cy="18097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T</w:t>
      </w:r>
      <w:proofErr w:type="gramStart"/>
      <w:r w:rsidRPr="001D6CC2">
        <w:rPr>
          <w:rFonts w:ascii="Courier New" w:hAnsi="Courier New" w:cs="Courier New"/>
          <w:b/>
          <w:bCs/>
          <w:color w:val="FF0000"/>
          <w:sz w:val="24"/>
          <w:lang w:val="en-US"/>
        </w:rPr>
        <w:t>:=</w:t>
      </w:r>
      <w:proofErr w:type="gramEnd"/>
      <w:r w:rsidRPr="001D6CC2">
        <w:rPr>
          <w:rFonts w:ascii="Courier New" w:hAnsi="Courier New" w:cs="Courier New"/>
          <w:b/>
          <w:bCs/>
          <w:color w:val="FF0000"/>
          <w:sz w:val="24"/>
          <w:lang w:val="en-US"/>
        </w:rPr>
        <w:t>9;</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457200" cy="180975"/>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proofErr w:type="spellStart"/>
      <w:r w:rsidRPr="001D6CC2">
        <w:rPr>
          <w:rFonts w:ascii="Courier New" w:hAnsi="Courier New" w:cs="Courier New"/>
          <w:b/>
          <w:bCs/>
          <w:color w:val="FF0000"/>
          <w:sz w:val="24"/>
          <w:lang w:val="en-US"/>
        </w:rPr>
        <w:t>Kp</w:t>
      </w:r>
      <w:proofErr w:type="spellEnd"/>
      <w:proofErr w:type="gramStart"/>
      <w:r w:rsidRPr="001D6CC2">
        <w:rPr>
          <w:rFonts w:ascii="Courier New" w:hAnsi="Courier New" w:cs="Courier New"/>
          <w:b/>
          <w:bCs/>
          <w:color w:val="FF0000"/>
          <w:sz w:val="24"/>
          <w:lang w:val="en-US"/>
        </w:rPr>
        <w:t>:=</w:t>
      </w:r>
      <w:proofErr w:type="gramEnd"/>
      <w:r w:rsidRPr="001D6CC2">
        <w:rPr>
          <w:rFonts w:ascii="Courier New" w:hAnsi="Courier New" w:cs="Courier New"/>
          <w:b/>
          <w:bCs/>
          <w:color w:val="FF0000"/>
          <w:sz w:val="24"/>
          <w:lang w:val="en-US"/>
        </w:rPr>
        <w:t>1.2*F*T;</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1457325" cy="180975"/>
            <wp:effectExtent l="0" t="0" r="9525" b="9525"/>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457325" cy="18097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Ti</w:t>
      </w:r>
      <w:proofErr w:type="gramStart"/>
      <w:r w:rsidRPr="001D6CC2">
        <w:rPr>
          <w:rFonts w:ascii="Courier New" w:hAnsi="Courier New" w:cs="Courier New"/>
          <w:b/>
          <w:bCs/>
          <w:color w:val="FF0000"/>
          <w:sz w:val="24"/>
          <w:lang w:val="en-US"/>
        </w:rPr>
        <w:t>:=</w:t>
      </w:r>
      <w:proofErr w:type="gramEnd"/>
      <w:r w:rsidRPr="001D6CC2">
        <w:rPr>
          <w:rFonts w:ascii="Courier New" w:hAnsi="Courier New" w:cs="Courier New"/>
          <w:b/>
          <w:bCs/>
          <w:color w:val="FF0000"/>
          <w:sz w:val="24"/>
          <w:lang w:val="en-US"/>
        </w:rPr>
        <w:t>2*T;</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571500" cy="180975"/>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1D6CC2" w:rsidRPr="001D6CC2" w:rsidRDefault="001D6CC2" w:rsidP="001D6CC2">
      <w:pPr>
        <w:autoSpaceDE w:val="0"/>
        <w:autoSpaceDN w:val="0"/>
        <w:adjustRightInd w:val="0"/>
        <w:spacing w:line="360" w:lineRule="auto"/>
        <w:jc w:val="center"/>
        <w:rPr>
          <w:color w:val="000000"/>
          <w:sz w:val="24"/>
          <w:lang w:val="en-US"/>
        </w:rPr>
      </w:pP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W2p:=</w:t>
      </w:r>
      <w:proofErr w:type="gramStart"/>
      <w:r w:rsidRPr="001D6CC2">
        <w:rPr>
          <w:rFonts w:ascii="Courier New" w:hAnsi="Courier New" w:cs="Courier New"/>
          <w:b/>
          <w:bCs/>
          <w:color w:val="FF0000"/>
          <w:sz w:val="24"/>
          <w:lang w:val="en-US"/>
        </w:rPr>
        <w:t>Kp+</w:t>
      </w:r>
      <w:proofErr w:type="gramEnd"/>
      <w:r w:rsidRPr="001D6CC2">
        <w:rPr>
          <w:rFonts w:ascii="Courier New" w:hAnsi="Courier New" w:cs="Courier New"/>
          <w:b/>
          <w:bCs/>
          <w:color w:val="FF0000"/>
          <w:sz w:val="24"/>
          <w:lang w:val="en-US"/>
        </w:rPr>
        <w:t>1/Ti*s;</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extent cx="1905000" cy="36195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905000" cy="361950"/>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W22:=12.182</w:t>
      </w:r>
      <w:proofErr w:type="gramStart"/>
      <w:r w:rsidRPr="001D6CC2">
        <w:rPr>
          <w:rFonts w:ascii="Courier New" w:hAnsi="Courier New" w:cs="Courier New"/>
          <w:b/>
          <w:bCs/>
          <w:color w:val="FF0000"/>
          <w:sz w:val="24"/>
          <w:lang w:val="en-US"/>
        </w:rPr>
        <w:t>/(</w:t>
      </w:r>
      <w:proofErr w:type="gramEnd"/>
      <w:r w:rsidRPr="001D6CC2">
        <w:rPr>
          <w:rFonts w:ascii="Courier New" w:hAnsi="Courier New" w:cs="Courier New"/>
          <w:b/>
          <w:bCs/>
          <w:color w:val="FF0000"/>
          <w:sz w:val="24"/>
          <w:lang w:val="en-US"/>
        </w:rPr>
        <w:t>2.65*s^2+19.412*s+1);</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extent cx="1962150" cy="390525"/>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62150" cy="39052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W23:=0.92</w:t>
      </w:r>
      <w:proofErr w:type="gramStart"/>
      <w:r w:rsidRPr="001D6CC2">
        <w:rPr>
          <w:rFonts w:ascii="Courier New" w:hAnsi="Courier New" w:cs="Courier New"/>
          <w:b/>
          <w:bCs/>
          <w:color w:val="FF0000"/>
          <w:sz w:val="24"/>
          <w:lang w:val="en-US"/>
        </w:rPr>
        <w:t>/(</w:t>
      </w:r>
      <w:proofErr w:type="gramEnd"/>
      <w:r w:rsidRPr="001D6CC2">
        <w:rPr>
          <w:rFonts w:ascii="Courier New" w:hAnsi="Courier New" w:cs="Courier New"/>
          <w:b/>
          <w:bCs/>
          <w:color w:val="FF0000"/>
          <w:sz w:val="24"/>
          <w:lang w:val="en-US"/>
        </w:rPr>
        <w:t>3*s+1);</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extent cx="1028700" cy="36195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028700" cy="361950"/>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W24:=1.08;</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857250" cy="180975"/>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W14o:=W14*</w:t>
      </w:r>
      <w:proofErr w:type="gramStart"/>
      <w:r w:rsidRPr="001D6CC2">
        <w:rPr>
          <w:rFonts w:ascii="Courier New" w:hAnsi="Courier New" w:cs="Courier New"/>
          <w:b/>
          <w:bCs/>
          <w:color w:val="FF0000"/>
          <w:sz w:val="24"/>
          <w:lang w:val="en-US"/>
        </w:rPr>
        <w:t>exp(</w:t>
      </w:r>
      <w:proofErr w:type="gramEnd"/>
      <w:r w:rsidRPr="001D6CC2">
        <w:rPr>
          <w:rFonts w:ascii="Courier New" w:hAnsi="Courier New" w:cs="Courier New"/>
          <w:b/>
          <w:bCs/>
          <w:color w:val="FF0000"/>
          <w:sz w:val="24"/>
          <w:lang w:val="en-US"/>
        </w:rPr>
        <w:t>-19.033*s);</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22"/>
          <w:sz w:val="24"/>
        </w:rPr>
        <w:drawing>
          <wp:inline distT="0" distB="0" distL="0" distR="0">
            <wp:extent cx="1657350" cy="428625"/>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W22o:=W22*</w:t>
      </w:r>
      <w:proofErr w:type="gramStart"/>
      <w:r w:rsidRPr="001D6CC2">
        <w:rPr>
          <w:rFonts w:ascii="Courier New" w:hAnsi="Courier New" w:cs="Courier New"/>
          <w:b/>
          <w:bCs/>
          <w:color w:val="FF0000"/>
          <w:sz w:val="24"/>
          <w:lang w:val="en-US"/>
        </w:rPr>
        <w:t>exp(</w:t>
      </w:r>
      <w:proofErr w:type="gramEnd"/>
      <w:r w:rsidRPr="001D6CC2">
        <w:rPr>
          <w:rFonts w:ascii="Courier New" w:hAnsi="Courier New" w:cs="Courier New"/>
          <w:b/>
          <w:bCs/>
          <w:color w:val="FF0000"/>
          <w:sz w:val="24"/>
          <w:lang w:val="en-US"/>
        </w:rPr>
        <w:t>-0.378*s);</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29"/>
          <w:sz w:val="24"/>
        </w:rPr>
        <w:drawing>
          <wp:inline distT="0" distB="0" distL="0" distR="0">
            <wp:extent cx="2028825" cy="457200"/>
            <wp:effectExtent l="0" t="0" r="9525"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028825" cy="457200"/>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W1e:=W12*W13*W14o*W2p*W22o;</w:t>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W2e:=W12*W13*W14o*15*W16;</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33"/>
          <w:sz w:val="24"/>
        </w:rPr>
        <w:drawing>
          <wp:inline distT="0" distB="0" distL="0" distR="0">
            <wp:extent cx="4133850" cy="581025"/>
            <wp:effectExtent l="0" t="0" r="0" b="9525"/>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133850" cy="581025"/>
                    </a:xfrm>
                    <a:prstGeom prst="rect">
                      <a:avLst/>
                    </a:prstGeom>
                    <a:noFill/>
                    <a:ln>
                      <a:noFill/>
                    </a:ln>
                  </pic:spPr>
                </pic:pic>
              </a:graphicData>
            </a:graphic>
          </wp:inline>
        </w:drawing>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22"/>
          <w:sz w:val="24"/>
        </w:rPr>
        <w:drawing>
          <wp:inline distT="0" distB="0" distL="0" distR="0">
            <wp:extent cx="2152650" cy="428625"/>
            <wp:effectExtent l="0" t="0" r="0" b="9525"/>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152650" cy="42862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W3e:=W12*W14o*W2p*W22o*W23*W24;</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33"/>
          <w:sz w:val="24"/>
        </w:rPr>
        <w:drawing>
          <wp:inline distT="0" distB="0" distL="0" distR="0">
            <wp:extent cx="4257675" cy="581025"/>
            <wp:effectExtent l="0" t="0" r="9525" b="9525"/>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257675" cy="58102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W</w:t>
      </w:r>
      <w:proofErr w:type="gramStart"/>
      <w:r w:rsidRPr="001D6CC2">
        <w:rPr>
          <w:rFonts w:ascii="Courier New" w:hAnsi="Courier New" w:cs="Courier New"/>
          <w:b/>
          <w:bCs/>
          <w:color w:val="FF0000"/>
          <w:sz w:val="24"/>
          <w:lang w:val="en-US"/>
        </w:rPr>
        <w:t>:=</w:t>
      </w:r>
      <w:proofErr w:type="gramEnd"/>
      <w:r w:rsidRPr="001D6CC2">
        <w:rPr>
          <w:rFonts w:ascii="Courier New" w:hAnsi="Courier New" w:cs="Courier New"/>
          <w:b/>
          <w:bCs/>
          <w:color w:val="FF0000"/>
          <w:sz w:val="24"/>
          <w:lang w:val="en-US"/>
        </w:rPr>
        <w:t>W1e/(W2e*exp(-s*0.378)+W3e);</w:t>
      </w:r>
    </w:p>
    <w:p w:rsidR="001D6CC2" w:rsidRPr="001D6CC2" w:rsidRDefault="001D6CC2" w:rsidP="001D6CC2">
      <w:pPr>
        <w:autoSpaceDE w:val="0"/>
        <w:autoSpaceDN w:val="0"/>
        <w:adjustRightInd w:val="0"/>
        <w:spacing w:line="360" w:lineRule="auto"/>
        <w:jc w:val="left"/>
        <w:rPr>
          <w:color w:val="000000"/>
          <w:sz w:val="24"/>
          <w:lang w:val="en-US"/>
        </w:rPr>
      </w:pPr>
      <w:r>
        <w:rPr>
          <w:noProof/>
          <w:color w:val="000000"/>
          <w:position w:val="-88"/>
          <w:sz w:val="24"/>
        </w:rPr>
        <w:drawing>
          <wp:inline distT="0" distB="0" distL="0" distR="0">
            <wp:extent cx="5010150" cy="581025"/>
            <wp:effectExtent l="0" t="0" r="0" b="9525"/>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010150" cy="581025"/>
                    </a:xfrm>
                    <a:prstGeom prst="rect">
                      <a:avLst/>
                    </a:prstGeom>
                    <a:noFill/>
                    <a:ln>
                      <a:noFill/>
                    </a:ln>
                  </pic:spPr>
                </pic:pic>
              </a:graphicData>
            </a:graphic>
          </wp:inline>
        </w:drawing>
      </w:r>
      <w:r>
        <w:rPr>
          <w:noProof/>
          <w:color w:val="000000"/>
          <w:position w:val="-88"/>
          <w:sz w:val="24"/>
        </w:rPr>
        <w:drawing>
          <wp:inline distT="0" distB="0" distL="0" distR="0">
            <wp:extent cx="4848225" cy="581025"/>
            <wp:effectExtent l="0" t="0" r="0" b="9525"/>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848225" cy="581025"/>
                    </a:xfrm>
                    <a:prstGeom prst="rect">
                      <a:avLst/>
                    </a:prstGeom>
                    <a:noFill/>
                    <a:ln>
                      <a:noFill/>
                    </a:ln>
                  </pic:spPr>
                </pic:pic>
              </a:graphicData>
            </a:graphic>
          </wp:inline>
        </w:drawing>
      </w:r>
      <w:r>
        <w:rPr>
          <w:noProof/>
          <w:color w:val="000000"/>
          <w:position w:val="-88"/>
          <w:sz w:val="24"/>
        </w:rPr>
        <w:drawing>
          <wp:inline distT="0" distB="0" distL="0" distR="0">
            <wp:extent cx="4352925" cy="581025"/>
            <wp:effectExtent l="0" t="0" r="0" b="9525"/>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352925" cy="58102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proofErr w:type="gramStart"/>
      <w:r w:rsidRPr="001D6CC2">
        <w:rPr>
          <w:rFonts w:ascii="Courier New" w:hAnsi="Courier New" w:cs="Courier New"/>
          <w:b/>
          <w:bCs/>
          <w:color w:val="FF0000"/>
          <w:sz w:val="24"/>
          <w:lang w:val="en-US"/>
        </w:rPr>
        <w:t>with(</w:t>
      </w:r>
      <w:proofErr w:type="spellStart"/>
      <w:proofErr w:type="gramEnd"/>
      <w:r w:rsidRPr="001D6CC2">
        <w:rPr>
          <w:rFonts w:ascii="Courier New" w:hAnsi="Courier New" w:cs="Courier New"/>
          <w:b/>
          <w:bCs/>
          <w:color w:val="FF0000"/>
          <w:sz w:val="24"/>
          <w:lang w:val="en-US"/>
        </w:rPr>
        <w:t>inttrans</w:t>
      </w:r>
      <w:proofErr w:type="spellEnd"/>
      <w:r w:rsidRPr="001D6CC2">
        <w:rPr>
          <w:rFonts w:ascii="Courier New" w:hAnsi="Courier New" w:cs="Courier New"/>
          <w:b/>
          <w:bCs/>
          <w:color w:val="FF0000"/>
          <w:sz w:val="24"/>
          <w:lang w:val="en-US"/>
        </w:rPr>
        <w:t>);</w:t>
      </w:r>
    </w:p>
    <w:p w:rsidR="001D6CC2" w:rsidRPr="001D6CC2" w:rsidRDefault="001D6CC2" w:rsidP="001D6CC2">
      <w:pPr>
        <w:autoSpaceDE w:val="0"/>
        <w:autoSpaceDN w:val="0"/>
        <w:adjustRightInd w:val="0"/>
        <w:spacing w:line="360" w:lineRule="auto"/>
        <w:jc w:val="left"/>
        <w:rPr>
          <w:color w:val="000000"/>
          <w:sz w:val="24"/>
          <w:lang w:val="en-US"/>
        </w:rPr>
      </w:pPr>
      <w:r>
        <w:rPr>
          <w:noProof/>
          <w:color w:val="000000"/>
          <w:position w:val="-58"/>
          <w:sz w:val="24"/>
        </w:rPr>
        <w:drawing>
          <wp:inline distT="0" distB="0" distL="0" distR="0">
            <wp:extent cx="4933950" cy="38100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933950" cy="381000"/>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proofErr w:type="gramStart"/>
      <w:r w:rsidRPr="001D6CC2">
        <w:rPr>
          <w:rFonts w:ascii="Courier New" w:hAnsi="Courier New" w:cs="Courier New"/>
          <w:b/>
          <w:bCs/>
          <w:color w:val="FF0000"/>
          <w:sz w:val="24"/>
          <w:lang w:val="en-US"/>
        </w:rPr>
        <w:t>y</w:t>
      </w:r>
      <w:proofErr w:type="gramEnd"/>
      <w:r w:rsidRPr="001D6CC2">
        <w:rPr>
          <w:rFonts w:ascii="Courier New" w:hAnsi="Courier New" w:cs="Courier New"/>
          <w:b/>
          <w:bCs/>
          <w:color w:val="FF0000"/>
          <w:sz w:val="24"/>
          <w:lang w:val="en-US"/>
        </w:rPr>
        <w:t>:=invlaplace(W/s,s,t);</w:t>
      </w:r>
    </w:p>
    <w:p w:rsidR="001D6CC2" w:rsidRPr="001D6CC2" w:rsidRDefault="001D6CC2" w:rsidP="001D6CC2">
      <w:pPr>
        <w:autoSpaceDE w:val="0"/>
        <w:autoSpaceDN w:val="0"/>
        <w:adjustRightInd w:val="0"/>
        <w:spacing w:line="360" w:lineRule="auto"/>
        <w:jc w:val="left"/>
        <w:rPr>
          <w:color w:val="000000"/>
          <w:sz w:val="24"/>
          <w:lang w:val="en-US"/>
        </w:rPr>
      </w:pPr>
      <w:r>
        <w:rPr>
          <w:noProof/>
          <w:color w:val="000000"/>
          <w:position w:val="-77"/>
          <w:sz w:val="24"/>
        </w:rPr>
        <w:drawing>
          <wp:inline distT="0" distB="0" distL="0" distR="0">
            <wp:extent cx="4667250" cy="504825"/>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667250" cy="50482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proofErr w:type="gramStart"/>
      <w:r w:rsidRPr="001D6CC2">
        <w:rPr>
          <w:rFonts w:ascii="Courier New" w:hAnsi="Courier New" w:cs="Courier New"/>
          <w:b/>
          <w:bCs/>
          <w:color w:val="FF0000"/>
          <w:sz w:val="24"/>
          <w:lang w:val="en-US"/>
        </w:rPr>
        <w:t>plot(</w:t>
      </w:r>
      <w:proofErr w:type="spellStart"/>
      <w:proofErr w:type="gramEnd"/>
      <w:r w:rsidRPr="001D6CC2">
        <w:rPr>
          <w:rFonts w:ascii="Courier New" w:hAnsi="Courier New" w:cs="Courier New"/>
          <w:b/>
          <w:bCs/>
          <w:color w:val="FF0000"/>
          <w:sz w:val="24"/>
          <w:lang w:val="en-US"/>
        </w:rPr>
        <w:t>y,t</w:t>
      </w:r>
      <w:proofErr w:type="spellEnd"/>
      <w:r w:rsidRPr="001D6CC2">
        <w:rPr>
          <w:rFonts w:ascii="Courier New" w:hAnsi="Courier New" w:cs="Courier New"/>
          <w:b/>
          <w:bCs/>
          <w:color w:val="FF0000"/>
          <w:sz w:val="24"/>
          <w:lang w:val="en-US"/>
        </w:rPr>
        <w:t>=0..250,thickness=3);</w:t>
      </w:r>
    </w:p>
    <w:p w:rsidR="001D6CC2" w:rsidRDefault="001D6CC2" w:rsidP="001D6CC2">
      <w:pPr>
        <w:autoSpaceDE w:val="0"/>
        <w:autoSpaceDN w:val="0"/>
        <w:adjustRightInd w:val="0"/>
        <w:jc w:val="center"/>
        <w:rPr>
          <w:color w:val="000000"/>
          <w:sz w:val="24"/>
          <w:lang w:val="uk-UA"/>
        </w:rPr>
      </w:pPr>
      <w:r>
        <w:rPr>
          <w:noProof/>
          <w:color w:val="000000"/>
          <w:sz w:val="24"/>
        </w:rPr>
        <w:drawing>
          <wp:inline distT="0" distB="0" distL="0" distR="0">
            <wp:extent cx="3695700" cy="2498259"/>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695700" cy="2498259"/>
                    </a:xfrm>
                    <a:prstGeom prst="rect">
                      <a:avLst/>
                    </a:prstGeom>
                    <a:noFill/>
                    <a:ln>
                      <a:noFill/>
                    </a:ln>
                  </pic:spPr>
                </pic:pic>
              </a:graphicData>
            </a:graphic>
          </wp:inline>
        </w:drawing>
      </w:r>
    </w:p>
    <w:p w:rsidR="00D37157" w:rsidRPr="00470F60" w:rsidRDefault="00F44805" w:rsidP="00D37157">
      <w:pPr>
        <w:autoSpaceDE w:val="0"/>
        <w:autoSpaceDN w:val="0"/>
        <w:adjustRightInd w:val="0"/>
        <w:jc w:val="center"/>
        <w:rPr>
          <w:color w:val="000000"/>
          <w:sz w:val="24"/>
          <w:lang w:val="uk-UA"/>
        </w:rPr>
      </w:pPr>
      <w:r>
        <w:rPr>
          <w:color w:val="000000"/>
          <w:szCs w:val="28"/>
          <w:lang w:val="uk-UA"/>
        </w:rPr>
        <w:t>Рис.3</w:t>
      </w:r>
      <w:r w:rsidR="00C46668">
        <w:rPr>
          <w:color w:val="000000"/>
          <w:szCs w:val="28"/>
          <w:lang w:val="uk-UA"/>
        </w:rPr>
        <w:t>.16</w:t>
      </w:r>
      <w:r w:rsidR="00D37157">
        <w:rPr>
          <w:color w:val="000000"/>
          <w:szCs w:val="28"/>
          <w:lang w:val="uk-UA"/>
        </w:rPr>
        <w:t>Крива перехідного процесу зовнішнього еквівалентного контуру</w:t>
      </w:r>
    </w:p>
    <w:p w:rsidR="00D37157" w:rsidRPr="00D37157" w:rsidRDefault="00D37157" w:rsidP="001D6CC2">
      <w:pPr>
        <w:autoSpaceDE w:val="0"/>
        <w:autoSpaceDN w:val="0"/>
        <w:adjustRightInd w:val="0"/>
        <w:jc w:val="center"/>
        <w:rPr>
          <w:color w:val="000000"/>
          <w:sz w:val="24"/>
          <w:lang w:val="uk-UA"/>
        </w:rPr>
      </w:pPr>
    </w:p>
    <w:p w:rsidR="001D6CC2" w:rsidRPr="001D6CC2" w:rsidRDefault="001D6CC2" w:rsidP="001D6CC2">
      <w:pPr>
        <w:autoSpaceDE w:val="0"/>
        <w:autoSpaceDN w:val="0"/>
        <w:adjustRightInd w:val="0"/>
        <w:jc w:val="left"/>
        <w:rPr>
          <w:color w:val="000000"/>
          <w:sz w:val="24"/>
          <w:lang w:val="en-US"/>
        </w:rPr>
      </w:pPr>
      <w:proofErr w:type="gramStart"/>
      <w:r w:rsidRPr="001D6CC2">
        <w:rPr>
          <w:rFonts w:ascii="Courier New" w:hAnsi="Courier New" w:cs="Courier New"/>
          <w:b/>
          <w:bCs/>
          <w:color w:val="FF0000"/>
          <w:sz w:val="24"/>
          <w:lang w:val="en-US"/>
        </w:rPr>
        <w:t>s</w:t>
      </w:r>
      <w:proofErr w:type="gramEnd"/>
      <w:r w:rsidRPr="001D6CC2">
        <w:rPr>
          <w:rFonts w:ascii="Courier New" w:hAnsi="Courier New" w:cs="Courier New"/>
          <w:b/>
          <w:bCs/>
          <w:color w:val="FF0000"/>
          <w:sz w:val="24"/>
          <w:lang w:val="en-US"/>
        </w:rPr>
        <w:t>:=I*v;</w:t>
      </w:r>
    </w:p>
    <w:p w:rsidR="001D6CC2" w:rsidRPr="001D6CC2" w:rsidRDefault="001D6CC2" w:rsidP="001D6CC2">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495300" cy="180975"/>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R</w:t>
      </w:r>
      <w:proofErr w:type="gramStart"/>
      <w:r w:rsidRPr="001D6CC2">
        <w:rPr>
          <w:rFonts w:ascii="Courier New" w:hAnsi="Courier New" w:cs="Courier New"/>
          <w:b/>
          <w:bCs/>
          <w:color w:val="FF0000"/>
          <w:sz w:val="24"/>
          <w:lang w:val="en-US"/>
        </w:rPr>
        <w:t>:=</w:t>
      </w:r>
      <w:proofErr w:type="gramEnd"/>
      <w:r w:rsidRPr="001D6CC2">
        <w:rPr>
          <w:rFonts w:ascii="Courier New" w:hAnsi="Courier New" w:cs="Courier New"/>
          <w:b/>
          <w:bCs/>
          <w:color w:val="FF0000"/>
          <w:sz w:val="24"/>
          <w:lang w:val="en-US"/>
        </w:rPr>
        <w:t>Re(W);</w:t>
      </w:r>
    </w:p>
    <w:p w:rsidR="001D6CC2" w:rsidRPr="001D6CC2" w:rsidRDefault="001D6CC2" w:rsidP="001D6CC2">
      <w:pPr>
        <w:autoSpaceDE w:val="0"/>
        <w:autoSpaceDN w:val="0"/>
        <w:adjustRightInd w:val="0"/>
        <w:spacing w:line="360" w:lineRule="auto"/>
        <w:jc w:val="left"/>
        <w:rPr>
          <w:color w:val="000000"/>
          <w:sz w:val="24"/>
          <w:lang w:val="en-US"/>
        </w:rPr>
      </w:pPr>
      <w:r>
        <w:rPr>
          <w:noProof/>
          <w:color w:val="000000"/>
          <w:position w:val="-88"/>
          <w:sz w:val="24"/>
        </w:rPr>
        <w:drawing>
          <wp:inline distT="0" distB="0" distL="0" distR="0">
            <wp:extent cx="5524500" cy="581025"/>
            <wp:effectExtent l="0" t="0" r="0" b="9525"/>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524500" cy="581025"/>
                    </a:xfrm>
                    <a:prstGeom prst="rect">
                      <a:avLst/>
                    </a:prstGeom>
                    <a:noFill/>
                    <a:ln>
                      <a:noFill/>
                    </a:ln>
                  </pic:spPr>
                </pic:pic>
              </a:graphicData>
            </a:graphic>
          </wp:inline>
        </w:drawing>
      </w:r>
      <w:r>
        <w:rPr>
          <w:noProof/>
          <w:color w:val="000000"/>
          <w:position w:val="-88"/>
          <w:sz w:val="24"/>
        </w:rPr>
        <w:drawing>
          <wp:inline distT="0" distB="0" distL="0" distR="0">
            <wp:extent cx="5238750" cy="581025"/>
            <wp:effectExtent l="0" t="0" r="0" b="9525"/>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238750" cy="581025"/>
                    </a:xfrm>
                    <a:prstGeom prst="rect">
                      <a:avLst/>
                    </a:prstGeom>
                    <a:noFill/>
                    <a:ln>
                      <a:noFill/>
                    </a:ln>
                  </pic:spPr>
                </pic:pic>
              </a:graphicData>
            </a:graphic>
          </wp:inline>
        </w:drawing>
      </w:r>
      <w:r>
        <w:rPr>
          <w:noProof/>
          <w:color w:val="000000"/>
          <w:position w:val="-88"/>
          <w:sz w:val="24"/>
        </w:rPr>
        <w:drawing>
          <wp:inline distT="0" distB="0" distL="0" distR="0">
            <wp:extent cx="4895850" cy="581025"/>
            <wp:effectExtent l="0" t="0" r="0" b="9525"/>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895850" cy="58102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rFonts w:ascii="Courier New" w:hAnsi="Courier New" w:cs="Courier New"/>
          <w:b/>
          <w:bCs/>
          <w:color w:val="FF0000"/>
          <w:sz w:val="24"/>
          <w:lang w:val="en-US"/>
        </w:rPr>
        <w:t>M</w:t>
      </w:r>
      <w:proofErr w:type="gramStart"/>
      <w:r w:rsidRPr="001D6CC2">
        <w:rPr>
          <w:rFonts w:ascii="Courier New" w:hAnsi="Courier New" w:cs="Courier New"/>
          <w:b/>
          <w:bCs/>
          <w:color w:val="FF0000"/>
          <w:sz w:val="24"/>
          <w:lang w:val="en-US"/>
        </w:rPr>
        <w:t>:=</w:t>
      </w:r>
      <w:proofErr w:type="gramEnd"/>
      <w:r w:rsidRPr="001D6CC2">
        <w:rPr>
          <w:rFonts w:ascii="Courier New" w:hAnsi="Courier New" w:cs="Courier New"/>
          <w:b/>
          <w:bCs/>
          <w:color w:val="FF0000"/>
          <w:sz w:val="24"/>
          <w:lang w:val="en-US"/>
        </w:rPr>
        <w:t>Im(W);</w:t>
      </w:r>
    </w:p>
    <w:p w:rsidR="001D6CC2" w:rsidRPr="001D6CC2" w:rsidRDefault="001D6CC2" w:rsidP="001D6CC2">
      <w:pPr>
        <w:autoSpaceDE w:val="0"/>
        <w:autoSpaceDN w:val="0"/>
        <w:adjustRightInd w:val="0"/>
        <w:spacing w:line="360" w:lineRule="auto"/>
        <w:jc w:val="left"/>
        <w:rPr>
          <w:color w:val="000000"/>
          <w:sz w:val="24"/>
          <w:lang w:val="en-US"/>
        </w:rPr>
      </w:pPr>
      <w:r>
        <w:rPr>
          <w:noProof/>
          <w:color w:val="000000"/>
          <w:position w:val="-88"/>
          <w:sz w:val="24"/>
        </w:rPr>
        <w:drawing>
          <wp:inline distT="0" distB="0" distL="0" distR="0">
            <wp:extent cx="5543550" cy="581025"/>
            <wp:effectExtent l="0" t="0" r="0" b="9525"/>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543550" cy="581025"/>
                    </a:xfrm>
                    <a:prstGeom prst="rect">
                      <a:avLst/>
                    </a:prstGeom>
                    <a:noFill/>
                    <a:ln>
                      <a:noFill/>
                    </a:ln>
                  </pic:spPr>
                </pic:pic>
              </a:graphicData>
            </a:graphic>
          </wp:inline>
        </w:drawing>
      </w:r>
      <w:r>
        <w:rPr>
          <w:noProof/>
          <w:color w:val="000000"/>
          <w:position w:val="-88"/>
          <w:sz w:val="24"/>
        </w:rPr>
        <w:drawing>
          <wp:inline distT="0" distB="0" distL="0" distR="0">
            <wp:extent cx="5238750" cy="581025"/>
            <wp:effectExtent l="0" t="0" r="0" b="9525"/>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238750" cy="581025"/>
                    </a:xfrm>
                    <a:prstGeom prst="rect">
                      <a:avLst/>
                    </a:prstGeom>
                    <a:noFill/>
                    <a:ln>
                      <a:noFill/>
                    </a:ln>
                  </pic:spPr>
                </pic:pic>
              </a:graphicData>
            </a:graphic>
          </wp:inline>
        </w:drawing>
      </w:r>
      <w:r>
        <w:rPr>
          <w:noProof/>
          <w:color w:val="000000"/>
          <w:position w:val="-88"/>
          <w:sz w:val="24"/>
        </w:rPr>
        <w:drawing>
          <wp:inline distT="0" distB="0" distL="0" distR="0">
            <wp:extent cx="4895850" cy="581025"/>
            <wp:effectExtent l="0" t="0" r="0" b="9525"/>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895850" cy="58102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color w:val="000000"/>
          <w:sz w:val="24"/>
          <w:lang w:val="en-US"/>
        </w:rPr>
        <w:t>&gt;</w:t>
      </w:r>
      <w:r w:rsidRPr="001D6CC2">
        <w:rPr>
          <w:rFonts w:ascii="Courier New" w:hAnsi="Courier New" w:cs="Courier New"/>
          <w:b/>
          <w:bCs/>
          <w:color w:val="FF0000"/>
          <w:sz w:val="24"/>
          <w:lang w:val="en-US"/>
        </w:rPr>
        <w:t>A</w:t>
      </w:r>
      <w:proofErr w:type="gramStart"/>
      <w:r w:rsidRPr="001D6CC2">
        <w:rPr>
          <w:rFonts w:ascii="Courier New" w:hAnsi="Courier New" w:cs="Courier New"/>
          <w:b/>
          <w:bCs/>
          <w:color w:val="FF0000"/>
          <w:sz w:val="24"/>
          <w:lang w:val="en-US"/>
        </w:rPr>
        <w:t>:=</w:t>
      </w:r>
      <w:proofErr w:type="spellStart"/>
      <w:proofErr w:type="gramEnd"/>
      <w:r w:rsidRPr="001D6CC2">
        <w:rPr>
          <w:rFonts w:ascii="Courier New" w:hAnsi="Courier New" w:cs="Courier New"/>
          <w:b/>
          <w:bCs/>
          <w:color w:val="FF0000"/>
          <w:sz w:val="24"/>
          <w:lang w:val="en-US"/>
        </w:rPr>
        <w:t>sqrt</w:t>
      </w:r>
      <w:proofErr w:type="spellEnd"/>
      <w:r w:rsidRPr="001D6CC2">
        <w:rPr>
          <w:rFonts w:ascii="Courier New" w:hAnsi="Courier New" w:cs="Courier New"/>
          <w:b/>
          <w:bCs/>
          <w:color w:val="FF0000"/>
          <w:sz w:val="24"/>
          <w:lang w:val="en-US"/>
        </w:rPr>
        <w:t>(R^2+M^2);</w:t>
      </w:r>
    </w:p>
    <w:p w:rsidR="001D6CC2" w:rsidRPr="001D6CC2" w:rsidRDefault="001D6CC2" w:rsidP="001D6CC2">
      <w:pPr>
        <w:autoSpaceDE w:val="0"/>
        <w:autoSpaceDN w:val="0"/>
        <w:adjustRightInd w:val="0"/>
        <w:spacing w:line="360" w:lineRule="auto"/>
        <w:jc w:val="left"/>
        <w:rPr>
          <w:color w:val="000000"/>
          <w:sz w:val="24"/>
          <w:lang w:val="en-US"/>
        </w:rPr>
      </w:pPr>
      <w:r>
        <w:rPr>
          <w:noProof/>
          <w:color w:val="000000"/>
          <w:position w:val="-98"/>
          <w:sz w:val="24"/>
        </w:rPr>
        <w:drawing>
          <wp:inline distT="0" distB="0" distL="0" distR="0">
            <wp:extent cx="4848225" cy="647700"/>
            <wp:effectExtent l="0" t="0" r="9525"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848225" cy="647700"/>
                    </a:xfrm>
                    <a:prstGeom prst="rect">
                      <a:avLst/>
                    </a:prstGeom>
                    <a:noFill/>
                    <a:ln>
                      <a:noFill/>
                    </a:ln>
                  </pic:spPr>
                </pic:pic>
              </a:graphicData>
            </a:graphic>
          </wp:inline>
        </w:drawing>
      </w:r>
      <w:r>
        <w:rPr>
          <w:noProof/>
          <w:color w:val="000000"/>
          <w:position w:val="-159"/>
          <w:sz w:val="24"/>
        </w:rPr>
        <w:drawing>
          <wp:inline distT="0" distB="0" distL="0" distR="0">
            <wp:extent cx="3895725" cy="1038225"/>
            <wp:effectExtent l="0" t="0" r="9525" b="9525"/>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895725" cy="1038225"/>
                    </a:xfrm>
                    <a:prstGeom prst="rect">
                      <a:avLst/>
                    </a:prstGeom>
                    <a:noFill/>
                    <a:ln>
                      <a:noFill/>
                    </a:ln>
                  </pic:spPr>
                </pic:pic>
              </a:graphicData>
            </a:graphic>
          </wp:inline>
        </w:drawing>
      </w:r>
      <w:r>
        <w:rPr>
          <w:noProof/>
          <w:color w:val="000000"/>
          <w:position w:val="-98"/>
          <w:sz w:val="24"/>
        </w:rPr>
        <w:drawing>
          <wp:inline distT="0" distB="0" distL="0" distR="0">
            <wp:extent cx="5114925" cy="64770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114925" cy="647700"/>
                    </a:xfrm>
                    <a:prstGeom prst="rect">
                      <a:avLst/>
                    </a:prstGeom>
                    <a:noFill/>
                    <a:ln>
                      <a:noFill/>
                    </a:ln>
                  </pic:spPr>
                </pic:pic>
              </a:graphicData>
            </a:graphic>
          </wp:inline>
        </w:drawing>
      </w:r>
      <w:r>
        <w:rPr>
          <w:noProof/>
          <w:color w:val="000000"/>
          <w:position w:val="-88"/>
          <w:sz w:val="24"/>
        </w:rPr>
        <w:drawing>
          <wp:inline distT="0" distB="0" distL="0" distR="0">
            <wp:extent cx="5467350" cy="581025"/>
            <wp:effectExtent l="0" t="0" r="0" b="9525"/>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467350" cy="581025"/>
                    </a:xfrm>
                    <a:prstGeom prst="rect">
                      <a:avLst/>
                    </a:prstGeom>
                    <a:noFill/>
                    <a:ln>
                      <a:noFill/>
                    </a:ln>
                  </pic:spPr>
                </pic:pic>
              </a:graphicData>
            </a:graphic>
          </wp:inline>
        </w:drawing>
      </w:r>
      <w:r>
        <w:rPr>
          <w:noProof/>
          <w:color w:val="000000"/>
          <w:position w:val="-88"/>
          <w:sz w:val="24"/>
        </w:rPr>
        <w:drawing>
          <wp:inline distT="0" distB="0" distL="0" distR="0">
            <wp:extent cx="5238750" cy="581025"/>
            <wp:effectExtent l="0" t="0" r="0" b="9525"/>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238750" cy="581025"/>
                    </a:xfrm>
                    <a:prstGeom prst="rect">
                      <a:avLst/>
                    </a:prstGeom>
                    <a:noFill/>
                    <a:ln>
                      <a:noFill/>
                    </a:ln>
                  </pic:spPr>
                </pic:pic>
              </a:graphicData>
            </a:graphic>
          </wp:inline>
        </w:drawing>
      </w:r>
      <w:r>
        <w:rPr>
          <w:noProof/>
          <w:color w:val="000000"/>
          <w:position w:val="-107"/>
          <w:sz w:val="24"/>
        </w:rPr>
        <w:drawing>
          <wp:inline distT="0" distB="0" distL="0" distR="0">
            <wp:extent cx="5267325" cy="704850"/>
            <wp:effectExtent l="0" t="0" r="9525"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267325" cy="704850"/>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r w:rsidRPr="001D6CC2">
        <w:rPr>
          <w:color w:val="000000"/>
          <w:sz w:val="24"/>
          <w:lang w:val="en-US"/>
        </w:rPr>
        <w:t>&gt;</w:t>
      </w:r>
      <w:r w:rsidRPr="001D6CC2">
        <w:rPr>
          <w:rFonts w:ascii="Courier New" w:hAnsi="Courier New" w:cs="Courier New"/>
          <w:b/>
          <w:bCs/>
          <w:color w:val="FF0000"/>
          <w:sz w:val="24"/>
          <w:lang w:val="en-US"/>
        </w:rPr>
        <w:t>F</w:t>
      </w:r>
      <w:proofErr w:type="gramStart"/>
      <w:r w:rsidRPr="001D6CC2">
        <w:rPr>
          <w:rFonts w:ascii="Courier New" w:hAnsi="Courier New" w:cs="Courier New"/>
          <w:b/>
          <w:bCs/>
          <w:color w:val="FF0000"/>
          <w:sz w:val="24"/>
          <w:lang w:val="en-US"/>
        </w:rPr>
        <w:t>:=</w:t>
      </w:r>
      <w:proofErr w:type="spellStart"/>
      <w:proofErr w:type="gramEnd"/>
      <w:r w:rsidRPr="001D6CC2">
        <w:rPr>
          <w:rFonts w:ascii="Courier New" w:hAnsi="Courier New" w:cs="Courier New"/>
          <w:b/>
          <w:bCs/>
          <w:color w:val="FF0000"/>
          <w:sz w:val="24"/>
          <w:lang w:val="en-US"/>
        </w:rPr>
        <w:t>arctan</w:t>
      </w:r>
      <w:proofErr w:type="spellEnd"/>
      <w:r w:rsidRPr="001D6CC2">
        <w:rPr>
          <w:rFonts w:ascii="Courier New" w:hAnsi="Courier New" w:cs="Courier New"/>
          <w:b/>
          <w:bCs/>
          <w:color w:val="FF0000"/>
          <w:sz w:val="24"/>
          <w:lang w:val="en-US"/>
        </w:rPr>
        <w:t>(M/R);</w:t>
      </w:r>
    </w:p>
    <w:p w:rsidR="001D6CC2" w:rsidRPr="001D6CC2" w:rsidRDefault="001D6CC2" w:rsidP="001D6CC2">
      <w:pPr>
        <w:autoSpaceDE w:val="0"/>
        <w:autoSpaceDN w:val="0"/>
        <w:adjustRightInd w:val="0"/>
        <w:spacing w:line="360" w:lineRule="auto"/>
        <w:jc w:val="left"/>
        <w:rPr>
          <w:color w:val="000000"/>
          <w:sz w:val="24"/>
          <w:lang w:val="en-US"/>
        </w:rPr>
      </w:pPr>
      <w:r>
        <w:rPr>
          <w:noProof/>
          <w:color w:val="000000"/>
          <w:position w:val="-88"/>
          <w:sz w:val="24"/>
        </w:rPr>
        <w:drawing>
          <wp:inline distT="0" distB="0" distL="0" distR="0">
            <wp:extent cx="5210175" cy="581025"/>
            <wp:effectExtent l="0" t="0" r="9525" b="9525"/>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210175" cy="581025"/>
                    </a:xfrm>
                    <a:prstGeom prst="rect">
                      <a:avLst/>
                    </a:prstGeom>
                    <a:noFill/>
                    <a:ln>
                      <a:noFill/>
                    </a:ln>
                  </pic:spPr>
                </pic:pic>
              </a:graphicData>
            </a:graphic>
          </wp:inline>
        </w:drawing>
      </w:r>
      <w:r>
        <w:rPr>
          <w:noProof/>
          <w:color w:val="000000"/>
          <w:position w:val="-159"/>
          <w:sz w:val="24"/>
        </w:rPr>
        <w:drawing>
          <wp:inline distT="0" distB="0" distL="0" distR="0">
            <wp:extent cx="3895725" cy="1038225"/>
            <wp:effectExtent l="0" t="0" r="9525" b="9525"/>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895725" cy="1038225"/>
                    </a:xfrm>
                    <a:prstGeom prst="rect">
                      <a:avLst/>
                    </a:prstGeom>
                    <a:noFill/>
                    <a:ln>
                      <a:noFill/>
                    </a:ln>
                  </pic:spPr>
                </pic:pic>
              </a:graphicData>
            </a:graphic>
          </wp:inline>
        </w:drawing>
      </w:r>
      <w:r>
        <w:rPr>
          <w:noProof/>
          <w:color w:val="000000"/>
          <w:position w:val="-101"/>
          <w:sz w:val="24"/>
        </w:rPr>
        <w:drawing>
          <wp:inline distT="0" distB="0" distL="0" distR="0">
            <wp:extent cx="5457825" cy="666750"/>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457825" cy="666750"/>
                    </a:xfrm>
                    <a:prstGeom prst="rect">
                      <a:avLst/>
                    </a:prstGeom>
                    <a:noFill/>
                    <a:ln>
                      <a:noFill/>
                    </a:ln>
                  </pic:spPr>
                </pic:pic>
              </a:graphicData>
            </a:graphic>
          </wp:inline>
        </w:drawing>
      </w:r>
      <w:r>
        <w:rPr>
          <w:noProof/>
          <w:color w:val="000000"/>
          <w:position w:val="-88"/>
          <w:sz w:val="24"/>
        </w:rPr>
        <w:drawing>
          <wp:inline distT="0" distB="0" distL="0" distR="0">
            <wp:extent cx="4619625" cy="581025"/>
            <wp:effectExtent l="0" t="0" r="9525" b="9525"/>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619625" cy="581025"/>
                    </a:xfrm>
                    <a:prstGeom prst="rect">
                      <a:avLst/>
                    </a:prstGeom>
                    <a:noFill/>
                    <a:ln>
                      <a:noFill/>
                    </a:ln>
                  </pic:spPr>
                </pic:pic>
              </a:graphicData>
            </a:graphic>
          </wp:inline>
        </w:drawing>
      </w:r>
      <w:r>
        <w:rPr>
          <w:noProof/>
          <w:color w:val="000000"/>
          <w:position w:val="-88"/>
          <w:sz w:val="24"/>
        </w:rPr>
        <w:drawing>
          <wp:inline distT="0" distB="0" distL="0" distR="0">
            <wp:extent cx="5238750" cy="581025"/>
            <wp:effectExtent l="0" t="0" r="0" b="9525"/>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238750" cy="581025"/>
                    </a:xfrm>
                    <a:prstGeom prst="rect">
                      <a:avLst/>
                    </a:prstGeom>
                    <a:noFill/>
                    <a:ln>
                      <a:noFill/>
                    </a:ln>
                  </pic:spPr>
                </pic:pic>
              </a:graphicData>
            </a:graphic>
          </wp:inline>
        </w:drawing>
      </w:r>
      <w:r>
        <w:rPr>
          <w:noProof/>
          <w:color w:val="000000"/>
          <w:position w:val="-88"/>
          <w:sz w:val="24"/>
        </w:rPr>
        <w:drawing>
          <wp:inline distT="0" distB="0" distL="0" distR="0">
            <wp:extent cx="4972050" cy="581025"/>
            <wp:effectExtent l="0" t="0" r="0" b="9525"/>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972050" cy="581025"/>
                    </a:xfrm>
                    <a:prstGeom prst="rect">
                      <a:avLst/>
                    </a:prstGeom>
                    <a:noFill/>
                    <a:ln>
                      <a:noFill/>
                    </a:ln>
                  </pic:spPr>
                </pic:pic>
              </a:graphicData>
            </a:graphic>
          </wp:inline>
        </w:drawing>
      </w:r>
    </w:p>
    <w:p w:rsidR="001D6CC2" w:rsidRPr="001D6CC2" w:rsidRDefault="001D6CC2" w:rsidP="001D6CC2">
      <w:pPr>
        <w:autoSpaceDE w:val="0"/>
        <w:autoSpaceDN w:val="0"/>
        <w:adjustRightInd w:val="0"/>
        <w:jc w:val="left"/>
        <w:rPr>
          <w:color w:val="000000"/>
          <w:sz w:val="24"/>
          <w:lang w:val="en-US"/>
        </w:rPr>
      </w:pPr>
      <w:proofErr w:type="gramStart"/>
      <w:r w:rsidRPr="001D6CC2">
        <w:rPr>
          <w:rFonts w:ascii="Courier New" w:hAnsi="Courier New" w:cs="Courier New"/>
          <w:b/>
          <w:bCs/>
          <w:color w:val="FF0000"/>
          <w:sz w:val="24"/>
          <w:lang w:val="en-US"/>
        </w:rPr>
        <w:t>plot(</w:t>
      </w:r>
      <w:proofErr w:type="spellStart"/>
      <w:proofErr w:type="gramEnd"/>
      <w:r w:rsidRPr="001D6CC2">
        <w:rPr>
          <w:rFonts w:ascii="Courier New" w:hAnsi="Courier New" w:cs="Courier New"/>
          <w:b/>
          <w:bCs/>
          <w:color w:val="FF0000"/>
          <w:sz w:val="24"/>
          <w:lang w:val="en-US"/>
        </w:rPr>
        <w:t>R,v</w:t>
      </w:r>
      <w:proofErr w:type="spellEnd"/>
      <w:r w:rsidRPr="001D6CC2">
        <w:rPr>
          <w:rFonts w:ascii="Courier New" w:hAnsi="Courier New" w:cs="Courier New"/>
          <w:b/>
          <w:bCs/>
          <w:color w:val="FF0000"/>
          <w:sz w:val="24"/>
          <w:lang w:val="en-US"/>
        </w:rPr>
        <w:t>=0..0.5,thickness=3);</w:t>
      </w:r>
    </w:p>
    <w:p w:rsidR="001D6CC2" w:rsidRDefault="001D6CC2" w:rsidP="001D6CC2">
      <w:pPr>
        <w:autoSpaceDE w:val="0"/>
        <w:autoSpaceDN w:val="0"/>
        <w:adjustRightInd w:val="0"/>
        <w:jc w:val="center"/>
        <w:rPr>
          <w:color w:val="000000"/>
          <w:sz w:val="24"/>
          <w:lang w:val="uk-UA"/>
        </w:rPr>
      </w:pPr>
      <w:r>
        <w:rPr>
          <w:noProof/>
          <w:color w:val="000000"/>
          <w:sz w:val="24"/>
        </w:rPr>
        <w:drawing>
          <wp:inline distT="0" distB="0" distL="0" distR="0">
            <wp:extent cx="3105150" cy="2181225"/>
            <wp:effectExtent l="0" t="0" r="0" b="9525"/>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105150" cy="2181225"/>
                    </a:xfrm>
                    <a:prstGeom prst="rect">
                      <a:avLst/>
                    </a:prstGeom>
                    <a:noFill/>
                    <a:ln>
                      <a:noFill/>
                    </a:ln>
                  </pic:spPr>
                </pic:pic>
              </a:graphicData>
            </a:graphic>
          </wp:inline>
        </w:drawing>
      </w:r>
    </w:p>
    <w:p w:rsidR="004742ED" w:rsidRPr="00470F60" w:rsidRDefault="00F44805" w:rsidP="004742ED">
      <w:pPr>
        <w:autoSpaceDE w:val="0"/>
        <w:autoSpaceDN w:val="0"/>
        <w:adjustRightInd w:val="0"/>
        <w:jc w:val="center"/>
        <w:rPr>
          <w:color w:val="000000"/>
          <w:sz w:val="24"/>
          <w:lang w:val="uk-UA"/>
        </w:rPr>
      </w:pPr>
      <w:r>
        <w:rPr>
          <w:color w:val="000000"/>
          <w:szCs w:val="28"/>
          <w:lang w:val="uk-UA"/>
        </w:rPr>
        <w:t>Рис.3</w:t>
      </w:r>
      <w:r w:rsidR="005C725E">
        <w:rPr>
          <w:color w:val="000000"/>
          <w:szCs w:val="28"/>
          <w:lang w:val="uk-UA"/>
        </w:rPr>
        <w:t xml:space="preserve">.17 </w:t>
      </w:r>
      <w:r w:rsidR="004742ED">
        <w:rPr>
          <w:color w:val="000000"/>
          <w:szCs w:val="28"/>
          <w:lang w:val="uk-UA"/>
        </w:rPr>
        <w:t>Дійсна частотна характеристика зовнішнього еквівалент</w:t>
      </w:r>
      <w:r w:rsidR="00D37157">
        <w:rPr>
          <w:color w:val="000000"/>
          <w:szCs w:val="28"/>
          <w:lang w:val="uk-UA"/>
        </w:rPr>
        <w:t>н</w:t>
      </w:r>
      <w:r w:rsidR="004742ED">
        <w:rPr>
          <w:color w:val="000000"/>
          <w:szCs w:val="28"/>
          <w:lang w:val="uk-UA"/>
        </w:rPr>
        <w:t>ого</w:t>
      </w:r>
      <w:r w:rsidR="004742ED" w:rsidRPr="00470F60">
        <w:rPr>
          <w:color w:val="000000"/>
          <w:szCs w:val="28"/>
          <w:lang w:val="uk-UA"/>
        </w:rPr>
        <w:t xml:space="preserve"> контуру</w:t>
      </w:r>
    </w:p>
    <w:p w:rsidR="004742ED" w:rsidRPr="004742ED" w:rsidRDefault="004742ED" w:rsidP="001D6CC2">
      <w:pPr>
        <w:autoSpaceDE w:val="0"/>
        <w:autoSpaceDN w:val="0"/>
        <w:adjustRightInd w:val="0"/>
        <w:jc w:val="center"/>
        <w:rPr>
          <w:color w:val="000000"/>
          <w:sz w:val="24"/>
          <w:lang w:val="uk-UA"/>
        </w:rPr>
      </w:pPr>
    </w:p>
    <w:p w:rsidR="001D6CC2" w:rsidRPr="001D6CC2" w:rsidRDefault="001D6CC2" w:rsidP="001D6CC2">
      <w:pPr>
        <w:autoSpaceDE w:val="0"/>
        <w:autoSpaceDN w:val="0"/>
        <w:adjustRightInd w:val="0"/>
        <w:jc w:val="left"/>
        <w:rPr>
          <w:color w:val="000000"/>
          <w:sz w:val="24"/>
          <w:lang w:val="en-US"/>
        </w:rPr>
      </w:pPr>
      <w:proofErr w:type="gramStart"/>
      <w:r w:rsidRPr="001D6CC2">
        <w:rPr>
          <w:rFonts w:ascii="Courier New" w:hAnsi="Courier New" w:cs="Courier New"/>
          <w:b/>
          <w:bCs/>
          <w:color w:val="FF0000"/>
          <w:sz w:val="24"/>
          <w:lang w:val="en-US"/>
        </w:rPr>
        <w:t>plot(</w:t>
      </w:r>
      <w:proofErr w:type="spellStart"/>
      <w:proofErr w:type="gramEnd"/>
      <w:r w:rsidRPr="001D6CC2">
        <w:rPr>
          <w:rFonts w:ascii="Courier New" w:hAnsi="Courier New" w:cs="Courier New"/>
          <w:b/>
          <w:bCs/>
          <w:color w:val="FF0000"/>
          <w:sz w:val="24"/>
          <w:lang w:val="en-US"/>
        </w:rPr>
        <w:t>M,v</w:t>
      </w:r>
      <w:proofErr w:type="spellEnd"/>
      <w:r w:rsidRPr="001D6CC2">
        <w:rPr>
          <w:rFonts w:ascii="Courier New" w:hAnsi="Courier New" w:cs="Courier New"/>
          <w:b/>
          <w:bCs/>
          <w:color w:val="FF0000"/>
          <w:sz w:val="24"/>
          <w:lang w:val="en-US"/>
        </w:rPr>
        <w:t>=0..0.5,thickness=3);</w:t>
      </w:r>
    </w:p>
    <w:p w:rsidR="001D6CC2" w:rsidRDefault="001D6CC2" w:rsidP="001D6CC2">
      <w:pPr>
        <w:autoSpaceDE w:val="0"/>
        <w:autoSpaceDN w:val="0"/>
        <w:adjustRightInd w:val="0"/>
        <w:jc w:val="center"/>
        <w:rPr>
          <w:color w:val="000000"/>
          <w:sz w:val="24"/>
          <w:lang w:val="uk-UA"/>
        </w:rPr>
      </w:pPr>
      <w:r>
        <w:rPr>
          <w:noProof/>
          <w:color w:val="000000"/>
          <w:sz w:val="24"/>
        </w:rPr>
        <w:drawing>
          <wp:inline distT="0" distB="0" distL="0" distR="0">
            <wp:extent cx="3200400" cy="2409825"/>
            <wp:effectExtent l="0" t="0" r="0" b="9525"/>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200400" cy="2409825"/>
                    </a:xfrm>
                    <a:prstGeom prst="rect">
                      <a:avLst/>
                    </a:prstGeom>
                    <a:noFill/>
                    <a:ln>
                      <a:noFill/>
                    </a:ln>
                  </pic:spPr>
                </pic:pic>
              </a:graphicData>
            </a:graphic>
          </wp:inline>
        </w:drawing>
      </w:r>
    </w:p>
    <w:p w:rsidR="004742ED" w:rsidRPr="00470F60" w:rsidRDefault="00F44805" w:rsidP="004742ED">
      <w:pPr>
        <w:autoSpaceDE w:val="0"/>
        <w:autoSpaceDN w:val="0"/>
        <w:adjustRightInd w:val="0"/>
        <w:jc w:val="center"/>
        <w:rPr>
          <w:color w:val="000000"/>
          <w:sz w:val="24"/>
          <w:lang w:val="uk-UA"/>
        </w:rPr>
      </w:pPr>
      <w:r>
        <w:rPr>
          <w:color w:val="000000"/>
          <w:szCs w:val="28"/>
          <w:lang w:val="uk-UA"/>
        </w:rPr>
        <w:t>Рис.3</w:t>
      </w:r>
      <w:r w:rsidR="005C725E">
        <w:rPr>
          <w:color w:val="000000"/>
          <w:szCs w:val="28"/>
          <w:lang w:val="uk-UA"/>
        </w:rPr>
        <w:t xml:space="preserve">.18 </w:t>
      </w:r>
      <w:r w:rsidR="004742ED">
        <w:rPr>
          <w:color w:val="000000"/>
          <w:szCs w:val="28"/>
          <w:lang w:val="uk-UA"/>
        </w:rPr>
        <w:t>Уявна частотна характеристика зовнішнього еквівалент</w:t>
      </w:r>
      <w:r w:rsidR="00D37157">
        <w:rPr>
          <w:color w:val="000000"/>
          <w:szCs w:val="28"/>
          <w:lang w:val="uk-UA"/>
        </w:rPr>
        <w:t>н</w:t>
      </w:r>
      <w:r w:rsidR="004742ED">
        <w:rPr>
          <w:color w:val="000000"/>
          <w:szCs w:val="28"/>
          <w:lang w:val="uk-UA"/>
        </w:rPr>
        <w:t>ого</w:t>
      </w:r>
      <w:r w:rsidR="004742ED" w:rsidRPr="00470F60">
        <w:rPr>
          <w:color w:val="000000"/>
          <w:szCs w:val="28"/>
          <w:lang w:val="uk-UA"/>
        </w:rPr>
        <w:t xml:space="preserve"> контуру</w:t>
      </w:r>
    </w:p>
    <w:p w:rsidR="004742ED" w:rsidRPr="004742ED" w:rsidRDefault="004742ED" w:rsidP="001D6CC2">
      <w:pPr>
        <w:autoSpaceDE w:val="0"/>
        <w:autoSpaceDN w:val="0"/>
        <w:adjustRightInd w:val="0"/>
        <w:jc w:val="center"/>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Default="001D6CC2" w:rsidP="001D6CC2">
      <w:pPr>
        <w:autoSpaceDE w:val="0"/>
        <w:autoSpaceDN w:val="0"/>
        <w:adjustRightInd w:val="0"/>
        <w:jc w:val="left"/>
        <w:rPr>
          <w:color w:val="000000"/>
          <w:sz w:val="24"/>
          <w:lang w:val="uk-UA"/>
        </w:rPr>
      </w:pPr>
    </w:p>
    <w:p w:rsidR="001D6CC2" w:rsidRPr="001D6CC2" w:rsidRDefault="001D6CC2" w:rsidP="001D6CC2">
      <w:pPr>
        <w:autoSpaceDE w:val="0"/>
        <w:autoSpaceDN w:val="0"/>
        <w:adjustRightInd w:val="0"/>
        <w:jc w:val="left"/>
        <w:rPr>
          <w:color w:val="000000"/>
          <w:sz w:val="24"/>
          <w:lang w:val="en-US"/>
        </w:rPr>
      </w:pPr>
      <w:proofErr w:type="gramStart"/>
      <w:r w:rsidRPr="001D6CC2">
        <w:rPr>
          <w:rFonts w:ascii="Courier New" w:hAnsi="Courier New" w:cs="Courier New"/>
          <w:b/>
          <w:bCs/>
          <w:color w:val="FF0000"/>
          <w:sz w:val="24"/>
          <w:lang w:val="en-US"/>
        </w:rPr>
        <w:t>plot(</w:t>
      </w:r>
      <w:proofErr w:type="spellStart"/>
      <w:proofErr w:type="gramEnd"/>
      <w:r w:rsidRPr="001D6CC2">
        <w:rPr>
          <w:rFonts w:ascii="Courier New" w:hAnsi="Courier New" w:cs="Courier New"/>
          <w:b/>
          <w:bCs/>
          <w:color w:val="FF0000"/>
          <w:sz w:val="24"/>
          <w:lang w:val="en-US"/>
        </w:rPr>
        <w:t>A,v</w:t>
      </w:r>
      <w:proofErr w:type="spellEnd"/>
      <w:r w:rsidRPr="001D6CC2">
        <w:rPr>
          <w:rFonts w:ascii="Courier New" w:hAnsi="Courier New" w:cs="Courier New"/>
          <w:b/>
          <w:bCs/>
          <w:color w:val="FF0000"/>
          <w:sz w:val="24"/>
          <w:lang w:val="en-US"/>
        </w:rPr>
        <w:t>=0..0.5,thickness=3);</w:t>
      </w:r>
    </w:p>
    <w:p w:rsidR="001D6CC2" w:rsidRDefault="001D6CC2" w:rsidP="001D6CC2">
      <w:pPr>
        <w:autoSpaceDE w:val="0"/>
        <w:autoSpaceDN w:val="0"/>
        <w:adjustRightInd w:val="0"/>
        <w:jc w:val="center"/>
        <w:rPr>
          <w:color w:val="000000"/>
          <w:sz w:val="24"/>
          <w:lang w:val="uk-UA"/>
        </w:rPr>
      </w:pPr>
      <w:r>
        <w:rPr>
          <w:noProof/>
          <w:color w:val="000000"/>
          <w:sz w:val="24"/>
        </w:rPr>
        <w:drawing>
          <wp:inline distT="0" distB="0" distL="0" distR="0">
            <wp:extent cx="3219450" cy="251460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219450" cy="2514600"/>
                    </a:xfrm>
                    <a:prstGeom prst="rect">
                      <a:avLst/>
                    </a:prstGeom>
                    <a:noFill/>
                    <a:ln>
                      <a:noFill/>
                    </a:ln>
                  </pic:spPr>
                </pic:pic>
              </a:graphicData>
            </a:graphic>
          </wp:inline>
        </w:drawing>
      </w:r>
    </w:p>
    <w:p w:rsidR="004742ED" w:rsidRPr="00470F60" w:rsidRDefault="00F44805" w:rsidP="004742ED">
      <w:pPr>
        <w:autoSpaceDE w:val="0"/>
        <w:autoSpaceDN w:val="0"/>
        <w:adjustRightInd w:val="0"/>
        <w:jc w:val="center"/>
        <w:rPr>
          <w:color w:val="000000"/>
          <w:sz w:val="24"/>
          <w:lang w:val="uk-UA"/>
        </w:rPr>
      </w:pPr>
      <w:r>
        <w:rPr>
          <w:color w:val="000000"/>
          <w:szCs w:val="28"/>
          <w:lang w:val="uk-UA"/>
        </w:rPr>
        <w:t>Рис.3</w:t>
      </w:r>
      <w:r w:rsidR="005C725E">
        <w:rPr>
          <w:color w:val="000000"/>
          <w:szCs w:val="28"/>
          <w:lang w:val="uk-UA"/>
        </w:rPr>
        <w:t xml:space="preserve">.19 </w:t>
      </w:r>
      <w:r w:rsidR="004742ED">
        <w:rPr>
          <w:color w:val="000000"/>
          <w:szCs w:val="28"/>
          <w:lang w:val="uk-UA"/>
        </w:rPr>
        <w:t>Амплітудо частотна характеристика зовнішнього еквівалент</w:t>
      </w:r>
      <w:r w:rsidR="00D37157">
        <w:rPr>
          <w:color w:val="000000"/>
          <w:szCs w:val="28"/>
          <w:lang w:val="uk-UA"/>
        </w:rPr>
        <w:t>н</w:t>
      </w:r>
      <w:r w:rsidR="004742ED">
        <w:rPr>
          <w:color w:val="000000"/>
          <w:szCs w:val="28"/>
          <w:lang w:val="uk-UA"/>
        </w:rPr>
        <w:t>ого</w:t>
      </w:r>
      <w:r w:rsidR="004742ED" w:rsidRPr="00470F60">
        <w:rPr>
          <w:color w:val="000000"/>
          <w:szCs w:val="28"/>
          <w:lang w:val="uk-UA"/>
        </w:rPr>
        <w:t xml:space="preserve"> контуру</w:t>
      </w:r>
    </w:p>
    <w:p w:rsidR="004742ED" w:rsidRPr="004742ED" w:rsidRDefault="004742ED" w:rsidP="001D6CC2">
      <w:pPr>
        <w:autoSpaceDE w:val="0"/>
        <w:autoSpaceDN w:val="0"/>
        <w:adjustRightInd w:val="0"/>
        <w:jc w:val="center"/>
        <w:rPr>
          <w:color w:val="000000"/>
          <w:sz w:val="24"/>
          <w:lang w:val="uk-UA"/>
        </w:rPr>
      </w:pPr>
    </w:p>
    <w:p w:rsidR="001D6CC2" w:rsidRPr="001D6CC2" w:rsidRDefault="001D6CC2" w:rsidP="001D6CC2">
      <w:pPr>
        <w:autoSpaceDE w:val="0"/>
        <w:autoSpaceDN w:val="0"/>
        <w:adjustRightInd w:val="0"/>
        <w:jc w:val="left"/>
        <w:rPr>
          <w:color w:val="000000"/>
          <w:sz w:val="24"/>
          <w:lang w:val="en-US"/>
        </w:rPr>
      </w:pPr>
      <w:proofErr w:type="gramStart"/>
      <w:r w:rsidRPr="001D6CC2">
        <w:rPr>
          <w:rFonts w:ascii="Courier New" w:hAnsi="Courier New" w:cs="Courier New"/>
          <w:b/>
          <w:bCs/>
          <w:color w:val="FF0000"/>
          <w:sz w:val="24"/>
          <w:lang w:val="en-US"/>
        </w:rPr>
        <w:t>plot(</w:t>
      </w:r>
      <w:proofErr w:type="spellStart"/>
      <w:proofErr w:type="gramEnd"/>
      <w:r w:rsidRPr="001D6CC2">
        <w:rPr>
          <w:rFonts w:ascii="Courier New" w:hAnsi="Courier New" w:cs="Courier New"/>
          <w:b/>
          <w:bCs/>
          <w:color w:val="FF0000"/>
          <w:sz w:val="24"/>
          <w:lang w:val="en-US"/>
        </w:rPr>
        <w:t>F,v</w:t>
      </w:r>
      <w:proofErr w:type="spellEnd"/>
      <w:r w:rsidRPr="001D6CC2">
        <w:rPr>
          <w:rFonts w:ascii="Courier New" w:hAnsi="Courier New" w:cs="Courier New"/>
          <w:b/>
          <w:bCs/>
          <w:color w:val="FF0000"/>
          <w:sz w:val="24"/>
          <w:lang w:val="en-US"/>
        </w:rPr>
        <w:t>=0..0.5,thickness=3);</w:t>
      </w:r>
    </w:p>
    <w:p w:rsidR="001D6CC2" w:rsidRDefault="001D6CC2" w:rsidP="001D6CC2">
      <w:pPr>
        <w:autoSpaceDE w:val="0"/>
        <w:autoSpaceDN w:val="0"/>
        <w:adjustRightInd w:val="0"/>
        <w:jc w:val="center"/>
        <w:rPr>
          <w:color w:val="000000"/>
          <w:sz w:val="24"/>
          <w:lang w:val="uk-UA"/>
        </w:rPr>
      </w:pPr>
      <w:r>
        <w:rPr>
          <w:noProof/>
          <w:color w:val="000000"/>
          <w:sz w:val="24"/>
        </w:rPr>
        <w:drawing>
          <wp:inline distT="0" distB="0" distL="0" distR="0">
            <wp:extent cx="3228975" cy="2943225"/>
            <wp:effectExtent l="0" t="0" r="9525" b="9525"/>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228975" cy="2943225"/>
                    </a:xfrm>
                    <a:prstGeom prst="rect">
                      <a:avLst/>
                    </a:prstGeom>
                    <a:noFill/>
                    <a:ln>
                      <a:noFill/>
                    </a:ln>
                  </pic:spPr>
                </pic:pic>
              </a:graphicData>
            </a:graphic>
          </wp:inline>
        </w:drawing>
      </w:r>
    </w:p>
    <w:p w:rsidR="004742ED" w:rsidRPr="00470F60" w:rsidRDefault="00F44805" w:rsidP="004742ED">
      <w:pPr>
        <w:autoSpaceDE w:val="0"/>
        <w:autoSpaceDN w:val="0"/>
        <w:adjustRightInd w:val="0"/>
        <w:jc w:val="center"/>
        <w:rPr>
          <w:color w:val="000000"/>
          <w:sz w:val="24"/>
          <w:lang w:val="uk-UA"/>
        </w:rPr>
      </w:pPr>
      <w:r>
        <w:rPr>
          <w:color w:val="000000"/>
          <w:szCs w:val="28"/>
          <w:lang w:val="uk-UA"/>
        </w:rPr>
        <w:t>Рис.3</w:t>
      </w:r>
      <w:r w:rsidR="005C725E">
        <w:rPr>
          <w:color w:val="000000"/>
          <w:szCs w:val="28"/>
          <w:lang w:val="uk-UA"/>
        </w:rPr>
        <w:t>.20</w:t>
      </w:r>
      <w:r w:rsidR="004742ED">
        <w:rPr>
          <w:color w:val="000000"/>
          <w:szCs w:val="28"/>
          <w:lang w:val="uk-UA"/>
        </w:rPr>
        <w:t>Дійсна частотна характеристика зовнішнього еквівалент</w:t>
      </w:r>
      <w:r w:rsidR="00D37157">
        <w:rPr>
          <w:color w:val="000000"/>
          <w:szCs w:val="28"/>
          <w:lang w:val="uk-UA"/>
        </w:rPr>
        <w:t>н</w:t>
      </w:r>
      <w:r w:rsidR="004742ED">
        <w:rPr>
          <w:color w:val="000000"/>
          <w:szCs w:val="28"/>
          <w:lang w:val="uk-UA"/>
        </w:rPr>
        <w:t>ого</w:t>
      </w:r>
      <w:r w:rsidR="004742ED" w:rsidRPr="00470F60">
        <w:rPr>
          <w:color w:val="000000"/>
          <w:szCs w:val="28"/>
          <w:lang w:val="uk-UA"/>
        </w:rPr>
        <w:t xml:space="preserve"> контуру</w:t>
      </w:r>
    </w:p>
    <w:p w:rsidR="004742ED" w:rsidRPr="004742ED" w:rsidRDefault="004742ED" w:rsidP="001D6CC2">
      <w:pPr>
        <w:autoSpaceDE w:val="0"/>
        <w:autoSpaceDN w:val="0"/>
        <w:adjustRightInd w:val="0"/>
        <w:jc w:val="center"/>
        <w:rPr>
          <w:color w:val="000000"/>
          <w:sz w:val="24"/>
          <w:lang w:val="uk-UA"/>
        </w:rPr>
      </w:pPr>
    </w:p>
    <w:p w:rsidR="004742ED" w:rsidRDefault="004742ED" w:rsidP="004742ED">
      <w:pPr>
        <w:autoSpaceDE w:val="0"/>
        <w:autoSpaceDN w:val="0"/>
        <w:adjustRightInd w:val="0"/>
        <w:ind w:firstLine="567"/>
        <w:jc w:val="left"/>
        <w:rPr>
          <w:color w:val="000000"/>
          <w:szCs w:val="28"/>
          <w:lang w:val="uk-UA"/>
        </w:rPr>
      </w:pPr>
    </w:p>
    <w:p w:rsidR="004742ED" w:rsidRDefault="004742ED" w:rsidP="004742ED">
      <w:pPr>
        <w:autoSpaceDE w:val="0"/>
        <w:autoSpaceDN w:val="0"/>
        <w:adjustRightInd w:val="0"/>
        <w:ind w:firstLine="567"/>
        <w:jc w:val="left"/>
        <w:rPr>
          <w:color w:val="000000"/>
          <w:szCs w:val="28"/>
          <w:lang w:val="uk-UA"/>
        </w:rPr>
      </w:pPr>
    </w:p>
    <w:p w:rsidR="00D37157" w:rsidRDefault="00D37157" w:rsidP="004742ED">
      <w:pPr>
        <w:autoSpaceDE w:val="0"/>
        <w:autoSpaceDN w:val="0"/>
        <w:adjustRightInd w:val="0"/>
        <w:ind w:firstLine="567"/>
        <w:jc w:val="left"/>
        <w:rPr>
          <w:color w:val="000000"/>
          <w:szCs w:val="28"/>
          <w:lang w:val="uk-UA"/>
        </w:rPr>
      </w:pPr>
    </w:p>
    <w:p w:rsidR="00D37157" w:rsidRDefault="00D37157" w:rsidP="004742ED">
      <w:pPr>
        <w:autoSpaceDE w:val="0"/>
        <w:autoSpaceDN w:val="0"/>
        <w:adjustRightInd w:val="0"/>
        <w:ind w:firstLine="567"/>
        <w:jc w:val="left"/>
        <w:rPr>
          <w:color w:val="000000"/>
          <w:szCs w:val="28"/>
          <w:lang w:val="uk-UA"/>
        </w:rPr>
      </w:pPr>
    </w:p>
    <w:p w:rsidR="00D37157" w:rsidRDefault="00D37157" w:rsidP="004742ED">
      <w:pPr>
        <w:autoSpaceDE w:val="0"/>
        <w:autoSpaceDN w:val="0"/>
        <w:adjustRightInd w:val="0"/>
        <w:ind w:firstLine="567"/>
        <w:jc w:val="left"/>
        <w:rPr>
          <w:color w:val="000000"/>
          <w:szCs w:val="28"/>
          <w:lang w:val="uk-UA"/>
        </w:rPr>
      </w:pPr>
    </w:p>
    <w:p w:rsidR="00D37157" w:rsidRDefault="00D37157" w:rsidP="004742ED">
      <w:pPr>
        <w:autoSpaceDE w:val="0"/>
        <w:autoSpaceDN w:val="0"/>
        <w:adjustRightInd w:val="0"/>
        <w:ind w:firstLine="567"/>
        <w:jc w:val="left"/>
        <w:rPr>
          <w:color w:val="000000"/>
          <w:szCs w:val="28"/>
          <w:lang w:val="uk-UA"/>
        </w:rPr>
      </w:pPr>
    </w:p>
    <w:p w:rsidR="0022406F" w:rsidRDefault="0022406F" w:rsidP="004742ED">
      <w:pPr>
        <w:autoSpaceDE w:val="0"/>
        <w:autoSpaceDN w:val="0"/>
        <w:adjustRightInd w:val="0"/>
        <w:ind w:firstLine="567"/>
        <w:jc w:val="left"/>
        <w:rPr>
          <w:color w:val="000000"/>
          <w:szCs w:val="28"/>
          <w:lang w:val="uk-UA"/>
        </w:rPr>
      </w:pPr>
    </w:p>
    <w:p w:rsidR="0022406F" w:rsidRDefault="0022406F" w:rsidP="004742ED">
      <w:pPr>
        <w:autoSpaceDE w:val="0"/>
        <w:autoSpaceDN w:val="0"/>
        <w:adjustRightInd w:val="0"/>
        <w:ind w:firstLine="567"/>
        <w:jc w:val="left"/>
        <w:rPr>
          <w:color w:val="000000"/>
          <w:szCs w:val="28"/>
          <w:lang w:val="uk-UA"/>
        </w:rPr>
      </w:pPr>
    </w:p>
    <w:p w:rsidR="0022406F" w:rsidRDefault="0022406F" w:rsidP="004742ED">
      <w:pPr>
        <w:autoSpaceDE w:val="0"/>
        <w:autoSpaceDN w:val="0"/>
        <w:adjustRightInd w:val="0"/>
        <w:ind w:firstLine="567"/>
        <w:jc w:val="left"/>
        <w:rPr>
          <w:color w:val="000000"/>
          <w:szCs w:val="28"/>
          <w:lang w:val="uk-UA"/>
        </w:rPr>
      </w:pPr>
    </w:p>
    <w:p w:rsidR="0022406F" w:rsidRDefault="0022406F" w:rsidP="004742ED">
      <w:pPr>
        <w:autoSpaceDE w:val="0"/>
        <w:autoSpaceDN w:val="0"/>
        <w:adjustRightInd w:val="0"/>
        <w:ind w:firstLine="567"/>
        <w:jc w:val="left"/>
        <w:rPr>
          <w:color w:val="000000"/>
          <w:szCs w:val="28"/>
          <w:lang w:val="uk-UA"/>
        </w:rPr>
      </w:pPr>
    </w:p>
    <w:p w:rsidR="001D6CC2" w:rsidRDefault="001D6CC2" w:rsidP="004742ED">
      <w:pPr>
        <w:autoSpaceDE w:val="0"/>
        <w:autoSpaceDN w:val="0"/>
        <w:adjustRightInd w:val="0"/>
        <w:ind w:firstLine="567"/>
        <w:jc w:val="left"/>
        <w:rPr>
          <w:color w:val="000000"/>
          <w:szCs w:val="28"/>
          <w:lang w:val="uk-UA"/>
        </w:rPr>
      </w:pPr>
      <w:r w:rsidRPr="001D6CC2">
        <w:rPr>
          <w:color w:val="000000"/>
          <w:szCs w:val="28"/>
          <w:lang w:val="uk-UA"/>
        </w:rPr>
        <w:t xml:space="preserve">Тепер перейдемо до розрахунків </w:t>
      </w:r>
      <w:r w:rsidR="004742ED">
        <w:rPr>
          <w:color w:val="000000"/>
          <w:szCs w:val="28"/>
          <w:lang w:val="uk-UA"/>
        </w:rPr>
        <w:t>зовнішнього контуру каскадної АСР.</w:t>
      </w:r>
    </w:p>
    <w:p w:rsidR="00684736" w:rsidRDefault="00684736" w:rsidP="00684736">
      <w:pPr>
        <w:autoSpaceDE w:val="0"/>
        <w:autoSpaceDN w:val="0"/>
        <w:adjustRightInd w:val="0"/>
        <w:ind w:firstLine="567"/>
        <w:rPr>
          <w:color w:val="000000"/>
          <w:szCs w:val="28"/>
          <w:lang w:val="uk-UA"/>
        </w:rPr>
      </w:pPr>
      <w:r>
        <w:rPr>
          <w:color w:val="000000"/>
          <w:szCs w:val="28"/>
          <w:lang w:val="uk-UA"/>
        </w:rPr>
        <w:t>Налагоджувальні параметри для зовнішнього  ПІ-регулятора підбирались вручну.</w:t>
      </w:r>
    </w:p>
    <w:p w:rsidR="001D6CC2" w:rsidRDefault="001D6CC2" w:rsidP="00684736">
      <w:pPr>
        <w:autoSpaceDE w:val="0"/>
        <w:autoSpaceDN w:val="0"/>
        <w:adjustRightInd w:val="0"/>
        <w:rPr>
          <w:color w:val="000000"/>
          <w:szCs w:val="28"/>
          <w:lang w:val="uk-UA"/>
        </w:rPr>
      </w:pPr>
    </w:p>
    <w:p w:rsidR="0022406F" w:rsidRDefault="0022406F" w:rsidP="004742ED">
      <w:pPr>
        <w:autoSpaceDE w:val="0"/>
        <w:autoSpaceDN w:val="0"/>
        <w:adjustRightInd w:val="0"/>
        <w:jc w:val="left"/>
        <w:rPr>
          <w:rFonts w:ascii="Courier New" w:hAnsi="Courier New" w:cs="Courier New"/>
          <w:b/>
          <w:bCs/>
          <w:color w:val="FF0000"/>
          <w:sz w:val="24"/>
          <w:lang w:val="uk-UA"/>
        </w:rPr>
      </w:pPr>
    </w:p>
    <w:p w:rsidR="004742ED" w:rsidRPr="00DA593A" w:rsidRDefault="004742ED" w:rsidP="004742ED">
      <w:pPr>
        <w:autoSpaceDE w:val="0"/>
        <w:autoSpaceDN w:val="0"/>
        <w:adjustRightInd w:val="0"/>
        <w:jc w:val="left"/>
        <w:rPr>
          <w:color w:val="000000"/>
          <w:sz w:val="24"/>
          <w:lang w:val="en-US"/>
        </w:rPr>
      </w:pPr>
      <w:proofErr w:type="gramStart"/>
      <w:r w:rsidRPr="004742ED">
        <w:rPr>
          <w:rFonts w:ascii="Courier New" w:hAnsi="Courier New" w:cs="Courier New"/>
          <w:b/>
          <w:bCs/>
          <w:color w:val="FF0000"/>
          <w:sz w:val="24"/>
          <w:lang w:val="en-US"/>
        </w:rPr>
        <w:t>restart</w:t>
      </w:r>
      <w:proofErr w:type="gramEnd"/>
      <w:r w:rsidRPr="00DA593A">
        <w:rPr>
          <w:rFonts w:ascii="Courier New" w:hAnsi="Courier New" w:cs="Courier New"/>
          <w:b/>
          <w:bCs/>
          <w:color w:val="FF0000"/>
          <w:sz w:val="24"/>
          <w:lang w:val="en-US"/>
        </w:rPr>
        <w:t>;</w:t>
      </w:r>
    </w:p>
    <w:p w:rsidR="004742ED" w:rsidRPr="004742ED" w:rsidRDefault="004742ED" w:rsidP="004742ED">
      <w:pPr>
        <w:autoSpaceDE w:val="0"/>
        <w:autoSpaceDN w:val="0"/>
        <w:adjustRightInd w:val="0"/>
        <w:jc w:val="left"/>
        <w:rPr>
          <w:color w:val="000000"/>
          <w:sz w:val="24"/>
          <w:lang w:val="en-US"/>
        </w:rPr>
      </w:pPr>
      <w:proofErr w:type="gramStart"/>
      <w:r w:rsidRPr="004742ED">
        <w:rPr>
          <w:rFonts w:ascii="Courier New" w:hAnsi="Courier New" w:cs="Courier New"/>
          <w:b/>
          <w:bCs/>
          <w:color w:val="FF0000"/>
          <w:sz w:val="24"/>
          <w:lang w:val="en-US"/>
        </w:rPr>
        <w:t>delta(</w:t>
      </w:r>
      <w:proofErr w:type="gramEnd"/>
      <w:r w:rsidRPr="004742ED">
        <w:rPr>
          <w:rFonts w:ascii="Courier New" w:hAnsi="Courier New" w:cs="Courier New"/>
          <w:b/>
          <w:bCs/>
          <w:color w:val="FF0000"/>
          <w:sz w:val="24"/>
          <w:lang w:val="en-US"/>
        </w:rPr>
        <w:t>y):=0.11;delta(t):=21;</w:t>
      </w:r>
    </w:p>
    <w:p w:rsidR="004742ED" w:rsidRPr="00684736" w:rsidRDefault="004742ED" w:rsidP="004742ED">
      <w:pPr>
        <w:autoSpaceDE w:val="0"/>
        <w:autoSpaceDN w:val="0"/>
        <w:adjustRightInd w:val="0"/>
        <w:jc w:val="left"/>
        <w:rPr>
          <w:color w:val="000000"/>
          <w:sz w:val="24"/>
          <w:lang w:val="uk-UA"/>
        </w:rPr>
      </w:pPr>
      <w:r w:rsidRPr="004742ED">
        <w:rPr>
          <w:rFonts w:ascii="Courier New" w:hAnsi="Courier New" w:cs="Courier New"/>
          <w:b/>
          <w:bCs/>
          <w:color w:val="FF0000"/>
          <w:sz w:val="24"/>
          <w:lang w:val="en-US"/>
        </w:rPr>
        <w:t>F</w:t>
      </w:r>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delta(y)/delta(t);</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838200" cy="180975"/>
            <wp:effectExtent l="0" t="0" r="0" b="9525"/>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704850" cy="180975"/>
            <wp:effectExtent l="0" t="0" r="0" b="9525"/>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1447800" cy="180975"/>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447800" cy="18097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T</w:t>
      </w:r>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9;</w:t>
      </w:r>
    </w:p>
    <w:p w:rsidR="004742ED" w:rsidRPr="00684736" w:rsidRDefault="004742ED" w:rsidP="00684736">
      <w:pPr>
        <w:autoSpaceDE w:val="0"/>
        <w:autoSpaceDN w:val="0"/>
        <w:adjustRightInd w:val="0"/>
        <w:spacing w:line="360" w:lineRule="auto"/>
        <w:jc w:val="center"/>
        <w:rPr>
          <w:color w:val="000000"/>
          <w:sz w:val="24"/>
          <w:lang w:val="uk-UA"/>
        </w:rPr>
      </w:pPr>
      <w:r>
        <w:rPr>
          <w:noProof/>
          <w:color w:val="000000"/>
          <w:position w:val="-7"/>
          <w:sz w:val="24"/>
        </w:rPr>
        <w:drawing>
          <wp:inline distT="0" distB="0" distL="0" distR="0">
            <wp:extent cx="457200" cy="18097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proofErr w:type="spellStart"/>
      <w:r w:rsidRPr="004742ED">
        <w:rPr>
          <w:rFonts w:ascii="Courier New" w:hAnsi="Courier New" w:cs="Courier New"/>
          <w:b/>
          <w:bCs/>
          <w:color w:val="FF0000"/>
          <w:sz w:val="24"/>
          <w:lang w:val="en-US"/>
        </w:rPr>
        <w:t>Kp</w:t>
      </w:r>
      <w:proofErr w:type="spellEnd"/>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1.2*F*T;</w:t>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Ti</w:t>
      </w:r>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2*T;</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1457325" cy="180975"/>
            <wp:effectExtent l="0" t="0" r="9525" b="9525"/>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457325" cy="180975"/>
                    </a:xfrm>
                    <a:prstGeom prst="rect">
                      <a:avLst/>
                    </a:prstGeom>
                    <a:noFill/>
                    <a:ln>
                      <a:noFill/>
                    </a:ln>
                  </pic:spPr>
                </pic:pic>
              </a:graphicData>
            </a:graphic>
          </wp:inline>
        </w:drawing>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571500" cy="180975"/>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W1p:=1+</w:t>
      </w:r>
      <w:proofErr w:type="gramStart"/>
      <w:r w:rsidRPr="004742ED">
        <w:rPr>
          <w:rFonts w:ascii="Courier New" w:hAnsi="Courier New" w:cs="Courier New"/>
          <w:b/>
          <w:bCs/>
          <w:color w:val="FF0000"/>
          <w:sz w:val="24"/>
          <w:lang w:val="en-US"/>
        </w:rPr>
        <w:t>Kp*</w:t>
      </w:r>
      <w:proofErr w:type="gramEnd"/>
      <w:r w:rsidRPr="004742ED">
        <w:rPr>
          <w:rFonts w:ascii="Courier New" w:hAnsi="Courier New" w:cs="Courier New"/>
          <w:b/>
          <w:bCs/>
          <w:color w:val="FF0000"/>
          <w:sz w:val="24"/>
          <w:lang w:val="en-US"/>
        </w:rPr>
        <w:t>Ti*s/(s*Ti);</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1400175" cy="180975"/>
            <wp:effectExtent l="0" t="0" r="9525" b="9525"/>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00175" cy="180975"/>
                    </a:xfrm>
                    <a:prstGeom prst="rect">
                      <a:avLst/>
                    </a:prstGeom>
                    <a:noFill/>
                    <a:ln>
                      <a:noFill/>
                    </a:ln>
                  </pic:spPr>
                </pic:pic>
              </a:graphicData>
            </a:graphic>
          </wp:inline>
        </w:drawing>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1447800" cy="180975"/>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47800" cy="18097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W12:=0.6</w:t>
      </w:r>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14*s+1);</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extent cx="1104900" cy="361950"/>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104900" cy="361950"/>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W13:=0.45;</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857250" cy="180975"/>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W14:=1.011</w:t>
      </w:r>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19.412*s+1);</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extent cx="1381125" cy="361950"/>
            <wp:effectExtent l="0" t="0" r="9525"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W15:=0.8</w:t>
      </w:r>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1.2^2*s^2+3*s+1);</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extent cx="1609725" cy="390525"/>
            <wp:effectExtent l="0" t="0" r="9525"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W16:=1.04;</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857250" cy="180975"/>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Td</w:t>
      </w:r>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Ti/4.5;</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1285875" cy="180975"/>
            <wp:effectExtent l="0" t="0" r="9525"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285875" cy="180975"/>
                    </a:xfrm>
                    <a:prstGeom prst="rect">
                      <a:avLst/>
                    </a:prstGeom>
                    <a:noFill/>
                    <a:ln>
                      <a:noFill/>
                    </a:ln>
                  </pic:spPr>
                </pic:pic>
              </a:graphicData>
            </a:graphic>
          </wp:inline>
        </w:drawing>
      </w:r>
    </w:p>
    <w:p w:rsidR="004742ED" w:rsidRPr="004742ED" w:rsidRDefault="004742ED" w:rsidP="004742ED">
      <w:pPr>
        <w:autoSpaceDE w:val="0"/>
        <w:autoSpaceDN w:val="0"/>
        <w:adjustRightInd w:val="0"/>
        <w:spacing w:line="360" w:lineRule="auto"/>
        <w:jc w:val="center"/>
        <w:rPr>
          <w:color w:val="000000"/>
          <w:sz w:val="24"/>
          <w:lang w:val="en-US"/>
        </w:rPr>
      </w:pP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W2p:=</w:t>
      </w:r>
      <w:proofErr w:type="gramStart"/>
      <w:r w:rsidRPr="004742ED">
        <w:rPr>
          <w:rFonts w:ascii="Courier New" w:hAnsi="Courier New" w:cs="Courier New"/>
          <w:b/>
          <w:bCs/>
          <w:color w:val="FF0000"/>
          <w:sz w:val="24"/>
          <w:lang w:val="en-US"/>
        </w:rPr>
        <w:t>Kp+</w:t>
      </w:r>
      <w:proofErr w:type="gramEnd"/>
      <w:r w:rsidRPr="004742ED">
        <w:rPr>
          <w:rFonts w:ascii="Courier New" w:hAnsi="Courier New" w:cs="Courier New"/>
          <w:b/>
          <w:bCs/>
          <w:color w:val="FF0000"/>
          <w:sz w:val="24"/>
          <w:lang w:val="en-US"/>
        </w:rPr>
        <w:t>1/Ti*s;</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extent cx="1905000" cy="361950"/>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905000" cy="361950"/>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W22:=12.182</w:t>
      </w:r>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2.65*s^2+19.412*s+1);</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extent cx="1962150" cy="390525"/>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962150" cy="39052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W23:=0.92</w:t>
      </w:r>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3*s+1);</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extent cx="1028700" cy="361950"/>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28700" cy="361950"/>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W24:=1.08;</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857250" cy="180975"/>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proofErr w:type="spellStart"/>
      <w:r w:rsidRPr="004742ED">
        <w:rPr>
          <w:rFonts w:ascii="Courier New" w:hAnsi="Courier New" w:cs="Courier New"/>
          <w:b/>
          <w:bCs/>
          <w:color w:val="FF0000"/>
          <w:sz w:val="24"/>
          <w:lang w:val="en-US"/>
        </w:rPr>
        <w:t>Wvn</w:t>
      </w:r>
      <w:proofErr w:type="spellEnd"/>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W1p*W12*W13*W14/(1+W1p*W12*W13*W14*W15*W16);</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59"/>
          <w:sz w:val="24"/>
        </w:rPr>
        <w:drawing>
          <wp:inline distT="0" distB="0" distL="0" distR="0">
            <wp:extent cx="5343525" cy="581025"/>
            <wp:effectExtent l="0" t="0" r="9525" b="9525"/>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343525" cy="58102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proofErr w:type="spellStart"/>
      <w:proofErr w:type="gramStart"/>
      <w:r w:rsidRPr="004742ED">
        <w:rPr>
          <w:rFonts w:ascii="Courier New" w:hAnsi="Courier New" w:cs="Courier New"/>
          <w:b/>
          <w:bCs/>
          <w:color w:val="FF0000"/>
          <w:sz w:val="24"/>
          <w:lang w:val="en-US"/>
        </w:rPr>
        <w:t>Wk</w:t>
      </w:r>
      <w:proofErr w:type="spellEnd"/>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=(W2p*</w:t>
      </w:r>
      <w:proofErr w:type="spellStart"/>
      <w:r w:rsidRPr="004742ED">
        <w:rPr>
          <w:rFonts w:ascii="Courier New" w:hAnsi="Courier New" w:cs="Courier New"/>
          <w:b/>
          <w:bCs/>
          <w:color w:val="FF0000"/>
          <w:sz w:val="24"/>
          <w:lang w:val="en-US"/>
        </w:rPr>
        <w:t>Wvn</w:t>
      </w:r>
      <w:proofErr w:type="spellEnd"/>
      <w:r w:rsidRPr="004742ED">
        <w:rPr>
          <w:rFonts w:ascii="Courier New" w:hAnsi="Courier New" w:cs="Courier New"/>
          <w:b/>
          <w:bCs/>
          <w:color w:val="FF0000"/>
          <w:sz w:val="24"/>
          <w:lang w:val="en-US"/>
        </w:rPr>
        <w:t>*W22)/(1+W2p*</w:t>
      </w:r>
      <w:proofErr w:type="spellStart"/>
      <w:r w:rsidRPr="004742ED">
        <w:rPr>
          <w:rFonts w:ascii="Courier New" w:hAnsi="Courier New" w:cs="Courier New"/>
          <w:b/>
          <w:bCs/>
          <w:color w:val="FF0000"/>
          <w:sz w:val="24"/>
          <w:lang w:val="en-US"/>
        </w:rPr>
        <w:t>Wvn</w:t>
      </w:r>
      <w:proofErr w:type="spellEnd"/>
      <w:r w:rsidRPr="004742ED">
        <w:rPr>
          <w:rFonts w:ascii="Courier New" w:hAnsi="Courier New" w:cs="Courier New"/>
          <w:b/>
          <w:bCs/>
          <w:color w:val="FF0000"/>
          <w:sz w:val="24"/>
          <w:lang w:val="en-US"/>
        </w:rPr>
        <w:t>*W22*W23*W24);</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84"/>
          <w:sz w:val="24"/>
        </w:rPr>
        <w:drawing>
          <wp:inline distT="0" distB="0" distL="0" distR="0">
            <wp:extent cx="5362575" cy="81915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362575" cy="819150"/>
                    </a:xfrm>
                    <a:prstGeom prst="rect">
                      <a:avLst/>
                    </a:prstGeom>
                    <a:noFill/>
                    <a:ln>
                      <a:noFill/>
                    </a:ln>
                  </pic:spPr>
                </pic:pic>
              </a:graphicData>
            </a:graphic>
          </wp:inline>
        </w:drawing>
      </w:r>
      <w:r>
        <w:rPr>
          <w:noProof/>
          <w:color w:val="000000"/>
          <w:position w:val="-84"/>
          <w:sz w:val="24"/>
        </w:rPr>
        <w:drawing>
          <wp:inline distT="0" distB="0" distL="0" distR="0">
            <wp:extent cx="5019675" cy="819150"/>
            <wp:effectExtent l="0" t="0" r="9525"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019675" cy="819150"/>
                    </a:xfrm>
                    <a:prstGeom prst="rect">
                      <a:avLst/>
                    </a:prstGeom>
                    <a:noFill/>
                    <a:ln>
                      <a:noFill/>
                    </a:ln>
                  </pic:spPr>
                </pic:pic>
              </a:graphicData>
            </a:graphic>
          </wp:inline>
        </w:drawing>
      </w:r>
      <w:r>
        <w:rPr>
          <w:noProof/>
          <w:color w:val="000000"/>
          <w:position w:val="-40"/>
          <w:sz w:val="24"/>
        </w:rPr>
        <w:drawing>
          <wp:inline distT="0" distB="0" distL="0" distR="0">
            <wp:extent cx="1123950" cy="390525"/>
            <wp:effectExtent l="0" t="0" r="0" b="9525"/>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123950" cy="39052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proofErr w:type="gramStart"/>
      <w:r w:rsidRPr="004742ED">
        <w:rPr>
          <w:rFonts w:ascii="Courier New" w:hAnsi="Courier New" w:cs="Courier New"/>
          <w:b/>
          <w:bCs/>
          <w:color w:val="FF0000"/>
          <w:sz w:val="24"/>
          <w:lang w:val="en-US"/>
        </w:rPr>
        <w:t>with(</w:t>
      </w:r>
      <w:proofErr w:type="spellStart"/>
      <w:proofErr w:type="gramEnd"/>
      <w:r w:rsidRPr="004742ED">
        <w:rPr>
          <w:rFonts w:ascii="Courier New" w:hAnsi="Courier New" w:cs="Courier New"/>
          <w:b/>
          <w:bCs/>
          <w:color w:val="FF0000"/>
          <w:sz w:val="24"/>
          <w:lang w:val="en-US"/>
        </w:rPr>
        <w:t>inttrans</w:t>
      </w:r>
      <w:proofErr w:type="spellEnd"/>
      <w:r w:rsidRPr="004742ED">
        <w:rPr>
          <w:rFonts w:ascii="Courier New" w:hAnsi="Courier New" w:cs="Courier New"/>
          <w:b/>
          <w:bCs/>
          <w:color w:val="FF0000"/>
          <w:sz w:val="24"/>
          <w:lang w:val="en-US"/>
        </w:rPr>
        <w:t>);</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16"/>
          <w:sz w:val="24"/>
        </w:rPr>
        <w:drawing>
          <wp:inline distT="0" distB="0" distL="0" distR="0">
            <wp:extent cx="4933950" cy="38100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933950" cy="381000"/>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proofErr w:type="gramStart"/>
      <w:r w:rsidRPr="004742ED">
        <w:rPr>
          <w:rFonts w:ascii="Courier New" w:hAnsi="Courier New" w:cs="Courier New"/>
          <w:b/>
          <w:bCs/>
          <w:color w:val="FF0000"/>
          <w:sz w:val="24"/>
          <w:lang w:val="en-US"/>
        </w:rPr>
        <w:t>y</w:t>
      </w:r>
      <w:proofErr w:type="gramEnd"/>
      <w:r w:rsidRPr="004742ED">
        <w:rPr>
          <w:rFonts w:ascii="Courier New" w:hAnsi="Courier New" w:cs="Courier New"/>
          <w:b/>
          <w:bCs/>
          <w:color w:val="FF0000"/>
          <w:sz w:val="24"/>
          <w:lang w:val="en-US"/>
        </w:rPr>
        <w:t>:=invlaplace(Wk/s,s,t);</w:t>
      </w:r>
    </w:p>
    <w:p w:rsidR="004742ED" w:rsidRPr="004742ED" w:rsidRDefault="004742ED" w:rsidP="004742ED">
      <w:pPr>
        <w:autoSpaceDE w:val="0"/>
        <w:autoSpaceDN w:val="0"/>
        <w:adjustRightInd w:val="0"/>
        <w:spacing w:line="360" w:lineRule="auto"/>
        <w:jc w:val="left"/>
        <w:rPr>
          <w:color w:val="000000"/>
          <w:sz w:val="24"/>
          <w:lang w:val="en-US"/>
        </w:rPr>
      </w:pPr>
      <w:r>
        <w:rPr>
          <w:noProof/>
          <w:color w:val="000000"/>
          <w:position w:val="-160"/>
          <w:sz w:val="24"/>
        </w:rPr>
        <w:drawing>
          <wp:inline distT="0" distB="0" distL="0" distR="0">
            <wp:extent cx="4876800" cy="1047750"/>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4876800" cy="1047750"/>
                    </a:xfrm>
                    <a:prstGeom prst="rect">
                      <a:avLst/>
                    </a:prstGeom>
                    <a:noFill/>
                    <a:ln>
                      <a:noFill/>
                    </a:ln>
                  </pic:spPr>
                </pic:pic>
              </a:graphicData>
            </a:graphic>
          </wp:inline>
        </w:drawing>
      </w:r>
      <w:r>
        <w:rPr>
          <w:noProof/>
          <w:color w:val="000000"/>
          <w:position w:val="-160"/>
          <w:sz w:val="24"/>
        </w:rPr>
        <w:drawing>
          <wp:inline distT="0" distB="0" distL="0" distR="0">
            <wp:extent cx="5581650" cy="104775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581650" cy="1047750"/>
                    </a:xfrm>
                    <a:prstGeom prst="rect">
                      <a:avLst/>
                    </a:prstGeom>
                    <a:noFill/>
                    <a:ln>
                      <a:noFill/>
                    </a:ln>
                  </pic:spPr>
                </pic:pic>
              </a:graphicData>
            </a:graphic>
          </wp:inline>
        </w:drawing>
      </w:r>
      <w:r>
        <w:rPr>
          <w:noProof/>
          <w:color w:val="000000"/>
          <w:position w:val="-36"/>
          <w:sz w:val="24"/>
        </w:rPr>
        <w:drawing>
          <wp:inline distT="0" distB="0" distL="0" distR="0">
            <wp:extent cx="5267325" cy="238125"/>
            <wp:effectExtent l="0" t="0" r="0" b="9525"/>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267325" cy="23812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proofErr w:type="gramStart"/>
      <w:r w:rsidRPr="004742ED">
        <w:rPr>
          <w:rFonts w:ascii="Courier New" w:hAnsi="Courier New" w:cs="Courier New"/>
          <w:b/>
          <w:bCs/>
          <w:color w:val="FF0000"/>
          <w:sz w:val="24"/>
          <w:lang w:val="en-US"/>
        </w:rPr>
        <w:t>plot(</w:t>
      </w:r>
      <w:proofErr w:type="spellStart"/>
      <w:proofErr w:type="gramEnd"/>
      <w:r w:rsidRPr="004742ED">
        <w:rPr>
          <w:rFonts w:ascii="Courier New" w:hAnsi="Courier New" w:cs="Courier New"/>
          <w:b/>
          <w:bCs/>
          <w:color w:val="FF0000"/>
          <w:sz w:val="24"/>
          <w:lang w:val="en-US"/>
        </w:rPr>
        <w:t>y,t</w:t>
      </w:r>
      <w:proofErr w:type="spellEnd"/>
      <w:r w:rsidRPr="004742ED">
        <w:rPr>
          <w:rFonts w:ascii="Courier New" w:hAnsi="Courier New" w:cs="Courier New"/>
          <w:b/>
          <w:bCs/>
          <w:color w:val="FF0000"/>
          <w:sz w:val="24"/>
          <w:lang w:val="en-US"/>
        </w:rPr>
        <w:t>=0..250,thickness=3);</w:t>
      </w:r>
    </w:p>
    <w:p w:rsidR="004742ED" w:rsidRDefault="004742ED" w:rsidP="004742ED">
      <w:pPr>
        <w:autoSpaceDE w:val="0"/>
        <w:autoSpaceDN w:val="0"/>
        <w:adjustRightInd w:val="0"/>
        <w:jc w:val="center"/>
        <w:rPr>
          <w:color w:val="000000"/>
          <w:sz w:val="24"/>
          <w:lang w:val="uk-UA"/>
        </w:rPr>
      </w:pPr>
      <w:r>
        <w:rPr>
          <w:noProof/>
          <w:color w:val="000000"/>
          <w:sz w:val="24"/>
        </w:rPr>
        <w:drawing>
          <wp:inline distT="0" distB="0" distL="0" distR="0">
            <wp:extent cx="3810000" cy="276225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p>
    <w:p w:rsidR="00BF0EFD" w:rsidRPr="00470F60" w:rsidRDefault="00F44805" w:rsidP="00BF0EFD">
      <w:pPr>
        <w:autoSpaceDE w:val="0"/>
        <w:autoSpaceDN w:val="0"/>
        <w:adjustRightInd w:val="0"/>
        <w:jc w:val="center"/>
        <w:rPr>
          <w:color w:val="000000"/>
          <w:sz w:val="24"/>
          <w:lang w:val="uk-UA"/>
        </w:rPr>
      </w:pPr>
      <w:r>
        <w:rPr>
          <w:color w:val="000000"/>
          <w:szCs w:val="28"/>
          <w:lang w:val="uk-UA"/>
        </w:rPr>
        <w:t>Рис.3</w:t>
      </w:r>
      <w:r w:rsidR="005C725E">
        <w:rPr>
          <w:color w:val="000000"/>
          <w:szCs w:val="28"/>
          <w:lang w:val="uk-UA"/>
        </w:rPr>
        <w:t xml:space="preserve">.21 </w:t>
      </w:r>
      <w:r w:rsidR="00D37157">
        <w:rPr>
          <w:color w:val="000000"/>
          <w:szCs w:val="28"/>
          <w:lang w:val="uk-UA"/>
        </w:rPr>
        <w:t xml:space="preserve">Крива перехідного </w:t>
      </w:r>
      <w:r w:rsidR="00684736">
        <w:rPr>
          <w:color w:val="000000"/>
          <w:szCs w:val="28"/>
          <w:lang w:val="uk-UA"/>
        </w:rPr>
        <w:t>процесу к</w:t>
      </w:r>
      <w:r w:rsidR="00BF0EFD">
        <w:rPr>
          <w:color w:val="000000"/>
          <w:szCs w:val="28"/>
          <w:lang w:val="uk-UA"/>
        </w:rPr>
        <w:t>аскадної двоконтурної замкненої АСР</w:t>
      </w:r>
    </w:p>
    <w:p w:rsidR="00D37157" w:rsidRPr="00470F60" w:rsidRDefault="00D37157" w:rsidP="00D37157">
      <w:pPr>
        <w:autoSpaceDE w:val="0"/>
        <w:autoSpaceDN w:val="0"/>
        <w:adjustRightInd w:val="0"/>
        <w:jc w:val="center"/>
        <w:rPr>
          <w:color w:val="000000"/>
          <w:sz w:val="24"/>
          <w:lang w:val="uk-UA"/>
        </w:rPr>
      </w:pPr>
    </w:p>
    <w:p w:rsidR="00D37157" w:rsidRPr="004742ED" w:rsidRDefault="00D37157" w:rsidP="004742ED">
      <w:pPr>
        <w:autoSpaceDE w:val="0"/>
        <w:autoSpaceDN w:val="0"/>
        <w:adjustRightInd w:val="0"/>
        <w:jc w:val="center"/>
        <w:rPr>
          <w:color w:val="000000"/>
          <w:sz w:val="24"/>
          <w:lang w:val="uk-UA"/>
        </w:rPr>
      </w:pPr>
    </w:p>
    <w:p w:rsidR="004742ED" w:rsidRPr="004742ED" w:rsidRDefault="004742ED" w:rsidP="004742ED">
      <w:pPr>
        <w:autoSpaceDE w:val="0"/>
        <w:autoSpaceDN w:val="0"/>
        <w:adjustRightInd w:val="0"/>
        <w:jc w:val="left"/>
        <w:rPr>
          <w:color w:val="000000"/>
          <w:sz w:val="24"/>
          <w:lang w:val="en-US"/>
        </w:rPr>
      </w:pPr>
      <w:proofErr w:type="gramStart"/>
      <w:r w:rsidRPr="004742ED">
        <w:rPr>
          <w:rFonts w:ascii="Courier New" w:hAnsi="Courier New" w:cs="Courier New"/>
          <w:b/>
          <w:bCs/>
          <w:color w:val="FF0000"/>
          <w:sz w:val="24"/>
          <w:lang w:val="en-US"/>
        </w:rPr>
        <w:t>s</w:t>
      </w:r>
      <w:proofErr w:type="gramEnd"/>
      <w:r w:rsidRPr="004742ED">
        <w:rPr>
          <w:rFonts w:ascii="Courier New" w:hAnsi="Courier New" w:cs="Courier New"/>
          <w:b/>
          <w:bCs/>
          <w:color w:val="FF0000"/>
          <w:sz w:val="24"/>
          <w:lang w:val="en-US"/>
        </w:rPr>
        <w:t>:=I*v;</w:t>
      </w:r>
    </w:p>
    <w:p w:rsidR="004742ED" w:rsidRPr="004742ED" w:rsidRDefault="004742ED" w:rsidP="004742ED">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extent cx="495300" cy="180975"/>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R</w:t>
      </w:r>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Re(Wk);</w:t>
      </w:r>
    </w:p>
    <w:p w:rsidR="004742ED" w:rsidRPr="004742ED" w:rsidRDefault="004742ED" w:rsidP="004742ED">
      <w:pPr>
        <w:autoSpaceDE w:val="0"/>
        <w:autoSpaceDN w:val="0"/>
        <w:adjustRightInd w:val="0"/>
        <w:spacing w:line="360" w:lineRule="auto"/>
        <w:jc w:val="left"/>
        <w:rPr>
          <w:color w:val="000000"/>
          <w:sz w:val="24"/>
          <w:lang w:val="en-US"/>
        </w:rPr>
      </w:pPr>
      <w:r>
        <w:rPr>
          <w:noProof/>
          <w:color w:val="000000"/>
          <w:position w:val="-124"/>
          <w:sz w:val="24"/>
        </w:rPr>
        <w:drawing>
          <wp:inline distT="0" distB="0" distL="0" distR="0">
            <wp:extent cx="5248275" cy="819150"/>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248275" cy="819150"/>
                    </a:xfrm>
                    <a:prstGeom prst="rect">
                      <a:avLst/>
                    </a:prstGeom>
                    <a:noFill/>
                    <a:ln>
                      <a:noFill/>
                    </a:ln>
                  </pic:spPr>
                </pic:pic>
              </a:graphicData>
            </a:graphic>
          </wp:inline>
        </w:drawing>
      </w:r>
      <w:r>
        <w:rPr>
          <w:noProof/>
          <w:color w:val="000000"/>
          <w:position w:val="-156"/>
          <w:sz w:val="24"/>
        </w:rPr>
        <w:drawing>
          <wp:inline distT="0" distB="0" distL="0" distR="0">
            <wp:extent cx="5267325" cy="1028700"/>
            <wp:effectExtent l="0" t="0" r="9525"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267325" cy="1028700"/>
                    </a:xfrm>
                    <a:prstGeom prst="rect">
                      <a:avLst/>
                    </a:prstGeom>
                    <a:noFill/>
                    <a:ln>
                      <a:noFill/>
                    </a:ln>
                  </pic:spPr>
                </pic:pic>
              </a:graphicData>
            </a:graphic>
          </wp:inline>
        </w:drawing>
      </w:r>
      <w:r>
        <w:rPr>
          <w:noProof/>
          <w:color w:val="000000"/>
          <w:position w:val="-59"/>
          <w:sz w:val="24"/>
        </w:rPr>
        <w:drawing>
          <wp:inline distT="0" distB="0" distL="0" distR="0">
            <wp:extent cx="2990850" cy="390525"/>
            <wp:effectExtent l="0" t="0" r="0" b="9525"/>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990850" cy="39052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M</w:t>
      </w:r>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Im(Wk);</w:t>
      </w:r>
    </w:p>
    <w:p w:rsidR="004742ED" w:rsidRPr="004742ED" w:rsidRDefault="004742ED" w:rsidP="004742ED">
      <w:pPr>
        <w:autoSpaceDE w:val="0"/>
        <w:autoSpaceDN w:val="0"/>
        <w:adjustRightInd w:val="0"/>
        <w:spacing w:line="360" w:lineRule="auto"/>
        <w:jc w:val="left"/>
        <w:rPr>
          <w:color w:val="000000"/>
          <w:sz w:val="24"/>
          <w:lang w:val="en-US"/>
        </w:rPr>
      </w:pPr>
      <w:r>
        <w:rPr>
          <w:noProof/>
          <w:color w:val="000000"/>
          <w:position w:val="-124"/>
          <w:sz w:val="24"/>
        </w:rPr>
        <w:drawing>
          <wp:inline distT="0" distB="0" distL="0" distR="0">
            <wp:extent cx="5276850" cy="819150"/>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276850" cy="819150"/>
                    </a:xfrm>
                    <a:prstGeom prst="rect">
                      <a:avLst/>
                    </a:prstGeom>
                    <a:noFill/>
                    <a:ln>
                      <a:noFill/>
                    </a:ln>
                  </pic:spPr>
                </pic:pic>
              </a:graphicData>
            </a:graphic>
          </wp:inline>
        </w:drawing>
      </w:r>
      <w:r>
        <w:rPr>
          <w:noProof/>
          <w:color w:val="000000"/>
          <w:position w:val="-156"/>
          <w:sz w:val="24"/>
        </w:rPr>
        <w:drawing>
          <wp:inline distT="0" distB="0" distL="0" distR="0">
            <wp:extent cx="5267325" cy="1028700"/>
            <wp:effectExtent l="0" t="0" r="9525"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267325" cy="1028700"/>
                    </a:xfrm>
                    <a:prstGeom prst="rect">
                      <a:avLst/>
                    </a:prstGeom>
                    <a:noFill/>
                    <a:ln>
                      <a:noFill/>
                    </a:ln>
                  </pic:spPr>
                </pic:pic>
              </a:graphicData>
            </a:graphic>
          </wp:inline>
        </w:drawing>
      </w:r>
      <w:r>
        <w:rPr>
          <w:noProof/>
          <w:color w:val="000000"/>
          <w:position w:val="-59"/>
          <w:sz w:val="24"/>
        </w:rPr>
        <w:drawing>
          <wp:inline distT="0" distB="0" distL="0" distR="0">
            <wp:extent cx="2990850" cy="390525"/>
            <wp:effectExtent l="0" t="0" r="0" b="9525"/>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990850" cy="39052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A</w:t>
      </w:r>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sqrt(R^2+M^2);</w:t>
      </w:r>
    </w:p>
    <w:p w:rsidR="004742ED" w:rsidRPr="004742ED" w:rsidRDefault="004742ED" w:rsidP="004742ED">
      <w:pPr>
        <w:autoSpaceDE w:val="0"/>
        <w:autoSpaceDN w:val="0"/>
        <w:adjustRightInd w:val="0"/>
        <w:spacing w:line="360" w:lineRule="auto"/>
        <w:jc w:val="left"/>
        <w:rPr>
          <w:color w:val="000000"/>
          <w:sz w:val="24"/>
          <w:lang w:val="en-US"/>
        </w:rPr>
      </w:pPr>
      <w:r>
        <w:rPr>
          <w:noProof/>
          <w:color w:val="000000"/>
          <w:position w:val="-133"/>
          <w:sz w:val="24"/>
        </w:rPr>
        <w:drawing>
          <wp:inline distT="0" distB="0" distL="0" distR="0">
            <wp:extent cx="5324475" cy="876300"/>
            <wp:effectExtent l="0" t="0" r="9525"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324475" cy="876300"/>
                    </a:xfrm>
                    <a:prstGeom prst="rect">
                      <a:avLst/>
                    </a:prstGeom>
                    <a:noFill/>
                    <a:ln>
                      <a:noFill/>
                    </a:ln>
                  </pic:spPr>
                </pic:pic>
              </a:graphicData>
            </a:graphic>
          </wp:inline>
        </w:drawing>
      </w:r>
      <w:r>
        <w:rPr>
          <w:noProof/>
          <w:color w:val="000000"/>
          <w:position w:val="-156"/>
          <w:sz w:val="24"/>
        </w:rPr>
        <w:drawing>
          <wp:inline distT="0" distB="0" distL="0" distR="0">
            <wp:extent cx="5267325" cy="1028700"/>
            <wp:effectExtent l="0" t="0" r="9525"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267325" cy="1028700"/>
                    </a:xfrm>
                    <a:prstGeom prst="rect">
                      <a:avLst/>
                    </a:prstGeom>
                    <a:noFill/>
                    <a:ln>
                      <a:noFill/>
                    </a:ln>
                  </pic:spPr>
                </pic:pic>
              </a:graphicData>
            </a:graphic>
          </wp:inline>
        </w:drawing>
      </w:r>
      <w:r>
        <w:rPr>
          <w:noProof/>
          <w:color w:val="000000"/>
          <w:position w:val="-133"/>
          <w:sz w:val="24"/>
        </w:rPr>
        <w:drawing>
          <wp:inline distT="0" distB="0" distL="0" distR="0">
            <wp:extent cx="4314825" cy="876300"/>
            <wp:effectExtent l="0" t="0" r="9525"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314825" cy="876300"/>
                    </a:xfrm>
                    <a:prstGeom prst="rect">
                      <a:avLst/>
                    </a:prstGeom>
                    <a:noFill/>
                    <a:ln>
                      <a:noFill/>
                    </a:ln>
                  </pic:spPr>
                </pic:pic>
              </a:graphicData>
            </a:graphic>
          </wp:inline>
        </w:drawing>
      </w:r>
      <w:r>
        <w:rPr>
          <w:noProof/>
          <w:color w:val="000000"/>
          <w:position w:val="-156"/>
          <w:sz w:val="24"/>
        </w:rPr>
        <w:drawing>
          <wp:inline distT="0" distB="0" distL="0" distR="0">
            <wp:extent cx="5267325" cy="1028700"/>
            <wp:effectExtent l="0" t="0" r="9525"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267325" cy="1028700"/>
                    </a:xfrm>
                    <a:prstGeom prst="rect">
                      <a:avLst/>
                    </a:prstGeom>
                    <a:noFill/>
                    <a:ln>
                      <a:noFill/>
                    </a:ln>
                  </pic:spPr>
                </pic:pic>
              </a:graphicData>
            </a:graphic>
          </wp:inline>
        </w:drawing>
      </w:r>
      <w:r>
        <w:rPr>
          <w:noProof/>
          <w:color w:val="000000"/>
          <w:position w:val="-143"/>
          <w:sz w:val="24"/>
        </w:rPr>
        <w:drawing>
          <wp:inline distT="0" distB="0" distL="0" distR="0">
            <wp:extent cx="3876675" cy="933450"/>
            <wp:effectExtent l="0" t="0" r="9525"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876675" cy="933450"/>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r w:rsidRPr="004742ED">
        <w:rPr>
          <w:rFonts w:ascii="Courier New" w:hAnsi="Courier New" w:cs="Courier New"/>
          <w:b/>
          <w:bCs/>
          <w:color w:val="FF0000"/>
          <w:sz w:val="24"/>
          <w:lang w:val="en-US"/>
        </w:rPr>
        <w:t>F</w:t>
      </w:r>
      <w:proofErr w:type="gramStart"/>
      <w:r w:rsidRPr="004742ED">
        <w:rPr>
          <w:rFonts w:ascii="Courier New" w:hAnsi="Courier New" w:cs="Courier New"/>
          <w:b/>
          <w:bCs/>
          <w:color w:val="FF0000"/>
          <w:sz w:val="24"/>
          <w:lang w:val="en-US"/>
        </w:rPr>
        <w:t>:=</w:t>
      </w:r>
      <w:proofErr w:type="gramEnd"/>
      <w:r w:rsidRPr="004742ED">
        <w:rPr>
          <w:rFonts w:ascii="Courier New" w:hAnsi="Courier New" w:cs="Courier New"/>
          <w:b/>
          <w:bCs/>
          <w:color w:val="FF0000"/>
          <w:sz w:val="24"/>
          <w:lang w:val="en-US"/>
        </w:rPr>
        <w:t>arctan(M/R);</w:t>
      </w:r>
    </w:p>
    <w:p w:rsidR="004742ED" w:rsidRPr="004742ED" w:rsidRDefault="004742ED" w:rsidP="004742ED">
      <w:pPr>
        <w:autoSpaceDE w:val="0"/>
        <w:autoSpaceDN w:val="0"/>
        <w:adjustRightInd w:val="0"/>
        <w:spacing w:line="360" w:lineRule="auto"/>
        <w:jc w:val="left"/>
        <w:rPr>
          <w:color w:val="000000"/>
          <w:sz w:val="24"/>
          <w:lang w:val="en-US"/>
        </w:rPr>
      </w:pPr>
      <w:r>
        <w:rPr>
          <w:noProof/>
          <w:color w:val="000000"/>
          <w:position w:val="-126"/>
          <w:sz w:val="24"/>
        </w:rPr>
        <w:drawing>
          <wp:inline distT="0" distB="0" distL="0" distR="0">
            <wp:extent cx="4905375" cy="828675"/>
            <wp:effectExtent l="0" t="0" r="9525" b="9525"/>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905375" cy="828675"/>
                    </a:xfrm>
                    <a:prstGeom prst="rect">
                      <a:avLst/>
                    </a:prstGeom>
                    <a:noFill/>
                    <a:ln>
                      <a:noFill/>
                    </a:ln>
                  </pic:spPr>
                </pic:pic>
              </a:graphicData>
            </a:graphic>
          </wp:inline>
        </w:drawing>
      </w:r>
      <w:r>
        <w:rPr>
          <w:noProof/>
          <w:color w:val="000000"/>
          <w:position w:val="-156"/>
          <w:sz w:val="24"/>
        </w:rPr>
        <w:drawing>
          <wp:inline distT="0" distB="0" distL="0" distR="0">
            <wp:extent cx="5267325" cy="1028700"/>
            <wp:effectExtent l="0" t="0" r="9525"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267325" cy="1028700"/>
                    </a:xfrm>
                    <a:prstGeom prst="rect">
                      <a:avLst/>
                    </a:prstGeom>
                    <a:noFill/>
                    <a:ln>
                      <a:noFill/>
                    </a:ln>
                  </pic:spPr>
                </pic:pic>
              </a:graphicData>
            </a:graphic>
          </wp:inline>
        </w:drawing>
      </w:r>
      <w:r>
        <w:rPr>
          <w:noProof/>
          <w:color w:val="000000"/>
          <w:position w:val="-126"/>
          <w:sz w:val="24"/>
        </w:rPr>
        <w:drawing>
          <wp:inline distT="0" distB="0" distL="0" distR="0">
            <wp:extent cx="5543550" cy="828675"/>
            <wp:effectExtent l="0" t="0" r="0" b="9525"/>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543550" cy="828675"/>
                    </a:xfrm>
                    <a:prstGeom prst="rect">
                      <a:avLst/>
                    </a:prstGeom>
                    <a:noFill/>
                    <a:ln>
                      <a:noFill/>
                    </a:ln>
                  </pic:spPr>
                </pic:pic>
              </a:graphicData>
            </a:graphic>
          </wp:inline>
        </w:drawing>
      </w:r>
      <w:r>
        <w:rPr>
          <w:noProof/>
          <w:color w:val="000000"/>
          <w:position w:val="-156"/>
          <w:sz w:val="24"/>
        </w:rPr>
        <w:drawing>
          <wp:inline distT="0" distB="0" distL="0" distR="0">
            <wp:extent cx="5267325" cy="1028700"/>
            <wp:effectExtent l="0" t="0" r="9525"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267325" cy="1028700"/>
                    </a:xfrm>
                    <a:prstGeom prst="rect">
                      <a:avLst/>
                    </a:prstGeom>
                    <a:noFill/>
                    <a:ln>
                      <a:noFill/>
                    </a:ln>
                  </pic:spPr>
                </pic:pic>
              </a:graphicData>
            </a:graphic>
          </wp:inline>
        </w:drawing>
      </w:r>
      <w:r>
        <w:rPr>
          <w:noProof/>
          <w:color w:val="000000"/>
          <w:position w:val="-126"/>
          <w:sz w:val="24"/>
        </w:rPr>
        <w:drawing>
          <wp:inline distT="0" distB="0" distL="0" distR="0">
            <wp:extent cx="3876675" cy="828675"/>
            <wp:effectExtent l="0" t="0" r="9525" b="9525"/>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876675" cy="828675"/>
                    </a:xfrm>
                    <a:prstGeom prst="rect">
                      <a:avLst/>
                    </a:prstGeom>
                    <a:noFill/>
                    <a:ln>
                      <a:noFill/>
                    </a:ln>
                  </pic:spPr>
                </pic:pic>
              </a:graphicData>
            </a:graphic>
          </wp:inline>
        </w:drawing>
      </w:r>
    </w:p>
    <w:p w:rsidR="004742ED" w:rsidRPr="004742ED" w:rsidRDefault="004742ED" w:rsidP="004742ED">
      <w:pPr>
        <w:autoSpaceDE w:val="0"/>
        <w:autoSpaceDN w:val="0"/>
        <w:adjustRightInd w:val="0"/>
        <w:jc w:val="left"/>
        <w:rPr>
          <w:color w:val="000000"/>
          <w:sz w:val="24"/>
          <w:lang w:val="en-US"/>
        </w:rPr>
      </w:pPr>
      <w:proofErr w:type="gramStart"/>
      <w:r w:rsidRPr="004742ED">
        <w:rPr>
          <w:rFonts w:ascii="Courier New" w:hAnsi="Courier New" w:cs="Courier New"/>
          <w:b/>
          <w:bCs/>
          <w:color w:val="FF0000"/>
          <w:sz w:val="24"/>
          <w:lang w:val="en-US"/>
        </w:rPr>
        <w:t>plot(</w:t>
      </w:r>
      <w:proofErr w:type="spellStart"/>
      <w:proofErr w:type="gramEnd"/>
      <w:r w:rsidRPr="004742ED">
        <w:rPr>
          <w:rFonts w:ascii="Courier New" w:hAnsi="Courier New" w:cs="Courier New"/>
          <w:b/>
          <w:bCs/>
          <w:color w:val="FF0000"/>
          <w:sz w:val="24"/>
          <w:lang w:val="en-US"/>
        </w:rPr>
        <w:t>R,v</w:t>
      </w:r>
      <w:proofErr w:type="spellEnd"/>
      <w:r w:rsidRPr="004742ED">
        <w:rPr>
          <w:rFonts w:ascii="Courier New" w:hAnsi="Courier New" w:cs="Courier New"/>
          <w:b/>
          <w:bCs/>
          <w:color w:val="FF0000"/>
          <w:sz w:val="24"/>
          <w:lang w:val="en-US"/>
        </w:rPr>
        <w:t>=0..0.5,thickness=3);</w:t>
      </w:r>
    </w:p>
    <w:p w:rsidR="004742ED" w:rsidRDefault="004742ED" w:rsidP="004742ED">
      <w:pPr>
        <w:autoSpaceDE w:val="0"/>
        <w:autoSpaceDN w:val="0"/>
        <w:adjustRightInd w:val="0"/>
        <w:jc w:val="center"/>
        <w:rPr>
          <w:color w:val="000000"/>
          <w:sz w:val="24"/>
          <w:lang w:val="uk-UA"/>
        </w:rPr>
      </w:pPr>
      <w:r>
        <w:rPr>
          <w:noProof/>
          <w:color w:val="000000"/>
          <w:sz w:val="24"/>
        </w:rPr>
        <w:drawing>
          <wp:inline distT="0" distB="0" distL="0" distR="0">
            <wp:extent cx="3429000" cy="2219325"/>
            <wp:effectExtent l="0" t="0" r="0" b="9525"/>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429000" cy="2219325"/>
                    </a:xfrm>
                    <a:prstGeom prst="rect">
                      <a:avLst/>
                    </a:prstGeom>
                    <a:noFill/>
                    <a:ln>
                      <a:noFill/>
                    </a:ln>
                  </pic:spPr>
                </pic:pic>
              </a:graphicData>
            </a:graphic>
          </wp:inline>
        </w:drawing>
      </w:r>
    </w:p>
    <w:p w:rsidR="00BF0EFD" w:rsidRPr="00470F60" w:rsidRDefault="00F44805" w:rsidP="00BF0EFD">
      <w:pPr>
        <w:autoSpaceDE w:val="0"/>
        <w:autoSpaceDN w:val="0"/>
        <w:adjustRightInd w:val="0"/>
        <w:jc w:val="center"/>
        <w:rPr>
          <w:color w:val="000000"/>
          <w:sz w:val="24"/>
          <w:lang w:val="uk-UA"/>
        </w:rPr>
      </w:pPr>
      <w:r>
        <w:rPr>
          <w:color w:val="000000"/>
          <w:szCs w:val="28"/>
          <w:lang w:val="uk-UA"/>
        </w:rPr>
        <w:t>Рис.3</w:t>
      </w:r>
      <w:r w:rsidR="005C725E">
        <w:rPr>
          <w:color w:val="000000"/>
          <w:szCs w:val="28"/>
          <w:lang w:val="uk-UA"/>
        </w:rPr>
        <w:t>.22</w:t>
      </w:r>
      <w:r w:rsidR="00D37157">
        <w:rPr>
          <w:color w:val="000000"/>
          <w:szCs w:val="28"/>
          <w:lang w:val="uk-UA"/>
        </w:rPr>
        <w:t xml:space="preserve">Дійсна частотна характеристика </w:t>
      </w:r>
      <w:r w:rsidR="00BF0EFD">
        <w:rPr>
          <w:color w:val="000000"/>
          <w:szCs w:val="28"/>
          <w:lang w:val="uk-UA"/>
        </w:rPr>
        <w:t>каскадної двоконтурної замкненої АСР</w:t>
      </w:r>
    </w:p>
    <w:p w:rsidR="00D37157" w:rsidRPr="00470F60" w:rsidRDefault="00D37157" w:rsidP="00D37157">
      <w:pPr>
        <w:autoSpaceDE w:val="0"/>
        <w:autoSpaceDN w:val="0"/>
        <w:adjustRightInd w:val="0"/>
        <w:jc w:val="center"/>
        <w:rPr>
          <w:color w:val="000000"/>
          <w:sz w:val="24"/>
          <w:lang w:val="uk-UA"/>
        </w:rPr>
      </w:pPr>
    </w:p>
    <w:p w:rsidR="00D37157" w:rsidRPr="004742ED" w:rsidRDefault="00D37157" w:rsidP="004742ED">
      <w:pPr>
        <w:autoSpaceDE w:val="0"/>
        <w:autoSpaceDN w:val="0"/>
        <w:adjustRightInd w:val="0"/>
        <w:jc w:val="center"/>
        <w:rPr>
          <w:color w:val="000000"/>
          <w:sz w:val="24"/>
          <w:lang w:val="uk-UA"/>
        </w:rPr>
      </w:pPr>
    </w:p>
    <w:p w:rsidR="004742ED" w:rsidRPr="004742ED" w:rsidRDefault="004742ED" w:rsidP="004742ED">
      <w:pPr>
        <w:autoSpaceDE w:val="0"/>
        <w:autoSpaceDN w:val="0"/>
        <w:adjustRightInd w:val="0"/>
        <w:jc w:val="left"/>
        <w:rPr>
          <w:color w:val="000000"/>
          <w:sz w:val="24"/>
          <w:lang w:val="en-US"/>
        </w:rPr>
      </w:pPr>
      <w:proofErr w:type="gramStart"/>
      <w:r w:rsidRPr="004742ED">
        <w:rPr>
          <w:rFonts w:ascii="Courier New" w:hAnsi="Courier New" w:cs="Courier New"/>
          <w:b/>
          <w:bCs/>
          <w:color w:val="FF0000"/>
          <w:sz w:val="24"/>
          <w:lang w:val="en-US"/>
        </w:rPr>
        <w:t>plot(</w:t>
      </w:r>
      <w:proofErr w:type="spellStart"/>
      <w:proofErr w:type="gramEnd"/>
      <w:r w:rsidRPr="004742ED">
        <w:rPr>
          <w:rFonts w:ascii="Courier New" w:hAnsi="Courier New" w:cs="Courier New"/>
          <w:b/>
          <w:bCs/>
          <w:color w:val="FF0000"/>
          <w:sz w:val="24"/>
          <w:lang w:val="en-US"/>
        </w:rPr>
        <w:t>M,v</w:t>
      </w:r>
      <w:proofErr w:type="spellEnd"/>
      <w:r w:rsidRPr="004742ED">
        <w:rPr>
          <w:rFonts w:ascii="Courier New" w:hAnsi="Courier New" w:cs="Courier New"/>
          <w:b/>
          <w:bCs/>
          <w:color w:val="FF0000"/>
          <w:sz w:val="24"/>
          <w:lang w:val="en-US"/>
        </w:rPr>
        <w:t>=0..0.5,thickness=3);</w:t>
      </w:r>
    </w:p>
    <w:p w:rsidR="004742ED" w:rsidRPr="004742ED" w:rsidRDefault="004742ED" w:rsidP="004742ED">
      <w:pPr>
        <w:autoSpaceDE w:val="0"/>
        <w:autoSpaceDN w:val="0"/>
        <w:adjustRightInd w:val="0"/>
        <w:jc w:val="center"/>
        <w:rPr>
          <w:color w:val="000000"/>
          <w:sz w:val="24"/>
          <w:lang w:val="en-US"/>
        </w:rPr>
      </w:pPr>
      <w:r>
        <w:rPr>
          <w:noProof/>
          <w:color w:val="000000"/>
          <w:sz w:val="24"/>
        </w:rPr>
        <w:drawing>
          <wp:inline distT="0" distB="0" distL="0" distR="0">
            <wp:extent cx="3448050" cy="2457450"/>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448050" cy="2457450"/>
                    </a:xfrm>
                    <a:prstGeom prst="rect">
                      <a:avLst/>
                    </a:prstGeom>
                    <a:noFill/>
                    <a:ln>
                      <a:noFill/>
                    </a:ln>
                  </pic:spPr>
                </pic:pic>
              </a:graphicData>
            </a:graphic>
          </wp:inline>
        </w:drawing>
      </w:r>
    </w:p>
    <w:p w:rsidR="00BF0EFD" w:rsidRPr="00470F60" w:rsidRDefault="00F44805" w:rsidP="00BF0EFD">
      <w:pPr>
        <w:autoSpaceDE w:val="0"/>
        <w:autoSpaceDN w:val="0"/>
        <w:adjustRightInd w:val="0"/>
        <w:jc w:val="center"/>
        <w:rPr>
          <w:color w:val="000000"/>
          <w:sz w:val="24"/>
          <w:lang w:val="uk-UA"/>
        </w:rPr>
      </w:pPr>
      <w:r>
        <w:rPr>
          <w:color w:val="000000"/>
          <w:szCs w:val="28"/>
          <w:lang w:val="uk-UA"/>
        </w:rPr>
        <w:t>Рис.3</w:t>
      </w:r>
      <w:r w:rsidR="005C725E">
        <w:rPr>
          <w:color w:val="000000"/>
          <w:szCs w:val="28"/>
          <w:lang w:val="uk-UA"/>
        </w:rPr>
        <w:t xml:space="preserve">.23 </w:t>
      </w:r>
      <w:r w:rsidR="00D37157">
        <w:rPr>
          <w:color w:val="000000"/>
          <w:szCs w:val="28"/>
          <w:lang w:val="uk-UA"/>
        </w:rPr>
        <w:t xml:space="preserve">Уявна частотна характеристика </w:t>
      </w:r>
      <w:r w:rsidR="00BF0EFD">
        <w:rPr>
          <w:color w:val="000000"/>
          <w:szCs w:val="28"/>
          <w:lang w:val="uk-UA"/>
        </w:rPr>
        <w:t>каскадної двоконтурної замкненої АСР</w:t>
      </w:r>
    </w:p>
    <w:p w:rsidR="00D37157" w:rsidRPr="00470F60" w:rsidRDefault="00D37157" w:rsidP="00D37157">
      <w:pPr>
        <w:autoSpaceDE w:val="0"/>
        <w:autoSpaceDN w:val="0"/>
        <w:adjustRightInd w:val="0"/>
        <w:jc w:val="center"/>
        <w:rPr>
          <w:color w:val="000000"/>
          <w:sz w:val="24"/>
          <w:lang w:val="uk-UA"/>
        </w:rPr>
      </w:pPr>
    </w:p>
    <w:p w:rsidR="00D37157" w:rsidRDefault="00D37157" w:rsidP="004742ED">
      <w:pPr>
        <w:autoSpaceDE w:val="0"/>
        <w:autoSpaceDN w:val="0"/>
        <w:adjustRightInd w:val="0"/>
        <w:jc w:val="left"/>
        <w:rPr>
          <w:color w:val="000000"/>
          <w:sz w:val="24"/>
          <w:lang w:val="uk-UA"/>
        </w:rPr>
      </w:pPr>
    </w:p>
    <w:p w:rsidR="004742ED" w:rsidRPr="004742ED" w:rsidRDefault="004742ED" w:rsidP="004742ED">
      <w:pPr>
        <w:autoSpaceDE w:val="0"/>
        <w:autoSpaceDN w:val="0"/>
        <w:adjustRightInd w:val="0"/>
        <w:jc w:val="left"/>
        <w:rPr>
          <w:color w:val="000000"/>
          <w:sz w:val="24"/>
          <w:lang w:val="en-US"/>
        </w:rPr>
      </w:pPr>
      <w:proofErr w:type="gramStart"/>
      <w:r w:rsidRPr="004742ED">
        <w:rPr>
          <w:rFonts w:ascii="Courier New" w:hAnsi="Courier New" w:cs="Courier New"/>
          <w:b/>
          <w:bCs/>
          <w:color w:val="FF0000"/>
          <w:sz w:val="24"/>
          <w:lang w:val="en-US"/>
        </w:rPr>
        <w:t>plot(</w:t>
      </w:r>
      <w:proofErr w:type="spellStart"/>
      <w:proofErr w:type="gramEnd"/>
      <w:r w:rsidRPr="004742ED">
        <w:rPr>
          <w:rFonts w:ascii="Courier New" w:hAnsi="Courier New" w:cs="Courier New"/>
          <w:b/>
          <w:bCs/>
          <w:color w:val="FF0000"/>
          <w:sz w:val="24"/>
          <w:lang w:val="en-US"/>
        </w:rPr>
        <w:t>A,v</w:t>
      </w:r>
      <w:proofErr w:type="spellEnd"/>
      <w:r w:rsidRPr="004742ED">
        <w:rPr>
          <w:rFonts w:ascii="Courier New" w:hAnsi="Courier New" w:cs="Courier New"/>
          <w:b/>
          <w:bCs/>
          <w:color w:val="FF0000"/>
          <w:sz w:val="24"/>
          <w:lang w:val="en-US"/>
        </w:rPr>
        <w:t>=0..0.5,thickness=3);</w:t>
      </w:r>
    </w:p>
    <w:p w:rsidR="004742ED" w:rsidRDefault="004742ED" w:rsidP="004742ED">
      <w:pPr>
        <w:autoSpaceDE w:val="0"/>
        <w:autoSpaceDN w:val="0"/>
        <w:adjustRightInd w:val="0"/>
        <w:jc w:val="center"/>
        <w:rPr>
          <w:color w:val="000000"/>
          <w:sz w:val="24"/>
          <w:lang w:val="uk-UA"/>
        </w:rPr>
      </w:pPr>
      <w:r>
        <w:rPr>
          <w:noProof/>
          <w:color w:val="000000"/>
          <w:sz w:val="24"/>
        </w:rPr>
        <w:drawing>
          <wp:inline distT="0" distB="0" distL="0" distR="0">
            <wp:extent cx="2990850" cy="2562225"/>
            <wp:effectExtent l="0" t="0" r="0" b="9525"/>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990850" cy="2562225"/>
                    </a:xfrm>
                    <a:prstGeom prst="rect">
                      <a:avLst/>
                    </a:prstGeom>
                    <a:noFill/>
                    <a:ln>
                      <a:noFill/>
                    </a:ln>
                  </pic:spPr>
                </pic:pic>
              </a:graphicData>
            </a:graphic>
          </wp:inline>
        </w:drawing>
      </w:r>
    </w:p>
    <w:p w:rsidR="00D37157" w:rsidRPr="00470F60" w:rsidRDefault="00F44805" w:rsidP="00D37157">
      <w:pPr>
        <w:autoSpaceDE w:val="0"/>
        <w:autoSpaceDN w:val="0"/>
        <w:adjustRightInd w:val="0"/>
        <w:jc w:val="center"/>
        <w:rPr>
          <w:color w:val="000000"/>
          <w:sz w:val="24"/>
          <w:lang w:val="uk-UA"/>
        </w:rPr>
      </w:pPr>
      <w:r>
        <w:rPr>
          <w:color w:val="000000"/>
          <w:szCs w:val="28"/>
          <w:lang w:val="uk-UA"/>
        </w:rPr>
        <w:t>Рис.3</w:t>
      </w:r>
      <w:r w:rsidR="005C725E">
        <w:rPr>
          <w:color w:val="000000"/>
          <w:szCs w:val="28"/>
          <w:lang w:val="uk-UA"/>
        </w:rPr>
        <w:t xml:space="preserve">.24 </w:t>
      </w:r>
      <w:r w:rsidR="00D37157">
        <w:rPr>
          <w:color w:val="000000"/>
          <w:szCs w:val="28"/>
          <w:lang w:val="uk-UA"/>
        </w:rPr>
        <w:t xml:space="preserve">Амплітудо частотна характеристика </w:t>
      </w:r>
      <w:r w:rsidR="00BF0EFD">
        <w:rPr>
          <w:color w:val="000000"/>
          <w:szCs w:val="28"/>
          <w:lang w:val="uk-UA"/>
        </w:rPr>
        <w:t>каскадної двоконтурної замкненої АСР</w:t>
      </w:r>
    </w:p>
    <w:p w:rsidR="00D37157" w:rsidRPr="004742ED" w:rsidRDefault="00D37157" w:rsidP="004742ED">
      <w:pPr>
        <w:autoSpaceDE w:val="0"/>
        <w:autoSpaceDN w:val="0"/>
        <w:adjustRightInd w:val="0"/>
        <w:jc w:val="center"/>
        <w:rPr>
          <w:color w:val="000000"/>
          <w:sz w:val="24"/>
          <w:lang w:val="uk-UA"/>
        </w:rPr>
      </w:pPr>
    </w:p>
    <w:p w:rsidR="004742ED" w:rsidRPr="004742ED" w:rsidRDefault="004742ED" w:rsidP="004742ED">
      <w:pPr>
        <w:autoSpaceDE w:val="0"/>
        <w:autoSpaceDN w:val="0"/>
        <w:adjustRightInd w:val="0"/>
        <w:jc w:val="left"/>
        <w:rPr>
          <w:color w:val="000000"/>
          <w:sz w:val="24"/>
          <w:lang w:val="en-US"/>
        </w:rPr>
      </w:pPr>
      <w:proofErr w:type="gramStart"/>
      <w:r w:rsidRPr="004742ED">
        <w:rPr>
          <w:rFonts w:ascii="Courier New" w:hAnsi="Courier New" w:cs="Courier New"/>
          <w:b/>
          <w:bCs/>
          <w:color w:val="FF0000"/>
          <w:sz w:val="24"/>
          <w:lang w:val="en-US"/>
        </w:rPr>
        <w:t>plot(</w:t>
      </w:r>
      <w:proofErr w:type="spellStart"/>
      <w:proofErr w:type="gramEnd"/>
      <w:r w:rsidRPr="004742ED">
        <w:rPr>
          <w:rFonts w:ascii="Courier New" w:hAnsi="Courier New" w:cs="Courier New"/>
          <w:b/>
          <w:bCs/>
          <w:color w:val="FF0000"/>
          <w:sz w:val="24"/>
          <w:lang w:val="en-US"/>
        </w:rPr>
        <w:t>F,v</w:t>
      </w:r>
      <w:proofErr w:type="spellEnd"/>
      <w:r w:rsidRPr="004742ED">
        <w:rPr>
          <w:rFonts w:ascii="Courier New" w:hAnsi="Courier New" w:cs="Courier New"/>
          <w:b/>
          <w:bCs/>
          <w:color w:val="FF0000"/>
          <w:sz w:val="24"/>
          <w:lang w:val="en-US"/>
        </w:rPr>
        <w:t>=0..0.5,thickness=3);</w:t>
      </w:r>
    </w:p>
    <w:p w:rsidR="00D37157" w:rsidRDefault="004742ED" w:rsidP="00D37157">
      <w:pPr>
        <w:autoSpaceDE w:val="0"/>
        <w:autoSpaceDN w:val="0"/>
        <w:adjustRightInd w:val="0"/>
        <w:jc w:val="center"/>
        <w:rPr>
          <w:color w:val="000000"/>
          <w:szCs w:val="28"/>
          <w:lang w:val="uk-UA"/>
        </w:rPr>
      </w:pPr>
      <w:r>
        <w:rPr>
          <w:noProof/>
          <w:color w:val="000000"/>
          <w:sz w:val="24"/>
        </w:rPr>
        <w:drawing>
          <wp:inline distT="0" distB="0" distL="0" distR="0">
            <wp:extent cx="3152775" cy="2695575"/>
            <wp:effectExtent l="0" t="0" r="9525" b="9525"/>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152775" cy="2695575"/>
                    </a:xfrm>
                    <a:prstGeom prst="rect">
                      <a:avLst/>
                    </a:prstGeom>
                    <a:noFill/>
                    <a:ln>
                      <a:noFill/>
                    </a:ln>
                  </pic:spPr>
                </pic:pic>
              </a:graphicData>
            </a:graphic>
          </wp:inline>
        </w:drawing>
      </w:r>
    </w:p>
    <w:p w:rsidR="004742ED" w:rsidRPr="004742ED" w:rsidRDefault="00F44805" w:rsidP="0064614B">
      <w:pPr>
        <w:autoSpaceDE w:val="0"/>
        <w:autoSpaceDN w:val="0"/>
        <w:adjustRightInd w:val="0"/>
        <w:jc w:val="center"/>
        <w:rPr>
          <w:color w:val="000000"/>
          <w:sz w:val="24"/>
          <w:lang w:val="uk-UA"/>
        </w:rPr>
      </w:pPr>
      <w:r>
        <w:rPr>
          <w:color w:val="000000"/>
          <w:szCs w:val="28"/>
          <w:lang w:val="uk-UA"/>
        </w:rPr>
        <w:t>Рис.3</w:t>
      </w:r>
      <w:r w:rsidR="005C725E">
        <w:rPr>
          <w:color w:val="000000"/>
          <w:szCs w:val="28"/>
          <w:lang w:val="uk-UA"/>
        </w:rPr>
        <w:t>.25</w:t>
      </w:r>
      <w:r w:rsidR="0064614B">
        <w:rPr>
          <w:color w:val="000000"/>
          <w:szCs w:val="28"/>
          <w:lang w:val="uk-UA"/>
        </w:rPr>
        <w:t>Фазо</w:t>
      </w:r>
      <w:r w:rsidR="00D37157">
        <w:rPr>
          <w:color w:val="000000"/>
          <w:szCs w:val="28"/>
          <w:lang w:val="uk-UA"/>
        </w:rPr>
        <w:t xml:space="preserve"> частотна характеристика </w:t>
      </w:r>
      <w:r w:rsidR="00BF0EFD">
        <w:rPr>
          <w:color w:val="000000"/>
          <w:szCs w:val="28"/>
          <w:lang w:val="uk-UA"/>
        </w:rPr>
        <w:t>каскадної двоконтурної замкненої АСР</w:t>
      </w:r>
    </w:p>
    <w:p w:rsidR="00660EDA" w:rsidRPr="00470F60" w:rsidRDefault="00660EDA" w:rsidP="00660EDA">
      <w:pPr>
        <w:autoSpaceDE w:val="0"/>
        <w:autoSpaceDN w:val="0"/>
        <w:adjustRightInd w:val="0"/>
        <w:jc w:val="center"/>
        <w:rPr>
          <w:color w:val="000000"/>
          <w:szCs w:val="28"/>
          <w:lang w:val="uk-UA"/>
        </w:rPr>
      </w:pPr>
    </w:p>
    <w:p w:rsidR="00660EDA" w:rsidRDefault="0064614B" w:rsidP="00660EDA">
      <w:pPr>
        <w:autoSpaceDE w:val="0"/>
        <w:autoSpaceDN w:val="0"/>
        <w:adjustRightInd w:val="0"/>
        <w:jc w:val="center"/>
        <w:rPr>
          <w:color w:val="000000"/>
          <w:sz w:val="24"/>
          <w:lang w:val="uk-UA"/>
        </w:rPr>
      </w:pPr>
      <w:r>
        <w:rPr>
          <w:noProof/>
          <w:color w:val="000000"/>
          <w:sz w:val="24"/>
        </w:rPr>
        <w:drawing>
          <wp:inline distT="0" distB="0" distL="0" distR="0">
            <wp:extent cx="4380592" cy="2748441"/>
            <wp:effectExtent l="0" t="0" r="127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381443" cy="2748975"/>
                    </a:xfrm>
                    <a:prstGeom prst="rect">
                      <a:avLst/>
                    </a:prstGeom>
                    <a:noFill/>
                    <a:ln>
                      <a:noFill/>
                    </a:ln>
                  </pic:spPr>
                </pic:pic>
              </a:graphicData>
            </a:graphic>
          </wp:inline>
        </w:drawing>
      </w:r>
    </w:p>
    <w:p w:rsidR="00BF0EFD" w:rsidRDefault="00F44805" w:rsidP="00BF0EFD">
      <w:pPr>
        <w:autoSpaceDE w:val="0"/>
        <w:autoSpaceDN w:val="0"/>
        <w:adjustRightInd w:val="0"/>
        <w:jc w:val="center"/>
        <w:rPr>
          <w:color w:val="000000"/>
          <w:szCs w:val="28"/>
          <w:lang w:val="uk-UA"/>
        </w:rPr>
      </w:pPr>
      <w:r>
        <w:rPr>
          <w:color w:val="000000"/>
          <w:szCs w:val="28"/>
          <w:lang w:val="uk-UA"/>
        </w:rPr>
        <w:t>Рис.3</w:t>
      </w:r>
      <w:r w:rsidR="005C725E">
        <w:rPr>
          <w:color w:val="000000"/>
          <w:szCs w:val="28"/>
          <w:lang w:val="uk-UA"/>
        </w:rPr>
        <w:t>.26</w:t>
      </w:r>
      <w:r w:rsidR="0064614B">
        <w:rPr>
          <w:color w:val="000000"/>
          <w:szCs w:val="28"/>
          <w:lang w:val="uk-UA"/>
        </w:rPr>
        <w:t xml:space="preserve">Визначення часу регулювання по кривій </w:t>
      </w:r>
      <w:r w:rsidR="00BF0EFD">
        <w:rPr>
          <w:color w:val="000000"/>
          <w:szCs w:val="28"/>
          <w:lang w:val="uk-UA"/>
        </w:rPr>
        <w:t>каскадної двоконтурної замкненої АСР</w:t>
      </w:r>
    </w:p>
    <w:p w:rsidR="00BF0EFD" w:rsidRPr="00470F60" w:rsidRDefault="00BF0EFD" w:rsidP="00BF0EFD">
      <w:pPr>
        <w:autoSpaceDE w:val="0"/>
        <w:autoSpaceDN w:val="0"/>
        <w:adjustRightInd w:val="0"/>
        <w:ind w:firstLine="567"/>
        <w:rPr>
          <w:color w:val="000000"/>
          <w:sz w:val="24"/>
          <w:lang w:val="uk-UA"/>
        </w:rPr>
      </w:pPr>
      <w:r>
        <w:rPr>
          <w:color w:val="000000"/>
          <w:szCs w:val="28"/>
          <w:lang w:val="uk-UA"/>
        </w:rPr>
        <w:t>Час регулювання по кривій каскадної двоконтурної замкненої АСР складає 73с.</w:t>
      </w:r>
    </w:p>
    <w:p w:rsidR="00BF0EFD" w:rsidRPr="00470F60" w:rsidRDefault="00BF0EFD" w:rsidP="00BF0EFD">
      <w:pPr>
        <w:autoSpaceDE w:val="0"/>
        <w:autoSpaceDN w:val="0"/>
        <w:adjustRightInd w:val="0"/>
        <w:jc w:val="center"/>
        <w:rPr>
          <w:color w:val="000000"/>
          <w:sz w:val="24"/>
          <w:lang w:val="uk-UA"/>
        </w:rPr>
      </w:pPr>
    </w:p>
    <w:p w:rsidR="0064614B" w:rsidRPr="004742ED" w:rsidRDefault="0064614B" w:rsidP="0064614B">
      <w:pPr>
        <w:autoSpaceDE w:val="0"/>
        <w:autoSpaceDN w:val="0"/>
        <w:adjustRightInd w:val="0"/>
        <w:jc w:val="center"/>
        <w:rPr>
          <w:color w:val="000000"/>
          <w:sz w:val="24"/>
          <w:lang w:val="uk-UA"/>
        </w:rPr>
      </w:pPr>
    </w:p>
    <w:p w:rsidR="0064614B" w:rsidRPr="00660EDA" w:rsidRDefault="0064614B" w:rsidP="00660EDA">
      <w:pPr>
        <w:autoSpaceDE w:val="0"/>
        <w:autoSpaceDN w:val="0"/>
        <w:adjustRightInd w:val="0"/>
        <w:jc w:val="center"/>
        <w:rPr>
          <w:color w:val="000000"/>
          <w:sz w:val="24"/>
          <w:lang w:val="uk-UA"/>
        </w:rPr>
      </w:pPr>
    </w:p>
    <w:p w:rsidR="00660EDA" w:rsidRDefault="00660EDA" w:rsidP="001B3AA7">
      <w:pPr>
        <w:pStyle w:val="23"/>
        <w:suppressAutoHyphens/>
        <w:spacing w:line="360" w:lineRule="auto"/>
        <w:jc w:val="left"/>
        <w:rPr>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BF0EFD" w:rsidRDefault="00BF0EFD" w:rsidP="00A129FB">
      <w:pPr>
        <w:spacing w:line="360" w:lineRule="auto"/>
        <w:ind w:firstLine="567"/>
        <w:rPr>
          <w:b/>
          <w:position w:val="-12"/>
          <w:szCs w:val="28"/>
          <w:lang w:val="uk-UA"/>
        </w:rPr>
      </w:pPr>
    </w:p>
    <w:p w:rsidR="00BF0EFD" w:rsidRDefault="00BF0EFD" w:rsidP="00A129FB">
      <w:pPr>
        <w:spacing w:line="360" w:lineRule="auto"/>
        <w:ind w:firstLine="567"/>
        <w:rPr>
          <w:b/>
          <w:position w:val="-12"/>
          <w:szCs w:val="28"/>
          <w:lang w:val="uk-UA"/>
        </w:rPr>
      </w:pPr>
    </w:p>
    <w:p w:rsidR="00BF0EFD" w:rsidRDefault="00BF0EFD" w:rsidP="00A129FB">
      <w:pPr>
        <w:spacing w:line="360" w:lineRule="auto"/>
        <w:ind w:firstLine="567"/>
        <w:rPr>
          <w:b/>
          <w:position w:val="-12"/>
          <w:szCs w:val="28"/>
          <w:lang w:val="uk-UA"/>
        </w:rPr>
      </w:pPr>
    </w:p>
    <w:p w:rsidR="00BF0EFD" w:rsidRDefault="00BF0EFD" w:rsidP="00A129FB">
      <w:pPr>
        <w:spacing w:line="360" w:lineRule="auto"/>
        <w:ind w:firstLine="567"/>
        <w:rPr>
          <w:b/>
          <w:position w:val="-12"/>
          <w:szCs w:val="28"/>
          <w:lang w:val="uk-UA"/>
        </w:rPr>
      </w:pPr>
    </w:p>
    <w:p w:rsidR="00BF0EFD" w:rsidRDefault="00BF0EFD" w:rsidP="00A129FB">
      <w:pPr>
        <w:spacing w:line="360" w:lineRule="auto"/>
        <w:ind w:firstLine="567"/>
        <w:rPr>
          <w:b/>
          <w:position w:val="-12"/>
          <w:szCs w:val="28"/>
          <w:lang w:val="uk-UA"/>
        </w:rPr>
      </w:pPr>
    </w:p>
    <w:p w:rsidR="00BF0EFD" w:rsidRDefault="00BF0EFD" w:rsidP="00A129FB">
      <w:pPr>
        <w:spacing w:line="360" w:lineRule="auto"/>
        <w:ind w:firstLine="567"/>
        <w:rPr>
          <w:b/>
          <w:position w:val="-12"/>
          <w:szCs w:val="28"/>
          <w:lang w:val="uk-UA"/>
        </w:rPr>
      </w:pPr>
    </w:p>
    <w:p w:rsidR="0064614B" w:rsidRDefault="0022406F" w:rsidP="00A129FB">
      <w:pPr>
        <w:spacing w:line="360" w:lineRule="auto"/>
        <w:ind w:firstLine="567"/>
        <w:rPr>
          <w:b/>
          <w:position w:val="-12"/>
          <w:szCs w:val="28"/>
          <w:lang w:val="uk-UA"/>
        </w:rPr>
      </w:pPr>
      <w:r>
        <w:rPr>
          <w:b/>
          <w:position w:val="-12"/>
          <w:szCs w:val="28"/>
          <w:lang w:val="uk-UA"/>
        </w:rPr>
        <w:t xml:space="preserve">РОЗДІЛ </w:t>
      </w:r>
      <w:r w:rsidR="00F44805">
        <w:rPr>
          <w:b/>
          <w:position w:val="-12"/>
          <w:szCs w:val="28"/>
          <w:lang w:val="uk-UA"/>
        </w:rPr>
        <w:t>4</w:t>
      </w:r>
      <w:r w:rsidR="0064614B">
        <w:rPr>
          <w:b/>
          <w:position w:val="-12"/>
          <w:szCs w:val="28"/>
          <w:lang w:val="uk-UA"/>
        </w:rPr>
        <w:t>. РОЗДІЛ РОЗРОБКА ТЕХНІЧНОГО ПРОЕКТУ КОМП’ЮТЕРНО-ІНТЕГРОВАНОЇ СИСТЕМИ УПРАВЛІННЯ (КІСУ) ПІЧЧЮ НАГРІВУ ПРИРОДНОГО ГАЗУ У ВИРОБНИЦТВІ АМІАКУ.</w:t>
      </w:r>
    </w:p>
    <w:p w:rsidR="00684736" w:rsidRDefault="00684736" w:rsidP="00A129FB">
      <w:pPr>
        <w:spacing w:line="360" w:lineRule="auto"/>
        <w:ind w:firstLine="567"/>
        <w:rPr>
          <w:b/>
          <w:position w:val="-12"/>
          <w:szCs w:val="28"/>
          <w:lang w:val="uk-UA"/>
        </w:rPr>
      </w:pPr>
      <w:r>
        <w:rPr>
          <w:b/>
          <w:position w:val="-12"/>
          <w:szCs w:val="28"/>
          <w:lang w:val="uk-UA"/>
        </w:rPr>
        <w:t>4.1 Створення головної мнемосхеми проекту</w:t>
      </w:r>
    </w:p>
    <w:p w:rsidR="00BF0EFD" w:rsidRDefault="00BF0EFD" w:rsidP="00BF0EFD">
      <w:pPr>
        <w:spacing w:line="360" w:lineRule="auto"/>
        <w:ind w:firstLine="567"/>
        <w:rPr>
          <w:lang w:val="uk-UA"/>
        </w:rPr>
      </w:pPr>
      <w:r w:rsidRPr="00BF0EFD">
        <w:rPr>
          <w:lang w:val="uk-UA"/>
        </w:rPr>
        <w:t xml:space="preserve">Призначена для часткового каталітичного риформінгу суміші природного газу з парою. Піч первинного риформінгу складається з радіаційної та конвекційної частини.Радіаційна частину печі первинного риформінгу являє собою металевий каркас довжиною </w:t>
      </w:r>
      <w:smartTag w:uri="urn:schemas-microsoft-com:office:smarttags" w:element="metricconverter">
        <w:smartTagPr>
          <w:attr w:name="ProductID" w:val="21320 мм"/>
        </w:smartTagPr>
        <w:r w:rsidRPr="00BF0EFD">
          <w:rPr>
            <w:lang w:val="uk-UA"/>
          </w:rPr>
          <w:t>21320 мм</w:t>
        </w:r>
      </w:smartTag>
      <w:r w:rsidRPr="00BF0EFD">
        <w:rPr>
          <w:lang w:val="uk-UA"/>
        </w:rPr>
        <w:t xml:space="preserve">, шириною </w:t>
      </w:r>
      <w:smartTag w:uri="urn:schemas-microsoft-com:office:smarttags" w:element="metricconverter">
        <w:smartTagPr>
          <w:attr w:name="ProductID" w:val="13020 мм"/>
        </w:smartTagPr>
        <w:r w:rsidRPr="00BF0EFD">
          <w:rPr>
            <w:lang w:val="uk-UA"/>
          </w:rPr>
          <w:t>13020 мм</w:t>
        </w:r>
      </w:smartTag>
      <w:r w:rsidRPr="00BF0EFD">
        <w:rPr>
          <w:lang w:val="uk-UA"/>
        </w:rPr>
        <w:t xml:space="preserve">, висотою </w:t>
      </w:r>
      <w:smartTag w:uri="urn:schemas-microsoft-com:office:smarttags" w:element="metricconverter">
        <w:smartTagPr>
          <w:attr w:name="ProductID" w:val="18035 мм"/>
        </w:smartTagPr>
        <w:r w:rsidRPr="00BF0EFD">
          <w:rPr>
            <w:lang w:val="uk-UA"/>
          </w:rPr>
          <w:t>18035 мм</w:t>
        </w:r>
      </w:smartTag>
      <w:r w:rsidR="001C07EF">
        <w:rPr>
          <w:lang w:val="uk-UA"/>
        </w:rPr>
        <w:t xml:space="preserve">, футеровані шаром </w:t>
      </w:r>
      <w:proofErr w:type="spellStart"/>
      <w:r w:rsidR="001C07EF">
        <w:rPr>
          <w:lang w:val="uk-UA"/>
        </w:rPr>
        <w:t>вогнестійкогї</w:t>
      </w:r>
      <w:proofErr w:type="spellEnd"/>
      <w:r w:rsidRPr="00BF0EFD">
        <w:rPr>
          <w:lang w:val="uk-UA"/>
        </w:rPr>
        <w:t xml:space="preserve"> цегли товщиною </w:t>
      </w:r>
      <w:smartTag w:uri="urn:schemas-microsoft-com:office:smarttags" w:element="metricconverter">
        <w:smartTagPr>
          <w:attr w:name="ProductID" w:val="65 мм"/>
        </w:smartTagPr>
        <w:r w:rsidRPr="00BF0EFD">
          <w:rPr>
            <w:lang w:val="uk-UA"/>
          </w:rPr>
          <w:t>65 мм</w:t>
        </w:r>
      </w:smartTag>
      <w:r>
        <w:rPr>
          <w:lang w:val="uk-UA"/>
        </w:rPr>
        <w:t xml:space="preserve"> з </w:t>
      </w:r>
      <w:proofErr w:type="spellStart"/>
      <w:r>
        <w:rPr>
          <w:lang w:val="uk-UA"/>
        </w:rPr>
        <w:t>пі</w:t>
      </w:r>
      <w:r w:rsidRPr="00BF0EFD">
        <w:rPr>
          <w:lang w:val="uk-UA"/>
        </w:rPr>
        <w:t>дслоем</w:t>
      </w:r>
      <w:proofErr w:type="spellEnd"/>
      <w:r w:rsidRPr="00BF0EFD">
        <w:rPr>
          <w:lang w:val="uk-UA"/>
        </w:rPr>
        <w:t xml:space="preserve"> з "</w:t>
      </w:r>
      <w:proofErr w:type="spellStart"/>
      <w:r w:rsidRPr="00BF0EFD">
        <w:rPr>
          <w:lang w:val="uk-UA"/>
        </w:rPr>
        <w:t>суперборди</w:t>
      </w:r>
      <w:proofErr w:type="spellEnd"/>
      <w:r w:rsidRPr="00BF0EFD">
        <w:rPr>
          <w:lang w:val="uk-UA"/>
        </w:rPr>
        <w:t xml:space="preserve">". У верхній частині поверх вогнетривкої цегли встановлені плитки з керамічного </w:t>
      </w:r>
      <w:r>
        <w:rPr>
          <w:lang w:val="uk-UA"/>
        </w:rPr>
        <w:t xml:space="preserve">волокна. Усередині </w:t>
      </w:r>
      <w:proofErr w:type="spellStart"/>
      <w:r>
        <w:rPr>
          <w:lang w:val="uk-UA"/>
        </w:rPr>
        <w:t>футерованного</w:t>
      </w:r>
      <w:proofErr w:type="spellEnd"/>
      <w:r w:rsidRPr="00BF0EFD">
        <w:rPr>
          <w:lang w:val="uk-UA"/>
        </w:rPr>
        <w:t xml:space="preserve"> каркаса розташовані 12 рядів реакційних труб по 42 труби в ряду. Для підведення парогазової суміші до реакційним трубах є 12 розподільних колекторів, тобто на кожен ряд реакційних труб один розподільний колектор. Реакційні труби в трубчастої печі закріплені таким чином: Верхня частина труб підвішена на пружинних підвісках по дві труби на одну пружинну підвіску, нижня частина реакційних труб уварені до збірних колектори, яких у трубчастої печі 12 штук, тобто на один ряд реакційних труб один збірний колектор. Кожен збірний колектор має підйомний колектор, який одним кінцем уварений в збірний колектор, іншим - в передавальний колектор. Передавальний колектор підвішений на пружинних підвісках, один його кінець вільний (закритий люком), інший кінець приварений до колектора входу газу в реактор вторинного риформінгу. Передавальний колектор і виступає частина над стелею трубчастої печі підйомних колекторів мають загальну водяну сорочку. Між рядами реакційних труб по стельової частини трубчастої печі встановлені 260 світильників пальників, розташованих у 13 рядів по 20 пальників у кожному. У внутрішній частині трубчастої печі, що з'єднує радіаційну і конвекційну частини печі первинного риформінгу. 12 тунелів з 13 мають тунельні пальники, середній тунель не має пальника. Конвекцією частина трубчастої печі складається з змійовиків: Парогенератора середнього тиску, додаткового підігрівача парогазової суміші, додаткового підігрівача пароповітряної суміші, підігрівача парогазової суміші, підігрівача пароповітряної суміші, пароперегрівача високого тиску, парогенератора низького тиску, економайзера низького тиску, підігрівача паливного газу.</w:t>
      </w:r>
    </w:p>
    <w:p w:rsidR="00BF0EFD" w:rsidRDefault="00D71B2C" w:rsidP="00D71B2C">
      <w:pPr>
        <w:spacing w:after="120"/>
        <w:jc w:val="left"/>
        <w:rPr>
          <w:lang w:val="uk-UA"/>
        </w:rPr>
      </w:pPr>
      <w:r>
        <w:rPr>
          <w:noProof/>
        </w:rPr>
        <w:drawing>
          <wp:inline distT="0" distB="0" distL="0" distR="0">
            <wp:extent cx="5931682" cy="417195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0"/>
                    <a:srcRect l="-1" t="12467" r="29976" b="6101"/>
                    <a:stretch/>
                  </pic:blipFill>
                  <pic:spPr bwMode="auto">
                    <a:xfrm>
                      <a:off x="0" y="0"/>
                      <a:ext cx="5936888" cy="4175612"/>
                    </a:xfrm>
                    <a:prstGeom prst="rect">
                      <a:avLst/>
                    </a:prstGeom>
                    <a:ln>
                      <a:noFill/>
                    </a:ln>
                    <a:extLst>
                      <a:ext uri="{53640926-AAD7-44D8-BBD7-CCE9431645EC}">
                        <a14:shadowObscured xmlns:a14="http://schemas.microsoft.com/office/drawing/2010/main"/>
                      </a:ext>
                    </a:extLst>
                  </pic:spPr>
                </pic:pic>
              </a:graphicData>
            </a:graphic>
          </wp:inline>
        </w:drawing>
      </w:r>
    </w:p>
    <w:p w:rsidR="00BF0EFD" w:rsidRPr="00BF0EFD" w:rsidRDefault="00F44805" w:rsidP="00BF0EFD">
      <w:pPr>
        <w:spacing w:after="120"/>
        <w:jc w:val="center"/>
        <w:rPr>
          <w:noProof/>
          <w:lang w:val="uk-UA"/>
        </w:rPr>
      </w:pPr>
      <w:r>
        <w:rPr>
          <w:lang w:val="uk-UA"/>
        </w:rPr>
        <w:t>Рис.4</w:t>
      </w:r>
      <w:r w:rsidR="00BF0EFD" w:rsidRPr="00BF0EFD">
        <w:rPr>
          <w:lang w:val="uk-UA"/>
        </w:rPr>
        <w:t>.</w:t>
      </w:r>
      <w:r w:rsidR="00BF0EFD">
        <w:rPr>
          <w:lang w:val="uk-UA"/>
        </w:rPr>
        <w:t>1</w:t>
      </w:r>
      <w:r w:rsidR="00BF0EFD" w:rsidRPr="00BF0EFD">
        <w:rPr>
          <w:lang w:val="uk-UA"/>
        </w:rPr>
        <w:t xml:space="preserve"> Функціональна схема автоматизації стадії п</w:t>
      </w:r>
      <w:r w:rsidR="00BF0EFD">
        <w:rPr>
          <w:lang w:val="uk-UA"/>
        </w:rPr>
        <w:t>арової конверсії метану (первинного</w:t>
      </w:r>
      <w:r w:rsidR="00BF0EFD" w:rsidRPr="00BF0EFD">
        <w:rPr>
          <w:lang w:val="uk-UA"/>
        </w:rPr>
        <w:t xml:space="preserve"> риформінгу)</w:t>
      </w:r>
    </w:p>
    <w:p w:rsidR="00BF0EFD" w:rsidRPr="00BF0EFD" w:rsidRDefault="00BF0EFD" w:rsidP="00BF0EFD">
      <w:pPr>
        <w:spacing w:line="360" w:lineRule="auto"/>
        <w:ind w:firstLine="567"/>
        <w:rPr>
          <w:sz w:val="32"/>
          <w:lang w:val="uk-UA"/>
        </w:rPr>
      </w:pPr>
    </w:p>
    <w:p w:rsidR="00C003DF" w:rsidRPr="00C003DF" w:rsidRDefault="00C003DF" w:rsidP="00C003DF">
      <w:pPr>
        <w:autoSpaceDE w:val="0"/>
        <w:autoSpaceDN w:val="0"/>
        <w:adjustRightInd w:val="0"/>
        <w:spacing w:line="360" w:lineRule="auto"/>
        <w:ind w:firstLine="540"/>
        <w:rPr>
          <w:szCs w:val="28"/>
          <w:lang w:val="uk-UA"/>
        </w:rPr>
      </w:pPr>
      <w:r w:rsidRPr="00C003DF">
        <w:rPr>
          <w:szCs w:val="28"/>
          <w:lang w:val="uk-UA"/>
        </w:rPr>
        <w:t>На стадії п</w:t>
      </w:r>
      <w:r>
        <w:rPr>
          <w:szCs w:val="28"/>
          <w:lang w:val="uk-UA"/>
        </w:rPr>
        <w:t>арової конверсії метану (первинного</w:t>
      </w:r>
      <w:r w:rsidRPr="00C003DF">
        <w:rPr>
          <w:szCs w:val="28"/>
          <w:lang w:val="uk-UA"/>
        </w:rPr>
        <w:t xml:space="preserve"> риформінгу) </w:t>
      </w:r>
      <w:r w:rsidRPr="00C003DF">
        <w:rPr>
          <w:bCs/>
          <w:szCs w:val="28"/>
          <w:lang w:val="uk-UA"/>
        </w:rPr>
        <w:t xml:space="preserve"> регулюванню підлягають такі параметри:</w:t>
      </w:r>
    </w:p>
    <w:p w:rsidR="00C003DF" w:rsidRPr="00C003DF" w:rsidRDefault="00C003DF" w:rsidP="00C003DF">
      <w:pPr>
        <w:numPr>
          <w:ilvl w:val="0"/>
          <w:numId w:val="44"/>
        </w:numPr>
        <w:autoSpaceDE w:val="0"/>
        <w:autoSpaceDN w:val="0"/>
        <w:adjustRightInd w:val="0"/>
        <w:spacing w:line="360" w:lineRule="auto"/>
        <w:rPr>
          <w:szCs w:val="28"/>
          <w:lang w:val="uk-UA"/>
        </w:rPr>
      </w:pPr>
      <w:r>
        <w:rPr>
          <w:szCs w:val="28"/>
          <w:lang w:val="uk-UA"/>
        </w:rPr>
        <w:t xml:space="preserve">витрата  паливного газу на вході в піч </w:t>
      </w:r>
      <w:r w:rsidRPr="00C003DF">
        <w:rPr>
          <w:szCs w:val="28"/>
          <w:lang w:val="uk-UA"/>
        </w:rPr>
        <w:t xml:space="preserve"> риформінгу(</w:t>
      </w:r>
      <w:r w:rsidRPr="00C003DF">
        <w:rPr>
          <w:b/>
          <w:szCs w:val="28"/>
          <w:lang w:val="uk-UA"/>
        </w:rPr>
        <w:t>Витрата</w:t>
      </w:r>
      <w:r w:rsidRPr="00C003DF">
        <w:rPr>
          <w:szCs w:val="28"/>
          <w:lang w:val="uk-UA"/>
        </w:rPr>
        <w:t>);</w:t>
      </w:r>
    </w:p>
    <w:p w:rsidR="00C003DF" w:rsidRPr="00C003DF" w:rsidRDefault="00C003DF" w:rsidP="00C003DF">
      <w:pPr>
        <w:numPr>
          <w:ilvl w:val="0"/>
          <w:numId w:val="44"/>
        </w:numPr>
        <w:autoSpaceDE w:val="0"/>
        <w:autoSpaceDN w:val="0"/>
        <w:adjustRightInd w:val="0"/>
        <w:spacing w:line="360" w:lineRule="auto"/>
        <w:rPr>
          <w:szCs w:val="28"/>
          <w:lang w:val="uk-UA"/>
        </w:rPr>
      </w:pPr>
      <w:r w:rsidRPr="00C003DF">
        <w:rPr>
          <w:szCs w:val="28"/>
          <w:lang w:val="uk-UA"/>
        </w:rPr>
        <w:t>температура парогазової суміші на вході у піч (Температура 1);</w:t>
      </w:r>
    </w:p>
    <w:p w:rsidR="00C003DF" w:rsidRPr="00C003DF" w:rsidRDefault="00C003DF" w:rsidP="00C003DF">
      <w:pPr>
        <w:numPr>
          <w:ilvl w:val="0"/>
          <w:numId w:val="44"/>
        </w:numPr>
        <w:autoSpaceDE w:val="0"/>
        <w:autoSpaceDN w:val="0"/>
        <w:adjustRightInd w:val="0"/>
        <w:spacing w:line="360" w:lineRule="auto"/>
        <w:rPr>
          <w:szCs w:val="28"/>
          <w:lang w:val="uk-UA"/>
        </w:rPr>
      </w:pPr>
      <w:r w:rsidRPr="00C003DF">
        <w:rPr>
          <w:szCs w:val="28"/>
          <w:lang w:val="uk-UA"/>
        </w:rPr>
        <w:t>тиск парогазової суміші на вході у піч (Тиск ПГ);</w:t>
      </w:r>
    </w:p>
    <w:p w:rsidR="00C003DF" w:rsidRPr="00C003DF" w:rsidRDefault="00C003DF" w:rsidP="00C003DF">
      <w:pPr>
        <w:numPr>
          <w:ilvl w:val="0"/>
          <w:numId w:val="44"/>
        </w:numPr>
        <w:autoSpaceDE w:val="0"/>
        <w:autoSpaceDN w:val="0"/>
        <w:adjustRightInd w:val="0"/>
        <w:spacing w:line="360" w:lineRule="auto"/>
        <w:rPr>
          <w:szCs w:val="28"/>
          <w:lang w:val="uk-UA"/>
        </w:rPr>
      </w:pPr>
      <w:r w:rsidRPr="00C003DF">
        <w:rPr>
          <w:szCs w:val="28"/>
          <w:lang w:val="uk-UA"/>
        </w:rPr>
        <w:t>тиск паливного газу на вході в пальники (Тиск Г);</w:t>
      </w:r>
    </w:p>
    <w:p w:rsidR="00C003DF" w:rsidRPr="00C003DF" w:rsidRDefault="00C003DF" w:rsidP="00C003DF">
      <w:pPr>
        <w:numPr>
          <w:ilvl w:val="0"/>
          <w:numId w:val="44"/>
        </w:numPr>
        <w:autoSpaceDE w:val="0"/>
        <w:autoSpaceDN w:val="0"/>
        <w:adjustRightInd w:val="0"/>
        <w:spacing w:line="360" w:lineRule="auto"/>
        <w:rPr>
          <w:szCs w:val="28"/>
          <w:lang w:val="uk-UA"/>
        </w:rPr>
      </w:pPr>
      <w:r w:rsidRPr="00C003DF">
        <w:rPr>
          <w:szCs w:val="28"/>
          <w:lang w:val="uk-UA"/>
        </w:rPr>
        <w:t>температура у печі (Температура2);</w:t>
      </w:r>
    </w:p>
    <w:p w:rsidR="00C003DF" w:rsidRPr="00C003DF" w:rsidRDefault="00C003DF" w:rsidP="00C003DF">
      <w:pPr>
        <w:numPr>
          <w:ilvl w:val="0"/>
          <w:numId w:val="44"/>
        </w:numPr>
        <w:autoSpaceDE w:val="0"/>
        <w:autoSpaceDN w:val="0"/>
        <w:adjustRightInd w:val="0"/>
        <w:spacing w:line="360" w:lineRule="auto"/>
        <w:rPr>
          <w:szCs w:val="28"/>
          <w:lang w:val="uk-UA"/>
        </w:rPr>
      </w:pPr>
      <w:r w:rsidRPr="00C003DF">
        <w:rPr>
          <w:bCs/>
          <w:szCs w:val="28"/>
          <w:lang w:val="uk-UA"/>
        </w:rPr>
        <w:t xml:space="preserve">тиск у печі </w:t>
      </w:r>
      <w:r w:rsidRPr="00C003DF">
        <w:rPr>
          <w:szCs w:val="28"/>
          <w:lang w:val="uk-UA"/>
        </w:rPr>
        <w:t>(Тиск П);</w:t>
      </w:r>
    </w:p>
    <w:p w:rsidR="00C003DF" w:rsidRDefault="00C003DF" w:rsidP="00C003DF">
      <w:pPr>
        <w:spacing w:line="360" w:lineRule="auto"/>
        <w:ind w:firstLine="539"/>
        <w:rPr>
          <w:szCs w:val="28"/>
          <w:lang w:val="uk-UA"/>
        </w:rPr>
      </w:pPr>
      <w:r w:rsidRPr="00C003DF">
        <w:rPr>
          <w:szCs w:val="28"/>
          <w:lang w:val="uk-UA"/>
        </w:rPr>
        <w:t xml:space="preserve">Тиск парогазової суміші, температура парогазової суміші на вході в першого риформінгу й тиск паливного газу на вході  в пальники  є основними показниками його роботи. Тиск і температура парогазової суміші пов’язанні між собою. </w:t>
      </w:r>
    </w:p>
    <w:p w:rsidR="00C003DF" w:rsidRPr="00C003DF" w:rsidRDefault="00C003DF" w:rsidP="00C003DF">
      <w:pPr>
        <w:spacing w:line="360" w:lineRule="auto"/>
        <w:ind w:firstLine="539"/>
        <w:rPr>
          <w:szCs w:val="28"/>
          <w:highlight w:val="yellow"/>
          <w:lang w:val="uk-UA"/>
        </w:rPr>
      </w:pPr>
      <w:r>
        <w:rPr>
          <w:szCs w:val="28"/>
          <w:lang w:val="uk-UA"/>
        </w:rPr>
        <w:t>Витрата паливного газу на вході в піч первинного риформінгу стабілізується внутрішнім контуром двоконтурної каскадної системи</w:t>
      </w:r>
      <w:r w:rsidR="008A398D">
        <w:rPr>
          <w:szCs w:val="28"/>
          <w:lang w:val="uk-UA"/>
        </w:rPr>
        <w:t xml:space="preserve"> зовнішній контур це контур стабілізації температури конверсії природного газу цей контур залежно від температури в печі змінює витрату в ту чи  іншу сторону, він є головним у цій стадії</w:t>
      </w:r>
    </w:p>
    <w:p w:rsidR="00373733" w:rsidRPr="00373733" w:rsidRDefault="00373733" w:rsidP="008A398D">
      <w:pPr>
        <w:spacing w:line="360" w:lineRule="auto"/>
        <w:ind w:firstLine="539"/>
        <w:rPr>
          <w:b/>
          <w:szCs w:val="28"/>
          <w:lang w:val="uk-UA"/>
        </w:rPr>
      </w:pPr>
      <w:r w:rsidRPr="00373733">
        <w:rPr>
          <w:b/>
          <w:szCs w:val="28"/>
          <w:lang w:val="uk-UA"/>
        </w:rPr>
        <w:t>4.2 Реалізація зміни технологічних параметрів</w:t>
      </w:r>
    </w:p>
    <w:p w:rsidR="00C003DF" w:rsidRDefault="00C003DF" w:rsidP="008A398D">
      <w:pPr>
        <w:spacing w:line="360" w:lineRule="auto"/>
        <w:ind w:firstLine="539"/>
        <w:rPr>
          <w:szCs w:val="28"/>
          <w:lang w:val="uk-UA"/>
        </w:rPr>
      </w:pPr>
      <w:r w:rsidRPr="00C003DF">
        <w:rPr>
          <w:szCs w:val="28"/>
          <w:lang w:val="uk-UA"/>
        </w:rPr>
        <w:t>Зміна значень усіх технологічних параметрів стадії парової конверсії природнього газу (першого риформінгу) реалізовані з допомогою програми</w:t>
      </w:r>
      <w:r w:rsidRPr="00C003DF">
        <w:rPr>
          <w:bCs/>
          <w:szCs w:val="28"/>
          <w:lang w:val="uk-UA"/>
        </w:rPr>
        <w:t xml:space="preserve"> у </w:t>
      </w:r>
      <w:proofErr w:type="spellStart"/>
      <w:r w:rsidRPr="00C003DF">
        <w:rPr>
          <w:szCs w:val="28"/>
          <w:lang w:val="en-US"/>
        </w:rPr>
        <w:t>TraceMode</w:t>
      </w:r>
      <w:proofErr w:type="spellEnd"/>
      <w:r w:rsidRPr="00C003DF">
        <w:rPr>
          <w:szCs w:val="28"/>
          <w:lang w:val="uk-UA"/>
        </w:rPr>
        <w:t xml:space="preserve"> 6.07 мовою </w:t>
      </w:r>
      <w:r w:rsidRPr="00C003DF">
        <w:rPr>
          <w:szCs w:val="28"/>
          <w:lang w:val="en-US"/>
        </w:rPr>
        <w:t>FBD</w:t>
      </w:r>
      <w:r w:rsidRPr="00C003DF">
        <w:rPr>
          <w:szCs w:val="28"/>
          <w:lang w:val="uk-UA"/>
        </w:rPr>
        <w:t xml:space="preserve"> – «Програма 1» та «Програма 2».</w:t>
      </w:r>
    </w:p>
    <w:p w:rsidR="00373733" w:rsidRDefault="00373733" w:rsidP="00373733">
      <w:pPr>
        <w:spacing w:line="360" w:lineRule="auto"/>
        <w:ind w:firstLine="539"/>
        <w:jc w:val="center"/>
        <w:rPr>
          <w:szCs w:val="28"/>
          <w:lang w:val="uk-UA"/>
        </w:rPr>
      </w:pPr>
    </w:p>
    <w:p w:rsidR="00373733" w:rsidRDefault="00373733" w:rsidP="00373733">
      <w:pPr>
        <w:spacing w:line="360" w:lineRule="auto"/>
        <w:ind w:firstLine="539"/>
        <w:jc w:val="center"/>
        <w:rPr>
          <w:szCs w:val="28"/>
          <w:lang w:val="uk-UA"/>
        </w:rPr>
      </w:pPr>
    </w:p>
    <w:p w:rsidR="008A398D" w:rsidRPr="00C003DF" w:rsidRDefault="00373733" w:rsidP="00A474D4">
      <w:pPr>
        <w:spacing w:line="360" w:lineRule="auto"/>
        <w:ind w:firstLine="539"/>
        <w:jc w:val="left"/>
        <w:rPr>
          <w:szCs w:val="28"/>
          <w:lang w:val="uk-UA"/>
        </w:rPr>
      </w:pPr>
      <w:r>
        <w:rPr>
          <w:noProof/>
        </w:rPr>
        <w:drawing>
          <wp:inline distT="0" distB="0" distL="0" distR="0">
            <wp:extent cx="5472757" cy="5667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1"/>
                    <a:srcRect l="17011" t="12561" r="35012" b="5289"/>
                    <a:stretch/>
                  </pic:blipFill>
                  <pic:spPr bwMode="auto">
                    <a:xfrm>
                      <a:off x="0" y="0"/>
                      <a:ext cx="5481873" cy="5676996"/>
                    </a:xfrm>
                    <a:prstGeom prst="rect">
                      <a:avLst/>
                    </a:prstGeom>
                    <a:ln>
                      <a:noFill/>
                    </a:ln>
                    <a:extLst>
                      <a:ext uri="{53640926-AAD7-44D8-BBD7-CCE9431645EC}">
                        <a14:shadowObscured xmlns:a14="http://schemas.microsoft.com/office/drawing/2010/main"/>
                      </a:ext>
                    </a:extLst>
                  </pic:spPr>
                </pic:pic>
              </a:graphicData>
            </a:graphic>
          </wp:inline>
        </w:drawing>
      </w:r>
    </w:p>
    <w:p w:rsidR="00BF0EFD" w:rsidRDefault="00373733" w:rsidP="00A129FB">
      <w:pPr>
        <w:spacing w:line="360" w:lineRule="auto"/>
        <w:ind w:firstLine="567"/>
        <w:rPr>
          <w:position w:val="-12"/>
          <w:szCs w:val="28"/>
          <w:lang w:val="uk-UA"/>
        </w:rPr>
      </w:pPr>
      <w:r>
        <w:rPr>
          <w:position w:val="-12"/>
          <w:szCs w:val="28"/>
          <w:lang w:val="uk-UA"/>
        </w:rPr>
        <w:t xml:space="preserve">Рис.4.2 Вікно програми 1 </w:t>
      </w:r>
    </w:p>
    <w:p w:rsidR="00A474D4" w:rsidRPr="00373733" w:rsidRDefault="00A474D4" w:rsidP="00A129FB">
      <w:pPr>
        <w:spacing w:line="360" w:lineRule="auto"/>
        <w:ind w:firstLine="567"/>
        <w:rPr>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A474D4" w:rsidRDefault="00A474D4" w:rsidP="00A129FB">
      <w:pPr>
        <w:spacing w:line="360" w:lineRule="auto"/>
        <w:ind w:firstLine="567"/>
        <w:rPr>
          <w:b/>
          <w:position w:val="-12"/>
          <w:szCs w:val="28"/>
          <w:lang w:val="uk-UA"/>
        </w:rPr>
      </w:pPr>
    </w:p>
    <w:p w:rsidR="00A474D4" w:rsidRDefault="00A474D4" w:rsidP="00A129FB">
      <w:pPr>
        <w:spacing w:line="360" w:lineRule="auto"/>
        <w:ind w:firstLine="567"/>
        <w:rPr>
          <w:b/>
          <w:position w:val="-12"/>
          <w:szCs w:val="28"/>
          <w:lang w:val="uk-UA"/>
        </w:rPr>
      </w:pPr>
    </w:p>
    <w:p w:rsidR="00A474D4" w:rsidRDefault="00A474D4" w:rsidP="00A129FB">
      <w:pPr>
        <w:spacing w:line="360" w:lineRule="auto"/>
        <w:ind w:firstLine="567"/>
        <w:rPr>
          <w:b/>
          <w:position w:val="-12"/>
          <w:szCs w:val="28"/>
          <w:lang w:val="uk-UA"/>
        </w:rPr>
      </w:pPr>
    </w:p>
    <w:p w:rsidR="00A474D4" w:rsidRDefault="00A474D4" w:rsidP="00A129FB">
      <w:pPr>
        <w:spacing w:line="360" w:lineRule="auto"/>
        <w:ind w:firstLine="567"/>
        <w:rPr>
          <w:b/>
          <w:position w:val="-12"/>
          <w:szCs w:val="28"/>
          <w:lang w:val="uk-UA"/>
        </w:rPr>
      </w:pPr>
    </w:p>
    <w:p w:rsidR="00A474D4" w:rsidRDefault="00A474D4" w:rsidP="00A129FB">
      <w:pPr>
        <w:spacing w:line="360" w:lineRule="auto"/>
        <w:ind w:firstLine="567"/>
        <w:rPr>
          <w:b/>
          <w:position w:val="-12"/>
          <w:szCs w:val="28"/>
          <w:lang w:val="uk-UA"/>
        </w:rPr>
      </w:pPr>
      <w:r>
        <w:rPr>
          <w:noProof/>
        </w:rPr>
        <w:drawing>
          <wp:inline distT="0" distB="0" distL="0" distR="0">
            <wp:extent cx="5351252" cy="35627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2"/>
                    <a:srcRect l="8640" t="12500" r="29342" b="19230"/>
                    <a:stretch/>
                  </pic:blipFill>
                  <pic:spPr bwMode="auto">
                    <a:xfrm>
                      <a:off x="0" y="0"/>
                      <a:ext cx="5359082" cy="3567923"/>
                    </a:xfrm>
                    <a:prstGeom prst="rect">
                      <a:avLst/>
                    </a:prstGeom>
                    <a:ln>
                      <a:noFill/>
                    </a:ln>
                    <a:extLst>
                      <a:ext uri="{53640926-AAD7-44D8-BBD7-CCE9431645EC}">
                        <a14:shadowObscured xmlns:a14="http://schemas.microsoft.com/office/drawing/2010/main"/>
                      </a:ext>
                    </a:extLst>
                  </pic:spPr>
                </pic:pic>
              </a:graphicData>
            </a:graphic>
          </wp:inline>
        </w:drawing>
      </w:r>
    </w:p>
    <w:p w:rsidR="00EA74F1" w:rsidRPr="00EA74F1" w:rsidRDefault="00EA74F1" w:rsidP="00A129FB">
      <w:pPr>
        <w:spacing w:line="360" w:lineRule="auto"/>
        <w:ind w:firstLine="567"/>
        <w:rPr>
          <w:position w:val="-12"/>
          <w:szCs w:val="28"/>
          <w:lang w:val="uk-UA"/>
        </w:rPr>
      </w:pPr>
      <w:r>
        <w:rPr>
          <w:noProof/>
        </w:rPr>
        <w:drawing>
          <wp:inline distT="0" distB="0" distL="0" distR="0">
            <wp:extent cx="4390846" cy="20875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3"/>
                    <a:srcRect l="8921" t="52466" r="44899" b="11232"/>
                    <a:stretch/>
                  </pic:blipFill>
                  <pic:spPr bwMode="auto">
                    <a:xfrm>
                      <a:off x="0" y="0"/>
                      <a:ext cx="4390846" cy="2087593"/>
                    </a:xfrm>
                    <a:prstGeom prst="rect">
                      <a:avLst/>
                    </a:prstGeom>
                    <a:ln>
                      <a:noFill/>
                    </a:ln>
                    <a:extLst>
                      <a:ext uri="{53640926-AAD7-44D8-BBD7-CCE9431645EC}">
                        <a14:shadowObscured xmlns:a14="http://schemas.microsoft.com/office/drawing/2010/main"/>
                      </a:ext>
                    </a:extLst>
                  </pic:spPr>
                </pic:pic>
              </a:graphicData>
            </a:graphic>
          </wp:inline>
        </w:drawing>
      </w:r>
    </w:p>
    <w:p w:rsidR="00EA74F1" w:rsidRDefault="00EA74F1" w:rsidP="00EA74F1">
      <w:pPr>
        <w:spacing w:line="360" w:lineRule="auto"/>
        <w:ind w:firstLine="567"/>
        <w:rPr>
          <w:position w:val="-12"/>
          <w:szCs w:val="28"/>
          <w:lang w:val="uk-UA"/>
        </w:rPr>
      </w:pPr>
      <w:r>
        <w:rPr>
          <w:position w:val="-12"/>
          <w:szCs w:val="28"/>
          <w:lang w:val="uk-UA"/>
        </w:rPr>
        <w:t>Рис.4.3 Вікно програми 2</w:t>
      </w:r>
    </w:p>
    <w:p w:rsidR="0064614B" w:rsidRDefault="0064614B" w:rsidP="00A129FB">
      <w:pPr>
        <w:spacing w:line="360" w:lineRule="auto"/>
        <w:ind w:firstLine="567"/>
        <w:rPr>
          <w:b/>
          <w:position w:val="-12"/>
          <w:szCs w:val="28"/>
          <w:lang w:val="uk-UA"/>
        </w:rPr>
      </w:pPr>
    </w:p>
    <w:p w:rsidR="00EA74F1" w:rsidRPr="00EA74F1" w:rsidRDefault="00EA74F1" w:rsidP="00A129FB">
      <w:pPr>
        <w:spacing w:line="360" w:lineRule="auto"/>
        <w:ind w:firstLine="567"/>
        <w:rPr>
          <w:position w:val="-12"/>
          <w:szCs w:val="28"/>
          <w:lang w:val="uk-UA"/>
        </w:rPr>
      </w:pPr>
      <w:r>
        <w:rPr>
          <w:position w:val="-12"/>
          <w:szCs w:val="28"/>
          <w:lang w:val="uk-UA"/>
        </w:rPr>
        <w:t xml:space="preserve">Для відображення </w:t>
      </w:r>
      <w:r w:rsidR="00B369F7">
        <w:rPr>
          <w:position w:val="-12"/>
          <w:szCs w:val="28"/>
          <w:lang w:val="uk-UA"/>
        </w:rPr>
        <w:t xml:space="preserve">стабілізації </w:t>
      </w:r>
      <w:r>
        <w:rPr>
          <w:position w:val="-12"/>
          <w:szCs w:val="28"/>
          <w:lang w:val="uk-UA"/>
        </w:rPr>
        <w:t xml:space="preserve">витрати  </w:t>
      </w:r>
      <w:r w:rsidR="00B369F7">
        <w:rPr>
          <w:position w:val="-12"/>
          <w:szCs w:val="28"/>
          <w:lang w:val="uk-UA"/>
        </w:rPr>
        <w:t xml:space="preserve">паливного </w:t>
      </w:r>
      <w:proofErr w:type="spellStart"/>
      <w:r w:rsidR="00B369F7">
        <w:rPr>
          <w:position w:val="-12"/>
          <w:szCs w:val="28"/>
          <w:lang w:val="uk-UA"/>
        </w:rPr>
        <w:t>газу</w:t>
      </w:r>
      <w:r>
        <w:rPr>
          <w:position w:val="-12"/>
          <w:szCs w:val="28"/>
          <w:lang w:val="uk-UA"/>
        </w:rPr>
        <w:t>газу</w:t>
      </w:r>
      <w:proofErr w:type="spellEnd"/>
      <w:r>
        <w:rPr>
          <w:position w:val="-12"/>
          <w:szCs w:val="28"/>
          <w:lang w:val="uk-UA"/>
        </w:rPr>
        <w:t xml:space="preserve"> було створено тренд</w:t>
      </w:r>
      <w:r w:rsidRPr="00581295">
        <w:rPr>
          <w:position w:val="-12"/>
          <w:szCs w:val="28"/>
        </w:rPr>
        <w:t>“</w:t>
      </w:r>
      <w:r>
        <w:rPr>
          <w:position w:val="-12"/>
          <w:szCs w:val="28"/>
          <w:lang w:val="uk-UA"/>
        </w:rPr>
        <w:t>Регулювання витрати палива</w:t>
      </w:r>
      <w:r w:rsidRPr="00581295">
        <w:rPr>
          <w:position w:val="-12"/>
          <w:szCs w:val="28"/>
        </w:rPr>
        <w:t>”</w:t>
      </w:r>
      <w:r w:rsidR="00B369F7">
        <w:rPr>
          <w:position w:val="-12"/>
          <w:szCs w:val="28"/>
        </w:rPr>
        <w:t>(</w:t>
      </w:r>
      <w:r>
        <w:rPr>
          <w:position w:val="-12"/>
          <w:szCs w:val="28"/>
        </w:rPr>
        <w:t>рис.4.5)</w:t>
      </w: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64614B" w:rsidRDefault="00B369F7" w:rsidP="00B369F7">
      <w:pPr>
        <w:spacing w:line="360" w:lineRule="auto"/>
        <w:ind w:firstLine="567"/>
        <w:jc w:val="center"/>
        <w:rPr>
          <w:b/>
          <w:position w:val="-12"/>
          <w:szCs w:val="28"/>
          <w:lang w:val="uk-UA"/>
        </w:rPr>
      </w:pPr>
      <w:r>
        <w:rPr>
          <w:noProof/>
        </w:rPr>
        <w:drawing>
          <wp:inline distT="0" distB="0" distL="0" distR="0">
            <wp:extent cx="4321834" cy="34574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4"/>
                    <a:srcRect t="15866" r="51296" b="19712"/>
                    <a:stretch/>
                  </pic:blipFill>
                  <pic:spPr bwMode="auto">
                    <a:xfrm>
                      <a:off x="0" y="0"/>
                      <a:ext cx="4326474" cy="3461181"/>
                    </a:xfrm>
                    <a:prstGeom prst="rect">
                      <a:avLst/>
                    </a:prstGeom>
                    <a:ln>
                      <a:noFill/>
                    </a:ln>
                    <a:extLst>
                      <a:ext uri="{53640926-AAD7-44D8-BBD7-CCE9431645EC}">
                        <a14:shadowObscured xmlns:a14="http://schemas.microsoft.com/office/drawing/2010/main"/>
                      </a:ext>
                    </a:extLst>
                  </pic:spPr>
                </pic:pic>
              </a:graphicData>
            </a:graphic>
          </wp:inline>
        </w:drawing>
      </w:r>
    </w:p>
    <w:p w:rsidR="00B369F7" w:rsidRDefault="00B369F7" w:rsidP="00B369F7">
      <w:pPr>
        <w:spacing w:line="360" w:lineRule="auto"/>
        <w:ind w:firstLine="567"/>
        <w:jc w:val="center"/>
        <w:rPr>
          <w:position w:val="-12"/>
          <w:szCs w:val="28"/>
          <w:lang w:val="uk-UA"/>
        </w:rPr>
      </w:pPr>
      <w:r>
        <w:rPr>
          <w:position w:val="-12"/>
          <w:szCs w:val="28"/>
          <w:lang w:val="uk-UA"/>
        </w:rPr>
        <w:t>Рис.4.4 Мнемосхема тренду витрати палива.</w:t>
      </w:r>
    </w:p>
    <w:p w:rsidR="00B369F7" w:rsidRDefault="00B369F7" w:rsidP="00B369F7">
      <w:pPr>
        <w:spacing w:line="360" w:lineRule="auto"/>
        <w:ind w:firstLine="708"/>
        <w:rPr>
          <w:lang w:val="uk-UA"/>
        </w:rPr>
      </w:pPr>
      <w:r w:rsidRPr="00B369F7">
        <w:rPr>
          <w:lang w:val="uk-UA"/>
        </w:rPr>
        <w:t>На шкалі (ГЕ Повзунок) відображує значення витрати пари; параметри для об’єкта - Ко</w:t>
      </w:r>
      <w:r w:rsidRPr="00B369F7">
        <w:rPr>
          <w:lang w:val="en-US"/>
        </w:rPr>
        <w:t>b</w:t>
      </w:r>
      <w:r w:rsidRPr="00B369F7">
        <w:rPr>
          <w:lang w:val="uk-UA"/>
        </w:rPr>
        <w:t xml:space="preserve"> – коефіцієнт підсилення об’єкта, То</w:t>
      </w:r>
      <w:r w:rsidRPr="00B369F7">
        <w:rPr>
          <w:lang w:val="en-US"/>
        </w:rPr>
        <w:t>b</w:t>
      </w:r>
      <w:r w:rsidRPr="00B369F7">
        <w:rPr>
          <w:lang w:val="uk-UA"/>
        </w:rPr>
        <w:t xml:space="preserve"> – постійна часу об’єкта, Та</w:t>
      </w:r>
      <w:r w:rsidRPr="00B369F7">
        <w:rPr>
          <w:lang w:val="en-US"/>
        </w:rPr>
        <w:t>u</w:t>
      </w:r>
      <w:r w:rsidRPr="00B369F7">
        <w:rPr>
          <w:lang w:val="uk-UA"/>
        </w:rPr>
        <w:t xml:space="preserve"> – час чистого запізнення об’єкта; параметри для регулятора - К</w:t>
      </w:r>
      <w:r w:rsidRPr="00B369F7">
        <w:rPr>
          <w:lang w:val="en-US"/>
        </w:rPr>
        <w:t>r</w:t>
      </w:r>
      <w:r w:rsidRPr="00B369F7">
        <w:rPr>
          <w:lang w:val="uk-UA"/>
        </w:rPr>
        <w:t xml:space="preserve"> – коефіцієнт підсилення другого регулятора, Ті – час інтегрування другого регулятора. За роботу тренда відповідає «Програма 1». Вона дозволяє стабілізувати температуру газу як в ручному режимі - вводити налагоджувальні параметри для регулятора та для об’єкта безпосередньо на мнемосхемі тренда, так і в автоматичному режимі - задавши один раз параметри регулятора та об’єкта в програмі. Змінюючи параметри регулятора та об’єкта, можна отримати як стійкі – коливальні та аперіодичні, так і нестійкі перехідні пр</w:t>
      </w:r>
      <w:r>
        <w:rPr>
          <w:lang w:val="uk-UA"/>
        </w:rPr>
        <w:t>оцеси відображення значення витрати палива</w:t>
      </w:r>
      <w:r w:rsidRPr="00B369F7">
        <w:rPr>
          <w:lang w:val="uk-UA"/>
        </w:rPr>
        <w:t xml:space="preserve"> на тренді.</w:t>
      </w:r>
    </w:p>
    <w:p w:rsidR="00925F8E" w:rsidRDefault="00925F8E" w:rsidP="00B369F7">
      <w:pPr>
        <w:spacing w:line="360" w:lineRule="auto"/>
        <w:ind w:firstLine="708"/>
        <w:rPr>
          <w:lang w:val="uk-UA"/>
        </w:rPr>
      </w:pPr>
      <w:r>
        <w:rPr>
          <w:lang w:val="uk-UA"/>
        </w:rPr>
        <w:t>Робота засувок реалізована на мові програмування</w:t>
      </w:r>
      <w:r>
        <w:t xml:space="preserve"> техно </w:t>
      </w:r>
      <w:r>
        <w:rPr>
          <w:lang w:val="en-US"/>
        </w:rPr>
        <w:t>ST</w:t>
      </w:r>
      <w:r w:rsidRPr="00581295">
        <w:t xml:space="preserve"> </w:t>
      </w:r>
      <w:r>
        <w:t xml:space="preserve">та </w:t>
      </w:r>
      <w:r>
        <w:rPr>
          <w:lang w:val="uk-UA"/>
        </w:rPr>
        <w:t>має наступний вигляд (рис.4.5)</w:t>
      </w:r>
    </w:p>
    <w:p w:rsidR="00925F8E" w:rsidRDefault="00925F8E" w:rsidP="00925F8E">
      <w:pPr>
        <w:spacing w:line="360" w:lineRule="auto"/>
        <w:ind w:firstLine="708"/>
        <w:jc w:val="center"/>
        <w:rPr>
          <w:lang w:val="uk-UA"/>
        </w:rPr>
      </w:pPr>
      <w:r>
        <w:rPr>
          <w:noProof/>
        </w:rPr>
        <w:drawing>
          <wp:inline distT="0" distB="0" distL="0" distR="0">
            <wp:extent cx="3933646" cy="31332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5"/>
                    <a:srcRect l="54375" t="10577" r="12041" b="45192"/>
                    <a:stretch/>
                  </pic:blipFill>
                  <pic:spPr bwMode="auto">
                    <a:xfrm>
                      <a:off x="0" y="0"/>
                      <a:ext cx="3937869" cy="3136659"/>
                    </a:xfrm>
                    <a:prstGeom prst="rect">
                      <a:avLst/>
                    </a:prstGeom>
                    <a:ln>
                      <a:noFill/>
                    </a:ln>
                    <a:extLst>
                      <a:ext uri="{53640926-AAD7-44D8-BBD7-CCE9431645EC}">
                        <a14:shadowObscured xmlns:a14="http://schemas.microsoft.com/office/drawing/2010/main"/>
                      </a:ext>
                    </a:extLst>
                  </pic:spPr>
                </pic:pic>
              </a:graphicData>
            </a:graphic>
          </wp:inline>
        </w:drawing>
      </w:r>
    </w:p>
    <w:p w:rsidR="00925F8E" w:rsidRPr="00581295" w:rsidRDefault="00925F8E" w:rsidP="00925F8E">
      <w:pPr>
        <w:spacing w:line="360" w:lineRule="auto"/>
        <w:ind w:firstLine="708"/>
        <w:jc w:val="center"/>
      </w:pPr>
      <w:r>
        <w:rPr>
          <w:lang w:val="uk-UA"/>
        </w:rPr>
        <w:t>Р</w:t>
      </w:r>
      <w:r w:rsidR="00893975">
        <w:rPr>
          <w:lang w:val="uk-UA"/>
        </w:rPr>
        <w:t>ис.4.5</w:t>
      </w:r>
      <w:r>
        <w:rPr>
          <w:lang w:val="uk-UA"/>
        </w:rPr>
        <w:t xml:space="preserve"> Програма засувок мовою програмування </w:t>
      </w:r>
      <w:r>
        <w:t xml:space="preserve">техно </w:t>
      </w:r>
      <w:r>
        <w:rPr>
          <w:lang w:val="en-US"/>
        </w:rPr>
        <w:t>ST</w:t>
      </w:r>
    </w:p>
    <w:p w:rsidR="00893975" w:rsidRDefault="00893975" w:rsidP="00925F8E">
      <w:pPr>
        <w:spacing w:line="360" w:lineRule="auto"/>
        <w:ind w:firstLine="708"/>
        <w:jc w:val="center"/>
        <w:rPr>
          <w:lang w:val="en-US"/>
        </w:rPr>
      </w:pPr>
      <w:r>
        <w:rPr>
          <w:noProof/>
        </w:rPr>
        <w:drawing>
          <wp:inline distT="0" distB="0" distL="0" distR="0">
            <wp:extent cx="2847975" cy="2105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a:stretch>
                      <a:fillRect/>
                    </a:stretch>
                  </pic:blipFill>
                  <pic:spPr>
                    <a:xfrm>
                      <a:off x="0" y="0"/>
                      <a:ext cx="2847975" cy="2105025"/>
                    </a:xfrm>
                    <a:prstGeom prst="rect">
                      <a:avLst/>
                    </a:prstGeom>
                  </pic:spPr>
                </pic:pic>
              </a:graphicData>
            </a:graphic>
          </wp:inline>
        </w:drawing>
      </w:r>
    </w:p>
    <w:p w:rsidR="00893975" w:rsidRDefault="00893975" w:rsidP="00925F8E">
      <w:pPr>
        <w:spacing w:line="360" w:lineRule="auto"/>
        <w:ind w:firstLine="708"/>
        <w:jc w:val="center"/>
        <w:rPr>
          <w:lang w:val="uk-UA"/>
        </w:rPr>
      </w:pPr>
      <w:r>
        <w:t xml:space="preserve">Рис.4.6 Оверлей </w:t>
      </w:r>
      <w:proofErr w:type="spellStart"/>
      <w:r>
        <w:t>засувки</w:t>
      </w:r>
      <w:proofErr w:type="spellEnd"/>
      <w:r>
        <w:t xml:space="preserve"> в </w:t>
      </w:r>
      <w:proofErr w:type="spellStart"/>
      <w:r>
        <w:t>динаміці</w:t>
      </w:r>
      <w:proofErr w:type="spellEnd"/>
      <w:r>
        <w:t>.</w:t>
      </w:r>
    </w:p>
    <w:p w:rsidR="00893975" w:rsidRDefault="00893975" w:rsidP="00925F8E">
      <w:pPr>
        <w:spacing w:line="360" w:lineRule="auto"/>
        <w:ind w:firstLine="708"/>
        <w:jc w:val="center"/>
        <w:rPr>
          <w:lang w:val="uk-UA"/>
        </w:rPr>
      </w:pPr>
    </w:p>
    <w:p w:rsidR="00893975" w:rsidRDefault="00893975" w:rsidP="00925F8E">
      <w:pPr>
        <w:spacing w:line="360" w:lineRule="auto"/>
        <w:ind w:firstLine="708"/>
        <w:jc w:val="center"/>
        <w:rPr>
          <w:lang w:val="uk-UA"/>
        </w:rPr>
      </w:pPr>
    </w:p>
    <w:p w:rsidR="00893975" w:rsidRPr="00893975" w:rsidRDefault="00893975" w:rsidP="00925F8E">
      <w:pPr>
        <w:spacing w:line="360" w:lineRule="auto"/>
        <w:ind w:firstLine="708"/>
        <w:jc w:val="center"/>
        <w:rPr>
          <w:lang w:val="uk-UA"/>
        </w:rPr>
      </w:pPr>
    </w:p>
    <w:p w:rsidR="00893975" w:rsidRDefault="00893975" w:rsidP="00893975">
      <w:pPr>
        <w:spacing w:line="360" w:lineRule="auto"/>
        <w:ind w:firstLine="708"/>
        <w:jc w:val="left"/>
        <w:rPr>
          <w:lang w:val="uk-UA"/>
        </w:rPr>
      </w:pPr>
      <w:r>
        <w:rPr>
          <w:noProof/>
        </w:rPr>
        <w:drawing>
          <wp:inline distT="0" distB="0" distL="0" distR="0">
            <wp:extent cx="5529532" cy="37358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7"/>
                    <a:srcRect t="7487" r="29715" b="13527"/>
                    <a:stretch/>
                  </pic:blipFill>
                  <pic:spPr bwMode="auto">
                    <a:xfrm>
                      <a:off x="0" y="0"/>
                      <a:ext cx="5529445" cy="3735803"/>
                    </a:xfrm>
                    <a:prstGeom prst="rect">
                      <a:avLst/>
                    </a:prstGeom>
                    <a:ln>
                      <a:noFill/>
                    </a:ln>
                    <a:extLst>
                      <a:ext uri="{53640926-AAD7-44D8-BBD7-CCE9431645EC}">
                        <a14:shadowObscured xmlns:a14="http://schemas.microsoft.com/office/drawing/2010/main"/>
                      </a:ext>
                    </a:extLst>
                  </pic:spPr>
                </pic:pic>
              </a:graphicData>
            </a:graphic>
          </wp:inline>
        </w:drawing>
      </w:r>
    </w:p>
    <w:p w:rsidR="00893975" w:rsidRPr="00893975" w:rsidRDefault="00893975" w:rsidP="00925F8E">
      <w:pPr>
        <w:spacing w:line="360" w:lineRule="auto"/>
        <w:ind w:firstLine="708"/>
        <w:jc w:val="center"/>
        <w:rPr>
          <w:lang w:val="uk-UA"/>
        </w:rPr>
      </w:pPr>
      <w:r>
        <w:rPr>
          <w:lang w:val="uk-UA"/>
        </w:rPr>
        <w:t>4.7 Головна мнемосхема в динамічному режимі роботи</w:t>
      </w:r>
    </w:p>
    <w:p w:rsidR="00B369F7" w:rsidRPr="00B369F7" w:rsidRDefault="00B369F7" w:rsidP="00B369F7">
      <w:pPr>
        <w:spacing w:line="360" w:lineRule="auto"/>
        <w:ind w:firstLine="567"/>
        <w:jc w:val="center"/>
        <w:rPr>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A129FB">
      <w:pPr>
        <w:spacing w:line="360" w:lineRule="auto"/>
        <w:ind w:firstLine="567"/>
        <w:rPr>
          <w:b/>
          <w:position w:val="-12"/>
          <w:szCs w:val="28"/>
          <w:lang w:val="uk-UA"/>
        </w:rPr>
      </w:pPr>
    </w:p>
    <w:p w:rsidR="0064614B" w:rsidRDefault="0064614B" w:rsidP="001C07EF">
      <w:pPr>
        <w:spacing w:line="360" w:lineRule="auto"/>
        <w:rPr>
          <w:b/>
          <w:position w:val="-12"/>
          <w:szCs w:val="28"/>
          <w:lang w:val="uk-UA"/>
        </w:rPr>
      </w:pPr>
    </w:p>
    <w:p w:rsidR="00EA74F1" w:rsidRDefault="00EA74F1" w:rsidP="00A129FB">
      <w:pPr>
        <w:spacing w:line="360" w:lineRule="auto"/>
        <w:ind w:firstLine="567"/>
        <w:rPr>
          <w:b/>
          <w:position w:val="-12"/>
          <w:szCs w:val="28"/>
          <w:lang w:val="uk-UA"/>
        </w:rPr>
      </w:pPr>
    </w:p>
    <w:p w:rsidR="00EA74F1" w:rsidRDefault="00EA74F1" w:rsidP="00A129FB">
      <w:pPr>
        <w:spacing w:line="360" w:lineRule="auto"/>
        <w:ind w:firstLine="567"/>
        <w:rPr>
          <w:b/>
          <w:position w:val="-12"/>
          <w:szCs w:val="28"/>
          <w:lang w:val="uk-UA"/>
        </w:rPr>
      </w:pPr>
    </w:p>
    <w:p w:rsidR="00EA74F1" w:rsidRDefault="00EA74F1" w:rsidP="00A129FB">
      <w:pPr>
        <w:spacing w:line="360" w:lineRule="auto"/>
        <w:ind w:firstLine="567"/>
        <w:rPr>
          <w:b/>
          <w:position w:val="-12"/>
          <w:szCs w:val="28"/>
          <w:lang w:val="uk-UA"/>
        </w:rPr>
      </w:pPr>
    </w:p>
    <w:p w:rsidR="00EA74F1" w:rsidRDefault="00EA74F1" w:rsidP="00A129FB">
      <w:pPr>
        <w:spacing w:line="360" w:lineRule="auto"/>
        <w:ind w:firstLine="567"/>
        <w:rPr>
          <w:b/>
          <w:position w:val="-12"/>
          <w:szCs w:val="28"/>
          <w:lang w:val="uk-UA"/>
        </w:rPr>
      </w:pPr>
    </w:p>
    <w:p w:rsidR="00EA74F1" w:rsidRDefault="00EA74F1" w:rsidP="00A129FB">
      <w:pPr>
        <w:spacing w:line="360" w:lineRule="auto"/>
        <w:ind w:firstLine="567"/>
        <w:rPr>
          <w:b/>
          <w:position w:val="-12"/>
          <w:szCs w:val="28"/>
          <w:lang w:val="uk-UA"/>
        </w:rPr>
      </w:pPr>
    </w:p>
    <w:p w:rsidR="00EA74F1" w:rsidRDefault="00EA74F1" w:rsidP="00A129FB">
      <w:pPr>
        <w:spacing w:line="360" w:lineRule="auto"/>
        <w:ind w:firstLine="567"/>
        <w:rPr>
          <w:b/>
          <w:position w:val="-12"/>
          <w:szCs w:val="28"/>
          <w:lang w:val="uk-UA"/>
        </w:rPr>
      </w:pPr>
    </w:p>
    <w:p w:rsidR="00893975" w:rsidRPr="00581295" w:rsidRDefault="00893975" w:rsidP="00A129FB">
      <w:pPr>
        <w:spacing w:line="360" w:lineRule="auto"/>
        <w:ind w:firstLine="567"/>
        <w:rPr>
          <w:b/>
          <w:position w:val="-12"/>
          <w:szCs w:val="28"/>
        </w:rPr>
      </w:pPr>
    </w:p>
    <w:p w:rsidR="00893975" w:rsidRPr="00581295" w:rsidRDefault="00893975" w:rsidP="00A129FB">
      <w:pPr>
        <w:spacing w:line="360" w:lineRule="auto"/>
        <w:ind w:firstLine="567"/>
        <w:rPr>
          <w:b/>
          <w:position w:val="-12"/>
          <w:szCs w:val="28"/>
        </w:rPr>
      </w:pPr>
    </w:p>
    <w:p w:rsidR="00893975" w:rsidRPr="00581295" w:rsidRDefault="00893975" w:rsidP="00A129FB">
      <w:pPr>
        <w:spacing w:line="360" w:lineRule="auto"/>
        <w:ind w:firstLine="567"/>
        <w:rPr>
          <w:b/>
          <w:position w:val="-12"/>
          <w:szCs w:val="28"/>
        </w:rPr>
      </w:pPr>
    </w:p>
    <w:p w:rsidR="00893975" w:rsidRPr="00581295" w:rsidRDefault="00893975" w:rsidP="00A129FB">
      <w:pPr>
        <w:spacing w:line="360" w:lineRule="auto"/>
        <w:ind w:firstLine="567"/>
        <w:rPr>
          <w:b/>
          <w:position w:val="-12"/>
          <w:szCs w:val="28"/>
        </w:rPr>
      </w:pPr>
    </w:p>
    <w:p w:rsidR="00893975" w:rsidRPr="00581295" w:rsidRDefault="00893975" w:rsidP="00A129FB">
      <w:pPr>
        <w:spacing w:line="360" w:lineRule="auto"/>
        <w:ind w:firstLine="567"/>
        <w:rPr>
          <w:b/>
          <w:position w:val="-12"/>
          <w:szCs w:val="28"/>
        </w:rPr>
      </w:pPr>
    </w:p>
    <w:p w:rsidR="00893975" w:rsidRPr="00581295" w:rsidRDefault="00893975" w:rsidP="00A129FB">
      <w:pPr>
        <w:spacing w:line="360" w:lineRule="auto"/>
        <w:ind w:firstLine="567"/>
        <w:rPr>
          <w:b/>
          <w:position w:val="-12"/>
          <w:szCs w:val="28"/>
        </w:rPr>
      </w:pPr>
    </w:p>
    <w:p w:rsidR="00A129FB" w:rsidRPr="00E8791E" w:rsidRDefault="005C725E" w:rsidP="00A129FB">
      <w:pPr>
        <w:spacing w:line="360" w:lineRule="auto"/>
        <w:ind w:firstLine="567"/>
        <w:rPr>
          <w:b/>
          <w:position w:val="-12"/>
          <w:szCs w:val="28"/>
          <w:lang w:val="uk-UA"/>
        </w:rPr>
      </w:pPr>
      <w:r>
        <w:rPr>
          <w:b/>
          <w:position w:val="-12"/>
          <w:szCs w:val="28"/>
          <w:lang w:val="uk-UA"/>
        </w:rPr>
        <w:t>РОЗДІЛ 5</w:t>
      </w:r>
      <w:r w:rsidR="00A129FB" w:rsidRPr="00E8791E">
        <w:rPr>
          <w:b/>
          <w:position w:val="-12"/>
          <w:szCs w:val="28"/>
          <w:lang w:val="uk-UA"/>
        </w:rPr>
        <w:t>. ЗАХОДИ З ОХОРОНИ ПРАЦІ ТА НАДЗВИЧАЙНИХ СИТУАЦІЙ</w:t>
      </w:r>
    </w:p>
    <w:p w:rsidR="00A129FB" w:rsidRPr="00E8791E" w:rsidRDefault="005C725E" w:rsidP="00A129FB">
      <w:pPr>
        <w:tabs>
          <w:tab w:val="left" w:pos="7560"/>
        </w:tabs>
        <w:spacing w:line="360" w:lineRule="auto"/>
        <w:ind w:right="180"/>
        <w:rPr>
          <w:b/>
          <w:bCs/>
          <w:szCs w:val="28"/>
          <w:lang w:val="uk-UA"/>
        </w:rPr>
      </w:pPr>
      <w:r>
        <w:rPr>
          <w:b/>
          <w:bCs/>
          <w:szCs w:val="28"/>
          <w:lang w:val="uk-UA"/>
        </w:rPr>
        <w:t>5</w:t>
      </w:r>
      <w:r w:rsidR="00A129FB" w:rsidRPr="00E8791E">
        <w:rPr>
          <w:b/>
          <w:bCs/>
          <w:szCs w:val="28"/>
          <w:lang w:val="uk-UA"/>
        </w:rPr>
        <w:t>.1 Загальні положення</w:t>
      </w:r>
      <w:r w:rsidR="00A129FB" w:rsidRPr="00E8791E">
        <w:rPr>
          <w:b/>
          <w:bCs/>
          <w:szCs w:val="28"/>
          <w:lang w:val="uk-UA"/>
        </w:rPr>
        <w:tab/>
      </w:r>
    </w:p>
    <w:p w:rsidR="00A129FB" w:rsidRPr="00E8791E" w:rsidRDefault="00A129FB" w:rsidP="00A129FB">
      <w:pPr>
        <w:tabs>
          <w:tab w:val="left" w:pos="7560"/>
        </w:tabs>
        <w:spacing w:line="360" w:lineRule="auto"/>
        <w:ind w:right="57" w:firstLine="113"/>
        <w:rPr>
          <w:bCs/>
          <w:szCs w:val="28"/>
          <w:lang w:val="uk-UA"/>
        </w:rPr>
      </w:pPr>
      <w:r w:rsidRPr="00E8791E">
        <w:rPr>
          <w:bCs/>
          <w:szCs w:val="28"/>
          <w:lang w:val="uk-UA"/>
        </w:rPr>
        <w:t xml:space="preserve">        Охорона праці - це система правових, соціально-економічних, організаційно-технічних, санітарно-гігієнічних та лікувально- профілактичних заходів і засобів, спрямованих на збереження здоров’я, працездатності людини в процесі праці. Згідно з Законом України «Про охорону праці» розроблені і введені в дію правила техніки безпеки, санітарії, норми положення, інструкції, дотримання яких забезпечує безпеку виробничого середовища, трудового процесу, </w:t>
      </w:r>
      <w:r>
        <w:rPr>
          <w:bCs/>
          <w:szCs w:val="28"/>
          <w:lang w:val="uk-UA"/>
        </w:rPr>
        <w:t>виробничого устаткування, знаряд</w:t>
      </w:r>
      <w:r w:rsidRPr="00E8791E">
        <w:rPr>
          <w:bCs/>
          <w:szCs w:val="28"/>
          <w:lang w:val="uk-UA"/>
        </w:rPr>
        <w:t xml:space="preserve">дів праці. Працівник повинен дбати про особисту безпеку та здоров’я оточуючих людей. </w:t>
      </w:r>
    </w:p>
    <w:p w:rsidR="00A129FB" w:rsidRPr="000E0139" w:rsidRDefault="00A129FB" w:rsidP="00A129FB">
      <w:pPr>
        <w:spacing w:line="360" w:lineRule="auto"/>
        <w:ind w:firstLine="567"/>
        <w:rPr>
          <w:bCs/>
          <w:szCs w:val="28"/>
          <w:lang w:val="uk-UA"/>
        </w:rPr>
      </w:pPr>
      <w:r w:rsidRPr="000E0139">
        <w:rPr>
          <w:bCs/>
          <w:szCs w:val="28"/>
          <w:lang w:val="uk-UA"/>
        </w:rPr>
        <w:t>Перелік особливо небезпечних місць на робочому місці:</w:t>
      </w:r>
    </w:p>
    <w:p w:rsidR="00A129FB" w:rsidRPr="000E0139" w:rsidRDefault="00A129FB" w:rsidP="00A129FB">
      <w:pPr>
        <w:spacing w:line="360" w:lineRule="auto"/>
        <w:ind w:firstLine="567"/>
        <w:rPr>
          <w:bCs/>
          <w:szCs w:val="28"/>
          <w:lang w:val="uk-UA"/>
        </w:rPr>
      </w:pPr>
      <w:r w:rsidRPr="000E0139">
        <w:rPr>
          <w:bCs/>
          <w:szCs w:val="28"/>
          <w:lang w:val="uk-UA"/>
        </w:rPr>
        <w:t>- піч первинного риформінгу, допоміжний котел, підігрівач природного</w:t>
      </w:r>
    </w:p>
    <w:p w:rsidR="00A129FB" w:rsidRPr="000E0139" w:rsidRDefault="00A129FB" w:rsidP="00A129FB">
      <w:pPr>
        <w:spacing w:line="360" w:lineRule="auto"/>
        <w:ind w:firstLine="567"/>
        <w:rPr>
          <w:bCs/>
          <w:szCs w:val="28"/>
          <w:lang w:val="uk-UA"/>
        </w:rPr>
      </w:pPr>
      <w:r w:rsidRPr="000E0139">
        <w:rPr>
          <w:bCs/>
          <w:szCs w:val="28"/>
          <w:lang w:val="uk-UA"/>
        </w:rPr>
        <w:t>газу - блок А (можливе виділення метану, викид полум'я з пальників);</w:t>
      </w:r>
    </w:p>
    <w:p w:rsidR="00A129FB" w:rsidRPr="000E0139" w:rsidRDefault="00A129FB" w:rsidP="00A129FB">
      <w:pPr>
        <w:spacing w:line="360" w:lineRule="auto"/>
        <w:ind w:firstLine="567"/>
        <w:rPr>
          <w:bCs/>
          <w:szCs w:val="28"/>
          <w:lang w:val="uk-UA"/>
        </w:rPr>
      </w:pPr>
      <w:r>
        <w:rPr>
          <w:bCs/>
          <w:szCs w:val="28"/>
          <w:lang w:val="uk-UA"/>
        </w:rPr>
        <w:t>- всі</w:t>
      </w:r>
      <w:r w:rsidRPr="000E0139">
        <w:rPr>
          <w:bCs/>
          <w:szCs w:val="28"/>
          <w:lang w:val="uk-UA"/>
        </w:rPr>
        <w:t xml:space="preserve"> позначки і майданчики риформінгу і конверсії оксиду вуглецю - блок А (можливе виділення метану, водню, оксиду вуглецю, термічний опік при прориві пари та гарячої води);</w:t>
      </w:r>
    </w:p>
    <w:p w:rsidR="00A129FB" w:rsidRPr="000E0139" w:rsidRDefault="00A129FB" w:rsidP="00A129FB">
      <w:pPr>
        <w:spacing w:line="360" w:lineRule="auto"/>
        <w:ind w:firstLine="567"/>
        <w:rPr>
          <w:bCs/>
          <w:szCs w:val="28"/>
          <w:lang w:val="uk-UA"/>
        </w:rPr>
      </w:pPr>
      <w:r>
        <w:rPr>
          <w:bCs/>
          <w:szCs w:val="28"/>
          <w:lang w:val="uk-UA"/>
        </w:rPr>
        <w:t>- всі</w:t>
      </w:r>
      <w:r w:rsidRPr="000E0139">
        <w:rPr>
          <w:bCs/>
          <w:szCs w:val="28"/>
          <w:lang w:val="uk-UA"/>
        </w:rPr>
        <w:t xml:space="preserve"> поз</w:t>
      </w:r>
      <w:r>
        <w:rPr>
          <w:bCs/>
          <w:szCs w:val="28"/>
          <w:lang w:val="uk-UA"/>
        </w:rPr>
        <w:t>начки і майданчики головною есто</w:t>
      </w:r>
      <w:r w:rsidRPr="000E0139">
        <w:rPr>
          <w:bCs/>
          <w:szCs w:val="28"/>
          <w:lang w:val="uk-UA"/>
        </w:rPr>
        <w:t>кади - блоки Б, Г (можливе виділення метану, водню, аміаку, діоксиду вуглецю, гідразингідрату, термічний опік при прориві пари та гарячої води);</w:t>
      </w:r>
    </w:p>
    <w:p w:rsidR="00A129FB" w:rsidRPr="000E0139" w:rsidRDefault="00A129FB" w:rsidP="00A129FB">
      <w:pPr>
        <w:spacing w:line="360" w:lineRule="auto"/>
        <w:ind w:firstLine="567"/>
        <w:rPr>
          <w:bCs/>
          <w:szCs w:val="28"/>
          <w:lang w:val="uk-UA"/>
        </w:rPr>
      </w:pPr>
      <w:r>
        <w:rPr>
          <w:bCs/>
          <w:szCs w:val="28"/>
          <w:lang w:val="uk-UA"/>
        </w:rPr>
        <w:t>- всі</w:t>
      </w:r>
      <w:r w:rsidRPr="000E0139">
        <w:rPr>
          <w:bCs/>
          <w:szCs w:val="28"/>
          <w:lang w:val="uk-UA"/>
        </w:rPr>
        <w:t xml:space="preserve"> позначки і майданчики очищення газу від СО2 - блок Б (можливе виділ</w:t>
      </w:r>
      <w:r>
        <w:rPr>
          <w:bCs/>
          <w:szCs w:val="28"/>
          <w:lang w:val="uk-UA"/>
        </w:rPr>
        <w:t xml:space="preserve">ення водню, розчину « Карсол </w:t>
      </w:r>
      <w:r w:rsidRPr="000E0139">
        <w:rPr>
          <w:bCs/>
          <w:szCs w:val="28"/>
          <w:lang w:val="uk-UA"/>
        </w:rPr>
        <w:t>», діоксиду вуглецю, термічний опік при прориві пара);</w:t>
      </w:r>
    </w:p>
    <w:p w:rsidR="00A129FB" w:rsidRPr="000E0139" w:rsidRDefault="00A129FB" w:rsidP="00A129FB">
      <w:pPr>
        <w:spacing w:line="360" w:lineRule="auto"/>
        <w:ind w:firstLine="567"/>
        <w:rPr>
          <w:bCs/>
          <w:szCs w:val="28"/>
          <w:lang w:val="uk-UA"/>
        </w:rPr>
      </w:pPr>
      <w:r w:rsidRPr="000E0139">
        <w:rPr>
          <w:bCs/>
          <w:szCs w:val="28"/>
          <w:lang w:val="uk-UA"/>
        </w:rPr>
        <w:t>- кабельні канали, колодязі цеху (зниження концентрації кисню нижче</w:t>
      </w:r>
    </w:p>
    <w:p w:rsidR="00A129FB" w:rsidRPr="000E0139" w:rsidRDefault="00A129FB" w:rsidP="00A129FB">
      <w:pPr>
        <w:spacing w:line="360" w:lineRule="auto"/>
        <w:ind w:firstLine="567"/>
        <w:rPr>
          <w:bCs/>
          <w:szCs w:val="28"/>
          <w:lang w:val="uk-UA"/>
        </w:rPr>
      </w:pPr>
      <w:r w:rsidRPr="000E0139">
        <w:rPr>
          <w:bCs/>
          <w:szCs w:val="28"/>
          <w:lang w:val="uk-UA"/>
        </w:rPr>
        <w:t>20% об.);</w:t>
      </w:r>
    </w:p>
    <w:p w:rsidR="00A129FB" w:rsidRDefault="00A129FB" w:rsidP="00A129FB">
      <w:pPr>
        <w:spacing w:line="360" w:lineRule="auto"/>
        <w:ind w:firstLine="567"/>
        <w:rPr>
          <w:bCs/>
          <w:szCs w:val="28"/>
          <w:lang w:val="uk-UA"/>
        </w:rPr>
      </w:pPr>
      <w:r w:rsidRPr="000E0139">
        <w:rPr>
          <w:bCs/>
          <w:szCs w:val="28"/>
          <w:lang w:val="uk-UA"/>
        </w:rPr>
        <w:t xml:space="preserve">- приміщення газоаналізаторних (можливе виділення </w:t>
      </w:r>
      <w:r>
        <w:rPr>
          <w:bCs/>
          <w:szCs w:val="28"/>
          <w:lang w:val="uk-UA"/>
        </w:rPr>
        <w:t>метану, оксиду вуглецю, водню);</w:t>
      </w:r>
    </w:p>
    <w:p w:rsidR="00A129FB" w:rsidRPr="000E0139" w:rsidRDefault="00A129FB" w:rsidP="00A129FB">
      <w:pPr>
        <w:spacing w:line="360" w:lineRule="auto"/>
        <w:ind w:firstLine="567"/>
        <w:rPr>
          <w:bCs/>
          <w:szCs w:val="28"/>
          <w:lang w:val="uk-UA"/>
        </w:rPr>
      </w:pPr>
      <w:r w:rsidRPr="000E0139">
        <w:rPr>
          <w:bCs/>
          <w:szCs w:val="28"/>
          <w:lang w:val="uk-UA"/>
        </w:rPr>
        <w:t>Апаратик - універсал зобов'язаний знати розташування засобів пожежогасіння на робочому місці і вміти ними користуватися.</w:t>
      </w:r>
    </w:p>
    <w:p w:rsidR="00A129FB" w:rsidRPr="000E0139" w:rsidRDefault="00A129FB" w:rsidP="00A129FB">
      <w:pPr>
        <w:spacing w:line="360" w:lineRule="auto"/>
        <w:ind w:firstLine="567"/>
        <w:rPr>
          <w:bCs/>
          <w:szCs w:val="28"/>
          <w:lang w:val="uk-UA"/>
        </w:rPr>
      </w:pPr>
      <w:r w:rsidRPr="000E0139">
        <w:rPr>
          <w:bCs/>
          <w:szCs w:val="28"/>
          <w:lang w:val="uk-UA"/>
        </w:rPr>
        <w:t xml:space="preserve"> При появі вібрації або шумів, невластивих роботі насосів, турбін, димососів - обладнання зупинити.</w:t>
      </w:r>
    </w:p>
    <w:p w:rsidR="00A129FB" w:rsidRPr="000E0139" w:rsidRDefault="00A129FB" w:rsidP="00A129FB">
      <w:pPr>
        <w:spacing w:line="360" w:lineRule="auto"/>
        <w:ind w:firstLine="567"/>
        <w:rPr>
          <w:bCs/>
          <w:szCs w:val="28"/>
          <w:lang w:val="uk-UA"/>
        </w:rPr>
      </w:pPr>
      <w:r w:rsidRPr="000E0139">
        <w:rPr>
          <w:bCs/>
          <w:szCs w:val="28"/>
          <w:lang w:val="uk-UA"/>
        </w:rPr>
        <w:t>Утримувати в чистоті робоче місце, вживати заходів щодо усунення пропусків газу, пара, масла і ін.</w:t>
      </w:r>
    </w:p>
    <w:p w:rsidR="00A129FB" w:rsidRPr="000E0139" w:rsidRDefault="00A129FB" w:rsidP="00A129FB">
      <w:pPr>
        <w:spacing w:line="360" w:lineRule="auto"/>
        <w:ind w:firstLine="567"/>
        <w:rPr>
          <w:bCs/>
          <w:szCs w:val="28"/>
          <w:lang w:val="uk-UA"/>
        </w:rPr>
      </w:pPr>
      <w:r w:rsidRPr="000E0139">
        <w:rPr>
          <w:bCs/>
          <w:szCs w:val="28"/>
          <w:lang w:val="uk-UA"/>
        </w:rPr>
        <w:t>Всі рухомі і обертові частини машин повинні бути надійно огороджені. Включати в роботу механізми без огородження забороняється. Забороняється знімати огородження без зняття напруги з електродвигуна.</w:t>
      </w:r>
    </w:p>
    <w:p w:rsidR="00A129FB" w:rsidRPr="000E0139" w:rsidRDefault="00A129FB" w:rsidP="00A129FB">
      <w:pPr>
        <w:spacing w:line="360" w:lineRule="auto"/>
        <w:ind w:firstLine="567"/>
        <w:rPr>
          <w:bCs/>
          <w:szCs w:val="28"/>
          <w:lang w:val="uk-UA"/>
        </w:rPr>
      </w:pPr>
      <w:r w:rsidRPr="000E0139">
        <w:rPr>
          <w:bCs/>
          <w:szCs w:val="28"/>
          <w:lang w:val="uk-UA"/>
        </w:rPr>
        <w:t>Спецодяг і взуття апаратника - універсала повинні бути в справному стані і повністю застебнуті.</w:t>
      </w:r>
    </w:p>
    <w:p w:rsidR="00A129FB" w:rsidRPr="000E0139" w:rsidRDefault="00A129FB" w:rsidP="00A129FB">
      <w:pPr>
        <w:spacing w:line="360" w:lineRule="auto"/>
        <w:ind w:firstLine="567"/>
        <w:rPr>
          <w:bCs/>
          <w:szCs w:val="28"/>
          <w:lang w:val="uk-UA"/>
        </w:rPr>
      </w:pPr>
      <w:r w:rsidRPr="000E0139">
        <w:rPr>
          <w:bCs/>
          <w:szCs w:val="28"/>
          <w:lang w:val="uk-UA"/>
        </w:rPr>
        <w:t>Забороняється:</w:t>
      </w:r>
    </w:p>
    <w:p w:rsidR="00A129FB" w:rsidRPr="000E0139" w:rsidRDefault="00A129FB" w:rsidP="00A129FB">
      <w:pPr>
        <w:spacing w:line="360" w:lineRule="auto"/>
        <w:ind w:firstLine="567"/>
        <w:rPr>
          <w:bCs/>
          <w:szCs w:val="28"/>
          <w:lang w:val="uk-UA"/>
        </w:rPr>
      </w:pPr>
      <w:r w:rsidRPr="000E0139">
        <w:rPr>
          <w:bCs/>
          <w:szCs w:val="28"/>
          <w:lang w:val="uk-UA"/>
        </w:rPr>
        <w:t>- проводити ремонт обладнання чи комунікацій, що знаходяться під тиском;</w:t>
      </w:r>
    </w:p>
    <w:p w:rsidR="00A129FB" w:rsidRPr="000E0139" w:rsidRDefault="00A129FB" w:rsidP="00A129FB">
      <w:pPr>
        <w:spacing w:line="360" w:lineRule="auto"/>
        <w:ind w:firstLine="567"/>
        <w:rPr>
          <w:bCs/>
          <w:szCs w:val="28"/>
          <w:lang w:val="uk-UA"/>
        </w:rPr>
      </w:pPr>
      <w:r w:rsidRPr="000E0139">
        <w:rPr>
          <w:bCs/>
          <w:szCs w:val="28"/>
          <w:lang w:val="uk-UA"/>
        </w:rPr>
        <w:t>- виробляти підтягування з'єднань на працюючому обладнанні;</w:t>
      </w:r>
    </w:p>
    <w:p w:rsidR="00A129FB" w:rsidRPr="000E0139" w:rsidRDefault="00A129FB" w:rsidP="00A129FB">
      <w:pPr>
        <w:spacing w:line="360" w:lineRule="auto"/>
        <w:ind w:firstLine="567"/>
        <w:rPr>
          <w:bCs/>
          <w:szCs w:val="28"/>
          <w:lang w:val="uk-UA"/>
        </w:rPr>
      </w:pPr>
      <w:r w:rsidRPr="000E0139">
        <w:rPr>
          <w:bCs/>
          <w:szCs w:val="28"/>
          <w:lang w:val="uk-UA"/>
        </w:rPr>
        <w:t>- витирати обертові частини механізму;</w:t>
      </w:r>
    </w:p>
    <w:p w:rsidR="00A129FB" w:rsidRPr="000E0139" w:rsidRDefault="00A129FB" w:rsidP="00A129FB">
      <w:pPr>
        <w:spacing w:line="360" w:lineRule="auto"/>
        <w:ind w:firstLine="567"/>
        <w:rPr>
          <w:bCs/>
          <w:szCs w:val="28"/>
          <w:lang w:val="uk-UA"/>
        </w:rPr>
      </w:pPr>
      <w:r w:rsidRPr="000E0139">
        <w:rPr>
          <w:bCs/>
          <w:szCs w:val="28"/>
          <w:lang w:val="uk-UA"/>
        </w:rPr>
        <w:t>- палити у виробничих приміщеннях і на зовнішніх робочих майданчиках;</w:t>
      </w:r>
    </w:p>
    <w:p w:rsidR="00A129FB" w:rsidRPr="000E0139" w:rsidRDefault="00A129FB" w:rsidP="00A129FB">
      <w:pPr>
        <w:spacing w:line="360" w:lineRule="auto"/>
        <w:ind w:firstLine="567"/>
        <w:rPr>
          <w:bCs/>
          <w:szCs w:val="28"/>
          <w:lang w:val="uk-UA"/>
        </w:rPr>
      </w:pPr>
      <w:r w:rsidRPr="000E0139">
        <w:rPr>
          <w:bCs/>
          <w:szCs w:val="28"/>
          <w:lang w:val="uk-UA"/>
        </w:rPr>
        <w:t>- включати в роботу електрообладнання без надійного заземлення;</w:t>
      </w:r>
    </w:p>
    <w:p w:rsidR="00A129FB" w:rsidRPr="000E0139" w:rsidRDefault="00A129FB" w:rsidP="00A129FB">
      <w:pPr>
        <w:spacing w:line="360" w:lineRule="auto"/>
        <w:ind w:firstLine="567"/>
        <w:rPr>
          <w:bCs/>
          <w:szCs w:val="28"/>
          <w:lang w:val="uk-UA"/>
        </w:rPr>
      </w:pPr>
      <w:r w:rsidRPr="000E0139">
        <w:rPr>
          <w:bCs/>
          <w:szCs w:val="28"/>
          <w:lang w:val="uk-UA"/>
        </w:rPr>
        <w:t>Промаслені обтиральні матеріали зберігати тільки в металевих ящиках, призначених для цієї мети і щозміни прибирати їх з виробничих приміщень.</w:t>
      </w:r>
    </w:p>
    <w:p w:rsidR="00A129FB" w:rsidRPr="000E0139" w:rsidRDefault="00A129FB" w:rsidP="00A129FB">
      <w:pPr>
        <w:spacing w:line="360" w:lineRule="auto"/>
        <w:ind w:firstLine="567"/>
        <w:rPr>
          <w:bCs/>
          <w:szCs w:val="28"/>
          <w:lang w:val="uk-UA"/>
        </w:rPr>
      </w:pPr>
      <w:r w:rsidRPr="000E0139">
        <w:rPr>
          <w:bCs/>
          <w:szCs w:val="28"/>
          <w:lang w:val="uk-UA"/>
        </w:rPr>
        <w:t>Засмаглі електрообладнання, попередньо знеструмивши, слід гасити пожежним азотом або вуглекислотним вогнегасником.</w:t>
      </w:r>
    </w:p>
    <w:p w:rsidR="00A129FB" w:rsidRPr="000E0139" w:rsidRDefault="00A129FB" w:rsidP="00A129FB">
      <w:pPr>
        <w:spacing w:line="360" w:lineRule="auto"/>
        <w:ind w:firstLine="567"/>
        <w:rPr>
          <w:bCs/>
          <w:szCs w:val="28"/>
          <w:lang w:val="uk-UA"/>
        </w:rPr>
      </w:pPr>
      <w:r w:rsidRPr="000E0139">
        <w:rPr>
          <w:bCs/>
          <w:szCs w:val="28"/>
          <w:lang w:val="uk-UA"/>
        </w:rPr>
        <w:t>При зливі води, конденсату, при користуванні парою, гарячою водою, пожежним азотом через прогумовані шланги необхідно дотримуватися таких заходів безпеки:</w:t>
      </w:r>
    </w:p>
    <w:p w:rsidR="00A129FB" w:rsidRPr="000E0139" w:rsidRDefault="00A129FB" w:rsidP="00A129FB">
      <w:pPr>
        <w:spacing w:line="360" w:lineRule="auto"/>
        <w:ind w:firstLine="567"/>
        <w:rPr>
          <w:bCs/>
          <w:szCs w:val="28"/>
          <w:lang w:val="uk-UA"/>
        </w:rPr>
      </w:pPr>
      <w:r w:rsidRPr="000E0139">
        <w:rPr>
          <w:bCs/>
          <w:szCs w:val="28"/>
          <w:lang w:val="uk-UA"/>
        </w:rPr>
        <w:t>- внутрішній діаметр шланга повинен відповідати зовнішньому діаметру штуцера; кріплення шланга до штуцера виробляти тільки металевим хомутом, відповідним зовнішнім діаметром шланга;</w:t>
      </w:r>
    </w:p>
    <w:p w:rsidR="00A129FB" w:rsidRPr="000E0139" w:rsidRDefault="00A129FB" w:rsidP="00A129FB">
      <w:pPr>
        <w:spacing w:line="360" w:lineRule="auto"/>
        <w:ind w:firstLine="567"/>
        <w:rPr>
          <w:bCs/>
          <w:szCs w:val="28"/>
          <w:lang w:val="uk-UA"/>
        </w:rPr>
      </w:pPr>
      <w:r w:rsidRPr="000E0139">
        <w:rPr>
          <w:bCs/>
          <w:szCs w:val="28"/>
          <w:lang w:val="uk-UA"/>
        </w:rPr>
        <w:t>- з'єднання шлангів проводити за допомогою сполучної трубки і металевих хомутів;</w:t>
      </w:r>
    </w:p>
    <w:p w:rsidR="00A129FB" w:rsidRPr="000E0139" w:rsidRDefault="00A129FB" w:rsidP="00A129FB">
      <w:pPr>
        <w:spacing w:line="360" w:lineRule="auto"/>
        <w:ind w:firstLine="567"/>
        <w:rPr>
          <w:bCs/>
          <w:szCs w:val="28"/>
          <w:lang w:val="uk-UA"/>
        </w:rPr>
      </w:pPr>
      <w:r w:rsidRPr="000E0139">
        <w:rPr>
          <w:bCs/>
          <w:szCs w:val="28"/>
          <w:lang w:val="uk-UA"/>
        </w:rPr>
        <w:t>- кріплення шлангів до штуцерів і з'єднувальним трубках за допомогою дротяних скруток і інших побічних пристосувань забороняється;</w:t>
      </w:r>
    </w:p>
    <w:p w:rsidR="00A129FB" w:rsidRPr="000E0139" w:rsidRDefault="00A129FB" w:rsidP="00A129FB">
      <w:pPr>
        <w:spacing w:line="360" w:lineRule="auto"/>
        <w:ind w:firstLine="567"/>
        <w:rPr>
          <w:bCs/>
          <w:szCs w:val="28"/>
          <w:lang w:val="uk-UA"/>
        </w:rPr>
      </w:pPr>
      <w:r w:rsidRPr="000E0139">
        <w:rPr>
          <w:bCs/>
          <w:szCs w:val="28"/>
          <w:lang w:val="uk-UA"/>
        </w:rPr>
        <w:t>- при користуванні шлангами працювати в рукавицях, захисних окулярах і відповідної спецодязі;</w:t>
      </w:r>
    </w:p>
    <w:p w:rsidR="00A129FB" w:rsidRPr="000E0139" w:rsidRDefault="00A129FB" w:rsidP="00A129FB">
      <w:pPr>
        <w:spacing w:line="360" w:lineRule="auto"/>
        <w:ind w:firstLine="567"/>
        <w:rPr>
          <w:bCs/>
          <w:szCs w:val="28"/>
          <w:lang w:val="uk-UA"/>
        </w:rPr>
      </w:pPr>
      <w:r w:rsidRPr="000E0139">
        <w:rPr>
          <w:bCs/>
          <w:szCs w:val="28"/>
          <w:lang w:val="uk-UA"/>
        </w:rPr>
        <w:t>Не допускається проводити розігрів трубопроводів, що знаходяться під тиском, з метою видалення крижаних заторів. Застосування відкритого вогню для цих цілей забороняється.</w:t>
      </w:r>
    </w:p>
    <w:p w:rsidR="00A129FB" w:rsidRPr="000E0139" w:rsidRDefault="00A129FB" w:rsidP="00A129FB">
      <w:pPr>
        <w:spacing w:line="360" w:lineRule="auto"/>
        <w:ind w:firstLine="567"/>
        <w:rPr>
          <w:bCs/>
          <w:szCs w:val="28"/>
          <w:lang w:val="uk-UA"/>
        </w:rPr>
      </w:pPr>
      <w:r w:rsidRPr="000E0139">
        <w:rPr>
          <w:bCs/>
          <w:szCs w:val="28"/>
          <w:lang w:val="uk-UA"/>
        </w:rPr>
        <w:t>При виявленні замерзлого ділянки трубопроводу необхідно:</w:t>
      </w:r>
    </w:p>
    <w:p w:rsidR="00A129FB" w:rsidRPr="000E0139" w:rsidRDefault="00A129FB" w:rsidP="00A129FB">
      <w:pPr>
        <w:spacing w:line="360" w:lineRule="auto"/>
        <w:ind w:firstLine="567"/>
        <w:rPr>
          <w:bCs/>
          <w:szCs w:val="28"/>
          <w:lang w:val="uk-UA"/>
        </w:rPr>
      </w:pPr>
      <w:r w:rsidRPr="000E0139">
        <w:rPr>
          <w:bCs/>
          <w:szCs w:val="28"/>
          <w:lang w:val="uk-UA"/>
        </w:rPr>
        <w:t>- відключити замерзлий ділянку трубопроводу арматурою з двох сторін;</w:t>
      </w:r>
    </w:p>
    <w:p w:rsidR="00A129FB" w:rsidRPr="000E0139" w:rsidRDefault="00A129FB" w:rsidP="00A129FB">
      <w:pPr>
        <w:spacing w:line="360" w:lineRule="auto"/>
        <w:ind w:firstLine="567"/>
        <w:rPr>
          <w:bCs/>
          <w:szCs w:val="28"/>
          <w:lang w:val="uk-UA"/>
        </w:rPr>
      </w:pPr>
      <w:r w:rsidRPr="000E0139">
        <w:rPr>
          <w:bCs/>
          <w:szCs w:val="28"/>
          <w:lang w:val="uk-UA"/>
        </w:rPr>
        <w:t>- скинути тиск з трубопроводу через дренажний вентиль;</w:t>
      </w:r>
    </w:p>
    <w:p w:rsidR="00A129FB" w:rsidRPr="000E0139" w:rsidRDefault="00A129FB" w:rsidP="00A129FB">
      <w:pPr>
        <w:spacing w:line="360" w:lineRule="auto"/>
        <w:ind w:firstLine="567"/>
        <w:rPr>
          <w:bCs/>
          <w:szCs w:val="28"/>
          <w:lang w:val="uk-UA"/>
        </w:rPr>
      </w:pPr>
      <w:r w:rsidRPr="000E0139">
        <w:rPr>
          <w:bCs/>
          <w:szCs w:val="28"/>
          <w:lang w:val="uk-UA"/>
        </w:rPr>
        <w:t>- роз'єднати фланцеві з'єднання на запірній арматурі для зливу конденсату при розігріві. Якщо арматура не тримає, встановити заглушку і вставити дріт діаметром 4-5мм між заглушкою і трубопроводом для зливу конденсату;</w:t>
      </w:r>
    </w:p>
    <w:p w:rsidR="00A129FB" w:rsidRPr="000E0139" w:rsidRDefault="00A129FB" w:rsidP="00A129FB">
      <w:pPr>
        <w:spacing w:line="360" w:lineRule="auto"/>
        <w:ind w:firstLine="567"/>
        <w:rPr>
          <w:bCs/>
          <w:szCs w:val="28"/>
          <w:lang w:val="uk-UA"/>
        </w:rPr>
      </w:pPr>
      <w:r w:rsidRPr="000E0139">
        <w:rPr>
          <w:bCs/>
          <w:szCs w:val="28"/>
          <w:lang w:val="uk-UA"/>
        </w:rPr>
        <w:t>- приступити до розігріву трубопроводу;</w:t>
      </w:r>
    </w:p>
    <w:p w:rsidR="00A129FB" w:rsidRPr="000E0139" w:rsidRDefault="00A129FB" w:rsidP="00A129FB">
      <w:pPr>
        <w:spacing w:line="360" w:lineRule="auto"/>
        <w:ind w:firstLine="567"/>
        <w:rPr>
          <w:bCs/>
          <w:szCs w:val="28"/>
          <w:lang w:val="uk-UA"/>
        </w:rPr>
      </w:pPr>
      <w:r w:rsidRPr="000E0139">
        <w:rPr>
          <w:bCs/>
          <w:szCs w:val="28"/>
          <w:lang w:val="uk-UA"/>
        </w:rPr>
        <w:t>При відігріванні трубопроводів парою або гарячою водою необхідно користуватися захисними окулярами і рукави</w:t>
      </w:r>
      <w:r>
        <w:rPr>
          <w:bCs/>
          <w:szCs w:val="28"/>
          <w:lang w:val="uk-UA"/>
        </w:rPr>
        <w:t>цями.</w:t>
      </w:r>
    </w:p>
    <w:p w:rsidR="00A129FB" w:rsidRPr="000E0139" w:rsidRDefault="00A129FB" w:rsidP="00A129FB">
      <w:pPr>
        <w:spacing w:line="360" w:lineRule="auto"/>
        <w:ind w:firstLine="567"/>
        <w:rPr>
          <w:bCs/>
          <w:szCs w:val="28"/>
          <w:lang w:val="uk-UA"/>
        </w:rPr>
      </w:pPr>
      <w:r w:rsidRPr="000E0139">
        <w:rPr>
          <w:bCs/>
          <w:szCs w:val="28"/>
          <w:lang w:val="uk-UA"/>
        </w:rPr>
        <w:t>При відкритті і закритті арматури в необхідних випадках допускається застосовувати тільки спеціально для цього призначені допоміжні пристосування. Відкривати і закривати арматуру за допомогою ривків забороняється.</w:t>
      </w:r>
    </w:p>
    <w:p w:rsidR="00A129FB" w:rsidRPr="000E0139" w:rsidRDefault="00A129FB" w:rsidP="00A129FB">
      <w:pPr>
        <w:spacing w:line="360" w:lineRule="auto"/>
        <w:ind w:firstLine="567"/>
        <w:rPr>
          <w:bCs/>
          <w:szCs w:val="28"/>
          <w:lang w:val="uk-UA"/>
        </w:rPr>
      </w:pPr>
      <w:r w:rsidRPr="000E0139">
        <w:rPr>
          <w:bCs/>
          <w:szCs w:val="28"/>
          <w:lang w:val="uk-UA"/>
        </w:rPr>
        <w:t>Запобіжні клапани встановлені на обладнанні повинні бути відрегульовані на відповідний тиск і опломбовані.</w:t>
      </w:r>
    </w:p>
    <w:p w:rsidR="00A129FB" w:rsidRDefault="00A129FB" w:rsidP="008A398D">
      <w:pPr>
        <w:spacing w:line="360" w:lineRule="auto"/>
        <w:ind w:firstLine="567"/>
        <w:rPr>
          <w:bCs/>
          <w:szCs w:val="28"/>
          <w:lang w:val="uk-UA"/>
        </w:rPr>
      </w:pPr>
      <w:r w:rsidRPr="000E0139">
        <w:rPr>
          <w:bCs/>
          <w:szCs w:val="28"/>
          <w:lang w:val="uk-UA"/>
        </w:rPr>
        <w:t>У всіх вибухонебезпечних місцях забороняється проводити будь-яку роботу, пов'язану з ударами металу об мета</w:t>
      </w:r>
      <w:r>
        <w:rPr>
          <w:bCs/>
          <w:szCs w:val="28"/>
          <w:lang w:val="uk-UA"/>
        </w:rPr>
        <w:t>л, щоб уникнути іскроутворення.</w:t>
      </w:r>
    </w:p>
    <w:p w:rsidR="00A129FB" w:rsidRPr="00E8791E" w:rsidRDefault="005C725E" w:rsidP="00A129FB">
      <w:pPr>
        <w:tabs>
          <w:tab w:val="left" w:pos="7560"/>
        </w:tabs>
        <w:spacing w:line="360" w:lineRule="auto"/>
        <w:ind w:right="180"/>
        <w:rPr>
          <w:b/>
          <w:bCs/>
          <w:szCs w:val="28"/>
          <w:lang w:val="uk-UA"/>
        </w:rPr>
      </w:pPr>
      <w:r>
        <w:rPr>
          <w:b/>
          <w:bCs/>
          <w:szCs w:val="28"/>
          <w:lang w:val="uk-UA"/>
        </w:rPr>
        <w:t>5</w:t>
      </w:r>
      <w:r w:rsidR="00A129FB" w:rsidRPr="00E8791E">
        <w:rPr>
          <w:b/>
          <w:bCs/>
          <w:szCs w:val="28"/>
          <w:lang w:val="uk-UA"/>
        </w:rPr>
        <w:t xml:space="preserve">.2 </w:t>
      </w:r>
      <w:r w:rsidR="00A129FB">
        <w:rPr>
          <w:b/>
          <w:bCs/>
          <w:szCs w:val="28"/>
          <w:lang w:val="uk-UA"/>
        </w:rPr>
        <w:t>Електро</w:t>
      </w:r>
      <w:r w:rsidR="00A129FB" w:rsidRPr="00E8791E">
        <w:rPr>
          <w:b/>
          <w:bCs/>
          <w:szCs w:val="28"/>
          <w:lang w:val="uk-UA"/>
        </w:rPr>
        <w:t>безпек</w:t>
      </w:r>
      <w:r w:rsidR="00A129FB">
        <w:rPr>
          <w:b/>
          <w:bCs/>
          <w:szCs w:val="28"/>
          <w:lang w:val="uk-UA"/>
        </w:rPr>
        <w:t>а</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Статична електрика - це сукупність явищ, що пов'язані з виникненням, накопиченням та релаксацією вільного електричного заряду на поверхні або в об'ємі діелектричних та напівпровідникових речовин, матеріалів та виробів. Поява зарядів статичної електрики є результатом складних процесів перерозподілу електронів чи іонів при стиканні двох різнорідних тіл (речовин). Небезпекою статичної електрики є можливість спричинити вибух чи небезпеку пожежі, впливу на організм людини, порушення технічних процесів, викликати вихід із ладу напівпровідникових приладів. Засоби захисту від статичної електрики:</w:t>
      </w:r>
    </w:p>
    <w:p w:rsidR="00A129FB" w:rsidRPr="00E8791E" w:rsidRDefault="00A129FB" w:rsidP="00A129FB">
      <w:pPr>
        <w:tabs>
          <w:tab w:val="left" w:pos="7560"/>
        </w:tabs>
        <w:spacing w:line="360" w:lineRule="auto"/>
        <w:ind w:right="180" w:firstLine="567"/>
        <w:rPr>
          <w:bCs/>
          <w:szCs w:val="28"/>
          <w:lang w:val="uk-UA"/>
        </w:rPr>
      </w:pPr>
      <w:r w:rsidRPr="00E8791E">
        <w:rPr>
          <w:bCs/>
          <w:szCs w:val="28"/>
          <w:lang w:val="uk-UA"/>
        </w:rPr>
        <w:t xml:space="preserve">- заземлення робочих площадок, зниження електропровідності матеріалів шляхом нанесення на поверхню антистатичних добавок, підвищення відносної вологості повітря; </w:t>
      </w:r>
    </w:p>
    <w:p w:rsidR="00A129FB" w:rsidRPr="00E8791E" w:rsidRDefault="00A129FB" w:rsidP="00A129FB">
      <w:pPr>
        <w:tabs>
          <w:tab w:val="left" w:pos="7560"/>
        </w:tabs>
        <w:spacing w:line="360" w:lineRule="auto"/>
        <w:ind w:right="180" w:firstLine="567"/>
        <w:rPr>
          <w:bCs/>
          <w:szCs w:val="28"/>
          <w:lang w:val="uk-UA"/>
        </w:rPr>
      </w:pPr>
      <w:r w:rsidRPr="00E8791E">
        <w:rPr>
          <w:bCs/>
          <w:szCs w:val="28"/>
          <w:lang w:val="uk-UA"/>
        </w:rPr>
        <w:t xml:space="preserve">- виготовлення поверхонь, які труться, з однорідних металів; </w:t>
      </w:r>
    </w:p>
    <w:p w:rsidR="00A129FB" w:rsidRPr="00E8791E" w:rsidRDefault="00A129FB" w:rsidP="00A129FB">
      <w:pPr>
        <w:tabs>
          <w:tab w:val="left" w:pos="7560"/>
        </w:tabs>
        <w:spacing w:line="360" w:lineRule="auto"/>
        <w:ind w:right="180" w:firstLine="567"/>
        <w:rPr>
          <w:bCs/>
          <w:szCs w:val="28"/>
          <w:lang w:val="uk-UA"/>
        </w:rPr>
      </w:pPr>
      <w:r w:rsidRPr="00E8791E">
        <w:rPr>
          <w:bCs/>
          <w:szCs w:val="28"/>
          <w:lang w:val="uk-UA"/>
        </w:rPr>
        <w:t xml:space="preserve">- забезпечення робітників засобами індивідуального захисту (струмопровідне взуття, килимки, антистатичні халати з бавовни, браслети, кільця.)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Блискавкозахист - це система захисних пристроїв та заходів, що призначені для забезпечення безпеки людей, збереження будівель та споруд, устаткування та матеріалів від можливих вибухів, займань та руйнувань, спричинених блискавкою. Розрізняють первинні (прямий удар) і вторинні прояви блискавки. Будівлі та споруди поділяються за рівнем блискавкозахисту на три категорії. Приналежність об'єкта, що підлягає блискавкозахисту, до тієї чи іншої категорії визначається, головним чином, його призначенням та класом </w:t>
      </w:r>
      <w:proofErr w:type="spellStart"/>
      <w:r w:rsidRPr="00E8791E">
        <w:rPr>
          <w:bCs/>
          <w:szCs w:val="28"/>
          <w:lang w:val="uk-UA"/>
        </w:rPr>
        <w:t>вибухопожежонебезпечних</w:t>
      </w:r>
      <w:proofErr w:type="spellEnd"/>
      <w:r w:rsidRPr="00E8791E">
        <w:rPr>
          <w:bCs/>
          <w:szCs w:val="28"/>
          <w:lang w:val="uk-UA"/>
        </w:rPr>
        <w:t xml:space="preserve"> зон згідно з Правилами улаштування електроустановок (ПУЕ). І категорія - будівлі, споруди з вибухонебезпечними зонами класів 0, 1, 20, 21 (відповідно Н</w:t>
      </w:r>
      <w:r>
        <w:rPr>
          <w:bCs/>
          <w:szCs w:val="28"/>
          <w:lang w:val="uk-UA"/>
        </w:rPr>
        <w:t xml:space="preserve">ПАОП 0.00-1.32-01). Цех </w:t>
      </w:r>
      <w:r w:rsidRPr="00E8791E">
        <w:rPr>
          <w:bCs/>
          <w:szCs w:val="28"/>
          <w:lang w:val="uk-UA"/>
        </w:rPr>
        <w:t>відно</w:t>
      </w:r>
      <w:r w:rsidR="006834C6">
        <w:rPr>
          <w:bCs/>
          <w:szCs w:val="28"/>
          <w:lang w:val="uk-UA"/>
        </w:rPr>
        <w:t>ситься до І категорії блискавко</w:t>
      </w:r>
      <w:r w:rsidRPr="00E8791E">
        <w:rPr>
          <w:bCs/>
          <w:szCs w:val="28"/>
          <w:lang w:val="uk-UA"/>
        </w:rPr>
        <w:t>захисту.</w:t>
      </w:r>
    </w:p>
    <w:p w:rsidR="00A129FB" w:rsidRPr="00E8791E" w:rsidRDefault="005C725E" w:rsidP="00A129FB">
      <w:pPr>
        <w:tabs>
          <w:tab w:val="left" w:pos="7560"/>
        </w:tabs>
        <w:spacing w:line="360" w:lineRule="auto"/>
        <w:ind w:right="180"/>
        <w:rPr>
          <w:b/>
          <w:bCs/>
          <w:szCs w:val="28"/>
          <w:lang w:val="uk-UA"/>
        </w:rPr>
      </w:pPr>
      <w:r>
        <w:rPr>
          <w:b/>
          <w:bCs/>
          <w:szCs w:val="28"/>
          <w:lang w:val="uk-UA"/>
        </w:rPr>
        <w:t>5</w:t>
      </w:r>
      <w:r w:rsidR="00A129FB" w:rsidRPr="00E8791E">
        <w:rPr>
          <w:b/>
          <w:bCs/>
          <w:szCs w:val="28"/>
          <w:lang w:val="uk-UA"/>
        </w:rPr>
        <w:t xml:space="preserve">.3 Виробнича санітарія та гігієна праці </w:t>
      </w:r>
    </w:p>
    <w:p w:rsidR="00A129FB" w:rsidRPr="00E8791E" w:rsidRDefault="00A129FB" w:rsidP="00A129FB">
      <w:pPr>
        <w:spacing w:line="360" w:lineRule="auto"/>
        <w:rPr>
          <w:szCs w:val="28"/>
          <w:lang w:val="uk-UA"/>
        </w:rPr>
      </w:pPr>
      <w:r w:rsidRPr="00E8791E">
        <w:rPr>
          <w:bCs/>
          <w:szCs w:val="28"/>
          <w:lang w:val="uk-UA"/>
        </w:rPr>
        <w:t xml:space="preserve">        Аміак - NH</w:t>
      </w:r>
      <w:r w:rsidRPr="001E281D">
        <w:rPr>
          <w:bCs/>
          <w:szCs w:val="28"/>
          <w:vertAlign w:val="subscript"/>
          <w:lang w:val="uk-UA"/>
        </w:rPr>
        <w:t>3</w:t>
      </w:r>
      <w:r w:rsidRPr="00E8791E">
        <w:rPr>
          <w:bCs/>
          <w:szCs w:val="28"/>
          <w:lang w:val="uk-UA"/>
        </w:rPr>
        <w:t>. Сильнодіюча отруйна речовина, безбарвна, легкозаймиста. Газ зі специфічним запахом, що нагадує запах нашатирного спирту. Аміак горючий і вибухонебезпечний в суміші з повітрям. Аміак як у рідкому , так і в пароподібному стані має політропні дії з переважним впливом на нервову і судинну системи, має виражену кумулятивну дію. В організм людини може надходити через органи дихання і шкіри. Речовина 4 класу небезпеки ГДК 20,0 мг/м</w:t>
      </w:r>
      <w:r w:rsidRPr="001E281D">
        <w:rPr>
          <w:bCs/>
          <w:szCs w:val="28"/>
          <w:vertAlign w:val="superscript"/>
          <w:lang w:val="uk-UA"/>
        </w:rPr>
        <w:t>3</w:t>
      </w:r>
      <w:r w:rsidRPr="00E8791E">
        <w:rPr>
          <w:bCs/>
          <w:szCs w:val="28"/>
          <w:lang w:val="uk-UA"/>
        </w:rPr>
        <w:t>. Азотна кислота –(</w:t>
      </w:r>
      <w:r w:rsidRPr="00E8791E">
        <w:rPr>
          <w:bCs/>
          <w:szCs w:val="28"/>
          <w:lang w:val="en-US"/>
        </w:rPr>
        <w:t>HN</w:t>
      </w:r>
      <w:r w:rsidRPr="00E8791E">
        <w:rPr>
          <w:bCs/>
          <w:szCs w:val="28"/>
          <w:lang w:val="uk-UA"/>
        </w:rPr>
        <w:t>0</w:t>
      </w:r>
      <w:r w:rsidRPr="001E281D">
        <w:rPr>
          <w:bCs/>
          <w:szCs w:val="28"/>
          <w:vertAlign w:val="subscript"/>
          <w:lang w:val="uk-UA"/>
        </w:rPr>
        <w:t>3</w:t>
      </w:r>
      <w:r w:rsidRPr="00E8791E">
        <w:rPr>
          <w:bCs/>
          <w:szCs w:val="28"/>
          <w:lang w:val="uk-UA"/>
        </w:rPr>
        <w:t xml:space="preserve">) </w:t>
      </w:r>
      <w:r w:rsidRPr="00E8791E">
        <w:rPr>
          <w:szCs w:val="28"/>
          <w:lang w:val="uk-UA"/>
        </w:rPr>
        <w:t xml:space="preserve">є безбарвною димучою рідиною з їдким </w:t>
      </w:r>
      <w:proofErr w:type="spellStart"/>
      <w:r w:rsidRPr="00E8791E">
        <w:rPr>
          <w:szCs w:val="28"/>
          <w:lang w:val="uk-UA"/>
        </w:rPr>
        <w:t>запахом.Безбарвна</w:t>
      </w:r>
      <w:proofErr w:type="spellEnd"/>
      <w:r w:rsidRPr="00E8791E">
        <w:rPr>
          <w:szCs w:val="28"/>
          <w:lang w:val="uk-UA"/>
        </w:rPr>
        <w:t xml:space="preserve"> рідина</w:t>
      </w:r>
      <w:r w:rsidRPr="003019B4">
        <w:rPr>
          <w:szCs w:val="28"/>
          <w:lang w:val="uk-UA"/>
        </w:rPr>
        <w:t xml:space="preserve">. </w:t>
      </w:r>
      <w:r w:rsidRPr="00E8791E">
        <w:rPr>
          <w:szCs w:val="28"/>
          <w:lang w:val="uk-UA"/>
        </w:rPr>
        <w:t>Важча</w:t>
      </w:r>
      <w:r w:rsidRPr="00E8791E">
        <w:rPr>
          <w:szCs w:val="28"/>
        </w:rPr>
        <w:t xml:space="preserve"> за воду. </w:t>
      </w:r>
      <w:r w:rsidRPr="00E8791E">
        <w:rPr>
          <w:szCs w:val="28"/>
          <w:lang w:val="uk-UA"/>
        </w:rPr>
        <w:t>Пари важчі за повітря. Розчинна  у воді. На повітрі димить. Сильний окислювач. Корозійна для більшості металів. Не горить. Запалює усі горючі речовини. Вибухає у присутності мінеральних розчинників – насамперед спирту і скипидару. Небезпечна при вдиханні, ковтанні та при попаданні на шкіру та слизові оболонки. Викликає важкі опіки шкіри.</w:t>
      </w:r>
      <w:r w:rsidRPr="00E8791E">
        <w:rPr>
          <w:bCs/>
          <w:szCs w:val="28"/>
          <w:lang w:val="uk-UA"/>
        </w:rPr>
        <w:t xml:space="preserve"> Речовина 3 класу небезпеки ГДК 15, мг/м</w:t>
      </w:r>
      <w:r w:rsidRPr="001E281D">
        <w:rPr>
          <w:bCs/>
          <w:szCs w:val="28"/>
          <w:vertAlign w:val="superscript"/>
          <w:lang w:val="uk-UA"/>
        </w:rPr>
        <w:t>3</w:t>
      </w:r>
      <w:r w:rsidRPr="00E8791E">
        <w:rPr>
          <w:bCs/>
          <w:szCs w:val="28"/>
          <w:lang w:val="uk-UA"/>
        </w:rPr>
        <w:t>.</w:t>
      </w:r>
    </w:p>
    <w:p w:rsidR="00A129FB" w:rsidRPr="00E8791E" w:rsidRDefault="00A129FB" w:rsidP="00A129FB">
      <w:pPr>
        <w:spacing w:line="360" w:lineRule="auto"/>
        <w:rPr>
          <w:bCs/>
          <w:szCs w:val="28"/>
          <w:lang w:val="uk-UA"/>
        </w:rPr>
      </w:pPr>
      <w:r w:rsidRPr="00E8791E">
        <w:rPr>
          <w:bCs/>
          <w:szCs w:val="28"/>
          <w:lang w:val="uk-UA"/>
        </w:rPr>
        <w:t xml:space="preserve">Хронічних отруєнь не буває. Враховуючи шкідливість вихідних компонентів, що входять до складу припоїв, флюсів, миючих середовищ, і забруднення атмосфери виробничих приміщень пилом, парами і газами, для досягнення сприятливих умов праці необхідно провести комплекс наступних заходів: - заміна шкідливих речовин менш шкідливими; - автоматизація та дистанційне керування процесами; - герметизація виробничого устаткування; - нормальне функціонування системи вентиляції (кондиціонування); - дотримання правил особистої безпеки, профілактичне харчування; - користування засобів індивідуального захисту. </w:t>
      </w:r>
    </w:p>
    <w:p w:rsidR="00A129FB" w:rsidRPr="00C725CC" w:rsidRDefault="00A129FB" w:rsidP="00A129FB">
      <w:pPr>
        <w:spacing w:line="360" w:lineRule="auto"/>
        <w:rPr>
          <w:szCs w:val="28"/>
          <w:lang w:val="uk-UA"/>
        </w:rPr>
      </w:pPr>
      <w:r w:rsidRPr="00E8791E">
        <w:rPr>
          <w:bCs/>
          <w:szCs w:val="28"/>
          <w:lang w:val="uk-UA"/>
        </w:rPr>
        <w:t xml:space="preserve">         Велике значення має раціональне освітлення виробничих приміщень. Залежно від джерела світла виробниче освітлення може бути трьох видів: 1. Природне - це пряме або відбите світло сонця (небосхилу), що освітлює приміщення через світлові прорізи в зовнішніх огороджувальних конструкціях. 2. Штучне - здійснюється штучними джерелами світла (лампами розжарювання або газорозрядними) і призначене для освітлення приміщень у темні години доби, або таких приміщень, які не мають природного освітлення. 3. Сполучене (комбіноване) - одночасне поєднання природного і штучного освітлення. Виробниче приміщення виробництва відноситься до IV розряду зорової роботи.</w:t>
      </w:r>
    </w:p>
    <w:p w:rsidR="001C07EF" w:rsidRDefault="001C07EF" w:rsidP="00A129FB">
      <w:pPr>
        <w:tabs>
          <w:tab w:val="left" w:pos="7560"/>
        </w:tabs>
        <w:spacing w:line="360" w:lineRule="auto"/>
        <w:ind w:right="180" w:firstLine="567"/>
        <w:rPr>
          <w:bCs/>
          <w:szCs w:val="28"/>
          <w:lang w:val="uk-UA"/>
        </w:rPr>
      </w:pPr>
    </w:p>
    <w:p w:rsidR="001C07EF" w:rsidRDefault="001C07EF" w:rsidP="00A129FB">
      <w:pPr>
        <w:tabs>
          <w:tab w:val="left" w:pos="7560"/>
        </w:tabs>
        <w:spacing w:line="360" w:lineRule="auto"/>
        <w:ind w:right="180" w:firstLine="567"/>
        <w:rPr>
          <w:bCs/>
          <w:szCs w:val="28"/>
          <w:lang w:val="uk-UA"/>
        </w:rPr>
      </w:pPr>
    </w:p>
    <w:p w:rsidR="001C07EF" w:rsidRDefault="001C07EF" w:rsidP="00A129FB">
      <w:pPr>
        <w:tabs>
          <w:tab w:val="left" w:pos="7560"/>
        </w:tabs>
        <w:spacing w:line="360" w:lineRule="auto"/>
        <w:ind w:right="180" w:firstLine="567"/>
        <w:rPr>
          <w:bCs/>
          <w:szCs w:val="28"/>
          <w:lang w:val="uk-UA"/>
        </w:rPr>
      </w:pPr>
    </w:p>
    <w:p w:rsidR="00A129FB" w:rsidRPr="00E8791E" w:rsidRDefault="005C725E" w:rsidP="00A129FB">
      <w:pPr>
        <w:tabs>
          <w:tab w:val="left" w:pos="7560"/>
        </w:tabs>
        <w:spacing w:line="360" w:lineRule="auto"/>
        <w:ind w:right="180" w:firstLine="567"/>
        <w:rPr>
          <w:bCs/>
          <w:szCs w:val="28"/>
          <w:lang w:val="uk-UA"/>
        </w:rPr>
      </w:pPr>
      <w:r>
        <w:rPr>
          <w:bCs/>
          <w:szCs w:val="28"/>
          <w:lang w:val="uk-UA"/>
        </w:rPr>
        <w:t>Таблиця 5</w:t>
      </w:r>
      <w:r w:rsidR="00A129FB" w:rsidRPr="00E8791E">
        <w:rPr>
          <w:bCs/>
          <w:szCs w:val="28"/>
          <w:lang w:val="uk-UA"/>
        </w:rPr>
        <w:t xml:space="preserve">.3 — Норми штучного та природного освітлення виробничих приміщень </w:t>
      </w:r>
    </w:p>
    <w:tbl>
      <w:tblPr>
        <w:tblOverlap w:val="never"/>
        <w:tblW w:w="8882" w:type="dxa"/>
        <w:jc w:val="center"/>
        <w:tblInd w:w="186" w:type="dxa"/>
        <w:tblLayout w:type="fixed"/>
        <w:tblCellMar>
          <w:left w:w="10" w:type="dxa"/>
          <w:right w:w="10" w:type="dxa"/>
        </w:tblCellMar>
        <w:tblLook w:val="0000" w:firstRow="0" w:lastRow="0" w:firstColumn="0" w:lastColumn="0" w:noHBand="0" w:noVBand="0"/>
      </w:tblPr>
      <w:tblGrid>
        <w:gridCol w:w="1749"/>
        <w:gridCol w:w="1410"/>
        <w:gridCol w:w="1017"/>
        <w:gridCol w:w="1158"/>
        <w:gridCol w:w="1013"/>
        <w:gridCol w:w="1723"/>
        <w:gridCol w:w="812"/>
      </w:tblGrid>
      <w:tr w:rsidR="00A129FB" w:rsidRPr="00D7390B" w:rsidTr="00D7390B">
        <w:trPr>
          <w:trHeight w:hRule="exact" w:val="640"/>
          <w:jc w:val="center"/>
        </w:trPr>
        <w:tc>
          <w:tcPr>
            <w:tcW w:w="1749" w:type="dxa"/>
            <w:vMerge w:val="restart"/>
            <w:tcBorders>
              <w:top w:val="single" w:sz="4" w:space="0" w:color="auto"/>
              <w:left w:val="single" w:sz="4" w:space="0" w:color="auto"/>
            </w:tcBorders>
            <w:shd w:val="clear" w:color="auto" w:fill="FFFFFF"/>
            <w:vAlign w:val="center"/>
          </w:tcPr>
          <w:p w:rsidR="00A129FB" w:rsidRPr="00D7390B" w:rsidRDefault="00A129FB" w:rsidP="00D7390B">
            <w:pPr>
              <w:rPr>
                <w:sz w:val="24"/>
                <w:lang w:val="uk-UA"/>
              </w:rPr>
            </w:pPr>
            <w:proofErr w:type="spellStart"/>
            <w:r w:rsidRPr="00D7390B">
              <w:rPr>
                <w:sz w:val="24"/>
                <w:lang w:val="uk-UA"/>
              </w:rPr>
              <w:t>Характерист</w:t>
            </w:r>
            <w:proofErr w:type="spellEnd"/>
            <w:r w:rsidRPr="00D7390B">
              <w:rPr>
                <w:sz w:val="24"/>
                <w:lang w:val="uk-UA"/>
              </w:rPr>
              <w:t>.</w:t>
            </w:r>
          </w:p>
          <w:p w:rsidR="00A129FB" w:rsidRPr="00D7390B" w:rsidRDefault="00A129FB" w:rsidP="00D7390B">
            <w:pPr>
              <w:rPr>
                <w:sz w:val="24"/>
                <w:lang w:val="uk-UA"/>
              </w:rPr>
            </w:pPr>
            <w:r w:rsidRPr="00D7390B">
              <w:rPr>
                <w:sz w:val="24"/>
                <w:lang w:val="uk-UA"/>
              </w:rPr>
              <w:t>Зорової</w:t>
            </w:r>
          </w:p>
          <w:p w:rsidR="00A129FB" w:rsidRPr="00D7390B" w:rsidRDefault="00A129FB" w:rsidP="00D7390B">
            <w:pPr>
              <w:rPr>
                <w:sz w:val="24"/>
                <w:lang w:val="uk-UA"/>
              </w:rPr>
            </w:pPr>
            <w:r w:rsidRPr="00D7390B">
              <w:rPr>
                <w:sz w:val="24"/>
                <w:lang w:val="uk-UA"/>
              </w:rPr>
              <w:t xml:space="preserve"> роботи</w:t>
            </w:r>
          </w:p>
        </w:tc>
        <w:tc>
          <w:tcPr>
            <w:tcW w:w="1410" w:type="dxa"/>
            <w:vMerge w:val="restart"/>
            <w:tcBorders>
              <w:top w:val="single" w:sz="4" w:space="0" w:color="auto"/>
              <w:left w:val="single" w:sz="4" w:space="0" w:color="auto"/>
            </w:tcBorders>
            <w:shd w:val="clear" w:color="auto" w:fill="FFFFFF"/>
            <w:vAlign w:val="center"/>
          </w:tcPr>
          <w:p w:rsidR="00A129FB" w:rsidRPr="00D7390B" w:rsidRDefault="00A129FB" w:rsidP="00D7390B">
            <w:pPr>
              <w:rPr>
                <w:sz w:val="24"/>
                <w:lang w:val="uk-UA"/>
              </w:rPr>
            </w:pPr>
            <w:r w:rsidRPr="00D7390B">
              <w:rPr>
                <w:sz w:val="24"/>
                <w:lang w:val="uk-UA"/>
              </w:rPr>
              <w:t>Найменш. розмір об’єкта розпізнав., мм</w:t>
            </w:r>
          </w:p>
        </w:tc>
        <w:tc>
          <w:tcPr>
            <w:tcW w:w="1017" w:type="dxa"/>
            <w:vMerge w:val="restart"/>
            <w:tcBorders>
              <w:top w:val="single" w:sz="4" w:space="0" w:color="auto"/>
              <w:left w:val="single" w:sz="4" w:space="0" w:color="auto"/>
            </w:tcBorders>
            <w:shd w:val="clear" w:color="auto" w:fill="FFFFFF"/>
            <w:vAlign w:val="center"/>
          </w:tcPr>
          <w:p w:rsidR="00A129FB" w:rsidRPr="00D7390B" w:rsidRDefault="00A129FB" w:rsidP="00D7390B">
            <w:pPr>
              <w:rPr>
                <w:sz w:val="24"/>
                <w:lang w:val="uk-UA"/>
              </w:rPr>
            </w:pPr>
            <w:r w:rsidRPr="00D7390B">
              <w:rPr>
                <w:sz w:val="24"/>
                <w:lang w:val="uk-UA"/>
              </w:rPr>
              <w:t>Розряд</w:t>
            </w:r>
          </w:p>
          <w:p w:rsidR="00A129FB" w:rsidRPr="00D7390B" w:rsidRDefault="00A129FB" w:rsidP="00D7390B">
            <w:pPr>
              <w:rPr>
                <w:sz w:val="24"/>
                <w:lang w:val="uk-UA"/>
              </w:rPr>
            </w:pPr>
            <w:r w:rsidRPr="00D7390B">
              <w:rPr>
                <w:sz w:val="24"/>
                <w:lang w:val="uk-UA"/>
              </w:rPr>
              <w:t>зорової</w:t>
            </w:r>
          </w:p>
          <w:p w:rsidR="00A129FB" w:rsidRPr="00D7390B" w:rsidRDefault="00A129FB" w:rsidP="00D7390B">
            <w:pPr>
              <w:rPr>
                <w:sz w:val="24"/>
                <w:lang w:val="uk-UA"/>
              </w:rPr>
            </w:pPr>
            <w:r w:rsidRPr="00D7390B">
              <w:rPr>
                <w:sz w:val="24"/>
                <w:lang w:val="uk-UA"/>
              </w:rPr>
              <w:t>роботи</w:t>
            </w:r>
          </w:p>
        </w:tc>
        <w:tc>
          <w:tcPr>
            <w:tcW w:w="2171" w:type="dxa"/>
            <w:gridSpan w:val="2"/>
            <w:tcBorders>
              <w:top w:val="single" w:sz="4" w:space="0" w:color="auto"/>
              <w:left w:val="single" w:sz="4" w:space="0" w:color="auto"/>
            </w:tcBorders>
            <w:shd w:val="clear" w:color="auto" w:fill="FFFFFF"/>
            <w:vAlign w:val="bottom"/>
          </w:tcPr>
          <w:p w:rsidR="00A129FB" w:rsidRPr="00D7390B" w:rsidRDefault="00A129FB" w:rsidP="00D7390B">
            <w:pPr>
              <w:rPr>
                <w:sz w:val="24"/>
                <w:lang w:val="uk-UA"/>
              </w:rPr>
            </w:pPr>
            <w:proofErr w:type="spellStart"/>
            <w:r w:rsidRPr="00D7390B">
              <w:rPr>
                <w:sz w:val="24"/>
                <w:lang w:val="uk-UA"/>
              </w:rPr>
              <w:t>Штуч</w:t>
            </w:r>
            <w:proofErr w:type="spellEnd"/>
            <w:r w:rsidRPr="00D7390B">
              <w:rPr>
                <w:sz w:val="24"/>
                <w:lang w:val="uk-UA"/>
              </w:rPr>
              <w:t>.</w:t>
            </w:r>
          </w:p>
          <w:p w:rsidR="00A129FB" w:rsidRPr="00D7390B" w:rsidRDefault="00A129FB" w:rsidP="00D7390B">
            <w:pPr>
              <w:rPr>
                <w:sz w:val="24"/>
                <w:lang w:val="uk-UA"/>
              </w:rPr>
            </w:pPr>
            <w:r w:rsidRPr="00D7390B">
              <w:rPr>
                <w:sz w:val="24"/>
                <w:lang w:val="uk-UA"/>
              </w:rPr>
              <w:t>освітлення</w:t>
            </w:r>
          </w:p>
        </w:tc>
        <w:tc>
          <w:tcPr>
            <w:tcW w:w="2535" w:type="dxa"/>
            <w:gridSpan w:val="2"/>
            <w:tcBorders>
              <w:top w:val="single" w:sz="4" w:space="0" w:color="auto"/>
              <w:left w:val="single" w:sz="4" w:space="0" w:color="auto"/>
              <w:right w:val="single" w:sz="4" w:space="0" w:color="auto"/>
            </w:tcBorders>
            <w:shd w:val="clear" w:color="auto" w:fill="FFFFFF"/>
            <w:vAlign w:val="center"/>
          </w:tcPr>
          <w:p w:rsidR="00A129FB" w:rsidRPr="00D7390B" w:rsidRDefault="00A129FB" w:rsidP="00D7390B">
            <w:pPr>
              <w:rPr>
                <w:sz w:val="24"/>
                <w:lang w:val="uk-UA"/>
              </w:rPr>
            </w:pPr>
            <w:r w:rsidRPr="00D7390B">
              <w:rPr>
                <w:sz w:val="24"/>
                <w:lang w:val="uk-UA"/>
              </w:rPr>
              <w:t>Природне освітлення</w:t>
            </w:r>
          </w:p>
        </w:tc>
      </w:tr>
      <w:tr w:rsidR="00A129FB" w:rsidRPr="00D7390B" w:rsidTr="00D7390B">
        <w:trPr>
          <w:trHeight w:hRule="exact" w:val="565"/>
          <w:jc w:val="center"/>
        </w:trPr>
        <w:tc>
          <w:tcPr>
            <w:tcW w:w="1749" w:type="dxa"/>
            <w:vMerge/>
            <w:tcBorders>
              <w:left w:val="single" w:sz="4" w:space="0" w:color="auto"/>
            </w:tcBorders>
            <w:shd w:val="clear" w:color="auto" w:fill="FFFFFF"/>
            <w:vAlign w:val="center"/>
          </w:tcPr>
          <w:p w:rsidR="00A129FB" w:rsidRPr="00D7390B" w:rsidRDefault="00A129FB" w:rsidP="00D7390B">
            <w:pPr>
              <w:rPr>
                <w:sz w:val="24"/>
              </w:rPr>
            </w:pPr>
          </w:p>
        </w:tc>
        <w:tc>
          <w:tcPr>
            <w:tcW w:w="1410" w:type="dxa"/>
            <w:vMerge/>
            <w:tcBorders>
              <w:left w:val="single" w:sz="4" w:space="0" w:color="auto"/>
            </w:tcBorders>
            <w:shd w:val="clear" w:color="auto" w:fill="FFFFFF"/>
            <w:vAlign w:val="center"/>
          </w:tcPr>
          <w:p w:rsidR="00A129FB" w:rsidRPr="00D7390B" w:rsidRDefault="00A129FB" w:rsidP="00D7390B">
            <w:pPr>
              <w:rPr>
                <w:sz w:val="24"/>
              </w:rPr>
            </w:pPr>
          </w:p>
        </w:tc>
        <w:tc>
          <w:tcPr>
            <w:tcW w:w="1017" w:type="dxa"/>
            <w:vMerge/>
            <w:tcBorders>
              <w:left w:val="single" w:sz="4" w:space="0" w:color="auto"/>
            </w:tcBorders>
            <w:shd w:val="clear" w:color="auto" w:fill="FFFFFF"/>
            <w:vAlign w:val="center"/>
          </w:tcPr>
          <w:p w:rsidR="00A129FB" w:rsidRPr="00D7390B" w:rsidRDefault="00A129FB" w:rsidP="00D7390B">
            <w:pPr>
              <w:rPr>
                <w:sz w:val="24"/>
              </w:rPr>
            </w:pPr>
          </w:p>
        </w:tc>
        <w:tc>
          <w:tcPr>
            <w:tcW w:w="2171" w:type="dxa"/>
            <w:gridSpan w:val="2"/>
            <w:tcBorders>
              <w:top w:val="single" w:sz="4" w:space="0" w:color="auto"/>
              <w:left w:val="single" w:sz="4" w:space="0" w:color="auto"/>
            </w:tcBorders>
            <w:shd w:val="clear" w:color="auto" w:fill="FFFFFF"/>
          </w:tcPr>
          <w:p w:rsidR="00A129FB" w:rsidRPr="00D7390B" w:rsidRDefault="00A129FB" w:rsidP="00D7390B">
            <w:pPr>
              <w:rPr>
                <w:sz w:val="24"/>
              </w:rPr>
            </w:pPr>
            <w:proofErr w:type="spellStart"/>
            <w:r w:rsidRPr="00D7390B">
              <w:rPr>
                <w:sz w:val="24"/>
              </w:rPr>
              <w:t>Освітленість</w:t>
            </w:r>
            <w:proofErr w:type="spellEnd"/>
          </w:p>
          <w:p w:rsidR="00A129FB" w:rsidRPr="00D7390B" w:rsidRDefault="00A129FB" w:rsidP="00D7390B">
            <w:pPr>
              <w:rPr>
                <w:sz w:val="24"/>
              </w:rPr>
            </w:pPr>
            <w:r w:rsidRPr="00D7390B">
              <w:rPr>
                <w:sz w:val="24"/>
              </w:rPr>
              <w:t>лк</w:t>
            </w:r>
          </w:p>
        </w:tc>
        <w:tc>
          <w:tcPr>
            <w:tcW w:w="2535" w:type="dxa"/>
            <w:gridSpan w:val="2"/>
            <w:tcBorders>
              <w:top w:val="single" w:sz="4" w:space="0" w:color="auto"/>
              <w:left w:val="single" w:sz="4" w:space="0" w:color="auto"/>
              <w:right w:val="single" w:sz="4" w:space="0" w:color="auto"/>
            </w:tcBorders>
            <w:shd w:val="clear" w:color="auto" w:fill="FFFFFF"/>
            <w:vAlign w:val="center"/>
          </w:tcPr>
          <w:p w:rsidR="00A129FB" w:rsidRPr="00D7390B" w:rsidRDefault="00A129FB" w:rsidP="00D7390B">
            <w:pPr>
              <w:rPr>
                <w:sz w:val="24"/>
              </w:rPr>
            </w:pPr>
            <w:r w:rsidRPr="00D7390B">
              <w:rPr>
                <w:sz w:val="24"/>
              </w:rPr>
              <w:t>КПО, %</w:t>
            </w:r>
          </w:p>
        </w:tc>
      </w:tr>
      <w:tr w:rsidR="00A129FB" w:rsidRPr="00D7390B" w:rsidTr="00D7390B">
        <w:trPr>
          <w:trHeight w:hRule="exact" w:val="1267"/>
          <w:jc w:val="center"/>
        </w:trPr>
        <w:tc>
          <w:tcPr>
            <w:tcW w:w="1749" w:type="dxa"/>
            <w:vMerge/>
            <w:tcBorders>
              <w:left w:val="single" w:sz="4" w:space="0" w:color="auto"/>
            </w:tcBorders>
            <w:shd w:val="clear" w:color="auto" w:fill="FFFFFF"/>
            <w:vAlign w:val="center"/>
          </w:tcPr>
          <w:p w:rsidR="00A129FB" w:rsidRPr="00D7390B" w:rsidRDefault="00A129FB" w:rsidP="00D7390B">
            <w:pPr>
              <w:rPr>
                <w:sz w:val="24"/>
              </w:rPr>
            </w:pPr>
          </w:p>
        </w:tc>
        <w:tc>
          <w:tcPr>
            <w:tcW w:w="1410" w:type="dxa"/>
            <w:vMerge/>
            <w:tcBorders>
              <w:left w:val="single" w:sz="4" w:space="0" w:color="auto"/>
            </w:tcBorders>
            <w:shd w:val="clear" w:color="auto" w:fill="FFFFFF"/>
            <w:vAlign w:val="center"/>
          </w:tcPr>
          <w:p w:rsidR="00A129FB" w:rsidRPr="00D7390B" w:rsidRDefault="00A129FB" w:rsidP="00D7390B">
            <w:pPr>
              <w:rPr>
                <w:sz w:val="24"/>
              </w:rPr>
            </w:pPr>
          </w:p>
        </w:tc>
        <w:tc>
          <w:tcPr>
            <w:tcW w:w="1017" w:type="dxa"/>
            <w:vMerge/>
            <w:tcBorders>
              <w:left w:val="single" w:sz="4" w:space="0" w:color="auto"/>
            </w:tcBorders>
            <w:shd w:val="clear" w:color="auto" w:fill="FFFFFF"/>
            <w:vAlign w:val="center"/>
          </w:tcPr>
          <w:p w:rsidR="00A129FB" w:rsidRPr="00D7390B" w:rsidRDefault="00A129FB" w:rsidP="00D7390B">
            <w:pPr>
              <w:rPr>
                <w:sz w:val="24"/>
              </w:rPr>
            </w:pPr>
          </w:p>
        </w:tc>
        <w:tc>
          <w:tcPr>
            <w:tcW w:w="1158" w:type="dxa"/>
            <w:tcBorders>
              <w:top w:val="single" w:sz="4" w:space="0" w:color="auto"/>
              <w:left w:val="single" w:sz="4" w:space="0" w:color="auto"/>
            </w:tcBorders>
            <w:shd w:val="clear" w:color="auto" w:fill="FFFFFF"/>
            <w:vAlign w:val="center"/>
          </w:tcPr>
          <w:p w:rsidR="00A129FB" w:rsidRPr="00D7390B" w:rsidRDefault="00A129FB" w:rsidP="00D7390B">
            <w:pPr>
              <w:rPr>
                <w:sz w:val="24"/>
              </w:rPr>
            </w:pPr>
            <w:r w:rsidRPr="00D7390B">
              <w:rPr>
                <w:sz w:val="24"/>
              </w:rPr>
              <w:t>при</w:t>
            </w:r>
          </w:p>
          <w:p w:rsidR="00A129FB" w:rsidRPr="00D7390B" w:rsidRDefault="00A129FB" w:rsidP="00D7390B">
            <w:pPr>
              <w:rPr>
                <w:sz w:val="24"/>
              </w:rPr>
            </w:pPr>
            <w:proofErr w:type="spellStart"/>
            <w:r w:rsidRPr="00D7390B">
              <w:rPr>
                <w:sz w:val="24"/>
              </w:rPr>
              <w:t>комбін</w:t>
            </w:r>
            <w:proofErr w:type="spellEnd"/>
            <w:r w:rsidRPr="00D7390B">
              <w:rPr>
                <w:sz w:val="24"/>
              </w:rPr>
              <w:t>.</w:t>
            </w:r>
          </w:p>
          <w:p w:rsidR="00A129FB" w:rsidRPr="00D7390B" w:rsidRDefault="00A129FB" w:rsidP="00D7390B">
            <w:pPr>
              <w:rPr>
                <w:sz w:val="24"/>
              </w:rPr>
            </w:pPr>
            <w:proofErr w:type="spellStart"/>
            <w:r w:rsidRPr="00D7390B">
              <w:rPr>
                <w:sz w:val="24"/>
              </w:rPr>
              <w:t>освітлен</w:t>
            </w:r>
            <w:proofErr w:type="spellEnd"/>
          </w:p>
        </w:tc>
        <w:tc>
          <w:tcPr>
            <w:tcW w:w="1013" w:type="dxa"/>
            <w:tcBorders>
              <w:top w:val="single" w:sz="4" w:space="0" w:color="auto"/>
              <w:left w:val="single" w:sz="4" w:space="0" w:color="auto"/>
            </w:tcBorders>
            <w:shd w:val="clear" w:color="auto" w:fill="FFFFFF"/>
            <w:vAlign w:val="center"/>
          </w:tcPr>
          <w:p w:rsidR="00A129FB" w:rsidRPr="00D7390B" w:rsidRDefault="00A129FB" w:rsidP="00D7390B">
            <w:pPr>
              <w:rPr>
                <w:sz w:val="24"/>
              </w:rPr>
            </w:pPr>
            <w:r w:rsidRPr="00D7390B">
              <w:rPr>
                <w:sz w:val="24"/>
              </w:rPr>
              <w:t>при</w:t>
            </w:r>
          </w:p>
          <w:p w:rsidR="00A129FB" w:rsidRPr="00D7390B" w:rsidRDefault="00A129FB" w:rsidP="00D7390B">
            <w:pPr>
              <w:rPr>
                <w:sz w:val="24"/>
              </w:rPr>
            </w:pPr>
            <w:proofErr w:type="spellStart"/>
            <w:r w:rsidRPr="00D7390B">
              <w:rPr>
                <w:sz w:val="24"/>
              </w:rPr>
              <w:t>загал</w:t>
            </w:r>
            <w:proofErr w:type="spellEnd"/>
            <w:r w:rsidRPr="00D7390B">
              <w:rPr>
                <w:sz w:val="24"/>
              </w:rPr>
              <w:t>.</w:t>
            </w:r>
          </w:p>
          <w:p w:rsidR="00A129FB" w:rsidRPr="00D7390B" w:rsidRDefault="00A129FB" w:rsidP="00D7390B">
            <w:pPr>
              <w:rPr>
                <w:sz w:val="24"/>
              </w:rPr>
            </w:pPr>
            <w:proofErr w:type="spellStart"/>
            <w:r w:rsidRPr="00D7390B">
              <w:rPr>
                <w:sz w:val="24"/>
              </w:rPr>
              <w:t>освітл</w:t>
            </w:r>
            <w:proofErr w:type="spellEnd"/>
            <w:r w:rsidRPr="00D7390B">
              <w:rPr>
                <w:sz w:val="24"/>
              </w:rPr>
              <w:t>.</w:t>
            </w:r>
          </w:p>
        </w:tc>
        <w:tc>
          <w:tcPr>
            <w:tcW w:w="1723" w:type="dxa"/>
            <w:tcBorders>
              <w:top w:val="single" w:sz="4" w:space="0" w:color="auto"/>
              <w:left w:val="single" w:sz="4" w:space="0" w:color="auto"/>
            </w:tcBorders>
            <w:shd w:val="clear" w:color="auto" w:fill="FFFFFF"/>
            <w:vAlign w:val="bottom"/>
          </w:tcPr>
          <w:p w:rsidR="00A129FB" w:rsidRPr="00D7390B" w:rsidRDefault="00A129FB" w:rsidP="00D7390B">
            <w:pPr>
              <w:rPr>
                <w:sz w:val="24"/>
              </w:rPr>
            </w:pPr>
            <w:r w:rsidRPr="00D7390B">
              <w:rPr>
                <w:sz w:val="24"/>
              </w:rPr>
              <w:t>при</w:t>
            </w:r>
          </w:p>
          <w:p w:rsidR="00A129FB" w:rsidRPr="00D7390B" w:rsidRDefault="00A129FB" w:rsidP="00D7390B">
            <w:pPr>
              <w:rPr>
                <w:sz w:val="24"/>
              </w:rPr>
            </w:pPr>
            <w:proofErr w:type="spellStart"/>
            <w:r w:rsidRPr="00D7390B">
              <w:rPr>
                <w:sz w:val="24"/>
              </w:rPr>
              <w:t>верхньомучи</w:t>
            </w:r>
            <w:proofErr w:type="spellEnd"/>
          </w:p>
          <w:p w:rsidR="00A129FB" w:rsidRPr="00D7390B" w:rsidRDefault="00A129FB" w:rsidP="00D7390B">
            <w:pPr>
              <w:rPr>
                <w:sz w:val="24"/>
              </w:rPr>
            </w:pPr>
            <w:proofErr w:type="spellStart"/>
            <w:r w:rsidRPr="00D7390B">
              <w:rPr>
                <w:sz w:val="24"/>
              </w:rPr>
              <w:t>комбінов</w:t>
            </w:r>
            <w:proofErr w:type="spellEnd"/>
            <w:r w:rsidRPr="00D7390B">
              <w:rPr>
                <w:sz w:val="24"/>
              </w:rPr>
              <w:t>.</w:t>
            </w:r>
          </w:p>
          <w:p w:rsidR="00A129FB" w:rsidRPr="00D7390B" w:rsidRDefault="00A129FB" w:rsidP="00D7390B">
            <w:pPr>
              <w:rPr>
                <w:sz w:val="24"/>
              </w:rPr>
            </w:pPr>
            <w:proofErr w:type="spellStart"/>
            <w:r w:rsidRPr="00D7390B">
              <w:rPr>
                <w:sz w:val="24"/>
              </w:rPr>
              <w:t>освітлен</w:t>
            </w:r>
            <w:proofErr w:type="spellEnd"/>
            <w:r w:rsidRPr="00D7390B">
              <w:rPr>
                <w:sz w:val="24"/>
              </w:rPr>
              <w:t>.</w:t>
            </w:r>
          </w:p>
        </w:tc>
        <w:tc>
          <w:tcPr>
            <w:tcW w:w="812" w:type="dxa"/>
            <w:tcBorders>
              <w:top w:val="single" w:sz="4" w:space="0" w:color="auto"/>
              <w:left w:val="single" w:sz="4" w:space="0" w:color="auto"/>
              <w:right w:val="single" w:sz="4" w:space="0" w:color="auto"/>
            </w:tcBorders>
            <w:shd w:val="clear" w:color="auto" w:fill="FFFFFF"/>
            <w:vAlign w:val="center"/>
          </w:tcPr>
          <w:p w:rsidR="00A129FB" w:rsidRPr="00D7390B" w:rsidRDefault="00A129FB" w:rsidP="00D7390B">
            <w:pPr>
              <w:rPr>
                <w:sz w:val="24"/>
              </w:rPr>
            </w:pPr>
            <w:r w:rsidRPr="00D7390B">
              <w:rPr>
                <w:sz w:val="24"/>
              </w:rPr>
              <w:t>при</w:t>
            </w:r>
          </w:p>
          <w:p w:rsidR="00A129FB" w:rsidRPr="00D7390B" w:rsidRDefault="00A129FB" w:rsidP="00D7390B">
            <w:pPr>
              <w:rPr>
                <w:sz w:val="24"/>
              </w:rPr>
            </w:pPr>
            <w:r w:rsidRPr="00D7390B">
              <w:rPr>
                <w:sz w:val="24"/>
                <w:lang w:bidi="ru-RU"/>
              </w:rPr>
              <w:t>боков.</w:t>
            </w:r>
          </w:p>
          <w:p w:rsidR="00A129FB" w:rsidRPr="00D7390B" w:rsidRDefault="00A129FB" w:rsidP="00D7390B">
            <w:pPr>
              <w:rPr>
                <w:sz w:val="24"/>
              </w:rPr>
            </w:pPr>
            <w:proofErr w:type="spellStart"/>
            <w:r w:rsidRPr="00D7390B">
              <w:rPr>
                <w:sz w:val="24"/>
              </w:rPr>
              <w:t>освітлен</w:t>
            </w:r>
            <w:proofErr w:type="spellEnd"/>
            <w:r w:rsidRPr="00D7390B">
              <w:rPr>
                <w:sz w:val="24"/>
              </w:rPr>
              <w:t>.</w:t>
            </w:r>
          </w:p>
        </w:tc>
      </w:tr>
      <w:tr w:rsidR="00A129FB" w:rsidRPr="00D7390B" w:rsidTr="00D7390B">
        <w:trPr>
          <w:trHeight w:hRule="exact" w:val="1130"/>
          <w:jc w:val="center"/>
        </w:trPr>
        <w:tc>
          <w:tcPr>
            <w:tcW w:w="1749" w:type="dxa"/>
            <w:tcBorders>
              <w:top w:val="single" w:sz="4" w:space="0" w:color="auto"/>
              <w:left w:val="single" w:sz="4" w:space="0" w:color="auto"/>
              <w:bottom w:val="single" w:sz="4" w:space="0" w:color="auto"/>
            </w:tcBorders>
            <w:shd w:val="clear" w:color="auto" w:fill="FFFFFF"/>
          </w:tcPr>
          <w:p w:rsidR="00A129FB" w:rsidRPr="00D7390B" w:rsidRDefault="00A129FB" w:rsidP="00D7390B">
            <w:pPr>
              <w:jc w:val="left"/>
              <w:rPr>
                <w:sz w:val="24"/>
              </w:rPr>
            </w:pPr>
            <w:proofErr w:type="spellStart"/>
            <w:r w:rsidRPr="00D7390B">
              <w:rPr>
                <w:sz w:val="24"/>
              </w:rPr>
              <w:t>Загальнеспостереж</w:t>
            </w:r>
            <w:proofErr w:type="spellEnd"/>
            <w:r w:rsidRPr="00D7390B">
              <w:rPr>
                <w:sz w:val="24"/>
              </w:rPr>
              <w:t xml:space="preserve">. за ходом </w:t>
            </w:r>
            <w:proofErr w:type="spellStart"/>
            <w:r w:rsidRPr="00D7390B">
              <w:rPr>
                <w:sz w:val="24"/>
              </w:rPr>
              <w:t>виробничого</w:t>
            </w:r>
            <w:proofErr w:type="spellEnd"/>
          </w:p>
          <w:p w:rsidR="00A129FB" w:rsidRPr="00D7390B" w:rsidRDefault="00A129FB" w:rsidP="00D7390B">
            <w:pPr>
              <w:rPr>
                <w:sz w:val="24"/>
              </w:rPr>
            </w:pPr>
          </w:p>
          <w:p w:rsidR="00A129FB" w:rsidRPr="00D7390B" w:rsidRDefault="00A129FB" w:rsidP="00D7390B">
            <w:pPr>
              <w:rPr>
                <w:sz w:val="24"/>
              </w:rPr>
            </w:pPr>
          </w:p>
          <w:p w:rsidR="00A129FB" w:rsidRPr="00D7390B" w:rsidRDefault="00A129FB" w:rsidP="00D7390B">
            <w:pPr>
              <w:rPr>
                <w:sz w:val="24"/>
              </w:rPr>
            </w:pPr>
            <w:proofErr w:type="spellStart"/>
            <w:r w:rsidRPr="00D7390B">
              <w:rPr>
                <w:sz w:val="24"/>
              </w:rPr>
              <w:t>процесу</w:t>
            </w:r>
            <w:proofErr w:type="spellEnd"/>
          </w:p>
        </w:tc>
        <w:tc>
          <w:tcPr>
            <w:tcW w:w="1410" w:type="dxa"/>
            <w:tcBorders>
              <w:top w:val="single" w:sz="4" w:space="0" w:color="auto"/>
              <w:left w:val="single" w:sz="4" w:space="0" w:color="auto"/>
              <w:bottom w:val="single" w:sz="4" w:space="0" w:color="auto"/>
            </w:tcBorders>
            <w:shd w:val="clear" w:color="auto" w:fill="FFFFFF"/>
            <w:vAlign w:val="center"/>
          </w:tcPr>
          <w:p w:rsidR="00A129FB" w:rsidRPr="003019B4" w:rsidRDefault="00A129FB" w:rsidP="00D7390B">
            <w:pPr>
              <w:rPr>
                <w:sz w:val="24"/>
              </w:rPr>
            </w:pPr>
          </w:p>
        </w:tc>
        <w:tc>
          <w:tcPr>
            <w:tcW w:w="1017" w:type="dxa"/>
            <w:tcBorders>
              <w:top w:val="single" w:sz="4" w:space="0" w:color="auto"/>
              <w:left w:val="single" w:sz="4" w:space="0" w:color="auto"/>
              <w:bottom w:val="single" w:sz="4" w:space="0" w:color="auto"/>
            </w:tcBorders>
            <w:shd w:val="clear" w:color="auto" w:fill="FFFFFF"/>
            <w:vAlign w:val="center"/>
          </w:tcPr>
          <w:p w:rsidR="00A129FB" w:rsidRPr="00D7390B" w:rsidRDefault="00A129FB" w:rsidP="00D7390B">
            <w:pPr>
              <w:rPr>
                <w:sz w:val="24"/>
              </w:rPr>
            </w:pPr>
            <w:r w:rsidRPr="00D7390B">
              <w:rPr>
                <w:sz w:val="24"/>
              </w:rPr>
              <w:t>IV</w:t>
            </w:r>
          </w:p>
        </w:tc>
        <w:tc>
          <w:tcPr>
            <w:tcW w:w="1158" w:type="dxa"/>
            <w:tcBorders>
              <w:top w:val="single" w:sz="4" w:space="0" w:color="auto"/>
              <w:left w:val="single" w:sz="4" w:space="0" w:color="auto"/>
              <w:bottom w:val="single" w:sz="4" w:space="0" w:color="auto"/>
            </w:tcBorders>
            <w:shd w:val="clear" w:color="auto" w:fill="FFFFFF"/>
            <w:vAlign w:val="center"/>
          </w:tcPr>
          <w:p w:rsidR="00A129FB" w:rsidRPr="00D7390B" w:rsidRDefault="00A129FB" w:rsidP="00D7390B">
            <w:pPr>
              <w:rPr>
                <w:sz w:val="24"/>
              </w:rPr>
            </w:pPr>
            <w:r w:rsidRPr="00D7390B">
              <w:rPr>
                <w:sz w:val="24"/>
              </w:rPr>
              <w:t>750-</w:t>
            </w:r>
          </w:p>
          <w:p w:rsidR="00A129FB" w:rsidRPr="00D7390B" w:rsidRDefault="00A129FB" w:rsidP="00D7390B">
            <w:pPr>
              <w:rPr>
                <w:sz w:val="24"/>
              </w:rPr>
            </w:pPr>
            <w:r w:rsidRPr="00D7390B">
              <w:rPr>
                <w:sz w:val="24"/>
              </w:rPr>
              <w:t>300</w:t>
            </w:r>
          </w:p>
        </w:tc>
        <w:tc>
          <w:tcPr>
            <w:tcW w:w="1013" w:type="dxa"/>
            <w:tcBorders>
              <w:top w:val="single" w:sz="4" w:space="0" w:color="auto"/>
              <w:left w:val="single" w:sz="4" w:space="0" w:color="auto"/>
              <w:bottom w:val="single" w:sz="4" w:space="0" w:color="auto"/>
            </w:tcBorders>
            <w:shd w:val="clear" w:color="auto" w:fill="FFFFFF"/>
            <w:vAlign w:val="center"/>
          </w:tcPr>
          <w:p w:rsidR="00A129FB" w:rsidRPr="00D7390B" w:rsidRDefault="00A129FB" w:rsidP="00D7390B">
            <w:pPr>
              <w:rPr>
                <w:sz w:val="24"/>
                <w:lang w:val="uk-UA"/>
              </w:rPr>
            </w:pPr>
          </w:p>
        </w:tc>
        <w:tc>
          <w:tcPr>
            <w:tcW w:w="1723" w:type="dxa"/>
            <w:tcBorders>
              <w:top w:val="single" w:sz="4" w:space="0" w:color="auto"/>
              <w:left w:val="single" w:sz="4" w:space="0" w:color="auto"/>
              <w:bottom w:val="single" w:sz="4" w:space="0" w:color="auto"/>
            </w:tcBorders>
            <w:shd w:val="clear" w:color="auto" w:fill="FFFFFF"/>
            <w:vAlign w:val="center"/>
          </w:tcPr>
          <w:p w:rsidR="00A129FB" w:rsidRPr="00D7390B" w:rsidRDefault="00A129FB" w:rsidP="00D7390B">
            <w:pPr>
              <w:rPr>
                <w:sz w:val="24"/>
              </w:rPr>
            </w:pPr>
            <w:r w:rsidRPr="00D7390B">
              <w:rPr>
                <w:sz w:val="24"/>
              </w:rPr>
              <w:t>1</w:t>
            </w:r>
          </w:p>
        </w:tc>
        <w:tc>
          <w:tcPr>
            <w:tcW w:w="812" w:type="dxa"/>
            <w:tcBorders>
              <w:top w:val="single" w:sz="4" w:space="0" w:color="auto"/>
              <w:left w:val="single" w:sz="4" w:space="0" w:color="auto"/>
              <w:bottom w:val="single" w:sz="4" w:space="0" w:color="auto"/>
              <w:right w:val="single" w:sz="4" w:space="0" w:color="auto"/>
            </w:tcBorders>
            <w:shd w:val="clear" w:color="auto" w:fill="FFFFFF"/>
            <w:vAlign w:val="center"/>
          </w:tcPr>
          <w:p w:rsidR="00A129FB" w:rsidRPr="00D7390B" w:rsidRDefault="00A129FB" w:rsidP="00D7390B">
            <w:pPr>
              <w:rPr>
                <w:sz w:val="24"/>
              </w:rPr>
            </w:pPr>
            <w:r w:rsidRPr="00D7390B">
              <w:rPr>
                <w:sz w:val="24"/>
              </w:rPr>
              <w:t>0,3</w:t>
            </w:r>
          </w:p>
        </w:tc>
      </w:tr>
    </w:tbl>
    <w:p w:rsidR="00A129FB" w:rsidRPr="00E8791E" w:rsidRDefault="00A129FB" w:rsidP="00A129FB">
      <w:pPr>
        <w:tabs>
          <w:tab w:val="left" w:pos="7560"/>
        </w:tabs>
        <w:spacing w:line="360" w:lineRule="auto"/>
        <w:ind w:right="180"/>
        <w:rPr>
          <w:bCs/>
          <w:szCs w:val="28"/>
          <w:lang w:val="en-US"/>
        </w:rPr>
      </w:pP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Для створення сприятливих умов зорової роботи, які б виключали швидку втомлюваність очей, виникнення професійних захворювань, нещасних випадків і сприяли підвищенню продуктивності праці та якості продукції, виробниче освітлення повинно відповідати таким вимогам: - створювати на робочій поверхні освітленість, що відповідає характеру зорової роботи і не є нижчою за встановлені норми;</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не повинно бути </w:t>
      </w:r>
      <w:proofErr w:type="spellStart"/>
      <w:r w:rsidRPr="00E8791E">
        <w:rPr>
          <w:bCs/>
          <w:szCs w:val="28"/>
          <w:lang w:val="uk-UA"/>
        </w:rPr>
        <w:t>засліплюючої</w:t>
      </w:r>
      <w:proofErr w:type="spellEnd"/>
      <w:r w:rsidRPr="00E8791E">
        <w:rPr>
          <w:bCs/>
          <w:szCs w:val="28"/>
          <w:lang w:val="uk-UA"/>
        </w:rPr>
        <w:t xml:space="preserve"> дії як від самих джерел освітлення, так і від інших предметів, що знаходяться в полі зору;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забезпечити достатню рівномірність та постійність рівня освітленості у виробничих приміщеннях, щоб уникнути частої </w:t>
      </w:r>
      <w:proofErr w:type="spellStart"/>
      <w:r w:rsidRPr="00E8791E">
        <w:rPr>
          <w:bCs/>
          <w:szCs w:val="28"/>
          <w:lang w:val="uk-UA"/>
        </w:rPr>
        <w:t>переадаптації</w:t>
      </w:r>
      <w:proofErr w:type="spellEnd"/>
      <w:r w:rsidRPr="00E8791E">
        <w:rPr>
          <w:bCs/>
          <w:szCs w:val="28"/>
          <w:lang w:val="uk-UA"/>
        </w:rPr>
        <w:t xml:space="preserve"> органів зору;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не створювати на робочій поверхні різких та глибоких тіней (особливо рухомих); - повинен бути достатній, для розрізнення деталей, контраст поверхонь, що освітлюються;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не створювати небезпечних та шкідливих виробничих факторів (шум, теплові випромінювання, небезпечне ураження струмом, </w:t>
      </w:r>
      <w:proofErr w:type="spellStart"/>
      <w:r w:rsidRPr="00E8791E">
        <w:rPr>
          <w:bCs/>
          <w:szCs w:val="28"/>
          <w:lang w:val="uk-UA"/>
        </w:rPr>
        <w:t>пожежо</w:t>
      </w:r>
      <w:proofErr w:type="spellEnd"/>
      <w:r w:rsidRPr="00E8791E">
        <w:rPr>
          <w:bCs/>
          <w:szCs w:val="28"/>
          <w:lang w:val="uk-UA"/>
        </w:rPr>
        <w:t xml:space="preserve">- та </w:t>
      </w:r>
      <w:proofErr w:type="spellStart"/>
      <w:r w:rsidRPr="00E8791E">
        <w:rPr>
          <w:bCs/>
          <w:szCs w:val="28"/>
          <w:lang w:val="uk-UA"/>
        </w:rPr>
        <w:t>вибухонебезпека</w:t>
      </w:r>
      <w:proofErr w:type="spellEnd"/>
      <w:r w:rsidRPr="00E8791E">
        <w:rPr>
          <w:bCs/>
          <w:szCs w:val="28"/>
          <w:lang w:val="uk-UA"/>
        </w:rPr>
        <w:t xml:space="preserve"> світильників);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повинно бути надійним і простим в експлуатації, економічним та естетичним.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Враховуються норми корисної площі для працюючих, і розташування обладнання. Висота виробничих приміщень Н &gt; 3.2м. Об’єм та площа не менше </w:t>
      </w:r>
      <w:smartTag w:uri="urn:schemas-microsoft-com:office:smarttags" w:element="metricconverter">
        <w:smartTagPr>
          <w:attr w:name="ProductID" w:val="15 м3"/>
        </w:smartTagPr>
        <w:r w:rsidRPr="00E8791E">
          <w:rPr>
            <w:bCs/>
            <w:szCs w:val="28"/>
            <w:lang w:val="uk-UA"/>
          </w:rPr>
          <w:t>15 м3</w:t>
        </w:r>
      </w:smartTag>
      <w:r w:rsidRPr="00E8791E">
        <w:rPr>
          <w:bCs/>
          <w:szCs w:val="28"/>
          <w:lang w:val="uk-UA"/>
        </w:rPr>
        <w:t xml:space="preserve"> та 4.5м2 на кожного працівника згідно зі СНІП 2.09,02-85. Мікроклімат - це умови середовища приміщень, які визначаються поєднанням температури, відносної вологості, швидкості руху повітря. Нормалізація параметрів мікроклімату здійснюється за допомогою удосконалення технічних процесів, раціонального розміщення технологічного устаткування, вентиляції, опалення, кондиціонування засобів індивідуального захисту. Санітарні норми для приміщень: Температура: Взимку - 16-24 °С Влітку - 18-25 °С</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Вологість - 40-60% ,швидкість пересування повітря - 0,1-0,2м/с. Шуми, вібрації, засоби захисту від них. Вібрації виникають при роботі машин які мають неврівноважені частини, що обертаються чи здійснюють зворотно - наступальний рух (електроприводи, насосні установки, компресори, механізований інструмент). Шуми виникають при подачі газу чи повітря по трубопровідних вентиляційних системах внаслідок вібрації при роботі механізмів, устаткування, процесів, що проходять у рідинах (гідроудар). Шум у робочих місцях, у приміщеннях не повинен перевищувати наступних значень: Для виконання робіт на постійному робочому місці у приміщеннях на території підприємств рівень шуму не повинен перевищувати 80 дБ. Методи захисту від вібрації: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1.Зниження вібрації в джерелі виникнення: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а) вибір раціональних технологічних та кінематичних схем;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б) врівноваження та збалансування, зменшення зазорів;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в)раціональний вибір маси та апаратності коливальної системи.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2.Зменшення на шляхах поширення вібрації: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а) дистанційне управління, контроль та сигналізація;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б) вібропоглинання - покриття поверхонь гумою, пружно-в’язкими мастилами;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в) віброгасіння - встановлення апарату на масивному фундаменті, застосування пружних елементів.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3. Застосування засобів індивідуального захисту: рукавиці, прокладки, килимки, нагрудники, пояси. Методи захисту від шумів: 1. противошумні навушники 2. противошумні вкладиші 3. противошумні шлеми та каски 4. Акустичні засоби захисту: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а) засоби звукоізоляції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б) засоби звукопоглинання</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в) засоби демпфірування</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г) глушники шуму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4. </w:t>
      </w:r>
      <w:r w:rsidRPr="00E8791E">
        <w:rPr>
          <w:szCs w:val="28"/>
          <w:lang w:val="uk-UA"/>
        </w:rPr>
        <w:t xml:space="preserve">Для захисту органів дихання у відділеннях цеху обслуговуючий персонал зобов'язаний застосовувати протигази мазкі «М» </w:t>
      </w:r>
      <w:r w:rsidRPr="00E8791E">
        <w:rPr>
          <w:bCs/>
          <w:szCs w:val="28"/>
          <w:lang w:val="uk-UA"/>
        </w:rPr>
        <w:t>протигаз КД, ізоляційний.</w:t>
      </w:r>
    </w:p>
    <w:p w:rsidR="00A129FB" w:rsidRPr="00E8791E" w:rsidRDefault="005C725E" w:rsidP="00A129FB">
      <w:pPr>
        <w:tabs>
          <w:tab w:val="left" w:pos="7560"/>
        </w:tabs>
        <w:spacing w:line="360" w:lineRule="auto"/>
        <w:ind w:right="180"/>
        <w:rPr>
          <w:b/>
          <w:bCs/>
          <w:szCs w:val="28"/>
          <w:lang w:val="uk-UA"/>
        </w:rPr>
      </w:pPr>
      <w:r>
        <w:rPr>
          <w:b/>
          <w:bCs/>
          <w:szCs w:val="28"/>
          <w:lang w:val="uk-UA"/>
        </w:rPr>
        <w:t>5</w:t>
      </w:r>
      <w:r w:rsidR="00A129FB" w:rsidRPr="00E8791E">
        <w:rPr>
          <w:b/>
          <w:bCs/>
          <w:szCs w:val="28"/>
          <w:lang w:val="uk-UA"/>
        </w:rPr>
        <w:t xml:space="preserve">.4 Протипожежні заходи та склад відомості протипожежного інвентарю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Кожен працівник цеху повинен пам'ятати, що загоряння й вибух газу найчастіше відбувається при недотриманні правил експлуатації встаткування. До всіх будинків і споруджень цеху повинний бути забезпечений вільний доступ. Проїзди і під'їзди до будинків і пожежним водним джерелам, а також підходи до пожежного інвентарю й устаткування повинні бути завжди вільними. У зимовий час пожежні гідранти і під'їзди до них необхідно очищати від снігу, а кришки гідрантів від льоду. Територію цеху необхідно містити в чистоті. Не допускати забруднення її пальними рідинами, сміттям. Відходи виробництва, не предмети утилізації, сміття, обпалі листя, суху траву варто регулярно забирати і вивозити з території цеху.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У приміщеннях і зовнішніх установках корпусів цеху всі проходи, експлуатаційні виходи, коридори, тамбури, сходи, підступи до виробничого устаткування і машин, до матеріалів і засобів пожежогасіння, до засобів зв'язку і пожежної сигналізації завжди повинні бути вільними.</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Ганчірки, дрантя й інші обтиральні матеріали потрібно збирати в металеві шухляди з кришками. З міст цих шухляд не рідше одного разу в зміну перед закінченням робіт варто направляти на регенерацію чи знищення. За герметичністю апаратів і трубопроводів з вибухопожежними речовинами необхідно здійснювати систематичний контроль.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Ступінь вогнестійкості будівель та споруд І, II. Ремонтні роботи на устаткуванні, що знаходяться під тиском, набивання і підтягування сальників на працюючих насосах і компресорах, а також ущільнення фланців на апаратах і трубопроводах без зниження в них тиску до атмосферного забороняється. Металеве й електропровідне неметалічне устаткування, трубопроводи, вентиляційні короби і кожухи термоізоляції трубопроводів і апаратів, розташовані в цеху, а також на зовнішніх установках, естакадах, у каналах, повинні представляти на всьому протязі електричний ланцюг, що у межах цеху (відділенню, установки) повинні бути приєднані до контуру заземлення не менш чим у двох крапках. Забороняється накопичувати спецодяг, промаслене драння і інші пальні матеріали на нагрівальні прилади, і трубопроводи опалення. </w:t>
      </w:r>
    </w:p>
    <w:p w:rsidR="00A129FB" w:rsidRPr="00E8791E" w:rsidRDefault="00A129FB" w:rsidP="00A129FB">
      <w:pPr>
        <w:tabs>
          <w:tab w:val="left" w:pos="7560"/>
        </w:tabs>
        <w:spacing w:line="360" w:lineRule="auto"/>
        <w:ind w:right="180"/>
        <w:rPr>
          <w:bCs/>
          <w:szCs w:val="28"/>
          <w:lang w:val="uk-UA"/>
        </w:rPr>
      </w:pPr>
      <w:r w:rsidRPr="00E8791E">
        <w:rPr>
          <w:bCs/>
          <w:szCs w:val="28"/>
          <w:lang w:val="uk-UA"/>
        </w:rPr>
        <w:t xml:space="preserve">          У випадку виникнення пожежі у виробничому приміщенні чи в приміщенні для розміщення вентиляційного устаткування під час відсутності пристроїв дистанційного централізованого відключення треба негайно повідомити про пожежу в пожежну охорону й адміністрації цеху і вжити заходів по гасінню пожежі: виключити вентилятори приточних і витяжних установок, зв'язаних безпосередньо через повітряноходи з палаючим приміщенням, перекрити засувки чи клапани перед вентиляторами і після них, а також на відгалуженнях повітряноходів до окремих агрегатів чи приміщень. </w:t>
      </w:r>
    </w:p>
    <w:p w:rsidR="00A129FB" w:rsidRPr="00E8791E" w:rsidRDefault="00A129FB" w:rsidP="00A129FB">
      <w:pPr>
        <w:tabs>
          <w:tab w:val="left" w:pos="7560"/>
        </w:tabs>
        <w:spacing w:line="360" w:lineRule="auto"/>
        <w:ind w:right="180"/>
        <w:rPr>
          <w:bCs/>
          <w:szCs w:val="28"/>
        </w:rPr>
      </w:pPr>
      <w:r w:rsidRPr="00E8791E">
        <w:rPr>
          <w:bCs/>
          <w:szCs w:val="28"/>
          <w:lang w:val="uk-UA"/>
        </w:rPr>
        <w:t xml:space="preserve">         Характеристики пожежо-та вибухонебезпечних речовин виро</w:t>
      </w:r>
      <w:r w:rsidR="005C725E">
        <w:rPr>
          <w:bCs/>
          <w:szCs w:val="28"/>
          <w:lang w:val="uk-UA"/>
        </w:rPr>
        <w:t>бництва  наведено в таблиці 5</w:t>
      </w:r>
      <w:r w:rsidRPr="00E8791E">
        <w:rPr>
          <w:bCs/>
          <w:szCs w:val="28"/>
          <w:lang w:val="uk-UA"/>
        </w:rPr>
        <w:t>.4</w:t>
      </w:r>
    </w:p>
    <w:p w:rsidR="00D7390B" w:rsidRDefault="00D7390B" w:rsidP="00A129FB">
      <w:pPr>
        <w:tabs>
          <w:tab w:val="left" w:pos="7560"/>
        </w:tabs>
        <w:spacing w:line="360" w:lineRule="auto"/>
        <w:ind w:right="180"/>
        <w:rPr>
          <w:bCs/>
          <w:szCs w:val="28"/>
          <w:lang w:val="uk-UA"/>
        </w:rPr>
      </w:pPr>
    </w:p>
    <w:p w:rsidR="005C725E" w:rsidRDefault="005C725E" w:rsidP="00A129FB">
      <w:pPr>
        <w:tabs>
          <w:tab w:val="left" w:pos="7560"/>
        </w:tabs>
        <w:spacing w:line="360" w:lineRule="auto"/>
        <w:ind w:right="180"/>
        <w:rPr>
          <w:bCs/>
          <w:szCs w:val="28"/>
          <w:lang w:val="uk-UA"/>
        </w:rPr>
      </w:pPr>
    </w:p>
    <w:p w:rsidR="00A129FB" w:rsidRPr="00E8791E" w:rsidRDefault="005C725E" w:rsidP="00A129FB">
      <w:pPr>
        <w:tabs>
          <w:tab w:val="left" w:pos="7560"/>
        </w:tabs>
        <w:spacing w:line="360" w:lineRule="auto"/>
        <w:ind w:right="180"/>
        <w:rPr>
          <w:bCs/>
          <w:szCs w:val="28"/>
          <w:lang w:val="uk-UA"/>
        </w:rPr>
      </w:pPr>
      <w:r>
        <w:rPr>
          <w:bCs/>
          <w:szCs w:val="28"/>
          <w:lang w:val="uk-UA"/>
        </w:rPr>
        <w:t xml:space="preserve">                                       Таблиця 5</w:t>
      </w:r>
      <w:r w:rsidR="00A129FB" w:rsidRPr="00E8791E">
        <w:rPr>
          <w:bCs/>
          <w:szCs w:val="28"/>
          <w:lang w:val="uk-UA"/>
        </w:rPr>
        <w:t>.</w:t>
      </w:r>
      <w:r w:rsidR="00A129FB" w:rsidRPr="00E8791E">
        <w:rPr>
          <w:bCs/>
          <w:szCs w:val="28"/>
        </w:rPr>
        <w:t>4</w:t>
      </w:r>
      <w:r w:rsidR="00A129FB">
        <w:rPr>
          <w:bCs/>
          <w:szCs w:val="28"/>
          <w:lang w:val="uk-UA"/>
        </w:rPr>
        <w:t>- Показники вибухо- та пожежо</w:t>
      </w:r>
      <w:r w:rsidR="00A129FB" w:rsidRPr="00E8791E">
        <w:rPr>
          <w:bCs/>
          <w:szCs w:val="28"/>
          <w:lang w:val="uk-UA"/>
        </w:rPr>
        <w:t xml:space="preserve">небезпеки  </w:t>
      </w:r>
    </w:p>
    <w:tbl>
      <w:tblPr>
        <w:tblW w:w="8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17"/>
        <w:gridCol w:w="1559"/>
        <w:gridCol w:w="1027"/>
        <w:gridCol w:w="1276"/>
        <w:gridCol w:w="850"/>
        <w:gridCol w:w="851"/>
      </w:tblGrid>
      <w:tr w:rsidR="00A129FB" w:rsidRPr="00E8791E" w:rsidTr="00D7390B">
        <w:trPr>
          <w:trHeight w:val="1050"/>
        </w:trPr>
        <w:tc>
          <w:tcPr>
            <w:tcW w:w="1560" w:type="dxa"/>
            <w:vMerge w:val="restart"/>
          </w:tcPr>
          <w:p w:rsidR="00A129FB" w:rsidRPr="00D7390B" w:rsidRDefault="00A129FB" w:rsidP="00A47E4A">
            <w:pPr>
              <w:tabs>
                <w:tab w:val="left" w:pos="7560"/>
              </w:tabs>
              <w:spacing w:line="360" w:lineRule="auto"/>
              <w:ind w:right="180"/>
              <w:rPr>
                <w:bCs/>
                <w:sz w:val="24"/>
                <w:lang w:val="uk-UA"/>
              </w:rPr>
            </w:pPr>
            <w:r w:rsidRPr="00D7390B">
              <w:rPr>
                <w:bCs/>
                <w:sz w:val="24"/>
                <w:lang w:val="uk-UA"/>
              </w:rPr>
              <w:t>Речовина</w:t>
            </w:r>
          </w:p>
        </w:tc>
        <w:tc>
          <w:tcPr>
            <w:tcW w:w="1417" w:type="dxa"/>
            <w:vMerge w:val="restart"/>
          </w:tcPr>
          <w:p w:rsidR="00A129FB" w:rsidRPr="00D7390B" w:rsidRDefault="00A129FB" w:rsidP="00A47E4A">
            <w:pPr>
              <w:tabs>
                <w:tab w:val="left" w:pos="7560"/>
              </w:tabs>
              <w:ind w:right="180"/>
              <w:rPr>
                <w:bCs/>
                <w:sz w:val="24"/>
                <w:lang w:val="uk-UA"/>
              </w:rPr>
            </w:pPr>
            <w:r w:rsidRPr="00D7390B">
              <w:rPr>
                <w:bCs/>
                <w:sz w:val="24"/>
                <w:lang w:val="uk-UA"/>
              </w:rPr>
              <w:t>Темпер.</w:t>
            </w:r>
          </w:p>
          <w:p w:rsidR="00A129FB" w:rsidRPr="00D7390B" w:rsidRDefault="00A129FB" w:rsidP="00A47E4A">
            <w:pPr>
              <w:tabs>
                <w:tab w:val="left" w:pos="7560"/>
              </w:tabs>
              <w:ind w:right="180"/>
              <w:rPr>
                <w:bCs/>
                <w:sz w:val="24"/>
                <w:lang w:val="uk-UA"/>
              </w:rPr>
            </w:pPr>
            <w:r w:rsidRPr="00D7390B">
              <w:rPr>
                <w:bCs/>
                <w:sz w:val="24"/>
                <w:lang w:val="uk-UA"/>
              </w:rPr>
              <w:t>Займання</w:t>
            </w:r>
            <w:r w:rsidRPr="00D7390B">
              <w:rPr>
                <w:sz w:val="24"/>
              </w:rPr>
              <w:t>°С</w:t>
            </w:r>
          </w:p>
        </w:tc>
        <w:tc>
          <w:tcPr>
            <w:tcW w:w="1559" w:type="dxa"/>
            <w:vMerge w:val="restart"/>
          </w:tcPr>
          <w:p w:rsidR="00A129FB" w:rsidRPr="00D7390B" w:rsidRDefault="00A129FB" w:rsidP="00A47E4A">
            <w:pPr>
              <w:tabs>
                <w:tab w:val="left" w:pos="7560"/>
              </w:tabs>
              <w:spacing w:line="360" w:lineRule="auto"/>
              <w:ind w:right="180"/>
              <w:rPr>
                <w:bCs/>
                <w:sz w:val="24"/>
                <w:lang w:val="uk-UA"/>
              </w:rPr>
            </w:pPr>
            <w:r w:rsidRPr="00D7390B">
              <w:rPr>
                <w:bCs/>
                <w:sz w:val="24"/>
                <w:lang w:val="uk-UA"/>
              </w:rPr>
              <w:t>Темпер.</w:t>
            </w:r>
          </w:p>
          <w:p w:rsidR="00A129FB" w:rsidRPr="00D7390B" w:rsidRDefault="00A129FB" w:rsidP="00A47E4A">
            <w:pPr>
              <w:tabs>
                <w:tab w:val="left" w:pos="7560"/>
              </w:tabs>
              <w:spacing w:line="360" w:lineRule="auto"/>
              <w:ind w:right="180"/>
              <w:rPr>
                <w:bCs/>
                <w:sz w:val="24"/>
                <w:lang w:val="uk-UA"/>
              </w:rPr>
            </w:pPr>
            <w:proofErr w:type="spellStart"/>
            <w:r w:rsidRPr="00D7390B">
              <w:rPr>
                <w:bCs/>
                <w:sz w:val="24"/>
                <w:lang w:val="uk-UA"/>
              </w:rPr>
              <w:t>Самоза</w:t>
            </w:r>
            <w:r w:rsidR="00D7390B" w:rsidRPr="00D7390B">
              <w:rPr>
                <w:bCs/>
                <w:sz w:val="24"/>
                <w:lang w:val="uk-UA"/>
              </w:rPr>
              <w:t>г</w:t>
            </w:r>
            <w:proofErr w:type="spellEnd"/>
            <w:r w:rsidRPr="00D7390B">
              <w:rPr>
                <w:bCs/>
                <w:sz w:val="24"/>
                <w:lang w:val="uk-UA"/>
              </w:rPr>
              <w:t>.</w:t>
            </w:r>
          </w:p>
          <w:p w:rsidR="00A129FB" w:rsidRPr="00D7390B" w:rsidRDefault="00A129FB" w:rsidP="00A47E4A">
            <w:pPr>
              <w:tabs>
                <w:tab w:val="left" w:pos="7560"/>
              </w:tabs>
              <w:spacing w:line="360" w:lineRule="auto"/>
              <w:ind w:right="180"/>
              <w:rPr>
                <w:bCs/>
                <w:sz w:val="24"/>
                <w:lang w:val="uk-UA"/>
              </w:rPr>
            </w:pPr>
            <w:r w:rsidRPr="00D7390B">
              <w:rPr>
                <w:sz w:val="24"/>
              </w:rPr>
              <w:t>°С</w:t>
            </w:r>
          </w:p>
        </w:tc>
        <w:tc>
          <w:tcPr>
            <w:tcW w:w="4004" w:type="dxa"/>
            <w:gridSpan w:val="4"/>
          </w:tcPr>
          <w:p w:rsidR="00A129FB" w:rsidRPr="00D7390B" w:rsidRDefault="00A129FB" w:rsidP="00A47E4A">
            <w:pPr>
              <w:tabs>
                <w:tab w:val="left" w:pos="7560"/>
              </w:tabs>
              <w:spacing w:line="360" w:lineRule="auto"/>
              <w:ind w:right="180"/>
              <w:rPr>
                <w:bCs/>
                <w:sz w:val="24"/>
                <w:lang w:val="uk-UA"/>
              </w:rPr>
            </w:pPr>
            <w:r w:rsidRPr="00D7390B">
              <w:rPr>
                <w:bCs/>
                <w:sz w:val="24"/>
                <w:lang w:val="uk-UA"/>
              </w:rPr>
              <w:t>Границі розповсюдження полум’я, концентрація</w:t>
            </w:r>
          </w:p>
        </w:tc>
      </w:tr>
      <w:tr w:rsidR="00A129FB" w:rsidRPr="00E8791E" w:rsidTr="00D7390B">
        <w:trPr>
          <w:trHeight w:val="405"/>
        </w:trPr>
        <w:tc>
          <w:tcPr>
            <w:tcW w:w="1560" w:type="dxa"/>
            <w:vMerge/>
          </w:tcPr>
          <w:p w:rsidR="00A129FB" w:rsidRPr="00D7390B" w:rsidRDefault="00A129FB" w:rsidP="00A47E4A">
            <w:pPr>
              <w:tabs>
                <w:tab w:val="left" w:pos="7560"/>
              </w:tabs>
              <w:spacing w:line="360" w:lineRule="auto"/>
              <w:ind w:left="360" w:right="180" w:firstLine="180"/>
              <w:rPr>
                <w:bCs/>
                <w:sz w:val="24"/>
                <w:lang w:val="uk-UA"/>
              </w:rPr>
            </w:pPr>
          </w:p>
        </w:tc>
        <w:tc>
          <w:tcPr>
            <w:tcW w:w="1417" w:type="dxa"/>
            <w:vMerge/>
          </w:tcPr>
          <w:p w:rsidR="00A129FB" w:rsidRPr="00D7390B" w:rsidRDefault="00A129FB" w:rsidP="00A47E4A">
            <w:pPr>
              <w:spacing w:line="360" w:lineRule="auto"/>
              <w:rPr>
                <w:bCs/>
                <w:sz w:val="24"/>
                <w:lang w:val="uk-UA"/>
              </w:rPr>
            </w:pPr>
          </w:p>
        </w:tc>
        <w:tc>
          <w:tcPr>
            <w:tcW w:w="1559" w:type="dxa"/>
            <w:vMerge/>
          </w:tcPr>
          <w:p w:rsidR="00A129FB" w:rsidRPr="00D7390B" w:rsidRDefault="00A129FB" w:rsidP="00A47E4A">
            <w:pPr>
              <w:spacing w:line="360" w:lineRule="auto"/>
              <w:rPr>
                <w:bCs/>
                <w:sz w:val="24"/>
                <w:lang w:val="uk-UA"/>
              </w:rPr>
            </w:pPr>
          </w:p>
        </w:tc>
        <w:tc>
          <w:tcPr>
            <w:tcW w:w="2303" w:type="dxa"/>
            <w:gridSpan w:val="2"/>
          </w:tcPr>
          <w:p w:rsidR="00A129FB" w:rsidRPr="00D7390B" w:rsidRDefault="00A129FB" w:rsidP="00A47E4A">
            <w:pPr>
              <w:pStyle w:val="3b"/>
              <w:shd w:val="clear" w:color="auto" w:fill="auto"/>
              <w:spacing w:after="0" w:line="360" w:lineRule="auto"/>
              <w:ind w:left="100"/>
              <w:rPr>
                <w:sz w:val="24"/>
                <w:szCs w:val="24"/>
              </w:rPr>
            </w:pPr>
            <w:r w:rsidRPr="00D7390B">
              <w:rPr>
                <w:rStyle w:val="Exact"/>
                <w:sz w:val="24"/>
                <w:szCs w:val="24"/>
              </w:rPr>
              <w:t>г/м</w:t>
            </w:r>
          </w:p>
        </w:tc>
        <w:tc>
          <w:tcPr>
            <w:tcW w:w="1701" w:type="dxa"/>
            <w:gridSpan w:val="2"/>
          </w:tcPr>
          <w:p w:rsidR="00A129FB" w:rsidRPr="00D7390B" w:rsidRDefault="00A129FB" w:rsidP="00A47E4A">
            <w:pPr>
              <w:spacing w:line="360" w:lineRule="auto"/>
              <w:rPr>
                <w:bCs/>
                <w:sz w:val="24"/>
                <w:lang w:val="uk-UA"/>
              </w:rPr>
            </w:pPr>
            <w:r w:rsidRPr="00D7390B">
              <w:rPr>
                <w:bCs/>
                <w:sz w:val="24"/>
                <w:lang w:val="uk-UA"/>
              </w:rPr>
              <w:t>%</w:t>
            </w:r>
          </w:p>
        </w:tc>
      </w:tr>
      <w:tr w:rsidR="00A129FB" w:rsidRPr="00E8791E" w:rsidTr="00D7390B">
        <w:trPr>
          <w:trHeight w:val="555"/>
        </w:trPr>
        <w:tc>
          <w:tcPr>
            <w:tcW w:w="1560" w:type="dxa"/>
            <w:vMerge/>
          </w:tcPr>
          <w:p w:rsidR="00A129FB" w:rsidRPr="00D7390B" w:rsidRDefault="00A129FB" w:rsidP="00A47E4A">
            <w:pPr>
              <w:tabs>
                <w:tab w:val="left" w:pos="7560"/>
              </w:tabs>
              <w:spacing w:line="360" w:lineRule="auto"/>
              <w:ind w:left="360" w:right="180" w:firstLine="180"/>
              <w:rPr>
                <w:bCs/>
                <w:sz w:val="24"/>
                <w:lang w:val="uk-UA"/>
              </w:rPr>
            </w:pPr>
          </w:p>
        </w:tc>
        <w:tc>
          <w:tcPr>
            <w:tcW w:w="1417" w:type="dxa"/>
            <w:vMerge/>
          </w:tcPr>
          <w:p w:rsidR="00A129FB" w:rsidRPr="00D7390B" w:rsidRDefault="00A129FB" w:rsidP="00A47E4A">
            <w:pPr>
              <w:spacing w:line="360" w:lineRule="auto"/>
              <w:rPr>
                <w:bCs/>
                <w:sz w:val="24"/>
                <w:lang w:val="uk-UA"/>
              </w:rPr>
            </w:pPr>
          </w:p>
        </w:tc>
        <w:tc>
          <w:tcPr>
            <w:tcW w:w="1559" w:type="dxa"/>
            <w:vMerge/>
          </w:tcPr>
          <w:p w:rsidR="00A129FB" w:rsidRPr="00D7390B" w:rsidRDefault="00A129FB" w:rsidP="00A47E4A">
            <w:pPr>
              <w:spacing w:line="360" w:lineRule="auto"/>
              <w:rPr>
                <w:bCs/>
                <w:sz w:val="24"/>
                <w:lang w:val="uk-UA"/>
              </w:rPr>
            </w:pPr>
          </w:p>
        </w:tc>
        <w:tc>
          <w:tcPr>
            <w:tcW w:w="1027" w:type="dxa"/>
          </w:tcPr>
          <w:p w:rsidR="00A129FB" w:rsidRPr="00D7390B" w:rsidRDefault="00A129FB" w:rsidP="00A47E4A">
            <w:pPr>
              <w:spacing w:line="360" w:lineRule="auto"/>
              <w:rPr>
                <w:bCs/>
                <w:sz w:val="24"/>
                <w:lang w:val="uk-UA"/>
              </w:rPr>
            </w:pPr>
            <w:proofErr w:type="spellStart"/>
            <w:r w:rsidRPr="00D7390B">
              <w:rPr>
                <w:bCs/>
                <w:sz w:val="24"/>
                <w:lang w:val="uk-UA"/>
              </w:rPr>
              <w:t>Ниж</w:t>
            </w:r>
            <w:proofErr w:type="spellEnd"/>
            <w:r w:rsidRPr="00D7390B">
              <w:rPr>
                <w:bCs/>
                <w:sz w:val="24"/>
                <w:lang w:val="uk-UA"/>
              </w:rPr>
              <w:t>.</w:t>
            </w:r>
          </w:p>
        </w:tc>
        <w:tc>
          <w:tcPr>
            <w:tcW w:w="1276" w:type="dxa"/>
          </w:tcPr>
          <w:p w:rsidR="00A129FB" w:rsidRPr="00D7390B" w:rsidRDefault="00A129FB" w:rsidP="00A47E4A">
            <w:pPr>
              <w:spacing w:line="360" w:lineRule="auto"/>
              <w:rPr>
                <w:bCs/>
                <w:sz w:val="24"/>
                <w:lang w:val="uk-UA"/>
              </w:rPr>
            </w:pPr>
            <w:r w:rsidRPr="00D7390B">
              <w:rPr>
                <w:bCs/>
                <w:sz w:val="24"/>
                <w:lang w:val="uk-UA"/>
              </w:rPr>
              <w:t>Верх.</w:t>
            </w:r>
          </w:p>
        </w:tc>
        <w:tc>
          <w:tcPr>
            <w:tcW w:w="850" w:type="dxa"/>
          </w:tcPr>
          <w:p w:rsidR="00A129FB" w:rsidRPr="00D7390B" w:rsidRDefault="00A129FB" w:rsidP="00A47E4A">
            <w:pPr>
              <w:spacing w:line="360" w:lineRule="auto"/>
              <w:rPr>
                <w:bCs/>
                <w:sz w:val="24"/>
                <w:lang w:val="uk-UA"/>
              </w:rPr>
            </w:pPr>
            <w:proofErr w:type="spellStart"/>
            <w:r w:rsidRPr="00D7390B">
              <w:rPr>
                <w:bCs/>
                <w:sz w:val="24"/>
                <w:lang w:val="uk-UA"/>
              </w:rPr>
              <w:t>Ниж</w:t>
            </w:r>
            <w:proofErr w:type="spellEnd"/>
            <w:r w:rsidRPr="00D7390B">
              <w:rPr>
                <w:bCs/>
                <w:sz w:val="24"/>
                <w:lang w:val="uk-UA"/>
              </w:rPr>
              <w:t>.</w:t>
            </w:r>
          </w:p>
        </w:tc>
        <w:tc>
          <w:tcPr>
            <w:tcW w:w="851" w:type="dxa"/>
          </w:tcPr>
          <w:p w:rsidR="00A129FB" w:rsidRPr="00D7390B" w:rsidRDefault="00A129FB" w:rsidP="00A47E4A">
            <w:pPr>
              <w:spacing w:line="360" w:lineRule="auto"/>
              <w:rPr>
                <w:bCs/>
                <w:sz w:val="24"/>
                <w:lang w:val="uk-UA"/>
              </w:rPr>
            </w:pPr>
            <w:r w:rsidRPr="00D7390B">
              <w:rPr>
                <w:bCs/>
                <w:sz w:val="24"/>
                <w:lang w:val="uk-UA"/>
              </w:rPr>
              <w:t>Верх.</w:t>
            </w:r>
          </w:p>
        </w:tc>
      </w:tr>
      <w:tr w:rsidR="00A129FB" w:rsidRPr="00E8791E" w:rsidTr="00D7390B">
        <w:trPr>
          <w:trHeight w:val="422"/>
        </w:trPr>
        <w:tc>
          <w:tcPr>
            <w:tcW w:w="1560" w:type="dxa"/>
          </w:tcPr>
          <w:p w:rsidR="00A129FB" w:rsidRPr="00D7390B" w:rsidRDefault="00A129FB" w:rsidP="00A47E4A">
            <w:pPr>
              <w:tabs>
                <w:tab w:val="left" w:pos="7560"/>
              </w:tabs>
              <w:spacing w:line="360" w:lineRule="auto"/>
              <w:ind w:left="360" w:right="180" w:firstLine="180"/>
              <w:rPr>
                <w:bCs/>
                <w:sz w:val="24"/>
                <w:lang w:val="uk-UA"/>
              </w:rPr>
            </w:pPr>
            <w:r w:rsidRPr="00D7390B">
              <w:rPr>
                <w:bCs/>
                <w:sz w:val="24"/>
                <w:lang w:val="uk-UA"/>
              </w:rPr>
              <w:t>1</w:t>
            </w:r>
          </w:p>
        </w:tc>
        <w:tc>
          <w:tcPr>
            <w:tcW w:w="1417" w:type="dxa"/>
          </w:tcPr>
          <w:p w:rsidR="00A129FB" w:rsidRPr="00D7390B" w:rsidRDefault="00A129FB" w:rsidP="00A47E4A">
            <w:pPr>
              <w:tabs>
                <w:tab w:val="left" w:pos="7560"/>
              </w:tabs>
              <w:spacing w:line="360" w:lineRule="auto"/>
              <w:ind w:left="360" w:right="180" w:firstLine="180"/>
              <w:rPr>
                <w:bCs/>
                <w:sz w:val="24"/>
                <w:lang w:val="uk-UA"/>
              </w:rPr>
            </w:pPr>
            <w:r w:rsidRPr="00D7390B">
              <w:rPr>
                <w:bCs/>
                <w:sz w:val="24"/>
                <w:lang w:val="uk-UA"/>
              </w:rPr>
              <w:t>2</w:t>
            </w:r>
          </w:p>
        </w:tc>
        <w:tc>
          <w:tcPr>
            <w:tcW w:w="1559" w:type="dxa"/>
          </w:tcPr>
          <w:p w:rsidR="00A129FB" w:rsidRPr="00D7390B" w:rsidRDefault="00A129FB" w:rsidP="00A47E4A">
            <w:pPr>
              <w:tabs>
                <w:tab w:val="left" w:pos="7560"/>
              </w:tabs>
              <w:spacing w:line="360" w:lineRule="auto"/>
              <w:ind w:left="360" w:right="180" w:firstLine="180"/>
              <w:rPr>
                <w:bCs/>
                <w:sz w:val="24"/>
                <w:lang w:val="uk-UA"/>
              </w:rPr>
            </w:pPr>
            <w:r w:rsidRPr="00D7390B">
              <w:rPr>
                <w:bCs/>
                <w:sz w:val="24"/>
                <w:lang w:val="uk-UA"/>
              </w:rPr>
              <w:t>3</w:t>
            </w:r>
          </w:p>
        </w:tc>
        <w:tc>
          <w:tcPr>
            <w:tcW w:w="1027" w:type="dxa"/>
          </w:tcPr>
          <w:p w:rsidR="00A129FB" w:rsidRPr="00D7390B" w:rsidRDefault="00A129FB" w:rsidP="00A47E4A">
            <w:pPr>
              <w:tabs>
                <w:tab w:val="left" w:pos="7560"/>
              </w:tabs>
              <w:spacing w:line="360" w:lineRule="auto"/>
              <w:ind w:left="360" w:right="180" w:firstLine="180"/>
              <w:rPr>
                <w:bCs/>
                <w:sz w:val="24"/>
                <w:lang w:val="uk-UA"/>
              </w:rPr>
            </w:pPr>
            <w:r w:rsidRPr="00D7390B">
              <w:rPr>
                <w:bCs/>
                <w:sz w:val="24"/>
                <w:lang w:val="uk-UA"/>
              </w:rPr>
              <w:t>4</w:t>
            </w:r>
          </w:p>
        </w:tc>
        <w:tc>
          <w:tcPr>
            <w:tcW w:w="1276" w:type="dxa"/>
          </w:tcPr>
          <w:p w:rsidR="00A129FB" w:rsidRPr="00D7390B" w:rsidRDefault="00A129FB" w:rsidP="00A47E4A">
            <w:pPr>
              <w:tabs>
                <w:tab w:val="left" w:pos="7560"/>
              </w:tabs>
              <w:spacing w:line="360" w:lineRule="auto"/>
              <w:ind w:left="360" w:right="180" w:firstLine="180"/>
              <w:rPr>
                <w:bCs/>
                <w:sz w:val="24"/>
                <w:lang w:val="uk-UA"/>
              </w:rPr>
            </w:pPr>
            <w:r w:rsidRPr="00D7390B">
              <w:rPr>
                <w:bCs/>
                <w:sz w:val="24"/>
                <w:lang w:val="uk-UA"/>
              </w:rPr>
              <w:t>5</w:t>
            </w:r>
          </w:p>
        </w:tc>
        <w:tc>
          <w:tcPr>
            <w:tcW w:w="850" w:type="dxa"/>
          </w:tcPr>
          <w:p w:rsidR="00A129FB" w:rsidRPr="00D7390B" w:rsidRDefault="00A129FB" w:rsidP="00A47E4A">
            <w:pPr>
              <w:tabs>
                <w:tab w:val="left" w:pos="7560"/>
              </w:tabs>
              <w:spacing w:line="360" w:lineRule="auto"/>
              <w:ind w:right="180"/>
              <w:rPr>
                <w:bCs/>
                <w:sz w:val="24"/>
                <w:lang w:val="uk-UA"/>
              </w:rPr>
            </w:pPr>
            <w:r w:rsidRPr="00D7390B">
              <w:rPr>
                <w:bCs/>
                <w:sz w:val="24"/>
                <w:lang w:val="uk-UA"/>
              </w:rPr>
              <w:t>6</w:t>
            </w:r>
          </w:p>
        </w:tc>
        <w:tc>
          <w:tcPr>
            <w:tcW w:w="851" w:type="dxa"/>
          </w:tcPr>
          <w:p w:rsidR="00A129FB" w:rsidRPr="00D7390B" w:rsidRDefault="00A129FB" w:rsidP="00A47E4A">
            <w:pPr>
              <w:tabs>
                <w:tab w:val="left" w:pos="7560"/>
              </w:tabs>
              <w:spacing w:line="360" w:lineRule="auto"/>
              <w:ind w:right="180"/>
              <w:rPr>
                <w:bCs/>
                <w:sz w:val="24"/>
                <w:lang w:val="uk-UA"/>
              </w:rPr>
            </w:pPr>
            <w:r w:rsidRPr="00D7390B">
              <w:rPr>
                <w:bCs/>
                <w:sz w:val="24"/>
                <w:lang w:val="uk-UA"/>
              </w:rPr>
              <w:t xml:space="preserve"> 7</w:t>
            </w:r>
          </w:p>
        </w:tc>
      </w:tr>
      <w:tr w:rsidR="00A129FB" w:rsidRPr="00E8791E" w:rsidTr="00D7390B">
        <w:trPr>
          <w:trHeight w:val="469"/>
        </w:trPr>
        <w:tc>
          <w:tcPr>
            <w:tcW w:w="1560" w:type="dxa"/>
          </w:tcPr>
          <w:p w:rsidR="00A129FB" w:rsidRPr="00D7390B" w:rsidRDefault="00A129FB" w:rsidP="00A47E4A">
            <w:pPr>
              <w:tabs>
                <w:tab w:val="left" w:pos="7560"/>
              </w:tabs>
              <w:ind w:right="180"/>
              <w:rPr>
                <w:sz w:val="24"/>
                <w:lang w:val="uk-UA"/>
              </w:rPr>
            </w:pPr>
            <w:r w:rsidRPr="00D7390B">
              <w:rPr>
                <w:sz w:val="24"/>
                <w:lang w:val="uk-UA"/>
              </w:rPr>
              <w:t>Газоподібній</w:t>
            </w:r>
          </w:p>
          <w:p w:rsidR="00A129FB" w:rsidRPr="00D7390B" w:rsidRDefault="00A129FB" w:rsidP="00A47E4A">
            <w:pPr>
              <w:tabs>
                <w:tab w:val="left" w:pos="7560"/>
              </w:tabs>
              <w:ind w:right="180"/>
              <w:rPr>
                <w:bCs/>
                <w:sz w:val="24"/>
                <w:lang w:val="en-US"/>
              </w:rPr>
            </w:pPr>
            <w:r w:rsidRPr="00D7390B">
              <w:rPr>
                <w:sz w:val="24"/>
                <w:lang w:val="uk-UA"/>
              </w:rPr>
              <w:t>аміак</w:t>
            </w:r>
          </w:p>
        </w:tc>
        <w:tc>
          <w:tcPr>
            <w:tcW w:w="1417" w:type="dxa"/>
          </w:tcPr>
          <w:p w:rsidR="00A129FB" w:rsidRPr="00D7390B" w:rsidRDefault="00A129FB" w:rsidP="00A47E4A">
            <w:pPr>
              <w:tabs>
                <w:tab w:val="left" w:pos="7560"/>
              </w:tabs>
              <w:spacing w:line="360" w:lineRule="auto"/>
              <w:ind w:left="360" w:right="180" w:firstLine="180"/>
              <w:rPr>
                <w:bCs/>
                <w:sz w:val="24"/>
                <w:lang w:val="uk-UA"/>
              </w:rPr>
            </w:pPr>
            <w:r w:rsidRPr="00D7390B">
              <w:rPr>
                <w:bCs/>
                <w:sz w:val="24"/>
                <w:lang w:val="uk-UA"/>
              </w:rPr>
              <w:t>-</w:t>
            </w:r>
          </w:p>
        </w:tc>
        <w:tc>
          <w:tcPr>
            <w:tcW w:w="1559" w:type="dxa"/>
          </w:tcPr>
          <w:p w:rsidR="00A129FB" w:rsidRPr="00D7390B" w:rsidRDefault="00A129FB" w:rsidP="00A47E4A">
            <w:pPr>
              <w:tabs>
                <w:tab w:val="left" w:pos="7560"/>
              </w:tabs>
              <w:spacing w:line="360" w:lineRule="auto"/>
              <w:ind w:left="360" w:right="180" w:firstLine="180"/>
              <w:rPr>
                <w:bCs/>
                <w:sz w:val="24"/>
                <w:lang w:val="uk-UA"/>
              </w:rPr>
            </w:pPr>
            <w:r w:rsidRPr="00D7390B">
              <w:rPr>
                <w:bCs/>
                <w:sz w:val="24"/>
                <w:lang w:val="uk-UA"/>
              </w:rPr>
              <w:t>650</w:t>
            </w:r>
          </w:p>
        </w:tc>
        <w:tc>
          <w:tcPr>
            <w:tcW w:w="1027" w:type="dxa"/>
          </w:tcPr>
          <w:p w:rsidR="00A129FB" w:rsidRPr="00D7390B" w:rsidRDefault="00A129FB" w:rsidP="00A47E4A">
            <w:pPr>
              <w:tabs>
                <w:tab w:val="left" w:pos="7560"/>
              </w:tabs>
              <w:spacing w:line="360" w:lineRule="auto"/>
              <w:ind w:left="360" w:right="180" w:firstLine="180"/>
              <w:rPr>
                <w:bCs/>
                <w:sz w:val="24"/>
                <w:lang w:val="uk-UA"/>
              </w:rPr>
            </w:pPr>
            <w:r w:rsidRPr="00D7390B">
              <w:rPr>
                <w:bCs/>
                <w:sz w:val="24"/>
                <w:lang w:val="uk-UA"/>
              </w:rPr>
              <w:t>-</w:t>
            </w:r>
          </w:p>
        </w:tc>
        <w:tc>
          <w:tcPr>
            <w:tcW w:w="1276" w:type="dxa"/>
          </w:tcPr>
          <w:p w:rsidR="00A129FB" w:rsidRPr="00D7390B" w:rsidRDefault="00A129FB" w:rsidP="00A47E4A">
            <w:pPr>
              <w:tabs>
                <w:tab w:val="left" w:pos="7560"/>
              </w:tabs>
              <w:spacing w:line="360" w:lineRule="auto"/>
              <w:ind w:left="360" w:right="180" w:firstLine="180"/>
              <w:rPr>
                <w:bCs/>
                <w:sz w:val="24"/>
                <w:lang w:val="uk-UA"/>
              </w:rPr>
            </w:pPr>
            <w:r w:rsidRPr="00D7390B">
              <w:rPr>
                <w:bCs/>
                <w:sz w:val="24"/>
                <w:lang w:val="uk-UA"/>
              </w:rPr>
              <w:t>-</w:t>
            </w:r>
          </w:p>
        </w:tc>
        <w:tc>
          <w:tcPr>
            <w:tcW w:w="850" w:type="dxa"/>
          </w:tcPr>
          <w:p w:rsidR="00A129FB" w:rsidRPr="00D7390B" w:rsidRDefault="00A129FB" w:rsidP="00A47E4A">
            <w:pPr>
              <w:tabs>
                <w:tab w:val="left" w:pos="7560"/>
              </w:tabs>
              <w:spacing w:line="360" w:lineRule="auto"/>
              <w:ind w:right="180"/>
              <w:rPr>
                <w:bCs/>
                <w:sz w:val="24"/>
                <w:lang w:val="uk-UA"/>
              </w:rPr>
            </w:pPr>
            <w:r w:rsidRPr="00D7390B">
              <w:rPr>
                <w:bCs/>
                <w:sz w:val="24"/>
                <w:lang w:val="uk-UA"/>
              </w:rPr>
              <w:t>15</w:t>
            </w:r>
          </w:p>
        </w:tc>
        <w:tc>
          <w:tcPr>
            <w:tcW w:w="851" w:type="dxa"/>
          </w:tcPr>
          <w:p w:rsidR="00A129FB" w:rsidRPr="00D7390B" w:rsidRDefault="00A129FB" w:rsidP="00A47E4A">
            <w:pPr>
              <w:tabs>
                <w:tab w:val="left" w:pos="7560"/>
              </w:tabs>
              <w:spacing w:line="360" w:lineRule="auto"/>
              <w:ind w:right="180"/>
              <w:rPr>
                <w:bCs/>
                <w:sz w:val="24"/>
                <w:lang w:val="uk-UA"/>
              </w:rPr>
            </w:pPr>
            <w:r w:rsidRPr="00D7390B">
              <w:rPr>
                <w:bCs/>
                <w:sz w:val="24"/>
                <w:lang w:val="uk-UA"/>
              </w:rPr>
              <w:t xml:space="preserve"> 28</w:t>
            </w:r>
          </w:p>
        </w:tc>
      </w:tr>
      <w:tr w:rsidR="00A129FB" w:rsidRPr="00E8791E" w:rsidTr="00D7390B">
        <w:trPr>
          <w:trHeight w:val="605"/>
        </w:trPr>
        <w:tc>
          <w:tcPr>
            <w:tcW w:w="1560" w:type="dxa"/>
          </w:tcPr>
          <w:p w:rsidR="00A129FB" w:rsidRPr="00D7390B" w:rsidRDefault="00A129FB" w:rsidP="00A47E4A">
            <w:pPr>
              <w:tabs>
                <w:tab w:val="left" w:pos="7560"/>
              </w:tabs>
              <w:ind w:right="180"/>
              <w:rPr>
                <w:sz w:val="24"/>
                <w:lang w:val="uk-UA"/>
              </w:rPr>
            </w:pPr>
            <w:r w:rsidRPr="00D7390B">
              <w:rPr>
                <w:sz w:val="24"/>
                <w:lang w:val="uk-UA"/>
              </w:rPr>
              <w:t xml:space="preserve">Гази </w:t>
            </w:r>
          </w:p>
          <w:p w:rsidR="00A129FB" w:rsidRPr="00D7390B" w:rsidRDefault="00A129FB" w:rsidP="00A47E4A">
            <w:pPr>
              <w:tabs>
                <w:tab w:val="left" w:pos="7560"/>
              </w:tabs>
              <w:ind w:right="180"/>
              <w:rPr>
                <w:sz w:val="24"/>
                <w:lang w:val="uk-UA"/>
              </w:rPr>
            </w:pPr>
            <w:r w:rsidRPr="00D7390B">
              <w:rPr>
                <w:sz w:val="24"/>
                <w:lang w:val="uk-UA"/>
              </w:rPr>
              <w:t>дистиляції</w:t>
            </w:r>
          </w:p>
        </w:tc>
        <w:tc>
          <w:tcPr>
            <w:tcW w:w="1417" w:type="dxa"/>
          </w:tcPr>
          <w:p w:rsidR="00A129FB" w:rsidRPr="00D7390B" w:rsidRDefault="00A129FB" w:rsidP="00A47E4A">
            <w:pPr>
              <w:tabs>
                <w:tab w:val="left" w:pos="7560"/>
              </w:tabs>
              <w:spacing w:line="360" w:lineRule="auto"/>
              <w:ind w:left="360" w:right="180" w:firstLine="180"/>
              <w:rPr>
                <w:bCs/>
                <w:sz w:val="24"/>
                <w:lang w:val="en-US"/>
              </w:rPr>
            </w:pPr>
            <w:r w:rsidRPr="00D7390B">
              <w:rPr>
                <w:bCs/>
                <w:sz w:val="24"/>
                <w:lang w:val="en-US"/>
              </w:rPr>
              <w:t>-</w:t>
            </w:r>
          </w:p>
        </w:tc>
        <w:tc>
          <w:tcPr>
            <w:tcW w:w="1559" w:type="dxa"/>
          </w:tcPr>
          <w:p w:rsidR="00A129FB" w:rsidRPr="00D7390B" w:rsidRDefault="00A129FB" w:rsidP="00A47E4A">
            <w:pPr>
              <w:tabs>
                <w:tab w:val="left" w:pos="7560"/>
              </w:tabs>
              <w:spacing w:line="360" w:lineRule="auto"/>
              <w:ind w:left="360" w:right="180" w:firstLine="180"/>
              <w:rPr>
                <w:bCs/>
                <w:sz w:val="24"/>
                <w:lang w:val="uk-UA"/>
              </w:rPr>
            </w:pPr>
            <w:r w:rsidRPr="00D7390B">
              <w:rPr>
                <w:bCs/>
                <w:sz w:val="24"/>
                <w:lang w:val="uk-UA"/>
              </w:rPr>
              <w:t>650</w:t>
            </w:r>
          </w:p>
        </w:tc>
        <w:tc>
          <w:tcPr>
            <w:tcW w:w="1027" w:type="dxa"/>
          </w:tcPr>
          <w:p w:rsidR="00A129FB" w:rsidRPr="00D7390B" w:rsidRDefault="00A129FB" w:rsidP="00A47E4A">
            <w:pPr>
              <w:tabs>
                <w:tab w:val="left" w:pos="7560"/>
              </w:tabs>
              <w:spacing w:line="360" w:lineRule="auto"/>
              <w:ind w:left="360" w:right="180" w:firstLine="180"/>
              <w:rPr>
                <w:bCs/>
                <w:sz w:val="24"/>
                <w:lang w:val="en-US"/>
              </w:rPr>
            </w:pPr>
            <w:r w:rsidRPr="00D7390B">
              <w:rPr>
                <w:bCs/>
                <w:sz w:val="24"/>
                <w:lang w:val="en-US"/>
              </w:rPr>
              <w:t>-</w:t>
            </w:r>
          </w:p>
        </w:tc>
        <w:tc>
          <w:tcPr>
            <w:tcW w:w="1276" w:type="dxa"/>
          </w:tcPr>
          <w:p w:rsidR="00A129FB" w:rsidRPr="00D7390B" w:rsidRDefault="00A129FB" w:rsidP="00A47E4A">
            <w:pPr>
              <w:tabs>
                <w:tab w:val="left" w:pos="7560"/>
              </w:tabs>
              <w:spacing w:line="360" w:lineRule="auto"/>
              <w:ind w:left="360" w:right="180" w:firstLine="180"/>
              <w:rPr>
                <w:bCs/>
                <w:sz w:val="24"/>
                <w:lang w:val="en-US"/>
              </w:rPr>
            </w:pPr>
            <w:r w:rsidRPr="00D7390B">
              <w:rPr>
                <w:bCs/>
                <w:sz w:val="24"/>
                <w:lang w:val="en-US"/>
              </w:rPr>
              <w:t>-</w:t>
            </w:r>
          </w:p>
        </w:tc>
        <w:tc>
          <w:tcPr>
            <w:tcW w:w="850" w:type="dxa"/>
          </w:tcPr>
          <w:p w:rsidR="00A129FB" w:rsidRPr="00D7390B" w:rsidRDefault="00A129FB" w:rsidP="00A47E4A">
            <w:pPr>
              <w:tabs>
                <w:tab w:val="left" w:pos="7560"/>
              </w:tabs>
              <w:spacing w:line="360" w:lineRule="auto"/>
              <w:ind w:right="180"/>
              <w:rPr>
                <w:bCs/>
                <w:sz w:val="24"/>
                <w:lang w:val="uk-UA"/>
              </w:rPr>
            </w:pPr>
            <w:r w:rsidRPr="00D7390B">
              <w:rPr>
                <w:bCs/>
                <w:sz w:val="24"/>
                <w:lang w:val="uk-UA"/>
              </w:rPr>
              <w:t>15</w:t>
            </w:r>
          </w:p>
        </w:tc>
        <w:tc>
          <w:tcPr>
            <w:tcW w:w="851" w:type="dxa"/>
          </w:tcPr>
          <w:p w:rsidR="00A129FB" w:rsidRPr="00D7390B" w:rsidRDefault="00A129FB" w:rsidP="00A47E4A">
            <w:pPr>
              <w:tabs>
                <w:tab w:val="left" w:pos="7560"/>
              </w:tabs>
              <w:spacing w:line="360" w:lineRule="auto"/>
              <w:ind w:right="180"/>
              <w:rPr>
                <w:bCs/>
                <w:sz w:val="24"/>
                <w:lang w:val="uk-UA"/>
              </w:rPr>
            </w:pPr>
            <w:r w:rsidRPr="00D7390B">
              <w:rPr>
                <w:bCs/>
                <w:sz w:val="24"/>
                <w:lang w:val="uk-UA"/>
              </w:rPr>
              <w:t xml:space="preserve"> 28</w:t>
            </w:r>
          </w:p>
        </w:tc>
      </w:tr>
    </w:tbl>
    <w:p w:rsidR="00A129FB" w:rsidRPr="00E8791E" w:rsidRDefault="00A129FB" w:rsidP="00A129FB">
      <w:pPr>
        <w:tabs>
          <w:tab w:val="left" w:pos="7560"/>
        </w:tabs>
        <w:spacing w:line="360" w:lineRule="auto"/>
        <w:ind w:right="180"/>
        <w:rPr>
          <w:bCs/>
          <w:szCs w:val="28"/>
          <w:lang w:val="en-US"/>
        </w:rPr>
      </w:pPr>
    </w:p>
    <w:p w:rsidR="00A129FB" w:rsidRPr="00E8791E" w:rsidRDefault="00A129FB" w:rsidP="005C725E">
      <w:pPr>
        <w:tabs>
          <w:tab w:val="left" w:pos="7560"/>
        </w:tabs>
        <w:spacing w:line="360" w:lineRule="auto"/>
        <w:ind w:right="180" w:firstLine="567"/>
        <w:rPr>
          <w:bCs/>
          <w:szCs w:val="28"/>
          <w:lang w:val="uk-UA"/>
        </w:rPr>
      </w:pPr>
      <w:r w:rsidRPr="00E8791E">
        <w:rPr>
          <w:bCs/>
          <w:szCs w:val="28"/>
          <w:lang w:val="uk-UA"/>
        </w:rPr>
        <w:t xml:space="preserve">При виявленні витоків газу на устаткуванні необхідно подати азот до місць пропуску. При виникненні пожежі не можна створювати в цеху протяги шляхом розкриття і вибивання шибок. Основними вогнегасними засобами є: вода, піна, інертні гази, водяна пара, сухі вогнегасні речовини. їхнім основним призначенням є створення умов, при яких припиняється горіння. Розповсюдженим засобом вогнегасіння є вода. Потрапляючи в зону вогню, вода нагрівається й випаровується, віднімаючи велику кількість тепла, знижуючи температуру в зоні горіння. Якщо температура стане нижче температури запалення палаючого речовини, то горіння припиниться, водяна пара, що утворювалася, утрудняє доступ повітря до вогнища горіння, якщо при цьому концентрація кисню в зоні горіння буде знижена до концентрації від 11 до 12 % </w:t>
      </w:r>
      <w:r>
        <w:rPr>
          <w:bCs/>
          <w:szCs w:val="28"/>
          <w:lang w:val="uk-UA"/>
        </w:rPr>
        <w:t xml:space="preserve">проте </w:t>
      </w:r>
      <w:r w:rsidRPr="00E8791E">
        <w:rPr>
          <w:bCs/>
          <w:szCs w:val="28"/>
          <w:lang w:val="uk-UA"/>
        </w:rPr>
        <w:t xml:space="preserve">горіння припиниться. Крім того, сильний струмінь води може збити полум'я з палаючого речовини, що полегшує гасіння пожежі. Не можна застосовувати воду для гасіння пожежі в місцях, де розташоване електроустаткування, що перебуває під струмом, тому що вода - гарний провідник електрики. Неприпустиме застосування води для гасіння речовин, що запалюються при зіткненні з водою. Вуглекислотні вогнегасники (ВВ-2, ВВ-5) призначені для гасіння невеликих вогнищ пожежі, а також для ліквідації загорянь електроустановок. Голими руками торкатися розтруба не можна, тому що температура снігоутворення - мінус 71 °С. Вогнегасники ОП-2, ОП-10. Палаючі рідини варто гасити порошковим чи вогнегасником піною з установок пінного пожежогасіння. Палаючий газ при невеликому тиску і з розсіяним смолоскипом полум'я можна гасити водяними струменями. Місце появи полум'я газової пожежі можна перекрити азбестовим чи покривалом іншими негорючими матеріалами. Система пінного пожежогасіння. З метою забезпечення пожежної безпеки цеху синтезу метанолу передбачена установка пінного пожежогасіння. Установка пінного пожежогасіння призначена для місцевого гасіння й локалізації вогнища пожежі в корпусі 712 з одночасною видачею сигналу про пожежу в приміщення пожежного депо ГПЧ-7 і в приміщення ЦПУ корпуса 715. Насосна станція пінного пожежогасіння, розташована в корпусі 715, призначена для подачі водяного розчину піноутворювача в корпуси 712 і 712/6. Система електроустаткування насосної станції передбачає автоматичне, дистанційне й місцеве включення насосів. До складу установки входить: - автоматична насосна станція із системою трубопроводів, що підводять; - два резервуари з розчином піноутворювача місткістю </w:t>
      </w:r>
      <w:smartTag w:uri="urn:schemas-microsoft-com:office:smarttags" w:element="metricconverter">
        <w:smartTagPr>
          <w:attr w:name="ProductID" w:val="500 м"/>
        </w:smartTagPr>
        <w:r w:rsidRPr="00E8791E">
          <w:rPr>
            <w:bCs/>
            <w:szCs w:val="28"/>
            <w:lang w:val="uk-UA"/>
          </w:rPr>
          <w:t>500 м</w:t>
        </w:r>
      </w:smartTag>
      <w:r w:rsidRPr="00E8791E">
        <w:rPr>
          <w:bCs/>
          <w:szCs w:val="28"/>
          <w:lang w:val="uk-UA"/>
        </w:rPr>
        <w:t xml:space="preserve"> і </w:t>
      </w:r>
      <w:smartTag w:uri="urn:schemas-microsoft-com:office:smarttags" w:element="metricconverter">
        <w:smartTagPr>
          <w:attr w:name="ProductID" w:val="250 м"/>
        </w:smartTagPr>
        <w:r w:rsidRPr="00E8791E">
          <w:rPr>
            <w:bCs/>
            <w:szCs w:val="28"/>
            <w:lang w:val="uk-UA"/>
          </w:rPr>
          <w:t>250 м</w:t>
        </w:r>
      </w:smartTag>
      <w:r w:rsidRPr="00E8791E">
        <w:rPr>
          <w:bCs/>
          <w:szCs w:val="28"/>
          <w:lang w:val="uk-UA"/>
        </w:rPr>
        <w:t>; - вузли керування із систе</w:t>
      </w:r>
      <w:r w:rsidR="00D7390B">
        <w:rPr>
          <w:bCs/>
          <w:szCs w:val="28"/>
          <w:lang w:val="uk-UA"/>
        </w:rPr>
        <w:t>мою</w:t>
      </w:r>
      <w:r w:rsidRPr="00E8791E">
        <w:rPr>
          <w:bCs/>
          <w:szCs w:val="28"/>
          <w:lang w:val="uk-UA"/>
        </w:rPr>
        <w:t xml:space="preserve"> живильних трубопроводів; - система розподільних трубопроводів з формувачами піни; - система автоматики, керування й сигналізації.</w:t>
      </w:r>
    </w:p>
    <w:p w:rsidR="00A129FB" w:rsidRPr="00E8791E" w:rsidRDefault="00A129FB" w:rsidP="005C725E">
      <w:pPr>
        <w:tabs>
          <w:tab w:val="left" w:pos="7560"/>
        </w:tabs>
        <w:spacing w:line="360" w:lineRule="auto"/>
        <w:ind w:right="180" w:firstLine="567"/>
        <w:rPr>
          <w:bCs/>
          <w:szCs w:val="28"/>
          <w:lang w:val="uk-UA"/>
        </w:rPr>
      </w:pPr>
      <w:r w:rsidRPr="00E8791E">
        <w:rPr>
          <w:bCs/>
          <w:szCs w:val="28"/>
          <w:lang w:val="uk-UA"/>
        </w:rPr>
        <w:t xml:space="preserve">Іншим ефективним засобом гасіння пожежі є водяна пара. Він ефективний у приміщеннях об'ємом не більш </w:t>
      </w:r>
      <w:smartTag w:uri="urn:schemas-microsoft-com:office:smarttags" w:element="metricconverter">
        <w:smartTagPr>
          <w:attr w:name="ProductID" w:val="50 м"/>
        </w:smartTagPr>
        <w:r w:rsidRPr="00E8791E">
          <w:rPr>
            <w:bCs/>
            <w:szCs w:val="28"/>
            <w:lang w:val="uk-UA"/>
          </w:rPr>
          <w:t>50 м</w:t>
        </w:r>
      </w:smartTag>
      <w:r w:rsidRPr="00E8791E">
        <w:rPr>
          <w:bCs/>
          <w:szCs w:val="28"/>
          <w:lang w:val="uk-UA"/>
        </w:rPr>
        <w:t xml:space="preserve"> , у місцях, закритих від протоки повітря, у димоходах, лотках, де розташовані трубопроводи. Вогнегасна дія водяної пари засноване на розведенні їм повітря в сфері вогню. При змісті пари в повітрі в кількості 35% про. горіння припиняється. Для гасіння ЛВЖ у хімічній промисловості широко застосовується вогнегасна піна. Піна являє собою масу пухирців газу, ув'язнених у рідині. Піна ізолює вогнище полум'я, внаслідок чого практично припиняється вступ горючих пар у зону горіння й одночасно прохолоджується поверхня рідини. Піна нешкідлива для людей, майже не електропровідна, може бути легко й досить швидко отримана під час пожежі. У хімічній промисловості в якості вогнегасних засобів застосовуються також інертні гази, деякі рідкі й тверді речовини. З інертних газів для гасіння пожеж застосовується діоксид вуглецю й азот, їх вогнегасна дія визначається тим, що вони розбавляють палаюче середовище й віднімають у неї тепло, тому знижується температура в зоні горіння й відбувається гальмування процесу горіння. Для гасіння за допомогою діоксида вуглецю застосовується автоматичні стаціонарні установки, пересувні й переносні вогнегасники. Пісок застосовується для гасіння невеликих вогнищ вогню. Зберігається в спеціальних ящиках, повинен бути сухим, чистим і дрібним. Ящики з піском і совками повинні бути пофарбовані в червоний колір і опломбовані. Пови</w:t>
      </w:r>
      <w:r>
        <w:rPr>
          <w:bCs/>
          <w:szCs w:val="28"/>
          <w:lang w:val="uk-UA"/>
        </w:rPr>
        <w:t>н</w:t>
      </w:r>
      <w:r w:rsidRPr="00E8791E">
        <w:rPr>
          <w:bCs/>
          <w:szCs w:val="28"/>
          <w:lang w:val="uk-UA"/>
        </w:rPr>
        <w:t>на (азбестове полотно) застосовується для гасіння вогню на засувках, фланцях, арматурах, трубопроводах при витіканні з них палаючого продукту або газу. Повстину накидають на місце виходу продуктів і притискають до цього місця, щоб припинити доступ повітря до вогнища горіння</w:t>
      </w:r>
      <w:r>
        <w:rPr>
          <w:bCs/>
          <w:szCs w:val="28"/>
          <w:lang w:val="uk-UA"/>
        </w:rPr>
        <w:t>.</w:t>
      </w:r>
    </w:p>
    <w:p w:rsidR="00A129FB" w:rsidRPr="00A129FB" w:rsidRDefault="00A129FB" w:rsidP="00A129FB">
      <w:pPr>
        <w:pStyle w:val="23"/>
        <w:suppressAutoHyphens/>
        <w:spacing w:line="360" w:lineRule="auto"/>
        <w:ind w:firstLine="567"/>
        <w:jc w:val="left"/>
        <w:rPr>
          <w:szCs w:val="28"/>
          <w:lang w:val="uk-UA"/>
        </w:rPr>
      </w:pPr>
    </w:p>
    <w:p w:rsidR="004313A1" w:rsidRPr="00A754D9" w:rsidRDefault="004313A1" w:rsidP="0091245B">
      <w:pPr>
        <w:pStyle w:val="23"/>
        <w:suppressAutoHyphens/>
        <w:spacing w:line="360" w:lineRule="auto"/>
        <w:ind w:firstLine="720"/>
        <w:jc w:val="left"/>
        <w:rPr>
          <w:szCs w:val="28"/>
          <w:lang w:val="uk-UA"/>
        </w:rPr>
      </w:pPr>
    </w:p>
    <w:p w:rsidR="004313A1" w:rsidRPr="00C541F5" w:rsidRDefault="004313A1" w:rsidP="0091245B">
      <w:pPr>
        <w:spacing w:line="360" w:lineRule="auto"/>
        <w:ind w:firstLine="567"/>
        <w:rPr>
          <w:lang w:val="uk-UA"/>
        </w:rPr>
      </w:pPr>
    </w:p>
    <w:p w:rsidR="009D29E3" w:rsidRDefault="009D29E3" w:rsidP="009D29E3">
      <w:pPr>
        <w:spacing w:line="360" w:lineRule="auto"/>
        <w:ind w:firstLine="709"/>
        <w:rPr>
          <w:lang w:val="uk-UA"/>
        </w:rPr>
      </w:pPr>
    </w:p>
    <w:p w:rsidR="002F0DF5" w:rsidRDefault="002F0DF5" w:rsidP="002F0DF5">
      <w:pPr>
        <w:pStyle w:val="23"/>
        <w:suppressAutoHyphens/>
        <w:spacing w:line="360" w:lineRule="auto"/>
        <w:ind w:firstLine="567"/>
        <w:jc w:val="left"/>
        <w:rPr>
          <w:lang w:val="uk-UA"/>
        </w:rPr>
      </w:pPr>
    </w:p>
    <w:p w:rsidR="002F0DF5" w:rsidRPr="002F0DF5" w:rsidRDefault="002F0DF5" w:rsidP="002F0DF5">
      <w:pPr>
        <w:spacing w:line="360" w:lineRule="auto"/>
        <w:ind w:firstLine="709"/>
        <w:rPr>
          <w:b/>
          <w:szCs w:val="28"/>
          <w:lang w:val="uk-UA"/>
        </w:rPr>
      </w:pPr>
    </w:p>
    <w:p w:rsidR="002F0DF5" w:rsidRDefault="002F0DF5"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5C725E" w:rsidRDefault="005C725E" w:rsidP="0021308A">
      <w:pPr>
        <w:spacing w:line="360" w:lineRule="auto"/>
        <w:rPr>
          <w:b/>
          <w:szCs w:val="28"/>
          <w:lang w:val="uk-UA"/>
        </w:rPr>
      </w:pPr>
    </w:p>
    <w:p w:rsidR="00416E6E" w:rsidRDefault="00416E6E" w:rsidP="0021308A">
      <w:pPr>
        <w:spacing w:line="360" w:lineRule="auto"/>
        <w:rPr>
          <w:b/>
          <w:szCs w:val="28"/>
          <w:lang w:val="uk-UA"/>
        </w:rPr>
      </w:pPr>
    </w:p>
    <w:p w:rsidR="00416E6E" w:rsidRDefault="00416E6E" w:rsidP="0021308A">
      <w:pPr>
        <w:spacing w:line="360" w:lineRule="auto"/>
        <w:rPr>
          <w:b/>
          <w:szCs w:val="28"/>
          <w:lang w:val="uk-UA"/>
        </w:rPr>
      </w:pPr>
    </w:p>
    <w:p w:rsidR="00A129FB" w:rsidRDefault="00A129FB" w:rsidP="00D7390B">
      <w:pPr>
        <w:spacing w:line="360" w:lineRule="auto"/>
        <w:ind w:firstLine="709"/>
        <w:jc w:val="center"/>
        <w:rPr>
          <w:b/>
          <w:szCs w:val="28"/>
          <w:lang w:val="uk-UA"/>
        </w:rPr>
      </w:pPr>
      <w:r>
        <w:rPr>
          <w:b/>
          <w:szCs w:val="28"/>
          <w:lang w:val="uk-UA"/>
        </w:rPr>
        <w:t>ВИСНОВОК</w:t>
      </w:r>
    </w:p>
    <w:p w:rsidR="00581295" w:rsidRPr="00B201AA" w:rsidRDefault="00581295" w:rsidP="00581295">
      <w:pPr>
        <w:spacing w:line="360" w:lineRule="auto"/>
        <w:ind w:firstLine="709"/>
        <w:rPr>
          <w:color w:val="000000"/>
          <w:szCs w:val="28"/>
          <w:lang w:val="uk-UA" w:eastAsia="uk-UA"/>
        </w:rPr>
      </w:pPr>
      <w:r>
        <w:rPr>
          <w:color w:val="000000"/>
          <w:szCs w:val="28"/>
          <w:lang w:val="uk-UA" w:eastAsia="uk-UA"/>
        </w:rPr>
        <w:t>У процесі</w:t>
      </w:r>
      <w:r w:rsidR="009554EA">
        <w:rPr>
          <w:color w:val="000000"/>
          <w:szCs w:val="28"/>
          <w:lang w:val="uk-UA" w:eastAsia="uk-UA"/>
        </w:rPr>
        <w:t xml:space="preserve">  виконання дипломного проекту</w:t>
      </w:r>
      <w:r>
        <w:rPr>
          <w:color w:val="000000"/>
          <w:szCs w:val="28"/>
          <w:lang w:val="uk-UA" w:eastAsia="uk-UA"/>
        </w:rPr>
        <w:t xml:space="preserve"> була виконана розробка математичної моделі печі первинного риформінгу</w:t>
      </w:r>
      <w:r w:rsidR="00416E6E">
        <w:rPr>
          <w:color w:val="000000"/>
          <w:szCs w:val="28"/>
          <w:lang w:val="uk-UA" w:eastAsia="uk-UA"/>
        </w:rPr>
        <w:t>,</w:t>
      </w:r>
      <w:r>
        <w:rPr>
          <w:color w:val="000000"/>
          <w:szCs w:val="28"/>
          <w:lang w:val="uk-UA" w:eastAsia="uk-UA"/>
        </w:rPr>
        <w:t xml:space="preserve"> проведений аналіз отриманої моделі, розроблена</w:t>
      </w:r>
      <w:r w:rsidR="009554EA">
        <w:rPr>
          <w:color w:val="000000"/>
          <w:szCs w:val="28"/>
          <w:lang w:val="uk-UA" w:eastAsia="uk-UA"/>
        </w:rPr>
        <w:t xml:space="preserve"> каскадної двоконтурної</w:t>
      </w:r>
      <w:r>
        <w:rPr>
          <w:color w:val="000000"/>
          <w:szCs w:val="28"/>
          <w:lang w:val="uk-UA" w:eastAsia="uk-UA"/>
        </w:rPr>
        <w:t xml:space="preserve"> система стабілізації температури конверсії та  комп’ютерно-інтегрована система управління технологічним об’єктом. </w:t>
      </w:r>
    </w:p>
    <w:p w:rsidR="00A129FB" w:rsidRDefault="00A129FB" w:rsidP="002F0DF5">
      <w:pPr>
        <w:spacing w:line="360" w:lineRule="auto"/>
        <w:ind w:firstLine="709"/>
        <w:rPr>
          <w:b/>
          <w:szCs w:val="28"/>
          <w:lang w:val="uk-UA"/>
        </w:rPr>
      </w:pPr>
    </w:p>
    <w:p w:rsidR="00A129FB" w:rsidRPr="00581295" w:rsidRDefault="00A129FB" w:rsidP="00581295">
      <w:pPr>
        <w:spacing w:line="360" w:lineRule="auto"/>
        <w:rPr>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2F0DF5">
      <w:pPr>
        <w:spacing w:line="360" w:lineRule="auto"/>
        <w:ind w:firstLine="709"/>
        <w:rPr>
          <w:b/>
          <w:szCs w:val="28"/>
          <w:lang w:val="uk-UA"/>
        </w:rPr>
      </w:pPr>
    </w:p>
    <w:p w:rsidR="00A129FB" w:rsidRDefault="00A129FB" w:rsidP="009554EA">
      <w:pPr>
        <w:spacing w:line="360" w:lineRule="auto"/>
        <w:rPr>
          <w:b/>
          <w:szCs w:val="28"/>
          <w:lang w:val="uk-UA"/>
        </w:rPr>
      </w:pPr>
    </w:p>
    <w:p w:rsidR="00A129FB" w:rsidRDefault="00A129FB" w:rsidP="002F0DF5">
      <w:pPr>
        <w:spacing w:line="360" w:lineRule="auto"/>
        <w:ind w:firstLine="709"/>
        <w:rPr>
          <w:b/>
          <w:szCs w:val="28"/>
          <w:lang w:val="uk-UA"/>
        </w:rPr>
      </w:pPr>
      <w:r>
        <w:rPr>
          <w:b/>
          <w:szCs w:val="28"/>
          <w:lang w:val="uk-UA"/>
        </w:rPr>
        <w:t xml:space="preserve">                                      ЛІТЕРАТУРА </w:t>
      </w:r>
    </w:p>
    <w:p w:rsidR="00A129FB" w:rsidRPr="00FF069B" w:rsidRDefault="00A129FB" w:rsidP="00A129FB">
      <w:pPr>
        <w:ind w:firstLine="567"/>
        <w:rPr>
          <w:szCs w:val="28"/>
          <w:lang w:val="uk-UA"/>
        </w:rPr>
      </w:pPr>
      <w:r w:rsidRPr="00FF069B">
        <w:rPr>
          <w:szCs w:val="28"/>
          <w:lang w:val="uk-UA"/>
        </w:rPr>
        <w:t xml:space="preserve">1.Стенцель Й.І. Математичне моделювання технологічних об'єктів </w:t>
      </w:r>
      <w:proofErr w:type="spellStart"/>
      <w:r w:rsidRPr="00FF069B">
        <w:rPr>
          <w:szCs w:val="28"/>
          <w:lang w:val="uk-UA"/>
        </w:rPr>
        <w:t>керування:Навч</w:t>
      </w:r>
      <w:proofErr w:type="spellEnd"/>
      <w:r w:rsidRPr="00FF069B">
        <w:rPr>
          <w:szCs w:val="28"/>
          <w:lang w:val="uk-UA"/>
        </w:rPr>
        <w:t>. посібник. – К: ІСДО. 1993. -328 с.</w:t>
      </w:r>
    </w:p>
    <w:p w:rsidR="00A129FB" w:rsidRPr="00FF069B" w:rsidRDefault="00A129FB" w:rsidP="00A129FB">
      <w:pPr>
        <w:ind w:firstLine="567"/>
        <w:rPr>
          <w:szCs w:val="28"/>
        </w:rPr>
      </w:pPr>
      <w:r w:rsidRPr="00FF069B">
        <w:rPr>
          <w:szCs w:val="28"/>
          <w:lang w:val="uk-UA"/>
        </w:rPr>
        <w:t xml:space="preserve">2. </w:t>
      </w:r>
      <w:proofErr w:type="spellStart"/>
      <w:r w:rsidRPr="00FF069B">
        <w:rPr>
          <w:szCs w:val="28"/>
          <w:lang w:val="uk-UA"/>
        </w:rPr>
        <w:t>Бондарь</w:t>
      </w:r>
      <w:proofErr w:type="spellEnd"/>
      <w:r w:rsidRPr="00FF069B">
        <w:rPr>
          <w:szCs w:val="28"/>
          <w:lang w:val="uk-UA"/>
        </w:rPr>
        <w:t xml:space="preserve"> А.Г. </w:t>
      </w:r>
      <w:proofErr w:type="spellStart"/>
      <w:r w:rsidRPr="00FF069B">
        <w:rPr>
          <w:szCs w:val="28"/>
          <w:lang w:val="uk-UA"/>
        </w:rPr>
        <w:t>Математическоемоделирование</w:t>
      </w:r>
      <w:proofErr w:type="spellEnd"/>
      <w:r w:rsidRPr="00FF069B">
        <w:rPr>
          <w:szCs w:val="28"/>
          <w:lang w:val="uk-UA"/>
        </w:rPr>
        <w:t xml:space="preserve"> в </w:t>
      </w:r>
      <w:proofErr w:type="spellStart"/>
      <w:r w:rsidRPr="00FF069B">
        <w:rPr>
          <w:szCs w:val="28"/>
          <w:lang w:val="uk-UA"/>
        </w:rPr>
        <w:t>химическойтехнологии</w:t>
      </w:r>
      <w:proofErr w:type="spellEnd"/>
      <w:r w:rsidRPr="00FF069B">
        <w:rPr>
          <w:szCs w:val="28"/>
          <w:lang w:val="uk-UA"/>
        </w:rPr>
        <w:t xml:space="preserve">. – К.: </w:t>
      </w:r>
      <w:proofErr w:type="spellStart"/>
      <w:r w:rsidRPr="00FF069B">
        <w:rPr>
          <w:szCs w:val="28"/>
          <w:lang w:val="uk-UA"/>
        </w:rPr>
        <w:t>Высш</w:t>
      </w:r>
      <w:proofErr w:type="spellEnd"/>
      <w:r w:rsidRPr="00FF069B">
        <w:rPr>
          <w:szCs w:val="28"/>
          <w:lang w:val="uk-UA"/>
        </w:rPr>
        <w:t>. шк., 1973. – 260 с.</w:t>
      </w:r>
    </w:p>
    <w:p w:rsidR="00A129FB" w:rsidRPr="00FF069B" w:rsidRDefault="00A129FB" w:rsidP="00A129FB">
      <w:pPr>
        <w:ind w:firstLine="567"/>
        <w:rPr>
          <w:szCs w:val="28"/>
          <w:lang w:val="uk-UA"/>
        </w:rPr>
      </w:pPr>
      <w:r w:rsidRPr="00FF069B">
        <w:rPr>
          <w:szCs w:val="28"/>
          <w:lang w:val="uk-UA"/>
        </w:rPr>
        <w:t xml:space="preserve">2. </w:t>
      </w:r>
      <w:proofErr w:type="spellStart"/>
      <w:r w:rsidRPr="00FF069B">
        <w:rPr>
          <w:szCs w:val="28"/>
          <w:lang w:val="uk-UA"/>
        </w:rPr>
        <w:t>Стенцель</w:t>
      </w:r>
      <w:proofErr w:type="spellEnd"/>
      <w:r w:rsidRPr="00FF069B">
        <w:rPr>
          <w:szCs w:val="28"/>
          <w:lang w:val="uk-UA"/>
        </w:rPr>
        <w:t xml:space="preserve"> Й.І. Автоматизація технологічних процесів хімічних виробництв: </w:t>
      </w:r>
      <w:proofErr w:type="spellStart"/>
      <w:r w:rsidRPr="00FF069B">
        <w:rPr>
          <w:szCs w:val="28"/>
          <w:lang w:val="uk-UA"/>
        </w:rPr>
        <w:t>Навч</w:t>
      </w:r>
      <w:proofErr w:type="spellEnd"/>
      <w:r w:rsidRPr="00FF069B">
        <w:rPr>
          <w:szCs w:val="28"/>
          <w:lang w:val="uk-UA"/>
        </w:rPr>
        <w:t>. посібник. – К.: ІСДО. 1995 – 360 с.</w:t>
      </w:r>
    </w:p>
    <w:p w:rsidR="00A129FB" w:rsidRPr="00FF069B" w:rsidRDefault="00A129FB" w:rsidP="00A129FB">
      <w:pPr>
        <w:ind w:firstLine="567"/>
        <w:rPr>
          <w:szCs w:val="28"/>
          <w:lang w:val="uk-UA"/>
        </w:rPr>
      </w:pPr>
      <w:r w:rsidRPr="00FF069B">
        <w:rPr>
          <w:szCs w:val="28"/>
          <w:lang w:val="uk-UA"/>
        </w:rPr>
        <w:t xml:space="preserve">3.Стенцель Й.І. Автоматика та автоматизація хіміко-технологічних процесів: </w:t>
      </w:r>
      <w:proofErr w:type="spellStart"/>
      <w:r w:rsidRPr="00FF069B">
        <w:rPr>
          <w:szCs w:val="28"/>
          <w:lang w:val="uk-UA"/>
        </w:rPr>
        <w:t>Навч</w:t>
      </w:r>
      <w:proofErr w:type="spellEnd"/>
      <w:r w:rsidRPr="00FF069B">
        <w:rPr>
          <w:szCs w:val="28"/>
          <w:lang w:val="uk-UA"/>
        </w:rPr>
        <w:t xml:space="preserve">. посібник. – Луганськ: Вид-во </w:t>
      </w:r>
      <w:proofErr w:type="spellStart"/>
      <w:r w:rsidRPr="00FF069B">
        <w:rPr>
          <w:szCs w:val="28"/>
          <w:lang w:val="uk-UA"/>
        </w:rPr>
        <w:t>Східноукр.нац</w:t>
      </w:r>
      <w:proofErr w:type="spellEnd"/>
      <w:r w:rsidRPr="00FF069B">
        <w:rPr>
          <w:szCs w:val="28"/>
          <w:lang w:val="uk-UA"/>
        </w:rPr>
        <w:t>. ун-ту ім.. В.Даля, 2004. – 376 с.</w:t>
      </w:r>
    </w:p>
    <w:p w:rsidR="00A129FB" w:rsidRPr="00FF069B" w:rsidRDefault="00A129FB" w:rsidP="00A129FB">
      <w:pPr>
        <w:ind w:firstLine="567"/>
        <w:rPr>
          <w:szCs w:val="28"/>
          <w:lang w:val="uk-UA"/>
        </w:rPr>
      </w:pPr>
      <w:r w:rsidRPr="00FF069B">
        <w:rPr>
          <w:szCs w:val="28"/>
          <w:lang w:val="uk-UA"/>
        </w:rPr>
        <w:t xml:space="preserve">4. </w:t>
      </w:r>
      <w:proofErr w:type="spellStart"/>
      <w:r w:rsidRPr="00FF069B">
        <w:rPr>
          <w:szCs w:val="28"/>
          <w:lang w:val="uk-UA"/>
        </w:rPr>
        <w:t>Стенцель</w:t>
      </w:r>
      <w:proofErr w:type="spellEnd"/>
      <w:r w:rsidRPr="00FF069B">
        <w:rPr>
          <w:szCs w:val="28"/>
          <w:lang w:val="uk-UA"/>
        </w:rPr>
        <w:t xml:space="preserve"> Й.І., </w:t>
      </w:r>
      <w:proofErr w:type="spellStart"/>
      <w:r w:rsidRPr="00FF069B">
        <w:rPr>
          <w:szCs w:val="28"/>
          <w:lang w:val="uk-UA"/>
        </w:rPr>
        <w:t>Целіщев</w:t>
      </w:r>
      <w:proofErr w:type="spellEnd"/>
      <w:r w:rsidRPr="00FF069B">
        <w:rPr>
          <w:szCs w:val="28"/>
          <w:lang w:val="uk-UA"/>
        </w:rPr>
        <w:t xml:space="preserve"> О.Б., </w:t>
      </w:r>
      <w:proofErr w:type="spellStart"/>
      <w:r w:rsidRPr="00FF069B">
        <w:rPr>
          <w:szCs w:val="28"/>
          <w:lang w:val="uk-UA"/>
        </w:rPr>
        <w:t>Лорія</w:t>
      </w:r>
      <w:proofErr w:type="spellEnd"/>
      <w:r w:rsidRPr="00FF069B">
        <w:rPr>
          <w:szCs w:val="28"/>
          <w:lang w:val="uk-UA"/>
        </w:rPr>
        <w:t xml:space="preserve"> М.Г. Вимірювання в хімічній технології: Підручник. - Луганськ: Вид-во </w:t>
      </w:r>
      <w:proofErr w:type="spellStart"/>
      <w:r w:rsidRPr="00FF069B">
        <w:rPr>
          <w:szCs w:val="28"/>
          <w:lang w:val="uk-UA"/>
        </w:rPr>
        <w:t>Східноукр.нац</w:t>
      </w:r>
      <w:proofErr w:type="spellEnd"/>
      <w:r w:rsidRPr="00FF069B">
        <w:rPr>
          <w:szCs w:val="28"/>
          <w:lang w:val="uk-UA"/>
        </w:rPr>
        <w:t>. ун-ту ім.. В.Даля, 2007. – 480 с.</w:t>
      </w:r>
    </w:p>
    <w:p w:rsidR="00A129FB" w:rsidRPr="00FF069B" w:rsidRDefault="00A129FB" w:rsidP="00A129FB">
      <w:pPr>
        <w:ind w:firstLine="567"/>
        <w:rPr>
          <w:szCs w:val="28"/>
          <w:lang w:val="uk-UA"/>
        </w:rPr>
      </w:pPr>
      <w:r w:rsidRPr="00FF069B">
        <w:rPr>
          <w:szCs w:val="28"/>
          <w:lang w:val="uk-UA"/>
        </w:rPr>
        <w:t xml:space="preserve">5.  </w:t>
      </w:r>
      <w:proofErr w:type="spellStart"/>
      <w:r w:rsidRPr="00FF069B">
        <w:rPr>
          <w:szCs w:val="28"/>
          <w:lang w:val="uk-UA"/>
        </w:rPr>
        <w:t>Стенцель</w:t>
      </w:r>
      <w:proofErr w:type="spellEnd"/>
      <w:r w:rsidRPr="00FF069B">
        <w:rPr>
          <w:szCs w:val="28"/>
          <w:lang w:val="uk-UA"/>
        </w:rPr>
        <w:t xml:space="preserve"> Й.І., </w:t>
      </w:r>
      <w:proofErr w:type="spellStart"/>
      <w:r w:rsidRPr="00FF069B">
        <w:rPr>
          <w:szCs w:val="28"/>
          <w:lang w:val="uk-UA"/>
        </w:rPr>
        <w:t>Поркуян</w:t>
      </w:r>
      <w:proofErr w:type="spellEnd"/>
      <w:r w:rsidRPr="00FF069B">
        <w:rPr>
          <w:szCs w:val="28"/>
          <w:lang w:val="uk-UA"/>
        </w:rPr>
        <w:t xml:space="preserve"> О.В. Автоматизація технологічних процесів хімічних виробництв: Підручник. – Луганськ: Вид-во </w:t>
      </w:r>
      <w:proofErr w:type="spellStart"/>
      <w:r w:rsidRPr="00FF069B">
        <w:rPr>
          <w:szCs w:val="28"/>
          <w:lang w:val="uk-UA"/>
        </w:rPr>
        <w:t>Східноукр.нац</w:t>
      </w:r>
      <w:proofErr w:type="spellEnd"/>
      <w:r w:rsidRPr="00FF069B">
        <w:rPr>
          <w:szCs w:val="28"/>
          <w:lang w:val="uk-UA"/>
        </w:rPr>
        <w:t>. ун-ту ім.. В.Даля, 2010. – 300 с.</w:t>
      </w:r>
    </w:p>
    <w:p w:rsidR="00A129FB" w:rsidRPr="00FF069B" w:rsidRDefault="00A129FB" w:rsidP="00A129FB">
      <w:pPr>
        <w:ind w:firstLine="567"/>
        <w:rPr>
          <w:szCs w:val="28"/>
        </w:rPr>
      </w:pPr>
      <w:r w:rsidRPr="00FF069B">
        <w:rPr>
          <w:szCs w:val="28"/>
          <w:lang w:val="uk-UA"/>
        </w:rPr>
        <w:t xml:space="preserve">6. </w:t>
      </w:r>
      <w:proofErr w:type="spellStart"/>
      <w:r w:rsidRPr="00FF069B">
        <w:rPr>
          <w:szCs w:val="28"/>
          <w:lang w:val="uk-UA"/>
        </w:rPr>
        <w:t>Романков</w:t>
      </w:r>
      <w:proofErr w:type="spellEnd"/>
      <w:r w:rsidRPr="00FF069B">
        <w:rPr>
          <w:szCs w:val="28"/>
          <w:lang w:val="uk-UA"/>
        </w:rPr>
        <w:t xml:space="preserve"> П.Г., </w:t>
      </w:r>
      <w:proofErr w:type="spellStart"/>
      <w:r w:rsidRPr="00FF069B">
        <w:rPr>
          <w:szCs w:val="28"/>
          <w:lang w:val="uk-UA"/>
        </w:rPr>
        <w:t>Курочкина</w:t>
      </w:r>
      <w:proofErr w:type="spellEnd"/>
      <w:r w:rsidRPr="00FF069B">
        <w:rPr>
          <w:szCs w:val="28"/>
          <w:lang w:val="uk-UA"/>
        </w:rPr>
        <w:t xml:space="preserve"> М.И., </w:t>
      </w:r>
      <w:proofErr w:type="spellStart"/>
      <w:r w:rsidRPr="00FF069B">
        <w:rPr>
          <w:szCs w:val="28"/>
          <w:lang w:val="uk-UA"/>
        </w:rPr>
        <w:t>Мозжерин</w:t>
      </w:r>
      <w:proofErr w:type="spellEnd"/>
      <w:r w:rsidRPr="00FF069B">
        <w:rPr>
          <w:szCs w:val="28"/>
          <w:lang w:val="uk-UA"/>
        </w:rPr>
        <w:t xml:space="preserve"> Ю.Я., Смирнов Н.И. </w:t>
      </w:r>
      <w:proofErr w:type="spellStart"/>
      <w:r w:rsidRPr="00FF069B">
        <w:rPr>
          <w:szCs w:val="28"/>
          <w:lang w:val="uk-UA"/>
        </w:rPr>
        <w:t>Процесс</w:t>
      </w:r>
      <w:proofErr w:type="spellEnd"/>
      <w:r w:rsidRPr="00FF069B">
        <w:rPr>
          <w:szCs w:val="28"/>
        </w:rPr>
        <w:t>ы и аппараты химической промышленности. – Л.: Химия,1989. 560 с.</w:t>
      </w:r>
    </w:p>
    <w:p w:rsidR="00A129FB" w:rsidRPr="00FF069B" w:rsidRDefault="00A129FB" w:rsidP="00A129FB">
      <w:pPr>
        <w:ind w:firstLine="567"/>
        <w:rPr>
          <w:szCs w:val="28"/>
        </w:rPr>
      </w:pPr>
      <w:r w:rsidRPr="00FF069B">
        <w:rPr>
          <w:szCs w:val="28"/>
        </w:rPr>
        <w:t>7.Бесков С.Д. Технохимические расчеты. – М.: Изд-во «Высшая школа», 1966. – 719 с.</w:t>
      </w:r>
    </w:p>
    <w:p w:rsidR="00A129FB" w:rsidRPr="00FF069B" w:rsidRDefault="00A129FB" w:rsidP="00A129FB">
      <w:pPr>
        <w:ind w:firstLine="567"/>
        <w:rPr>
          <w:szCs w:val="28"/>
        </w:rPr>
      </w:pPr>
      <w:r w:rsidRPr="00FF069B">
        <w:rPr>
          <w:szCs w:val="28"/>
          <w:lang w:val="uk-UA"/>
        </w:rPr>
        <w:t xml:space="preserve">8.Шувалов В.В., </w:t>
      </w:r>
      <w:proofErr w:type="spellStart"/>
      <w:r w:rsidRPr="00FF069B">
        <w:rPr>
          <w:szCs w:val="28"/>
          <w:lang w:val="uk-UA"/>
        </w:rPr>
        <w:t>Огаджанов</w:t>
      </w:r>
      <w:proofErr w:type="spellEnd"/>
      <w:r w:rsidRPr="00FF069B">
        <w:rPr>
          <w:szCs w:val="28"/>
          <w:lang w:val="uk-UA"/>
        </w:rPr>
        <w:t xml:space="preserve"> Г.А., </w:t>
      </w:r>
      <w:proofErr w:type="spellStart"/>
      <w:r w:rsidRPr="00FF069B">
        <w:rPr>
          <w:szCs w:val="28"/>
          <w:lang w:val="uk-UA"/>
        </w:rPr>
        <w:t>Голубятников</w:t>
      </w:r>
      <w:proofErr w:type="spellEnd"/>
      <w:r w:rsidRPr="00FF069B">
        <w:rPr>
          <w:szCs w:val="28"/>
          <w:lang w:val="uk-UA"/>
        </w:rPr>
        <w:t xml:space="preserve"> В.А. </w:t>
      </w:r>
      <w:proofErr w:type="spellStart"/>
      <w:r w:rsidRPr="00FF069B">
        <w:rPr>
          <w:szCs w:val="28"/>
        </w:rPr>
        <w:t>Автоматизац</w:t>
      </w:r>
      <w:proofErr w:type="spellEnd"/>
      <w:r w:rsidRPr="00FF069B">
        <w:rPr>
          <w:szCs w:val="28"/>
          <w:lang w:val="uk-UA"/>
        </w:rPr>
        <w:t>и</w:t>
      </w:r>
      <w:r w:rsidRPr="00FF069B">
        <w:rPr>
          <w:szCs w:val="28"/>
        </w:rPr>
        <w:t>я производственных процессов в химической промышленности. – М.: Химия, 1991. – 480 с.</w:t>
      </w:r>
    </w:p>
    <w:p w:rsidR="00A129FB" w:rsidRPr="00FF069B" w:rsidRDefault="00A129FB" w:rsidP="00A129FB">
      <w:pPr>
        <w:ind w:firstLine="567"/>
        <w:rPr>
          <w:color w:val="000000"/>
          <w:szCs w:val="28"/>
        </w:rPr>
      </w:pPr>
      <w:r w:rsidRPr="00FF069B">
        <w:rPr>
          <w:color w:val="000000"/>
          <w:szCs w:val="28"/>
          <w:lang w:val="uk-UA"/>
        </w:rPr>
        <w:t xml:space="preserve">9.Крутов В.И., </w:t>
      </w:r>
      <w:r w:rsidRPr="00FF069B">
        <w:rPr>
          <w:color w:val="000000"/>
          <w:szCs w:val="28"/>
        </w:rPr>
        <w:t xml:space="preserve">Данилов Ф.М., </w:t>
      </w:r>
      <w:proofErr w:type="spellStart"/>
      <w:r w:rsidRPr="00FF069B">
        <w:rPr>
          <w:color w:val="000000"/>
          <w:szCs w:val="28"/>
        </w:rPr>
        <w:t>Кузьми</w:t>
      </w:r>
      <w:proofErr w:type="spellEnd"/>
      <w:r w:rsidRPr="00FF069B">
        <w:rPr>
          <w:color w:val="000000"/>
          <w:szCs w:val="28"/>
          <w:lang w:val="uk-UA"/>
        </w:rPr>
        <w:t>н</w:t>
      </w:r>
      <w:r w:rsidRPr="00FF069B">
        <w:rPr>
          <w:color w:val="000000"/>
          <w:szCs w:val="28"/>
        </w:rPr>
        <w:t xml:space="preserve"> П.К. и др. Основы теории автоматического регулирования. – М.: Машиностроение, 1984. – 368 с.</w:t>
      </w:r>
    </w:p>
    <w:p w:rsidR="00A129FB" w:rsidRPr="00FF069B" w:rsidRDefault="00A129FB" w:rsidP="00A129FB">
      <w:pPr>
        <w:ind w:firstLine="567"/>
        <w:rPr>
          <w:color w:val="000000"/>
          <w:szCs w:val="28"/>
          <w:lang w:val="uk-UA"/>
        </w:rPr>
      </w:pPr>
      <w:r w:rsidRPr="00FF069B">
        <w:rPr>
          <w:color w:val="000000"/>
          <w:szCs w:val="28"/>
        </w:rPr>
        <w:t>1</w:t>
      </w:r>
      <w:r w:rsidRPr="00FF069B">
        <w:rPr>
          <w:color w:val="000000"/>
          <w:szCs w:val="28"/>
          <w:lang w:val="uk-UA"/>
        </w:rPr>
        <w:t xml:space="preserve">0.Теория </w:t>
      </w:r>
      <w:proofErr w:type="spellStart"/>
      <w:r w:rsidRPr="00FF069B">
        <w:rPr>
          <w:color w:val="000000"/>
          <w:szCs w:val="28"/>
          <w:lang w:val="uk-UA"/>
        </w:rPr>
        <w:t>автоматическогоуправления</w:t>
      </w:r>
      <w:proofErr w:type="spellEnd"/>
      <w:r w:rsidRPr="00FF069B">
        <w:rPr>
          <w:color w:val="000000"/>
          <w:szCs w:val="28"/>
          <w:lang w:val="uk-UA"/>
        </w:rPr>
        <w:t>. Ч1 /</w:t>
      </w:r>
      <w:proofErr w:type="spellStart"/>
      <w:r w:rsidRPr="00FF069B">
        <w:rPr>
          <w:color w:val="000000"/>
          <w:szCs w:val="28"/>
          <w:lang w:val="uk-UA"/>
        </w:rPr>
        <w:t>Под</w:t>
      </w:r>
      <w:proofErr w:type="spellEnd"/>
      <w:r w:rsidRPr="00FF069B">
        <w:rPr>
          <w:color w:val="000000"/>
          <w:szCs w:val="28"/>
          <w:lang w:val="uk-UA"/>
        </w:rPr>
        <w:t xml:space="preserve"> ред. А.</w:t>
      </w:r>
      <w:r>
        <w:rPr>
          <w:color w:val="000000"/>
          <w:szCs w:val="28"/>
          <w:lang w:val="uk-UA"/>
        </w:rPr>
        <w:t>А.Воронова. – М.: Вища</w:t>
      </w:r>
      <w:r w:rsidRPr="00FF069B">
        <w:rPr>
          <w:color w:val="000000"/>
          <w:szCs w:val="28"/>
          <w:lang w:val="uk-UA"/>
        </w:rPr>
        <w:t xml:space="preserve"> шк.,  1986. – 367 с.</w:t>
      </w:r>
    </w:p>
    <w:p w:rsidR="00A129FB" w:rsidRPr="00FF069B" w:rsidRDefault="00A129FB" w:rsidP="00A129FB">
      <w:pPr>
        <w:ind w:firstLine="567"/>
        <w:rPr>
          <w:color w:val="000000"/>
          <w:szCs w:val="28"/>
        </w:rPr>
      </w:pPr>
      <w:r w:rsidRPr="00FF069B">
        <w:rPr>
          <w:color w:val="000000"/>
          <w:szCs w:val="28"/>
          <w:lang w:val="uk-UA"/>
        </w:rPr>
        <w:t>11.</w:t>
      </w:r>
      <w:r w:rsidRPr="00FF069B">
        <w:rPr>
          <w:color w:val="000000"/>
          <w:szCs w:val="28"/>
        </w:rPr>
        <w:t>Иващенко Н.Н. Автоматическое регулирование. – М.: Машиностроение, 1978. – 736 с.</w:t>
      </w:r>
    </w:p>
    <w:p w:rsidR="00A129FB" w:rsidRPr="00FF069B" w:rsidRDefault="00A129FB" w:rsidP="00A129FB">
      <w:pPr>
        <w:ind w:firstLine="567"/>
        <w:rPr>
          <w:color w:val="000000"/>
          <w:szCs w:val="28"/>
        </w:rPr>
      </w:pPr>
      <w:r w:rsidRPr="00FF069B">
        <w:rPr>
          <w:color w:val="000000"/>
          <w:szCs w:val="28"/>
          <w:lang w:val="uk-UA"/>
        </w:rPr>
        <w:t xml:space="preserve">12.Зайцев Г.Ф. </w:t>
      </w:r>
      <w:r w:rsidRPr="00FF069B">
        <w:rPr>
          <w:color w:val="000000"/>
          <w:szCs w:val="28"/>
        </w:rPr>
        <w:t>Теория автоматического управления и регулирова</w:t>
      </w:r>
      <w:r>
        <w:rPr>
          <w:color w:val="000000"/>
          <w:szCs w:val="28"/>
        </w:rPr>
        <w:t>ния. – К.: В</w:t>
      </w:r>
      <w:r>
        <w:rPr>
          <w:color w:val="000000"/>
          <w:szCs w:val="28"/>
          <w:lang w:val="uk-UA"/>
        </w:rPr>
        <w:t>и</w:t>
      </w:r>
      <w:r w:rsidR="00D7390B">
        <w:rPr>
          <w:color w:val="000000"/>
          <w:szCs w:val="28"/>
        </w:rPr>
        <w:t xml:space="preserve">ща </w:t>
      </w:r>
      <w:proofErr w:type="spellStart"/>
      <w:r w:rsidR="00D7390B">
        <w:rPr>
          <w:color w:val="000000"/>
          <w:szCs w:val="28"/>
        </w:rPr>
        <w:t>шк</w:t>
      </w:r>
      <w:r w:rsidR="00D7390B">
        <w:rPr>
          <w:color w:val="000000"/>
          <w:szCs w:val="28"/>
          <w:lang w:val="uk-UA"/>
        </w:rPr>
        <w:t>ола</w:t>
      </w:r>
      <w:proofErr w:type="spellEnd"/>
      <w:r w:rsidRPr="00FF069B">
        <w:rPr>
          <w:color w:val="000000"/>
          <w:szCs w:val="28"/>
        </w:rPr>
        <w:t>. Головное изд-во, 1989. – 431 с.</w:t>
      </w:r>
    </w:p>
    <w:p w:rsidR="00A129FB" w:rsidRPr="00A129FB" w:rsidRDefault="00A129FB" w:rsidP="00A129FB">
      <w:pPr>
        <w:spacing w:line="360" w:lineRule="auto"/>
        <w:rPr>
          <w:szCs w:val="28"/>
          <w:lang w:val="uk-UA"/>
        </w:rPr>
      </w:pPr>
      <w:r>
        <w:rPr>
          <w:szCs w:val="28"/>
          <w:lang w:val="uk-UA"/>
        </w:rPr>
        <w:t>13.Ре</w:t>
      </w:r>
      <w:r w:rsidR="00D7390B">
        <w:rPr>
          <w:szCs w:val="28"/>
          <w:lang w:val="uk-UA"/>
        </w:rPr>
        <w:t>гламент цеху А-1  с.</w:t>
      </w:r>
    </w:p>
    <w:p w:rsidR="002F0DF5" w:rsidRDefault="002F0DF5" w:rsidP="00317BDA">
      <w:pPr>
        <w:pStyle w:val="23"/>
        <w:suppressAutoHyphens/>
        <w:ind w:firstLine="720"/>
        <w:jc w:val="center"/>
        <w:rPr>
          <w:szCs w:val="28"/>
          <w:lang w:val="uk-UA"/>
        </w:rPr>
      </w:pPr>
    </w:p>
    <w:p w:rsidR="00317BDA" w:rsidRDefault="00317BDA" w:rsidP="00317BDA">
      <w:pPr>
        <w:pStyle w:val="23"/>
        <w:suppressAutoHyphens/>
        <w:ind w:firstLine="720"/>
        <w:jc w:val="center"/>
        <w:rPr>
          <w:szCs w:val="28"/>
          <w:lang w:val="uk-UA"/>
        </w:rPr>
      </w:pPr>
    </w:p>
    <w:p w:rsidR="00317BDA" w:rsidRPr="00317BDA" w:rsidRDefault="00317BDA" w:rsidP="0024782B">
      <w:pPr>
        <w:pStyle w:val="23"/>
        <w:suppressAutoHyphens/>
        <w:spacing w:line="360" w:lineRule="auto"/>
        <w:ind w:firstLine="567"/>
        <w:rPr>
          <w:szCs w:val="28"/>
          <w:lang w:val="uk-UA"/>
        </w:rPr>
      </w:pPr>
    </w:p>
    <w:p w:rsidR="0024782B" w:rsidRPr="0024782B" w:rsidRDefault="0024782B" w:rsidP="00BE3C41">
      <w:pPr>
        <w:pStyle w:val="23"/>
        <w:suppressAutoHyphens/>
        <w:spacing w:line="360" w:lineRule="auto"/>
        <w:ind w:firstLine="720"/>
        <w:jc w:val="center"/>
        <w:rPr>
          <w:b/>
          <w:szCs w:val="28"/>
          <w:lang w:val="uk-UA"/>
        </w:rPr>
      </w:pPr>
    </w:p>
    <w:sectPr w:rsidR="0024782B" w:rsidRPr="0024782B" w:rsidSect="00581295">
      <w:headerReference w:type="default" r:id="rId368"/>
      <w:footerReference w:type="default" r:id="rId369"/>
      <w:pgSz w:w="11906" w:h="16838"/>
      <w:pgMar w:top="709" w:right="851" w:bottom="1276" w:left="1701"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295" w:rsidRDefault="00581295">
      <w:r>
        <w:separator/>
      </w:r>
    </w:p>
  </w:endnote>
  <w:endnote w:type="continuationSeparator" w:id="0">
    <w:p w:rsidR="00581295" w:rsidRDefault="00581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UkrainianBaltica">
    <w:altName w:val="Courier New"/>
    <w:charset w:val="00"/>
    <w:family w:val="roman"/>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Journal">
    <w:altName w:val="Times New Roman"/>
    <w:charset w:val="00"/>
    <w:family w:val="auto"/>
    <w:pitch w:val="variable"/>
    <w:sig w:usb0="00000003" w:usb1="00000000" w:usb2="00000000" w:usb3="00000000" w:csb0="0000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charset w:val="CC"/>
    <w:family w:val="auto"/>
    <w:pitch w:val="variable"/>
    <w:sig w:usb0="20003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mbiNumerals">
    <w:altName w:val="Symbol"/>
    <w:charset w:val="02"/>
    <w:family w:val="auto"/>
    <w:pitch w:val="variable"/>
    <w:sig w:usb0="00000000" w:usb1="10000000" w:usb2="00000000" w:usb3="00000000" w:csb0="80000000" w:csb1="00000000"/>
  </w:font>
  <w:font w:name="Bookman L">
    <w:altName w:val="Times New Roman"/>
    <w:charset w:val="00"/>
    <w:family w:val="auto"/>
    <w:pitch w:val="default"/>
  </w:font>
  <w:font w:name="Nimbus Sans L">
    <w:altName w:val="Times New Roman"/>
    <w:charset w:val="00"/>
    <w:family w:val="auto"/>
    <w:pitch w:val="variable"/>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295" w:rsidRDefault="003649DE">
    <w:pPr>
      <w:pStyle w:val="a6"/>
    </w:pPr>
    <w:r>
      <w:rPr>
        <w:noProof/>
        <w:sz w:val="20"/>
      </w:rPr>
      <w:pict>
        <v:shapetype id="_x0000_t202" coordsize="21600,21600" o:spt="202" path="m,l,21600r21600,l21600,xe">
          <v:stroke joinstyle="miter"/>
          <v:path gradientshapeok="t" o:connecttype="rect"/>
        </v:shapetype>
        <v:shape id="Text Box 274" o:spid="_x0000_s6196" type="#_x0000_t202" style="position:absolute;margin-left:150pt;margin-top:-57.35pt;width:186.75pt;height:87.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8zhAIAABQ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" stroked="f">
          <v:textbox>
            <w:txbxContent>
              <w:p w:rsidR="00581295" w:rsidRPr="009156DE" w:rsidRDefault="00581295" w:rsidP="00DA593A">
                <w:pPr>
                  <w:pStyle w:val="9"/>
                  <w:jc w:val="left"/>
                  <w:rPr>
                    <w:sz w:val="20"/>
                    <w:szCs w:val="20"/>
                  </w:rPr>
                </w:pPr>
                <w:r w:rsidRPr="009156DE">
                  <w:rPr>
                    <w:sz w:val="20"/>
                    <w:szCs w:val="20"/>
                    <w:lang w:val="uk-UA"/>
                  </w:rPr>
                  <w:t xml:space="preserve">Розробка комп’ютерно-інтегрованої системи управління піччю природного газу первинного риформінгу у виробництві аміаку і виконати синтез двоконтурної каскадної АСР температури конверсії природного </w:t>
                </w:r>
                <w:r>
                  <w:rPr>
                    <w:sz w:val="20"/>
                    <w:szCs w:val="20"/>
                    <w:lang w:val="uk-UA"/>
                  </w:rPr>
                  <w:t>г</w:t>
                </w:r>
                <w:r w:rsidRPr="009156DE">
                  <w:rPr>
                    <w:sz w:val="20"/>
                    <w:szCs w:val="20"/>
                    <w:lang w:val="uk-UA"/>
                  </w:rPr>
                  <w:t>азу</w:t>
                </w:r>
              </w:p>
              <w:p w:rsidR="00581295" w:rsidRPr="00A272DA" w:rsidRDefault="00581295" w:rsidP="0040709E">
                <w:pPr>
                  <w:pStyle w:val="9"/>
                  <w:spacing w:before="0"/>
                  <w:jc w:val="both"/>
                  <w:rPr>
                    <w:sz w:val="28"/>
                    <w:szCs w:val="28"/>
                    <w:lang w:val="uk-UA"/>
                  </w:rPr>
                </w:pPr>
              </w:p>
            </w:txbxContent>
          </v:textbox>
        </v:shape>
      </w:pict>
    </w:r>
    <w:r>
      <w:rPr>
        <w:noProof/>
        <w:sz w:val="20"/>
      </w:rPr>
      <w:pict>
        <v:shape id="Text Box 269" o:spid="_x0000_s6195" type="#_x0000_t202" style="position:absolute;margin-left:376.2pt;margin-top:-44.05pt;width:48.45pt;height:1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ghw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" stroked="f">
          <v:textbox>
            <w:txbxContent>
              <w:p w:rsidR="00581295" w:rsidRDefault="00581295">
                <w:pPr>
                  <w:jc w:val="center"/>
                  <w:rPr>
                    <w:sz w:val="18"/>
                  </w:rPr>
                </w:pPr>
                <w:r>
                  <w:rPr>
                    <w:sz w:val="18"/>
                  </w:rPr>
                  <w:t xml:space="preserve">      Лист</w:t>
                </w:r>
              </w:p>
            </w:txbxContent>
          </v:textbox>
        </v:shape>
      </w:pict>
    </w:r>
    <w:r>
      <w:rPr>
        <w:noProof/>
        <w:sz w:val="20"/>
      </w:rPr>
      <w:pict>
        <v:shape id="Text Box 273" o:spid="_x0000_s6194" type="#_x0000_t202" style="position:absolute;margin-left:348.15pt;margin-top:-17.5pt;width:131.1pt;height: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shhwIAABo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" stroked="f">
          <v:textbox>
            <w:txbxContent>
              <w:p w:rsidR="00581295" w:rsidRPr="00A272DA" w:rsidRDefault="00581295" w:rsidP="005A1D52">
                <w:pPr>
                  <w:jc w:val="center"/>
                  <w:rPr>
                    <w:lang w:val="uk-UA"/>
                  </w:rPr>
                </w:pPr>
                <w:r>
                  <w:rPr>
                    <w:lang w:val="uk-UA"/>
                  </w:rPr>
                  <w:t>СНУ ім.В.Даля</w:t>
                </w:r>
              </w:p>
              <w:p w:rsidR="00581295" w:rsidRPr="0077494D" w:rsidRDefault="00581295" w:rsidP="005A1D52">
                <w:pPr>
                  <w:jc w:val="center"/>
                  <w:rPr>
                    <w:lang w:val="uk-UA"/>
                  </w:rPr>
                </w:pPr>
                <w:r>
                  <w:t>гр. АТП-1</w:t>
                </w:r>
                <w:r>
                  <w:rPr>
                    <w:lang w:val="uk-UA"/>
                  </w:rPr>
                  <w:t>4д</w:t>
                </w:r>
              </w:p>
            </w:txbxContent>
          </v:textbox>
        </v:shape>
      </w:pict>
    </w:r>
    <w:r>
      <w:rPr>
        <w:noProof/>
        <w:sz w:val="20"/>
      </w:rPr>
      <w:pict>
        <v:shape id="Text Box 271" o:spid="_x0000_s6193" type="#_x0000_t202" style="position:absolute;margin-left:379.75pt;margin-top:-31.75pt;width:48.45pt;height:22.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kzigIAABk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" stroked="f">
          <v:textbox>
            <w:txbxContent>
              <w:p w:rsidR="00581295" w:rsidRPr="00581295" w:rsidRDefault="00581295">
                <w:pPr>
                  <w:jc w:val="center"/>
                  <w:rPr>
                    <w:sz w:val="18"/>
                    <w:lang w:val="uk-UA"/>
                  </w:rPr>
                </w:pPr>
                <w:r>
                  <w:rPr>
                    <w:rStyle w:val="a8"/>
                    <w:sz w:val="24"/>
                    <w:lang w:val="uk-UA"/>
                  </w:rPr>
                  <w:t>4</w:t>
                </w:r>
              </w:p>
            </w:txbxContent>
          </v:textbox>
        </v:shape>
      </w:pict>
    </w:r>
    <w:r>
      <w:rPr>
        <w:noProof/>
        <w:sz w:val="20"/>
      </w:rPr>
      <w:pict>
        <v:shape id="Text Box 251" o:spid="_x0000_s6192" type="#_x0000_t202" style="position:absolute;margin-left:171pt;margin-top:-74.5pt;width:305.4pt;height:2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" strokecolor="white">
          <v:textbox inset="0,.3mm,0,.3mm">
            <w:txbxContent>
              <w:p w:rsidR="00581295" w:rsidRPr="00DA593A" w:rsidRDefault="00581295">
                <w:pPr>
                  <w:pStyle w:val="a4"/>
                  <w:tabs>
                    <w:tab w:val="clear" w:pos="4677"/>
                    <w:tab w:val="clear" w:pos="9355"/>
                  </w:tabs>
                  <w:jc w:val="center"/>
                  <w:rPr>
                    <w:sz w:val="28"/>
                    <w:szCs w:val="28"/>
                    <w:lang w:val="uk-UA"/>
                  </w:rPr>
                </w:pPr>
                <w:r w:rsidRPr="00DA593A">
                  <w:rPr>
                    <w:sz w:val="28"/>
                    <w:szCs w:val="28"/>
                    <w:lang w:val="uk-UA"/>
                  </w:rPr>
                  <w:t>ПД</w:t>
                </w:r>
                <w:r w:rsidRPr="00DA593A">
                  <w:rPr>
                    <w:sz w:val="28"/>
                    <w:szCs w:val="28"/>
                  </w:rPr>
                  <w:t>.</w:t>
                </w:r>
                <w:r w:rsidRPr="00DA593A">
                  <w:rPr>
                    <w:sz w:val="28"/>
                    <w:szCs w:val="28"/>
                    <w:lang w:val="uk-UA"/>
                  </w:rPr>
                  <w:t>26.01ПЗ</w:t>
                </w:r>
              </w:p>
            </w:txbxContent>
          </v:textbox>
        </v:shape>
      </w:pict>
    </w:r>
    <w:r>
      <w:rPr>
        <w:noProof/>
        <w:sz w:val="20"/>
      </w:rPr>
      <w:pict>
        <v:line id="Line 259" o:spid="_x0000_s6191"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71.65pt" to="152.2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" strokeweight="1.25pt">
          <v:stroke startarrowwidth="narrow" startarrowlength="short" endarrowwidth="narrow" endarrowlength="short"/>
        </v:line>
      </w:pict>
    </w:r>
    <w:r>
      <w:rPr>
        <w:noProof/>
        <w:sz w:val="20"/>
      </w:rPr>
      <w:pict>
        <v:line id="Line 258" o:spid="_x0000_s6190"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57.4pt" to="152.2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" strokeweight="1.25pt">
          <v:stroke startarrowwidth="narrow" startarrowlength="short" endarrowwidth="narrow" endarrowlength="short"/>
        </v:line>
      </w:pict>
    </w:r>
    <w:r>
      <w:rPr>
        <w:noProof/>
        <w:sz w:val="20"/>
      </w:rPr>
      <w:pict>
        <v:shape id="Text Box 275" o:spid="_x0000_s6189" type="#_x0000_t202" style="position:absolute;margin-left:-39.9pt;margin-top:-74.5pt;width:198pt;height:102.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" filled="f" stroked="f">
          <v:textbox>
            <w:txbxContent>
              <w:tbl>
                <w:tblPr>
                  <w:tblW w:w="3686" w:type="dxa"/>
                  <w:jc w:val="center"/>
                  <w:tblCellMar>
                    <w:left w:w="28" w:type="dxa"/>
                    <w:right w:w="0" w:type="dxa"/>
                  </w:tblCellMar>
                  <w:tblLook w:val="0000" w:firstRow="0" w:lastRow="0" w:firstColumn="0" w:lastColumn="0" w:noHBand="0" w:noVBand="0"/>
                </w:tblPr>
                <w:tblGrid>
                  <w:gridCol w:w="397"/>
                  <w:gridCol w:w="36"/>
                  <w:gridCol w:w="531"/>
                  <w:gridCol w:w="1304"/>
                  <w:gridCol w:w="851"/>
                  <w:gridCol w:w="567"/>
                </w:tblGrid>
                <w:tr w:rsidR="00581295">
                  <w:trPr>
                    <w:trHeight w:hRule="exact" w:val="284"/>
                    <w:jc w:val="center"/>
                  </w:trPr>
                  <w:tc>
                    <w:tcPr>
                      <w:tcW w:w="397" w:type="dxa"/>
                      <w:vAlign w:val="center"/>
                    </w:tcPr>
                    <w:p w:rsidR="00581295" w:rsidRDefault="00581295">
                      <w:pPr>
                        <w:jc w:val="right"/>
                        <w:rPr>
                          <w:sz w:val="18"/>
                        </w:rPr>
                      </w:pPr>
                    </w:p>
                  </w:tc>
                  <w:tc>
                    <w:tcPr>
                      <w:tcW w:w="567" w:type="dxa"/>
                      <w:gridSpan w:val="2"/>
                      <w:vAlign w:val="center"/>
                    </w:tcPr>
                    <w:p w:rsidR="00581295" w:rsidRDefault="00581295">
                      <w:pPr>
                        <w:jc w:val="center"/>
                        <w:rPr>
                          <w:sz w:val="18"/>
                        </w:rPr>
                      </w:pPr>
                    </w:p>
                  </w:tc>
                  <w:tc>
                    <w:tcPr>
                      <w:tcW w:w="1304" w:type="dxa"/>
                      <w:vAlign w:val="center"/>
                    </w:tcPr>
                    <w:p w:rsidR="00581295" w:rsidRDefault="00581295">
                      <w:pPr>
                        <w:jc w:val="center"/>
                        <w:rPr>
                          <w:sz w:val="18"/>
                        </w:rPr>
                      </w:pPr>
                    </w:p>
                  </w:tc>
                  <w:tc>
                    <w:tcPr>
                      <w:tcW w:w="851" w:type="dxa"/>
                      <w:vAlign w:val="center"/>
                    </w:tcPr>
                    <w:p w:rsidR="00581295" w:rsidRDefault="00581295">
                      <w:pPr>
                        <w:jc w:val="center"/>
                        <w:rPr>
                          <w:sz w:val="18"/>
                        </w:rPr>
                      </w:pPr>
                    </w:p>
                  </w:tc>
                  <w:tc>
                    <w:tcPr>
                      <w:tcW w:w="567" w:type="dxa"/>
                      <w:vAlign w:val="center"/>
                    </w:tcPr>
                    <w:p w:rsidR="00581295" w:rsidRDefault="00581295">
                      <w:pPr>
                        <w:jc w:val="center"/>
                        <w:rPr>
                          <w:sz w:val="18"/>
                        </w:rPr>
                      </w:pPr>
                    </w:p>
                  </w:tc>
                </w:tr>
                <w:tr w:rsidR="00581295">
                  <w:trPr>
                    <w:trHeight w:hRule="exact" w:val="284"/>
                    <w:jc w:val="center"/>
                  </w:trPr>
                  <w:tc>
                    <w:tcPr>
                      <w:tcW w:w="433" w:type="dxa"/>
                      <w:gridSpan w:val="2"/>
                      <w:vAlign w:val="center"/>
                    </w:tcPr>
                    <w:p w:rsidR="00581295" w:rsidRDefault="00581295">
                      <w:pPr>
                        <w:jc w:val="center"/>
                        <w:rPr>
                          <w:sz w:val="18"/>
                        </w:rPr>
                      </w:pPr>
                      <w:r>
                        <w:rPr>
                          <w:spacing w:val="-10"/>
                          <w:sz w:val="18"/>
                        </w:rPr>
                        <w:t>Изм.</w:t>
                      </w:r>
                    </w:p>
                  </w:tc>
                  <w:tc>
                    <w:tcPr>
                      <w:tcW w:w="531" w:type="dxa"/>
                      <w:vAlign w:val="center"/>
                    </w:tcPr>
                    <w:p w:rsidR="00581295" w:rsidRDefault="00581295">
                      <w:pPr>
                        <w:jc w:val="center"/>
                        <w:rPr>
                          <w:sz w:val="18"/>
                        </w:rPr>
                      </w:pPr>
                      <w:r>
                        <w:rPr>
                          <w:sz w:val="18"/>
                        </w:rPr>
                        <w:t>Лист</w:t>
                      </w:r>
                    </w:p>
                  </w:tc>
                  <w:tc>
                    <w:tcPr>
                      <w:tcW w:w="1304" w:type="dxa"/>
                      <w:vAlign w:val="center"/>
                    </w:tcPr>
                    <w:p w:rsidR="00581295" w:rsidRDefault="00581295">
                      <w:pPr>
                        <w:jc w:val="center"/>
                        <w:rPr>
                          <w:sz w:val="18"/>
                        </w:rPr>
                      </w:pPr>
                      <w:r>
                        <w:rPr>
                          <w:sz w:val="18"/>
                        </w:rPr>
                        <w:t>№ документа</w:t>
                      </w:r>
                    </w:p>
                  </w:tc>
                  <w:tc>
                    <w:tcPr>
                      <w:tcW w:w="851" w:type="dxa"/>
                      <w:vAlign w:val="center"/>
                    </w:tcPr>
                    <w:p w:rsidR="00581295" w:rsidRPr="00A272DA" w:rsidRDefault="00581295">
                      <w:pPr>
                        <w:jc w:val="center"/>
                        <w:rPr>
                          <w:sz w:val="18"/>
                          <w:lang w:val="uk-UA"/>
                        </w:rPr>
                      </w:pPr>
                      <w:proofErr w:type="gramStart"/>
                      <w:r>
                        <w:rPr>
                          <w:sz w:val="18"/>
                        </w:rPr>
                        <w:t>П</w:t>
                      </w:r>
                      <w:proofErr w:type="gramEnd"/>
                      <w:r>
                        <w:rPr>
                          <w:sz w:val="18"/>
                          <w:lang w:val="uk-UA"/>
                        </w:rPr>
                        <w:t>і</w:t>
                      </w:r>
                      <w:proofErr w:type="spellStart"/>
                      <w:r>
                        <w:rPr>
                          <w:sz w:val="18"/>
                        </w:rPr>
                        <w:t>дп</w:t>
                      </w:r>
                      <w:r>
                        <w:rPr>
                          <w:sz w:val="18"/>
                          <w:lang w:val="uk-UA"/>
                        </w:rPr>
                        <w:t>ис</w:t>
                      </w:r>
                      <w:proofErr w:type="spellEnd"/>
                    </w:p>
                  </w:tc>
                  <w:tc>
                    <w:tcPr>
                      <w:tcW w:w="567" w:type="dxa"/>
                      <w:vAlign w:val="center"/>
                    </w:tcPr>
                    <w:p w:rsidR="00581295" w:rsidRDefault="00581295">
                      <w:pPr>
                        <w:jc w:val="center"/>
                        <w:rPr>
                          <w:sz w:val="18"/>
                        </w:rPr>
                      </w:pPr>
                      <w:r>
                        <w:rPr>
                          <w:sz w:val="18"/>
                        </w:rPr>
                        <w:t>Дата</w:t>
                      </w:r>
                    </w:p>
                  </w:tc>
                </w:tr>
                <w:tr w:rsidR="00581295">
                  <w:trPr>
                    <w:trHeight w:hRule="exact" w:val="284"/>
                    <w:jc w:val="center"/>
                  </w:trPr>
                  <w:tc>
                    <w:tcPr>
                      <w:tcW w:w="964" w:type="dxa"/>
                      <w:gridSpan w:val="3"/>
                      <w:vAlign w:val="center"/>
                    </w:tcPr>
                    <w:p w:rsidR="00581295" w:rsidRPr="00A272DA" w:rsidRDefault="00581295">
                      <w:pPr>
                        <w:jc w:val="center"/>
                        <w:rPr>
                          <w:sz w:val="18"/>
                          <w:lang w:val="uk-UA"/>
                        </w:rPr>
                      </w:pPr>
                      <w:r>
                        <w:rPr>
                          <w:sz w:val="18"/>
                        </w:rPr>
                        <w:t>Р</w:t>
                      </w:r>
                      <w:r>
                        <w:rPr>
                          <w:sz w:val="18"/>
                          <w:lang w:val="uk-UA"/>
                        </w:rPr>
                        <w:t>о</w:t>
                      </w:r>
                      <w:proofErr w:type="spellStart"/>
                      <w:r>
                        <w:rPr>
                          <w:sz w:val="18"/>
                        </w:rPr>
                        <w:t>зр</w:t>
                      </w:r>
                      <w:proofErr w:type="spellEnd"/>
                      <w:r>
                        <w:rPr>
                          <w:sz w:val="18"/>
                          <w:lang w:val="uk-UA"/>
                        </w:rPr>
                        <w:t>о</w:t>
                      </w:r>
                      <w:r>
                        <w:rPr>
                          <w:sz w:val="18"/>
                        </w:rPr>
                        <w:t>б</w:t>
                      </w:r>
                      <w:proofErr w:type="spellStart"/>
                      <w:r>
                        <w:rPr>
                          <w:sz w:val="18"/>
                          <w:lang w:val="uk-UA"/>
                        </w:rPr>
                        <w:t>ив</w:t>
                      </w:r>
                      <w:proofErr w:type="spellEnd"/>
                    </w:p>
                  </w:tc>
                  <w:tc>
                    <w:tcPr>
                      <w:tcW w:w="1304" w:type="dxa"/>
                      <w:vAlign w:val="center"/>
                    </w:tcPr>
                    <w:p w:rsidR="00581295" w:rsidRPr="00DA593A" w:rsidRDefault="00581295" w:rsidP="00F0368C">
                      <w:pPr>
                        <w:rPr>
                          <w:sz w:val="16"/>
                          <w:szCs w:val="16"/>
                          <w:lang w:val="uk-UA"/>
                        </w:rPr>
                      </w:pPr>
                      <w:proofErr w:type="spellStart"/>
                      <w:r w:rsidRPr="00DA593A">
                        <w:rPr>
                          <w:sz w:val="16"/>
                          <w:szCs w:val="16"/>
                          <w:lang w:val="uk-UA"/>
                        </w:rPr>
                        <w:t>Добровольский</w:t>
                      </w:r>
                      <w:proofErr w:type="spellEnd"/>
                    </w:p>
                  </w:tc>
                  <w:tc>
                    <w:tcPr>
                      <w:tcW w:w="851" w:type="dxa"/>
                      <w:vAlign w:val="center"/>
                    </w:tcPr>
                    <w:p w:rsidR="00581295" w:rsidRDefault="00581295">
                      <w:pPr>
                        <w:jc w:val="center"/>
                        <w:rPr>
                          <w:sz w:val="18"/>
                        </w:rPr>
                      </w:pPr>
                    </w:p>
                  </w:tc>
                  <w:tc>
                    <w:tcPr>
                      <w:tcW w:w="567" w:type="dxa"/>
                      <w:vAlign w:val="center"/>
                    </w:tcPr>
                    <w:p w:rsidR="00581295" w:rsidRDefault="00581295">
                      <w:pPr>
                        <w:jc w:val="center"/>
                        <w:rPr>
                          <w:sz w:val="18"/>
                        </w:rPr>
                      </w:pPr>
                    </w:p>
                  </w:tc>
                </w:tr>
                <w:tr w:rsidR="00581295">
                  <w:trPr>
                    <w:trHeight w:hRule="exact" w:val="284"/>
                    <w:jc w:val="center"/>
                  </w:trPr>
                  <w:tc>
                    <w:tcPr>
                      <w:tcW w:w="964" w:type="dxa"/>
                      <w:gridSpan w:val="3"/>
                      <w:vAlign w:val="center"/>
                    </w:tcPr>
                    <w:p w:rsidR="00581295" w:rsidRPr="00A272DA" w:rsidRDefault="00581295">
                      <w:pPr>
                        <w:jc w:val="center"/>
                        <w:rPr>
                          <w:sz w:val="18"/>
                          <w:lang w:val="uk-UA"/>
                        </w:rPr>
                      </w:pPr>
                      <w:proofErr w:type="gramStart"/>
                      <w:r>
                        <w:rPr>
                          <w:sz w:val="18"/>
                        </w:rPr>
                        <w:t>П</w:t>
                      </w:r>
                      <w:r>
                        <w:rPr>
                          <w:sz w:val="18"/>
                          <w:lang w:val="uk-UA"/>
                        </w:rPr>
                        <w:t>е</w:t>
                      </w:r>
                      <w:r>
                        <w:rPr>
                          <w:sz w:val="18"/>
                        </w:rPr>
                        <w:t>р</w:t>
                      </w:r>
                      <w:r>
                        <w:rPr>
                          <w:sz w:val="18"/>
                          <w:lang w:val="uk-UA"/>
                        </w:rPr>
                        <w:t>е</w:t>
                      </w:r>
                      <w:r>
                        <w:rPr>
                          <w:sz w:val="18"/>
                        </w:rPr>
                        <w:t>в</w:t>
                      </w:r>
                      <w:proofErr w:type="spellStart"/>
                      <w:proofErr w:type="gramEnd"/>
                      <w:r>
                        <w:rPr>
                          <w:sz w:val="18"/>
                          <w:lang w:val="uk-UA"/>
                        </w:rPr>
                        <w:t>ірив</w:t>
                      </w:r>
                      <w:proofErr w:type="spellEnd"/>
                    </w:p>
                  </w:tc>
                  <w:tc>
                    <w:tcPr>
                      <w:tcW w:w="1304" w:type="dxa"/>
                      <w:vAlign w:val="center"/>
                    </w:tcPr>
                    <w:p w:rsidR="00581295" w:rsidRPr="00213087" w:rsidRDefault="00581295" w:rsidP="00556563">
                      <w:pPr>
                        <w:rPr>
                          <w:sz w:val="18"/>
                          <w:lang w:val="uk-UA"/>
                        </w:rPr>
                      </w:pPr>
                      <w:proofErr w:type="spellStart"/>
                      <w:r>
                        <w:rPr>
                          <w:sz w:val="18"/>
                          <w:lang w:val="uk-UA"/>
                        </w:rPr>
                        <w:t>Сотнікова</w:t>
                      </w:r>
                      <w:proofErr w:type="spellEnd"/>
                      <w:r>
                        <w:rPr>
                          <w:sz w:val="18"/>
                          <w:lang w:val="uk-UA"/>
                        </w:rPr>
                        <w:t xml:space="preserve"> Т.Г</w:t>
                      </w:r>
                    </w:p>
                  </w:tc>
                  <w:tc>
                    <w:tcPr>
                      <w:tcW w:w="851" w:type="dxa"/>
                      <w:vAlign w:val="center"/>
                    </w:tcPr>
                    <w:p w:rsidR="00581295" w:rsidRDefault="00581295">
                      <w:pPr>
                        <w:jc w:val="center"/>
                        <w:rPr>
                          <w:sz w:val="18"/>
                        </w:rPr>
                      </w:pPr>
                    </w:p>
                  </w:tc>
                  <w:tc>
                    <w:tcPr>
                      <w:tcW w:w="567" w:type="dxa"/>
                      <w:vAlign w:val="center"/>
                    </w:tcPr>
                    <w:p w:rsidR="00581295" w:rsidRDefault="00581295">
                      <w:pPr>
                        <w:jc w:val="center"/>
                        <w:rPr>
                          <w:sz w:val="18"/>
                        </w:rPr>
                      </w:pPr>
                    </w:p>
                  </w:tc>
                </w:tr>
                <w:tr w:rsidR="00581295">
                  <w:trPr>
                    <w:trHeight w:hRule="exact" w:val="284"/>
                    <w:jc w:val="center"/>
                  </w:trPr>
                  <w:tc>
                    <w:tcPr>
                      <w:tcW w:w="964" w:type="dxa"/>
                      <w:gridSpan w:val="3"/>
                      <w:vAlign w:val="center"/>
                    </w:tcPr>
                    <w:p w:rsidR="00581295" w:rsidRDefault="00581295">
                      <w:pPr>
                        <w:jc w:val="center"/>
                        <w:rPr>
                          <w:sz w:val="18"/>
                        </w:rPr>
                      </w:pPr>
                    </w:p>
                  </w:tc>
                  <w:tc>
                    <w:tcPr>
                      <w:tcW w:w="1304" w:type="dxa"/>
                      <w:vAlign w:val="center"/>
                    </w:tcPr>
                    <w:p w:rsidR="00581295" w:rsidRDefault="00581295">
                      <w:pPr>
                        <w:jc w:val="center"/>
                        <w:rPr>
                          <w:sz w:val="18"/>
                        </w:rPr>
                      </w:pPr>
                    </w:p>
                  </w:tc>
                  <w:tc>
                    <w:tcPr>
                      <w:tcW w:w="851" w:type="dxa"/>
                      <w:vAlign w:val="center"/>
                    </w:tcPr>
                    <w:p w:rsidR="00581295" w:rsidRDefault="00581295">
                      <w:pPr>
                        <w:jc w:val="center"/>
                        <w:rPr>
                          <w:sz w:val="18"/>
                        </w:rPr>
                      </w:pPr>
                    </w:p>
                  </w:tc>
                  <w:tc>
                    <w:tcPr>
                      <w:tcW w:w="567" w:type="dxa"/>
                      <w:vAlign w:val="center"/>
                    </w:tcPr>
                    <w:p w:rsidR="00581295" w:rsidRDefault="00581295">
                      <w:pPr>
                        <w:jc w:val="center"/>
                        <w:rPr>
                          <w:sz w:val="18"/>
                        </w:rPr>
                      </w:pPr>
                    </w:p>
                  </w:tc>
                </w:tr>
                <w:tr w:rsidR="00581295">
                  <w:trPr>
                    <w:trHeight w:hRule="exact" w:val="284"/>
                    <w:jc w:val="center"/>
                  </w:trPr>
                  <w:tc>
                    <w:tcPr>
                      <w:tcW w:w="964" w:type="dxa"/>
                      <w:gridSpan w:val="3"/>
                      <w:vAlign w:val="center"/>
                    </w:tcPr>
                    <w:p w:rsidR="00581295" w:rsidRDefault="00581295">
                      <w:pPr>
                        <w:jc w:val="center"/>
                        <w:rPr>
                          <w:sz w:val="18"/>
                        </w:rPr>
                      </w:pPr>
                      <w:r>
                        <w:rPr>
                          <w:sz w:val="18"/>
                        </w:rPr>
                        <w:t>Н.Контр.</w:t>
                      </w:r>
                    </w:p>
                  </w:tc>
                  <w:tc>
                    <w:tcPr>
                      <w:tcW w:w="1304" w:type="dxa"/>
                      <w:vAlign w:val="center"/>
                    </w:tcPr>
                    <w:p w:rsidR="00581295" w:rsidRPr="00676458" w:rsidRDefault="00581295" w:rsidP="00F45AB8">
                      <w:pPr>
                        <w:rPr>
                          <w:sz w:val="18"/>
                          <w:lang w:val="uk-UA"/>
                        </w:rPr>
                      </w:pPr>
                    </w:p>
                  </w:tc>
                  <w:tc>
                    <w:tcPr>
                      <w:tcW w:w="851" w:type="dxa"/>
                      <w:vAlign w:val="center"/>
                    </w:tcPr>
                    <w:p w:rsidR="00581295" w:rsidRDefault="00581295">
                      <w:pPr>
                        <w:jc w:val="center"/>
                        <w:rPr>
                          <w:sz w:val="18"/>
                        </w:rPr>
                      </w:pPr>
                    </w:p>
                  </w:tc>
                  <w:tc>
                    <w:tcPr>
                      <w:tcW w:w="567" w:type="dxa"/>
                      <w:vAlign w:val="center"/>
                    </w:tcPr>
                    <w:p w:rsidR="00581295" w:rsidRDefault="00581295">
                      <w:pPr>
                        <w:jc w:val="center"/>
                        <w:rPr>
                          <w:sz w:val="18"/>
                        </w:rPr>
                      </w:pPr>
                    </w:p>
                  </w:tc>
                </w:tr>
                <w:tr w:rsidR="00581295">
                  <w:trPr>
                    <w:trHeight w:hRule="exact" w:val="284"/>
                    <w:jc w:val="center"/>
                  </w:trPr>
                  <w:tc>
                    <w:tcPr>
                      <w:tcW w:w="964" w:type="dxa"/>
                      <w:gridSpan w:val="3"/>
                      <w:vAlign w:val="center"/>
                    </w:tcPr>
                    <w:p w:rsidR="00581295" w:rsidRPr="00A272DA" w:rsidRDefault="00581295">
                      <w:pPr>
                        <w:jc w:val="center"/>
                        <w:rPr>
                          <w:sz w:val="18"/>
                          <w:lang w:val="uk-UA"/>
                        </w:rPr>
                      </w:pPr>
                      <w:r>
                        <w:rPr>
                          <w:sz w:val="18"/>
                          <w:lang w:val="uk-UA"/>
                        </w:rPr>
                        <w:t>За</w:t>
                      </w:r>
                      <w:proofErr w:type="spellStart"/>
                      <w:r>
                        <w:rPr>
                          <w:sz w:val="18"/>
                        </w:rPr>
                        <w:t>тв</w:t>
                      </w:r>
                      <w:r>
                        <w:rPr>
                          <w:sz w:val="18"/>
                          <w:lang w:val="uk-UA"/>
                        </w:rPr>
                        <w:t>ердив</w:t>
                      </w:r>
                      <w:proofErr w:type="spellEnd"/>
                    </w:p>
                  </w:tc>
                  <w:tc>
                    <w:tcPr>
                      <w:tcW w:w="1304" w:type="dxa"/>
                      <w:vAlign w:val="center"/>
                    </w:tcPr>
                    <w:p w:rsidR="00581295" w:rsidRPr="00556563" w:rsidRDefault="00581295" w:rsidP="00F45AB8">
                      <w:pPr>
                        <w:rPr>
                          <w:sz w:val="18"/>
                          <w:lang w:val="uk-UA"/>
                        </w:rPr>
                      </w:pPr>
                    </w:p>
                  </w:tc>
                  <w:tc>
                    <w:tcPr>
                      <w:tcW w:w="851" w:type="dxa"/>
                      <w:vAlign w:val="center"/>
                    </w:tcPr>
                    <w:p w:rsidR="00581295" w:rsidRDefault="00581295">
                      <w:pPr>
                        <w:jc w:val="center"/>
                        <w:rPr>
                          <w:sz w:val="18"/>
                        </w:rPr>
                      </w:pPr>
                    </w:p>
                  </w:tc>
                  <w:tc>
                    <w:tcPr>
                      <w:tcW w:w="567" w:type="dxa"/>
                      <w:vAlign w:val="center"/>
                    </w:tcPr>
                    <w:p w:rsidR="00581295" w:rsidRDefault="00581295">
                      <w:pPr>
                        <w:jc w:val="center"/>
                        <w:rPr>
                          <w:sz w:val="18"/>
                        </w:rPr>
                      </w:pPr>
                    </w:p>
                  </w:tc>
                </w:tr>
              </w:tbl>
              <w:p w:rsidR="00581295" w:rsidRDefault="00581295"/>
            </w:txbxContent>
          </v:textbox>
        </v:shape>
      </w:pict>
    </w:r>
    <w:r>
      <w:rPr>
        <w:noProof/>
        <w:sz w:val="20"/>
      </w:rPr>
      <w:pict>
        <v:line id="Line 248" o:spid="_x0000_s6188" style="position:absolute;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35pt,-85.9pt" to="487.6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" strokeweight="2.25pt">
          <v:stroke startarrowwidth="narrow" startarrowlength="short" endarrowwidth="narrow" endarrowlength="short"/>
        </v:line>
      </w:pict>
    </w:r>
    <w:r>
      <w:rPr>
        <w:noProof/>
        <w:sz w:val="20"/>
      </w:rPr>
      <w:pict>
        <v:line id="Line 252" o:spid="_x0000_s6187"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85.9pt" to="-11.3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" strokeweight="2.25pt">
          <v:stroke startarrowwidth="narrow" startarrowlength="short" endarrowwidth="narrow" endarrowlength="short"/>
        </v:line>
      </w:pict>
    </w:r>
    <w:r>
      <w:rPr>
        <w:noProof/>
        <w:sz w:val="20"/>
      </w:rPr>
      <w:pict>
        <v:line id="Line 253" o:spid="_x0000_s618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14.65pt" to="151.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" strokeweight="1.25pt">
          <v:stroke startarrowwidth="narrow" startarrowlength="short" endarrowwidth="narrow" endarrowlength="short"/>
        </v:line>
      </w:pict>
    </w:r>
    <w:r>
      <w:rPr>
        <w:noProof/>
        <w:sz w:val="20"/>
      </w:rPr>
      <w:pict>
        <v:line id="Line 257" o:spid="_x0000_s6185"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28.9pt" to="151.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" strokeweight="1.25pt">
          <v:stroke startarrowwidth="narrow" startarrowlength="short" endarrowwidth="narrow" endarrowlength="short"/>
        </v:line>
      </w:pict>
    </w:r>
    <w:r>
      <w:rPr>
        <w:noProof/>
        <w:sz w:val="20"/>
      </w:rPr>
      <w:pict>
        <v:line id="Line 250" o:spid="_x0000_s6184"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4pt" to="151.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" strokeweight="1.25pt">
          <v:stroke startarrowwidth="narrow" startarrowlength="short" endarrowwidth="narrow" endarrowlength="short"/>
        </v:line>
      </w:pict>
    </w:r>
    <w:r>
      <w:rPr>
        <w:noProof/>
        <w:sz w:val="20"/>
      </w:rPr>
      <w:pict>
        <v:line id="Line 249" o:spid="_x0000_s6183"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13.85pt" to="152.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" strokeweight="1.25pt">
          <v:stroke startarrowwidth="narrow" startarrowlength="short" endarrowwidth="narrow" endarrowlength="short"/>
        </v:line>
      </w:pict>
    </w:r>
    <w:r>
      <w:rPr>
        <w:noProof/>
        <w:sz w:val="20"/>
      </w:rPr>
      <w:pict>
        <v:shape id="Text Box 272" o:spid="_x0000_s6182" type="#_x0000_t202" style="position:absolute;margin-left:427.95pt;margin-top:-31.75pt;width:51.3pt;height:24.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B2hwIAABk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" stroked="f">
          <v:textbox>
            <w:txbxContent>
              <w:p w:rsidR="00581295" w:rsidRPr="00F126DC" w:rsidRDefault="00581295">
                <w:pPr>
                  <w:jc w:val="center"/>
                  <w:rPr>
                    <w:sz w:val="22"/>
                    <w:szCs w:val="22"/>
                    <w:lang w:val="uk-UA"/>
                  </w:rPr>
                </w:pPr>
              </w:p>
            </w:txbxContent>
          </v:textbox>
        </v:shape>
      </w:pict>
    </w:r>
    <w:r>
      <w:rPr>
        <w:noProof/>
        <w:sz w:val="20"/>
      </w:rPr>
      <w:pict>
        <v:shape id="Text Box 270" o:spid="_x0000_s6181" type="#_x0000_t202" style="position:absolute;margin-left:431.25pt;margin-top:-43.15pt;width:57pt;height:17.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" stroked="f">
          <v:textbox>
            <w:txbxContent>
              <w:p w:rsidR="00581295" w:rsidRDefault="00581295">
                <w:pPr>
                  <w:jc w:val="center"/>
                  <w:rPr>
                    <w:sz w:val="18"/>
                  </w:rPr>
                </w:pPr>
                <w:r>
                  <w:rPr>
                    <w:sz w:val="18"/>
                  </w:rPr>
                  <w:t>Лист</w:t>
                </w:r>
                <w:r>
                  <w:rPr>
                    <w:sz w:val="18"/>
                    <w:lang w:val="uk-UA"/>
                  </w:rPr>
                  <w:t>і</w:t>
                </w:r>
                <w:r>
                  <w:rPr>
                    <w:sz w:val="18"/>
                  </w:rPr>
                  <w:t>в</w:t>
                </w:r>
              </w:p>
            </w:txbxContent>
          </v:textbox>
        </v:shape>
      </w:pict>
    </w:r>
    <w:r>
      <w:rPr>
        <w:noProof/>
        <w:sz w:val="20"/>
      </w:rPr>
      <w:pict>
        <v:shape id="Text Box 268" o:spid="_x0000_s6180" type="#_x0000_t202" style="position:absolute;margin-left:340.05pt;margin-top:-43.15pt;width:45.6pt;height:17.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" stroked="f">
          <v:textbox>
            <w:txbxContent>
              <w:p w:rsidR="00581295" w:rsidRPr="00DA593A" w:rsidRDefault="00581295">
                <w:pPr>
                  <w:jc w:val="center"/>
                  <w:rPr>
                    <w:sz w:val="18"/>
                    <w:lang w:val="uk-UA"/>
                  </w:rPr>
                </w:pPr>
                <w:r>
                  <w:rPr>
                    <w:sz w:val="18"/>
                  </w:rPr>
                  <w:t>Л</w:t>
                </w:r>
                <w:r>
                  <w:rPr>
                    <w:sz w:val="18"/>
                    <w:lang w:val="uk-UA"/>
                  </w:rPr>
                  <w:t>і</w:t>
                </w:r>
                <w:r>
                  <w:rPr>
                    <w:sz w:val="18"/>
                  </w:rPr>
                  <w:t>т</w:t>
                </w:r>
                <w:r>
                  <w:rPr>
                    <w:sz w:val="18"/>
                    <w:lang w:val="uk-UA"/>
                  </w:rPr>
                  <w:t>.</w:t>
                </w:r>
              </w:p>
            </w:txbxContent>
          </v:textbox>
        </v:shape>
      </w:pict>
    </w:r>
    <w:r>
      <w:rPr>
        <w:noProof/>
        <w:sz w:val="20"/>
      </w:rPr>
      <w:pict>
        <v:line id="Line 262" o:spid="_x0000_s6179" style="position:absolute;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9.6pt,-28.9pt" to="487.8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" strokeweight="1.25pt">
          <v:stroke startarrowwidth="narrow" startarrowlength="short" endarrowwidth="narrow" endarrowlength="short"/>
        </v:line>
      </w:pict>
    </w:r>
    <w:r>
      <w:rPr>
        <w:noProof/>
        <w:sz w:val="20"/>
      </w:rPr>
      <w:pict>
        <v:line id="Line 266" o:spid="_x0000_s6178" style="position:absolute;rotation:90;z-index:251672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6.75pt,-21.8pt" to="360.9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" strokeweight="1.25pt">
          <v:stroke startarrowwidth="narrow" startarrowlength="short" endarrowwidth="narrow" endarrowlength="short"/>
        </v:line>
      </w:pict>
    </w:r>
    <w:r>
      <w:rPr>
        <w:noProof/>
        <w:sz w:val="20"/>
      </w:rPr>
      <w:pict>
        <v:line id="Line 267" o:spid="_x0000_s6177" style="position:absolute;rotation:90;z-index:251673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1pt,-21.8pt" to="375.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" strokeweight="1.25pt">
          <v:stroke startarrowwidth="narrow" startarrowlength="short" endarrowwidth="narrow" endarrowlength="short"/>
        </v:line>
      </w:pict>
    </w:r>
    <w:r>
      <w:rPr>
        <w:noProof/>
        <w:sz w:val="20"/>
      </w:rPr>
      <w:pict>
        <v:line id="Line 263" o:spid="_x0000_s6176" style="position:absolute;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9.6pt,-14.65pt" to="487.8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" strokeweight="1.5pt">
          <v:stroke startarrowwidth="narrow" startarrowlength="short" endarrowwidth="narrow" endarrowlength="short"/>
        </v:line>
      </w:pict>
    </w:r>
    <w:r>
      <w:rPr>
        <w:noProof/>
        <w:sz w:val="20"/>
      </w:rPr>
      <w:pict>
        <v:line id="Line 265" o:spid="_x0000_s6175" style="position:absolute;rotation:90;z-index:25167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6.6pt,-28.95pt" to="444.9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" strokeweight="2.25pt">
          <v:stroke startarrowwidth="narrow" startarrowlength="short" endarrowwidth="narrow" endarrowlength="short"/>
        </v:line>
      </w:pict>
    </w:r>
    <w:r>
      <w:rPr>
        <w:noProof/>
        <w:sz w:val="20"/>
      </w:rPr>
      <w:pict>
        <v:line id="Line 264" o:spid="_x0000_s6174" style="position:absolute;rotation:90;z-index:25167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8.15pt,-28.95pt" to="39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" strokeweight="2.25pt">
          <v:stroke startarrowwidth="narrow" startarrowlength="short" endarrowwidth="narrow" endarrowlength="short"/>
        </v:line>
      </w:pict>
    </w:r>
    <w:r>
      <w:rPr>
        <w:noProof/>
        <w:sz w:val="20"/>
      </w:rPr>
      <w:pict>
        <v:line id="Line 260" o:spid="_x0000_s6173" style="position:absolute;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35pt,-43.15pt" to="487.8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" strokeweight="2.25pt">
          <v:stroke startarrowwidth="narrow" startarrowlength="short" endarrowwidth="narrow" endarrowlength="short"/>
        </v:line>
      </w:pict>
    </w:r>
    <w:r>
      <w:rPr>
        <w:noProof/>
        <w:sz w:val="20"/>
      </w:rPr>
      <w:pict>
        <v:line id="Line 261" o:spid="_x0000_s6172" style="position:absolute;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9.6pt,-43.15pt" to="339.6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" strokeweight="2.25pt">
          <v:stroke startarrowwidth="narrow" startarrowlength="short" endarrowwidth="narrow" endarrowlength="short"/>
        </v:line>
      </w:pict>
    </w:r>
    <w:r>
      <w:rPr>
        <w:noProof/>
        <w:sz w:val="20"/>
      </w:rPr>
      <w:pict>
        <v:line id="Line 256" o:spid="_x0000_s6171"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5.9pt" to="17.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" strokeweight="2.25pt">
          <v:stroke startarrowwidth="narrow" startarrowlength="short" endarrowwidth="narrow" endarrowlength="short"/>
        </v:line>
      </w:pict>
    </w:r>
    <w:r>
      <w:rPr>
        <w:noProof/>
        <w:sz w:val="20"/>
      </w:rPr>
      <w:pict>
        <v:line id="Line 255" o:spid="_x0000_s6170"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85.9pt" to="79.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" strokeweight="2.25pt">
          <v:stroke startarrowwidth="narrow" startarrowlength="short" endarrowwidth="narrow" endarrowlength="short"/>
        </v:line>
      </w:pict>
    </w:r>
    <w:r>
      <w:rPr>
        <w:noProof/>
        <w:sz w:val="20"/>
      </w:rPr>
      <w:pict>
        <v:line id="Line 254" o:spid="_x0000_s6169"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5pt,-85.9pt" to="122.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" strokeweight="2.25pt">
          <v:stroke startarrowwidth="narrow" startarrowlength="short" endarrowwidth="narrow" endarrowlength="short"/>
        </v:line>
      </w:pict>
    </w:r>
    <w:r>
      <w:rPr>
        <w:noProof/>
        <w:sz w:val="20"/>
      </w:rPr>
      <w:pict>
        <v:line id="Line 246" o:spid="_x0000_s6168"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85.9pt" to="151.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" strokeweight="2.25pt">
          <v:stroke startarrowwidth="narrow" startarrowlength="short" endarrowwidth="narrow" endarrowlength="short"/>
        </v:lin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295" w:rsidRPr="00581295" w:rsidRDefault="003649DE">
    <w:pPr>
      <w:pStyle w:val="a6"/>
      <w:rPr>
        <w:lang w:val="uk-UA"/>
      </w:rPr>
    </w:pPr>
    <w:r>
      <w:rPr>
        <w:noProof/>
        <w:sz w:val="20"/>
      </w:rPr>
      <w:pict>
        <v:shapetype id="_x0000_t202" coordsize="21600,21600" o:spt="202" path="m,l,21600r21600,l21600,xe">
          <v:stroke joinstyle="miter"/>
          <v:path gradientshapeok="t" o:connecttype="rect"/>
        </v:shapetype>
        <v:shape id="Text Box 119" o:spid="_x0000_s6156" type="#_x0000_t202" style="position:absolute;margin-left:436.6pt;margin-top:11pt;width:19.85pt;height:18pt;z-index:-25166592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trhwIAABk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" stroked="f">
          <v:textbox style="mso-next-textbox:#Text Box 119">
            <w:txbxContent>
              <w:p w:rsidR="00581295" w:rsidRDefault="00581295">
                <w:pPr>
                  <w:rPr>
                    <w:sz w:val="18"/>
                  </w:rPr>
                </w:pPr>
                <w:r>
                  <w:rPr>
                    <w:noProof/>
                    <w:sz w:val="16"/>
                    <w:szCs w:val="16"/>
                  </w:rPr>
                  <w:drawing>
                    <wp:inline distT="0" distB="0" distL="0" distR="0">
                      <wp:extent cx="417195" cy="161000"/>
                      <wp:effectExtent l="19050" t="0" r="190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srcRect/>
                              <a:stretch>
                                <a:fillRect/>
                              </a:stretch>
                            </pic:blipFill>
                            <pic:spPr bwMode="auto">
                              <a:xfrm>
                                <a:off x="0" y="0"/>
                                <a:ext cx="417195" cy="161000"/>
                              </a:xfrm>
                              <a:prstGeom prst="rect">
                                <a:avLst/>
                              </a:prstGeom>
                              <a:noFill/>
                              <a:ln w="9525">
                                <a:noFill/>
                                <a:miter lim="800000"/>
                                <a:headEnd/>
                                <a:tailEnd/>
                              </a:ln>
                            </pic:spPr>
                          </pic:pic>
                        </a:graphicData>
                      </a:graphic>
                    </wp:inline>
                  </w:drawing>
                </w:r>
              </w:p>
            </w:txbxContent>
          </v:textbox>
        </v:shape>
      </w:pict>
    </w:r>
    <w:r>
      <w:rPr>
        <w:noProof/>
        <w:sz w:val="20"/>
      </w:rPr>
      <w:pict>
        <v:group id="Group 168" o:spid="_x0000_s6164" style="position:absolute;margin-left:-34.2pt;margin-top:-.4pt;width:124.6pt;height:19.95pt;z-index:-251670016" coordorigin="1026,15162" coordsize="232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">
          <v:shape id="Text Box 106" o:spid="_x0000_s6166" type="#_x0000_t202" style="position:absolute;left:2058;top:15169;width:1291;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GCMUA&#10;AADbAAAADwAAAGRycy9kb3ducmV2LnhtbESPQWvCQBSE74L/YXkFL0U3Ta3Y1FVqoFB6EBrFXl+z&#10;r9lg9m3Irpr+e1cQPA4z8w2zWPW2ESfqfO1YwdMkAUFcOl1zpWC3/RjPQfiArLFxTAr+ycNqORws&#10;MNPuzN90KkIlIoR9hgpMCG0mpS8NWfQT1xJH7891FkOUXSV1h+cIt41Mk2QmLdYcFwy2lBsqD8XR&#10;Kpj+ptPnff5V2JejznH9s+GNeVRq9NC/v4EI1Id7+Nb+1ArSV7h+i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EYIxQAAANsAAAAPAAAAAAAAAAAAAAAAAJgCAABkcnMv&#10;ZG93bnJldi54bWxQSwUGAAAAAAQABAD1AAAAigMAAAAA&#10;" strokecolor="white">
            <v:textbox style="mso-next-textbox:#Text Box 106" inset="0,,0">
              <w:txbxContent>
                <w:p w:rsidR="00581295" w:rsidRPr="00D65593" w:rsidRDefault="00581295" w:rsidP="00D65593"/>
              </w:txbxContent>
            </v:textbox>
          </v:shape>
          <v:shape id="Text Box 107" o:spid="_x0000_s6165" type="#_x0000_t202" style="position:absolute;left:1026;top:15162;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style="mso-next-textbox:#Text Box 107">
              <w:txbxContent>
                <w:p w:rsidR="00581295" w:rsidRPr="00DD6AE0" w:rsidRDefault="00581295">
                  <w:pPr>
                    <w:rPr>
                      <w:sz w:val="16"/>
                      <w:szCs w:val="16"/>
                    </w:rPr>
                  </w:pPr>
                  <w:r>
                    <w:rPr>
                      <w:sz w:val="16"/>
                      <w:szCs w:val="16"/>
                    </w:rPr>
                    <w:t>Пер.</w:t>
                  </w:r>
                </w:p>
              </w:txbxContent>
            </v:textbox>
          </v:shape>
        </v:group>
      </w:pict>
    </w:r>
    <w:r>
      <w:rPr>
        <w:noProof/>
        <w:sz w:val="20"/>
      </w:rPr>
      <w:pict>
        <v:group id="Group 108" o:spid="_x0000_s6158" style="position:absolute;margin-left:-31.35pt;margin-top:13.25pt;width:186.9pt;height:28.3pt;z-index:-251668992" coordorigin="1074,15465" coordsize="372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">
          <v:rect id="Rectangle 109" o:spid="_x0000_s6163" style="position:absolute;left:2034;top:15490;width:129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fdsQA&#10;AADbAAAADwAAAGRycy9kb3ducmV2LnhtbESPQWsCMRSE74X+h/AKXkrNdoWiq1FEEJSCsKuHHh+b&#10;5yZ087Jsoq7/vhGEHoeZ+YZZrAbXiiv1wXpW8DnOQBDXXltuFJyO248piBCRNbaeScGdAqyWry8L&#10;LLS/cUnXKjYiQTgUqMDE2BVShtqQwzD2HXHyzr53GJPsG6l7vCW4a2WeZV/SoeW0YLCjjaH6t7o4&#10;BTO7fj/t5WZ21z/WbunbHMq8VGr0NqznICIN8T/8bO+0gnwCj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2H3bEAAAA2wAAAA8AAAAAAAAAAAAAAAAAmAIAAGRycy9k&#10;b3ducmV2LnhtbFBLBQYAAAAABAAEAPUAAACJAwAAAAA=&#10;" filled="f" strokecolor="white" strokeweight="2.25pt">
            <v:textbox style="mso-next-textbox:#Rectangle 109" inset="1pt,1pt,1pt,1pt">
              <w:txbxContent>
                <w:p w:rsidR="00581295" w:rsidRDefault="00581295">
                  <w:pPr>
                    <w:rPr>
                      <w:sz w:val="18"/>
                    </w:rPr>
                  </w:pPr>
                  <w:r>
                    <w:rPr>
                      <w:sz w:val="18"/>
                    </w:rPr>
                    <w:t>№ документа</w:t>
                  </w:r>
                </w:p>
              </w:txbxContent>
            </v:textbox>
          </v:rect>
          <v:rect id="Rectangle 110" o:spid="_x0000_s6162" style="position:absolute;left:1074;top:15490;width:39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HAsQA&#10;AADbAAAADwAAAGRycy9kb3ducmV2LnhtbESPQWsCMRSE74X+h/AKXkrNdpGiq1FEEJSCsKuHHh+b&#10;5yZ087Jsoq7/vhGEHoeZ+YZZrAbXiiv1wXpW8DnOQBDXXltuFJyO248piBCRNbaeScGdAqyWry8L&#10;LLS/cUnXKjYiQTgUqMDE2BVShtqQwzD2HXHyzr53GJPsG6l7vCW4a2WeZV/SoeW0YLCjjaH6t7o4&#10;BTO7fj/t5WZ21z/WbunbHMq8VGr0NqznICIN8T/8bO+0gnwCj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fhwLEAAAA2wAAAA8AAAAAAAAAAAAAAAAAmAIAAGRycy9k&#10;b3ducmV2LnhtbFBLBQYAAAAABAAEAPUAAACJAwAAAAA=&#10;" filled="f" strokecolor="white" strokeweight="2.25pt">
            <v:textbox style="mso-next-textbox:#Rectangle 110" inset="1pt,1pt,1pt,1pt">
              <w:txbxContent>
                <w:p w:rsidR="00581295" w:rsidRPr="00AA27A2" w:rsidRDefault="00581295">
                  <w:pPr>
                    <w:rPr>
                      <w:sz w:val="16"/>
                      <w:lang w:val="uk-UA"/>
                    </w:rPr>
                  </w:pPr>
                  <w:proofErr w:type="spellStart"/>
                  <w:r>
                    <w:rPr>
                      <w:sz w:val="16"/>
                    </w:rPr>
                    <w:t>Ізм</w:t>
                  </w:r>
                  <w:proofErr w:type="spellEnd"/>
                  <w:r>
                    <w:rPr>
                      <w:sz w:val="16"/>
                      <w:lang w:val="uk-UA"/>
                    </w:rPr>
                    <w:t>.</w:t>
                  </w:r>
                </w:p>
              </w:txbxContent>
            </v:textbox>
          </v:rect>
          <v:shape id="Text Box 111" o:spid="_x0000_s6161" type="#_x0000_t202" style="position:absolute;left:3264;top:15465;width:91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style="mso-next-textbox:#Text Box 111">
              <w:txbxContent>
                <w:p w:rsidR="00581295" w:rsidRDefault="00581295">
                  <w:pPr>
                    <w:jc w:val="center"/>
                    <w:rPr>
                      <w:sz w:val="18"/>
                    </w:rPr>
                  </w:pPr>
                  <w:r>
                    <w:rPr>
                      <w:sz w:val="18"/>
                    </w:rPr>
                    <w:t xml:space="preserve">  </w:t>
                  </w:r>
                  <w:proofErr w:type="gramStart"/>
                  <w:r>
                    <w:rPr>
                      <w:sz w:val="18"/>
                    </w:rPr>
                    <w:t>П</w:t>
                  </w:r>
                  <w:proofErr w:type="gramEnd"/>
                  <w:r>
                    <w:rPr>
                      <w:sz w:val="18"/>
                      <w:lang w:val="uk-UA"/>
                    </w:rPr>
                    <w:t>і</w:t>
                  </w:r>
                  <w:r>
                    <w:rPr>
                      <w:sz w:val="18"/>
                    </w:rPr>
                    <w:t>дп.</w:t>
                  </w:r>
                </w:p>
              </w:txbxContent>
            </v:textbox>
          </v:shape>
          <v:shape id="Text Box 112" o:spid="_x0000_s6160" type="#_x0000_t202" style="position:absolute;left:4119;top:15465;width:68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style="mso-next-textbox:#Text Box 112">
              <w:txbxContent>
                <w:p w:rsidR="00581295" w:rsidRDefault="00581295">
                  <w:pPr>
                    <w:rPr>
                      <w:sz w:val="18"/>
                    </w:rPr>
                  </w:pPr>
                  <w:r>
                    <w:rPr>
                      <w:sz w:val="18"/>
                    </w:rPr>
                    <w:t>Дата</w:t>
                  </w:r>
                </w:p>
              </w:txbxContent>
            </v:textbox>
          </v:shape>
          <v:shape id="Text Box 113" o:spid="_x0000_s6159" type="#_x0000_t202" style="position:absolute;left:1383;top:15465;width:74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style="mso-next-textbox:#Text Box 113">
              <w:txbxContent>
                <w:p w:rsidR="00581295" w:rsidRDefault="00581295">
                  <w:pPr>
                    <w:jc w:val="center"/>
                    <w:rPr>
                      <w:sz w:val="18"/>
                    </w:rPr>
                  </w:pPr>
                  <w:r>
                    <w:rPr>
                      <w:sz w:val="18"/>
                    </w:rPr>
                    <w:t>Л</w:t>
                  </w:r>
                  <w:r>
                    <w:rPr>
                      <w:sz w:val="18"/>
                      <w:lang w:val="uk-UA"/>
                    </w:rPr>
                    <w:t>і</w:t>
                  </w:r>
                  <w:r>
                    <w:rPr>
                      <w:sz w:val="18"/>
                    </w:rPr>
                    <w:t>т.</w:t>
                  </w:r>
                </w:p>
              </w:txbxContent>
            </v:textbox>
          </v:shape>
        </v:group>
      </w:pict>
    </w:r>
    <w:r>
      <w:rPr>
        <w:noProof/>
        <w:sz w:val="20"/>
      </w:rPr>
      <w:pict>
        <v:line id="Line 103" o:spid="_x0000_s6157"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11.15pt" to="-11.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" strokeweight="2.25pt">
          <v:stroke startarrowwidth="narrow" startarrowlength="short" endarrowwidth="narrow" endarrowlength="short"/>
        </v:line>
      </w:pict>
    </w:r>
    <w:r>
      <w:rPr>
        <w:noProof/>
        <w:sz w:val="20"/>
      </w:rPr>
      <w:pict>
        <v:line id="Line 99" o:spid="_x0000_s6155" style="position:absolute;z-index:25164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7.4pt,11pt" to="488.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" strokeweight="2.25pt">
          <v:stroke startarrowwidth="narrow" startarrowlength="short" endarrowwidth="narrow" endarrowlength="short"/>
        </v:line>
      </w:pict>
    </w:r>
    <w:r>
      <w:rPr>
        <w:noProof/>
        <w:sz w:val="20"/>
      </w:rPr>
      <w:pict>
        <v:line id="Line 95" o:spid="_x0000_s6154"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45pt,-11.8pt" to="456.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" strokeweight="2.25pt">
          <v:stroke startarrowwidth="narrow" startarrowlength="short" endarrowwidth="narrow" endarrowlength="short"/>
        </v:line>
      </w:pict>
    </w:r>
    <w:r>
      <w:rPr>
        <w:noProof/>
        <w:sz w:val="20"/>
      </w:rPr>
      <w:pict>
        <v:shape id="Text Box 100" o:spid="_x0000_s6153" type="#_x0000_t202" style="position:absolute;margin-left:165.3pt;margin-top:-.4pt;width:279.55pt;height:21.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" strokecolor="white">
          <v:textbox style="mso-next-textbox:#Text Box 100" inset="0,.3mm,0,.3mm">
            <w:txbxContent>
              <w:p w:rsidR="00581295" w:rsidRPr="00EA4B09" w:rsidRDefault="00581295">
                <w:pPr>
                  <w:pStyle w:val="a4"/>
                  <w:tabs>
                    <w:tab w:val="clear" w:pos="4677"/>
                    <w:tab w:val="clear" w:pos="9355"/>
                  </w:tabs>
                  <w:jc w:val="center"/>
                  <w:rPr>
                    <w:sz w:val="28"/>
                    <w:szCs w:val="28"/>
                    <w:lang w:val="uk-UA"/>
                  </w:rPr>
                </w:pPr>
                <w:r w:rsidRPr="00930278">
                  <w:rPr>
                    <w:sz w:val="28"/>
                    <w:szCs w:val="28"/>
                    <w:lang w:val="uk-UA"/>
                  </w:rPr>
                  <w:t>ПД</w:t>
                </w:r>
                <w:r>
                  <w:rPr>
                    <w:sz w:val="28"/>
                    <w:szCs w:val="28"/>
                  </w:rPr>
                  <w:t>.26.</w:t>
                </w:r>
                <w:r>
                  <w:rPr>
                    <w:sz w:val="28"/>
                    <w:szCs w:val="28"/>
                    <w:lang w:val="uk-UA"/>
                  </w:rPr>
                  <w:t>01.</w:t>
                </w:r>
                <w:r>
                  <w:rPr>
                    <w:sz w:val="28"/>
                    <w:szCs w:val="28"/>
                  </w:rPr>
                  <w:t>ПЗ</w:t>
                </w:r>
              </w:p>
            </w:txbxContent>
          </v:textbox>
        </v:shape>
      </w:pict>
    </w:r>
    <w:r>
      <w:rPr>
        <w:noProof/>
        <w:sz w:val="20"/>
      </w:rPr>
      <w:pict>
        <v:line id="Line 96" o:spid="_x0000_s6152" style="position:absolute;z-index:251637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35pt,-11.8pt" to="487.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" strokeweight="2.25pt">
          <v:stroke startarrowwidth="narrow" startarrowlength="short" endarrowwidth="narrow" endarrowlength="short"/>
        </v:line>
      </w:pict>
    </w:r>
    <w:r>
      <w:rPr>
        <w:noProof/>
        <w:sz w:val="20"/>
      </w:rPr>
      <w:pict>
        <v:shape id="Text Box 118" o:spid="_x0000_s6151" type="#_x0000_t202" style="position:absolute;margin-left:15.9pt;margin-top:-14.65pt;width:64.4pt;height:17.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" filled="f" stroked="f" strokecolor="white">
          <v:textbox style="mso-next-textbox:#Text Box 118" inset="0,1mm,0,0">
            <w:txbxContent>
              <w:p w:rsidR="00581295" w:rsidRDefault="00581295" w:rsidP="007451AF">
                <w:pPr>
                  <w:rPr>
                    <w:sz w:val="18"/>
                  </w:rPr>
                </w:pPr>
              </w:p>
            </w:txbxContent>
          </v:textbox>
        </v:shape>
      </w:pict>
    </w:r>
    <w:r>
      <w:rPr>
        <w:noProof/>
        <w:sz w:val="20"/>
      </w:rPr>
      <w:pict>
        <v:line id="Line 98" o:spid="_x0000_s6150"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2.45pt" to="151.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" strokeweight="1.25pt">
          <v:stroke startarrowwidth="narrow" startarrowlength="short" endarrowwidth="narrow" endarrowlength="short"/>
        </v:line>
      </w:pict>
    </w:r>
    <w:r>
      <w:rPr>
        <w:noProof/>
        <w:sz w:val="20"/>
      </w:rPr>
      <w:pict>
        <v:line id="Line 97" o:spid="_x0000_s6149"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16.7pt" to="152.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" strokeweight="1.25pt">
          <v:stroke startarrowwidth="narrow" startarrowlength="short" endarrowwidth="narrow" endarrowlength="short"/>
        </v:line>
      </w:pict>
    </w:r>
    <w:r>
      <w:rPr>
        <w:noProof/>
        <w:sz w:val="20"/>
      </w:rPr>
      <w:pict>
        <v:line id="Line 102" o:spid="_x0000_s6148"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5pt,-11.8pt" to="81.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" strokeweight="2.25pt">
          <v:stroke startarrowwidth="narrow" startarrowlength="short" endarrowwidth="narrow" endarrowlength="short"/>
        </v:line>
      </w:pict>
    </w:r>
    <w:r>
      <w:rPr>
        <w:noProof/>
        <w:sz w:val="20"/>
      </w:rPr>
      <w:pict>
        <v:line id="Line 101" o:spid="_x0000_s6147" style="position:absolute;z-index:251642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5.85pt,-11.8pt" to="125.8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" strokeweight="2.25pt">
          <v:stroke startarrowwidth="narrow" startarrowlength="short" endarrowwidth="narrow" endarrowlength="short"/>
        </v:line>
      </w:pict>
    </w:r>
    <w:r>
      <w:rPr>
        <w:noProof/>
        <w:sz w:val="20"/>
      </w:rPr>
      <w:pict>
        <v:line id="Line 93" o:spid="_x0000_s614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pt,-11.8pt" to="152.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" strokeweight="2.25pt">
          <v:stroke startarrowwidth="narrow" startarrowlength="short" endarrowwidth="narrow" endarrowlength="short"/>
        </v:line>
      </w:pict>
    </w:r>
    <w:r>
      <w:rPr>
        <w:noProof/>
        <w:sz w:val="20"/>
      </w:rPr>
      <w:pict>
        <v:line id="Line 104" o:spid="_x0000_s6145" style="position:absolute;z-index:25164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2pt,-11.8pt" to="17.2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NfFA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" strokeweight="2.25p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295" w:rsidRDefault="00581295">
      <w:r>
        <w:separator/>
      </w:r>
    </w:p>
  </w:footnote>
  <w:footnote w:type="continuationSeparator" w:id="0">
    <w:p w:rsidR="00581295" w:rsidRDefault="00581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295" w:rsidRDefault="003649DE">
    <w:pPr>
      <w:pStyle w:val="a4"/>
    </w:pPr>
    <w:r>
      <w:rPr>
        <w:noProof/>
        <w:sz w:val="20"/>
      </w:rPr>
      <w:pict>
        <v:rect id="Rectangle 247" o:spid="_x0000_s6197" style="position:absolute;margin-left:-31.35pt;margin-top:-15.45pt;width:519.15pt;height:80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" filled="f" strokeweight="2.2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295" w:rsidRDefault="003649DE">
    <w:pPr>
      <w:pStyle w:val="a4"/>
    </w:pPr>
    <w:r>
      <w:rPr>
        <w:noProof/>
        <w:sz w:val="20"/>
      </w:rPr>
      <w:pict>
        <v:rect id="Rectangle 94" o:spid="_x0000_s6167" style="position:absolute;margin-left:-30.9pt;margin-top:-18.3pt;width:519.15pt;height:806.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" filled="f" strokeweight="2.2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AAFF04"/>
    <w:lvl w:ilvl="0">
      <w:numFmt w:val="decimal"/>
      <w:lvlText w:val="*"/>
      <w:lvlJc w:val="left"/>
    </w:lvl>
  </w:abstractNum>
  <w:abstractNum w:abstractNumId="1">
    <w:nsid w:val="08FE1984"/>
    <w:multiLevelType w:val="hybridMultilevel"/>
    <w:tmpl w:val="4B8EF16C"/>
    <w:lvl w:ilvl="0" w:tplc="7E16747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C303682"/>
    <w:multiLevelType w:val="hybridMultilevel"/>
    <w:tmpl w:val="033426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BF65934"/>
    <w:multiLevelType w:val="hybridMultilevel"/>
    <w:tmpl w:val="B5F89B20"/>
    <w:lvl w:ilvl="0" w:tplc="0419000F">
      <w:start w:val="4"/>
      <w:numFmt w:val="decimal"/>
      <w:lvlText w:val="4.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F71D90"/>
    <w:multiLevelType w:val="hybridMultilevel"/>
    <w:tmpl w:val="40381624"/>
    <w:lvl w:ilvl="0" w:tplc="CE8421F0">
      <w:start w:val="1"/>
      <w:numFmt w:val="decimal"/>
      <w:lvlText w:val="1.3.%1."/>
      <w:lvlJc w:val="left"/>
      <w:pPr>
        <w:tabs>
          <w:tab w:val="num" w:pos="0"/>
        </w:tabs>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27384AD9"/>
    <w:multiLevelType w:val="hybridMultilevel"/>
    <w:tmpl w:val="750E1AFA"/>
    <w:lvl w:ilvl="0" w:tplc="AC189F00">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2B1A405B"/>
    <w:multiLevelType w:val="hybridMultilevel"/>
    <w:tmpl w:val="3B8CEB1E"/>
    <w:lvl w:ilvl="0" w:tplc="BAE8E3B2">
      <w:start w:val="1"/>
      <w:numFmt w:val="russianLower"/>
      <w:lvlText w:val="%1)"/>
      <w:lvlJc w:val="left"/>
      <w:pPr>
        <w:tabs>
          <w:tab w:val="num" w:pos="1440"/>
        </w:tabs>
        <w:ind w:left="1440" w:hanging="360"/>
      </w:pPr>
      <w:rPr>
        <w:rFonts w:hint="default"/>
      </w:rPr>
    </w:lvl>
    <w:lvl w:ilvl="1" w:tplc="04220019" w:tentative="1">
      <w:start w:val="1"/>
      <w:numFmt w:val="lowerLetter"/>
      <w:lvlText w:val="%2."/>
      <w:lvlJc w:val="left"/>
      <w:pPr>
        <w:tabs>
          <w:tab w:val="num" w:pos="2160"/>
        </w:tabs>
        <w:ind w:left="2160" w:hanging="360"/>
      </w:pPr>
    </w:lvl>
    <w:lvl w:ilvl="2" w:tplc="0422001B" w:tentative="1">
      <w:start w:val="1"/>
      <w:numFmt w:val="lowerRoman"/>
      <w:lvlText w:val="%3."/>
      <w:lvlJc w:val="right"/>
      <w:pPr>
        <w:tabs>
          <w:tab w:val="num" w:pos="2880"/>
        </w:tabs>
        <w:ind w:left="2880" w:hanging="180"/>
      </w:pPr>
    </w:lvl>
    <w:lvl w:ilvl="3" w:tplc="0422000F" w:tentative="1">
      <w:start w:val="1"/>
      <w:numFmt w:val="decimal"/>
      <w:lvlText w:val="%4."/>
      <w:lvlJc w:val="left"/>
      <w:pPr>
        <w:tabs>
          <w:tab w:val="num" w:pos="3600"/>
        </w:tabs>
        <w:ind w:left="3600" w:hanging="360"/>
      </w:pPr>
    </w:lvl>
    <w:lvl w:ilvl="4" w:tplc="04220019" w:tentative="1">
      <w:start w:val="1"/>
      <w:numFmt w:val="lowerLetter"/>
      <w:lvlText w:val="%5."/>
      <w:lvlJc w:val="left"/>
      <w:pPr>
        <w:tabs>
          <w:tab w:val="num" w:pos="4320"/>
        </w:tabs>
        <w:ind w:left="4320" w:hanging="360"/>
      </w:pPr>
    </w:lvl>
    <w:lvl w:ilvl="5" w:tplc="0422001B" w:tentative="1">
      <w:start w:val="1"/>
      <w:numFmt w:val="lowerRoman"/>
      <w:lvlText w:val="%6."/>
      <w:lvlJc w:val="right"/>
      <w:pPr>
        <w:tabs>
          <w:tab w:val="num" w:pos="5040"/>
        </w:tabs>
        <w:ind w:left="5040" w:hanging="180"/>
      </w:pPr>
    </w:lvl>
    <w:lvl w:ilvl="6" w:tplc="0422000F" w:tentative="1">
      <w:start w:val="1"/>
      <w:numFmt w:val="decimal"/>
      <w:lvlText w:val="%7."/>
      <w:lvlJc w:val="left"/>
      <w:pPr>
        <w:tabs>
          <w:tab w:val="num" w:pos="5760"/>
        </w:tabs>
        <w:ind w:left="5760" w:hanging="360"/>
      </w:pPr>
    </w:lvl>
    <w:lvl w:ilvl="7" w:tplc="04220019" w:tentative="1">
      <w:start w:val="1"/>
      <w:numFmt w:val="lowerLetter"/>
      <w:lvlText w:val="%8."/>
      <w:lvlJc w:val="left"/>
      <w:pPr>
        <w:tabs>
          <w:tab w:val="num" w:pos="6480"/>
        </w:tabs>
        <w:ind w:left="6480" w:hanging="360"/>
      </w:pPr>
    </w:lvl>
    <w:lvl w:ilvl="8" w:tplc="0422001B" w:tentative="1">
      <w:start w:val="1"/>
      <w:numFmt w:val="lowerRoman"/>
      <w:lvlText w:val="%9."/>
      <w:lvlJc w:val="right"/>
      <w:pPr>
        <w:tabs>
          <w:tab w:val="num" w:pos="7200"/>
        </w:tabs>
        <w:ind w:left="7200" w:hanging="180"/>
      </w:pPr>
    </w:lvl>
  </w:abstractNum>
  <w:abstractNum w:abstractNumId="7">
    <w:nsid w:val="2E441D1C"/>
    <w:multiLevelType w:val="hybridMultilevel"/>
    <w:tmpl w:val="2A40312E"/>
    <w:lvl w:ilvl="0" w:tplc="93E06F8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345969F0"/>
    <w:multiLevelType w:val="hybridMultilevel"/>
    <w:tmpl w:val="ECBA4BBE"/>
    <w:lvl w:ilvl="0" w:tplc="BBDEC626">
      <w:start w:val="1"/>
      <w:numFmt w:val="decimal"/>
      <w:lvlText w:val="4.1.%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nsid w:val="3B2249AB"/>
    <w:multiLevelType w:val="multilevel"/>
    <w:tmpl w:val="B24EE90C"/>
    <w:lvl w:ilvl="0">
      <w:start w:val="1"/>
      <w:numFmt w:val="decimal"/>
      <w:lvlText w:val="%1."/>
      <w:lvlJc w:val="left"/>
      <w:pPr>
        <w:ind w:left="540" w:hanging="54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10">
    <w:nsid w:val="3BC71418"/>
    <w:multiLevelType w:val="hybridMultilevel"/>
    <w:tmpl w:val="BF468DDC"/>
    <w:lvl w:ilvl="0" w:tplc="FFFFFFFF">
      <w:start w:val="1"/>
      <w:numFmt w:val="decimal"/>
      <w:lvlText w:val="%1."/>
      <w:lvlJc w:val="left"/>
      <w:pPr>
        <w:tabs>
          <w:tab w:val="num" w:pos="1429"/>
        </w:tabs>
        <w:ind w:left="1429" w:hanging="180"/>
      </w:pPr>
      <w:rPr>
        <w:b w:val="0"/>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1">
    <w:nsid w:val="3C8E5708"/>
    <w:multiLevelType w:val="hybridMultilevel"/>
    <w:tmpl w:val="47560CCC"/>
    <w:lvl w:ilvl="0" w:tplc="EA988674">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474E396E"/>
    <w:multiLevelType w:val="multilevel"/>
    <w:tmpl w:val="61961A44"/>
    <w:lvl w:ilvl="0">
      <w:start w:val="1"/>
      <w:numFmt w:val="decimal"/>
      <w:lvlText w:val="%1."/>
      <w:lvlJc w:val="left"/>
      <w:pPr>
        <w:ind w:left="1429" w:hanging="360"/>
      </w:pPr>
      <w:rPr>
        <w:b w:val="0"/>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
    <w:nsid w:val="4AB41B4B"/>
    <w:multiLevelType w:val="singleLevel"/>
    <w:tmpl w:val="62F4B646"/>
    <w:lvl w:ilvl="0">
      <w:start w:val="1"/>
      <w:numFmt w:val="decimal"/>
      <w:lvlText w:val="%1."/>
      <w:lvlJc w:val="left"/>
      <w:pPr>
        <w:tabs>
          <w:tab w:val="num" w:pos="1080"/>
        </w:tabs>
        <w:ind w:left="1080" w:hanging="360"/>
      </w:pPr>
      <w:rPr>
        <w:rFonts w:hint="default"/>
      </w:rPr>
    </w:lvl>
  </w:abstractNum>
  <w:abstractNum w:abstractNumId="14">
    <w:nsid w:val="4B997AF2"/>
    <w:multiLevelType w:val="hybridMultilevel"/>
    <w:tmpl w:val="168AF122"/>
    <w:lvl w:ilvl="0" w:tplc="FFFFFFFF">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51F440D7"/>
    <w:multiLevelType w:val="singleLevel"/>
    <w:tmpl w:val="5AB69186"/>
    <w:lvl w:ilvl="0">
      <w:start w:val="3"/>
      <w:numFmt w:val="bullet"/>
      <w:lvlText w:val="-"/>
      <w:lvlJc w:val="left"/>
      <w:pPr>
        <w:tabs>
          <w:tab w:val="num" w:pos="360"/>
        </w:tabs>
        <w:ind w:left="360" w:hanging="360"/>
      </w:pPr>
      <w:rPr>
        <w:rFonts w:hint="default"/>
      </w:rPr>
    </w:lvl>
  </w:abstractNum>
  <w:abstractNum w:abstractNumId="16">
    <w:nsid w:val="52E26CD7"/>
    <w:multiLevelType w:val="singleLevel"/>
    <w:tmpl w:val="334675A6"/>
    <w:lvl w:ilvl="0">
      <w:start w:val="1"/>
      <w:numFmt w:val="decimal"/>
      <w:lvlText w:val="%1) "/>
      <w:legacy w:legacy="1" w:legacySpace="0" w:legacyIndent="283"/>
      <w:lvlJc w:val="left"/>
      <w:pPr>
        <w:ind w:left="283" w:hanging="283"/>
      </w:pPr>
      <w:rPr>
        <w:rFonts w:ascii="Times New Roman" w:hAnsi="Times New Roman" w:hint="default"/>
        <w:b w:val="0"/>
        <w:i w:val="0"/>
        <w:sz w:val="20"/>
        <w:szCs w:val="20"/>
        <w:u w:val="none"/>
      </w:rPr>
    </w:lvl>
  </w:abstractNum>
  <w:abstractNum w:abstractNumId="17">
    <w:nsid w:val="55864396"/>
    <w:multiLevelType w:val="hybridMultilevel"/>
    <w:tmpl w:val="3C282900"/>
    <w:lvl w:ilvl="0" w:tplc="FFFFFFFF">
      <w:start w:val="2"/>
      <w:numFmt w:val="decimal"/>
      <w:lvlText w:val="4.%1."/>
      <w:lvlJc w:val="left"/>
      <w:pPr>
        <w:ind w:left="6456" w:hanging="360"/>
      </w:pPr>
      <w:rPr>
        <w:rFonts w:hint="default"/>
        <w:b w:val="0"/>
      </w:rPr>
    </w:lvl>
    <w:lvl w:ilvl="1" w:tplc="FFFFFFFF" w:tentative="1">
      <w:start w:val="1"/>
      <w:numFmt w:val="lowerLetter"/>
      <w:lvlText w:val="%2."/>
      <w:lvlJc w:val="left"/>
      <w:pPr>
        <w:ind w:left="6467" w:hanging="360"/>
      </w:pPr>
    </w:lvl>
    <w:lvl w:ilvl="2" w:tplc="FFFFFFFF" w:tentative="1">
      <w:start w:val="1"/>
      <w:numFmt w:val="lowerRoman"/>
      <w:lvlText w:val="%3."/>
      <w:lvlJc w:val="right"/>
      <w:pPr>
        <w:ind w:left="7187" w:hanging="180"/>
      </w:pPr>
    </w:lvl>
    <w:lvl w:ilvl="3" w:tplc="FFFFFFFF" w:tentative="1">
      <w:start w:val="1"/>
      <w:numFmt w:val="decimal"/>
      <w:lvlText w:val="%4."/>
      <w:lvlJc w:val="left"/>
      <w:pPr>
        <w:ind w:left="7907" w:hanging="360"/>
      </w:pPr>
    </w:lvl>
    <w:lvl w:ilvl="4" w:tplc="FFFFFFFF" w:tentative="1">
      <w:start w:val="1"/>
      <w:numFmt w:val="lowerLetter"/>
      <w:lvlText w:val="%5."/>
      <w:lvlJc w:val="left"/>
      <w:pPr>
        <w:ind w:left="8627" w:hanging="360"/>
      </w:pPr>
    </w:lvl>
    <w:lvl w:ilvl="5" w:tplc="FFFFFFFF" w:tentative="1">
      <w:start w:val="1"/>
      <w:numFmt w:val="lowerRoman"/>
      <w:lvlText w:val="%6."/>
      <w:lvlJc w:val="right"/>
      <w:pPr>
        <w:ind w:left="9347" w:hanging="180"/>
      </w:pPr>
    </w:lvl>
    <w:lvl w:ilvl="6" w:tplc="FFFFFFFF" w:tentative="1">
      <w:start w:val="1"/>
      <w:numFmt w:val="decimal"/>
      <w:lvlText w:val="%7."/>
      <w:lvlJc w:val="left"/>
      <w:pPr>
        <w:ind w:left="10067" w:hanging="360"/>
      </w:pPr>
    </w:lvl>
    <w:lvl w:ilvl="7" w:tplc="FFFFFFFF" w:tentative="1">
      <w:start w:val="1"/>
      <w:numFmt w:val="lowerLetter"/>
      <w:lvlText w:val="%8."/>
      <w:lvlJc w:val="left"/>
      <w:pPr>
        <w:ind w:left="10787" w:hanging="360"/>
      </w:pPr>
    </w:lvl>
    <w:lvl w:ilvl="8" w:tplc="FFFFFFFF" w:tentative="1">
      <w:start w:val="1"/>
      <w:numFmt w:val="lowerRoman"/>
      <w:lvlText w:val="%9."/>
      <w:lvlJc w:val="right"/>
      <w:pPr>
        <w:ind w:left="11507" w:hanging="180"/>
      </w:pPr>
    </w:lvl>
  </w:abstractNum>
  <w:abstractNum w:abstractNumId="18">
    <w:nsid w:val="57E70E62"/>
    <w:multiLevelType w:val="hybridMultilevel"/>
    <w:tmpl w:val="EA02F58E"/>
    <w:lvl w:ilvl="0" w:tplc="3BCA3654">
      <w:start w:val="1"/>
      <w:numFmt w:val="decimal"/>
      <w:lvlText w:val="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7F47DC1"/>
    <w:multiLevelType w:val="multilevel"/>
    <w:tmpl w:val="1098F89E"/>
    <w:lvl w:ilvl="0">
      <w:start w:val="1"/>
      <w:numFmt w:val="decimal"/>
      <w:lvlText w:val="%1."/>
      <w:lvlJc w:val="left"/>
      <w:pPr>
        <w:tabs>
          <w:tab w:val="num" w:pos="720"/>
        </w:tabs>
        <w:ind w:left="720" w:hanging="360"/>
      </w:pPr>
    </w:lvl>
    <w:lvl w:ilvl="1">
      <w:start w:val="2"/>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0">
    <w:nsid w:val="58D93574"/>
    <w:multiLevelType w:val="singleLevel"/>
    <w:tmpl w:val="A4EEE132"/>
    <w:lvl w:ilvl="0">
      <w:start w:val="1"/>
      <w:numFmt w:val="decimal"/>
      <w:lvlText w:val="%1."/>
      <w:legacy w:legacy="1" w:legacySpace="0" w:legacyIndent="283"/>
      <w:lvlJc w:val="left"/>
      <w:pPr>
        <w:ind w:left="1134" w:hanging="283"/>
      </w:pPr>
    </w:lvl>
  </w:abstractNum>
  <w:abstractNum w:abstractNumId="21">
    <w:nsid w:val="58ED3A8A"/>
    <w:multiLevelType w:val="hybridMultilevel"/>
    <w:tmpl w:val="E3F4BF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5E146223"/>
    <w:multiLevelType w:val="hybridMultilevel"/>
    <w:tmpl w:val="872077BE"/>
    <w:lvl w:ilvl="0" w:tplc="B704A2AA">
      <w:start w:val="1"/>
      <w:numFmt w:val="decimal"/>
      <w:lvlText w:val="4.1.3.%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
    <w:nsid w:val="5FA63319"/>
    <w:multiLevelType w:val="hybridMultilevel"/>
    <w:tmpl w:val="F18C10D4"/>
    <w:lvl w:ilvl="0" w:tplc="455C3354">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cs="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cs="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cs="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24">
    <w:nsid w:val="60BB338C"/>
    <w:multiLevelType w:val="hybridMultilevel"/>
    <w:tmpl w:val="994C6300"/>
    <w:lvl w:ilvl="0" w:tplc="04220001">
      <w:start w:val="1"/>
      <w:numFmt w:val="bullet"/>
      <w:lvlText w:val=""/>
      <w:lvlJc w:val="left"/>
      <w:pPr>
        <w:tabs>
          <w:tab w:val="num" w:pos="795"/>
        </w:tabs>
        <w:ind w:left="795" w:hanging="360"/>
      </w:pPr>
      <w:rPr>
        <w:rFonts w:ascii="Symbol" w:hAnsi="Symbol" w:hint="default"/>
      </w:rPr>
    </w:lvl>
    <w:lvl w:ilvl="1" w:tplc="04220003" w:tentative="1">
      <w:start w:val="1"/>
      <w:numFmt w:val="bullet"/>
      <w:lvlText w:val="o"/>
      <w:lvlJc w:val="left"/>
      <w:pPr>
        <w:tabs>
          <w:tab w:val="num" w:pos="1515"/>
        </w:tabs>
        <w:ind w:left="1515" w:hanging="360"/>
      </w:pPr>
      <w:rPr>
        <w:rFonts w:ascii="Courier New" w:hAnsi="Courier New" w:cs="Courier New" w:hint="default"/>
      </w:rPr>
    </w:lvl>
    <w:lvl w:ilvl="2" w:tplc="04220005" w:tentative="1">
      <w:start w:val="1"/>
      <w:numFmt w:val="bullet"/>
      <w:lvlText w:val=""/>
      <w:lvlJc w:val="left"/>
      <w:pPr>
        <w:tabs>
          <w:tab w:val="num" w:pos="2235"/>
        </w:tabs>
        <w:ind w:left="2235" w:hanging="360"/>
      </w:pPr>
      <w:rPr>
        <w:rFonts w:ascii="Wingdings" w:hAnsi="Wingdings" w:hint="default"/>
      </w:rPr>
    </w:lvl>
    <w:lvl w:ilvl="3" w:tplc="04220001" w:tentative="1">
      <w:start w:val="1"/>
      <w:numFmt w:val="bullet"/>
      <w:lvlText w:val=""/>
      <w:lvlJc w:val="left"/>
      <w:pPr>
        <w:tabs>
          <w:tab w:val="num" w:pos="2955"/>
        </w:tabs>
        <w:ind w:left="2955" w:hanging="360"/>
      </w:pPr>
      <w:rPr>
        <w:rFonts w:ascii="Symbol" w:hAnsi="Symbol" w:hint="default"/>
      </w:rPr>
    </w:lvl>
    <w:lvl w:ilvl="4" w:tplc="04220003" w:tentative="1">
      <w:start w:val="1"/>
      <w:numFmt w:val="bullet"/>
      <w:lvlText w:val="o"/>
      <w:lvlJc w:val="left"/>
      <w:pPr>
        <w:tabs>
          <w:tab w:val="num" w:pos="3675"/>
        </w:tabs>
        <w:ind w:left="3675" w:hanging="360"/>
      </w:pPr>
      <w:rPr>
        <w:rFonts w:ascii="Courier New" w:hAnsi="Courier New" w:cs="Courier New" w:hint="default"/>
      </w:rPr>
    </w:lvl>
    <w:lvl w:ilvl="5" w:tplc="04220005" w:tentative="1">
      <w:start w:val="1"/>
      <w:numFmt w:val="bullet"/>
      <w:lvlText w:val=""/>
      <w:lvlJc w:val="left"/>
      <w:pPr>
        <w:tabs>
          <w:tab w:val="num" w:pos="4395"/>
        </w:tabs>
        <w:ind w:left="4395" w:hanging="360"/>
      </w:pPr>
      <w:rPr>
        <w:rFonts w:ascii="Wingdings" w:hAnsi="Wingdings" w:hint="default"/>
      </w:rPr>
    </w:lvl>
    <w:lvl w:ilvl="6" w:tplc="04220001" w:tentative="1">
      <w:start w:val="1"/>
      <w:numFmt w:val="bullet"/>
      <w:lvlText w:val=""/>
      <w:lvlJc w:val="left"/>
      <w:pPr>
        <w:tabs>
          <w:tab w:val="num" w:pos="5115"/>
        </w:tabs>
        <w:ind w:left="5115" w:hanging="360"/>
      </w:pPr>
      <w:rPr>
        <w:rFonts w:ascii="Symbol" w:hAnsi="Symbol" w:hint="default"/>
      </w:rPr>
    </w:lvl>
    <w:lvl w:ilvl="7" w:tplc="04220003" w:tentative="1">
      <w:start w:val="1"/>
      <w:numFmt w:val="bullet"/>
      <w:lvlText w:val="o"/>
      <w:lvlJc w:val="left"/>
      <w:pPr>
        <w:tabs>
          <w:tab w:val="num" w:pos="5835"/>
        </w:tabs>
        <w:ind w:left="5835" w:hanging="360"/>
      </w:pPr>
      <w:rPr>
        <w:rFonts w:ascii="Courier New" w:hAnsi="Courier New" w:cs="Courier New" w:hint="default"/>
      </w:rPr>
    </w:lvl>
    <w:lvl w:ilvl="8" w:tplc="04220005" w:tentative="1">
      <w:start w:val="1"/>
      <w:numFmt w:val="bullet"/>
      <w:lvlText w:val=""/>
      <w:lvlJc w:val="left"/>
      <w:pPr>
        <w:tabs>
          <w:tab w:val="num" w:pos="6555"/>
        </w:tabs>
        <w:ind w:left="6555" w:hanging="360"/>
      </w:pPr>
      <w:rPr>
        <w:rFonts w:ascii="Wingdings" w:hAnsi="Wingdings" w:hint="default"/>
      </w:rPr>
    </w:lvl>
  </w:abstractNum>
  <w:abstractNum w:abstractNumId="25">
    <w:nsid w:val="63EB7C51"/>
    <w:multiLevelType w:val="hybridMultilevel"/>
    <w:tmpl w:val="27A8A6A8"/>
    <w:lvl w:ilvl="0" w:tplc="EA988674">
      <w:start w:val="1"/>
      <w:numFmt w:val="bullet"/>
      <w:lvlText w:val=""/>
      <w:lvlJc w:val="left"/>
      <w:pPr>
        <w:ind w:left="1429" w:hanging="360"/>
      </w:pPr>
      <w:rPr>
        <w:rFonts w:ascii="Symbol" w:hAnsi="Symbol" w:hint="default"/>
      </w:rPr>
    </w:lvl>
    <w:lvl w:ilvl="1" w:tplc="04220001">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69B224BF"/>
    <w:multiLevelType w:val="singleLevel"/>
    <w:tmpl w:val="E88C078E"/>
    <w:lvl w:ilvl="0">
      <w:start w:val="1"/>
      <w:numFmt w:val="bullet"/>
      <w:lvlText w:val="-"/>
      <w:lvlJc w:val="left"/>
      <w:pPr>
        <w:tabs>
          <w:tab w:val="num" w:pos="1197"/>
        </w:tabs>
        <w:ind w:left="1197" w:hanging="360"/>
      </w:pPr>
      <w:rPr>
        <w:rFonts w:hint="default"/>
      </w:rPr>
    </w:lvl>
  </w:abstractNum>
  <w:abstractNum w:abstractNumId="27">
    <w:nsid w:val="6C5A130E"/>
    <w:multiLevelType w:val="hybridMultilevel"/>
    <w:tmpl w:val="AF48CA58"/>
    <w:lvl w:ilvl="0" w:tplc="3F309C42">
      <w:start w:val="1"/>
      <w:numFmt w:val="decimal"/>
      <w:lvlText w:val="%1."/>
      <w:lvlJc w:val="left"/>
      <w:pPr>
        <w:ind w:left="928" w:hanging="360"/>
      </w:pPr>
      <w:rPr>
        <w:rFonts w:hint="default"/>
        <w:b w:val="0"/>
      </w:rPr>
    </w:lvl>
    <w:lvl w:ilvl="1" w:tplc="04190019" w:tentative="1">
      <w:start w:val="1"/>
      <w:numFmt w:val="lowerLetter"/>
      <w:lvlText w:val="%2."/>
      <w:lvlJc w:val="left"/>
      <w:pPr>
        <w:ind w:left="1223" w:hanging="360"/>
      </w:pPr>
    </w:lvl>
    <w:lvl w:ilvl="2" w:tplc="0419001B" w:tentative="1">
      <w:start w:val="1"/>
      <w:numFmt w:val="lowerRoman"/>
      <w:lvlText w:val="%3."/>
      <w:lvlJc w:val="right"/>
      <w:pPr>
        <w:ind w:left="1943" w:hanging="180"/>
      </w:pPr>
    </w:lvl>
    <w:lvl w:ilvl="3" w:tplc="0419000F" w:tentative="1">
      <w:start w:val="1"/>
      <w:numFmt w:val="decimal"/>
      <w:lvlText w:val="%4."/>
      <w:lvlJc w:val="left"/>
      <w:pPr>
        <w:ind w:left="2663" w:hanging="360"/>
      </w:pPr>
    </w:lvl>
    <w:lvl w:ilvl="4" w:tplc="04190019" w:tentative="1">
      <w:start w:val="1"/>
      <w:numFmt w:val="lowerLetter"/>
      <w:lvlText w:val="%5."/>
      <w:lvlJc w:val="left"/>
      <w:pPr>
        <w:ind w:left="3383" w:hanging="360"/>
      </w:pPr>
    </w:lvl>
    <w:lvl w:ilvl="5" w:tplc="0419001B" w:tentative="1">
      <w:start w:val="1"/>
      <w:numFmt w:val="lowerRoman"/>
      <w:lvlText w:val="%6."/>
      <w:lvlJc w:val="right"/>
      <w:pPr>
        <w:ind w:left="4103" w:hanging="180"/>
      </w:pPr>
    </w:lvl>
    <w:lvl w:ilvl="6" w:tplc="0419000F" w:tentative="1">
      <w:start w:val="1"/>
      <w:numFmt w:val="decimal"/>
      <w:lvlText w:val="%7."/>
      <w:lvlJc w:val="left"/>
      <w:pPr>
        <w:ind w:left="4823" w:hanging="360"/>
      </w:pPr>
    </w:lvl>
    <w:lvl w:ilvl="7" w:tplc="04190019" w:tentative="1">
      <w:start w:val="1"/>
      <w:numFmt w:val="lowerLetter"/>
      <w:lvlText w:val="%8."/>
      <w:lvlJc w:val="left"/>
      <w:pPr>
        <w:ind w:left="5543" w:hanging="360"/>
      </w:pPr>
    </w:lvl>
    <w:lvl w:ilvl="8" w:tplc="0419001B" w:tentative="1">
      <w:start w:val="1"/>
      <w:numFmt w:val="lowerRoman"/>
      <w:lvlText w:val="%9."/>
      <w:lvlJc w:val="right"/>
      <w:pPr>
        <w:ind w:left="6263" w:hanging="180"/>
      </w:pPr>
    </w:lvl>
  </w:abstractNum>
  <w:abstractNum w:abstractNumId="28">
    <w:nsid w:val="6CA1280B"/>
    <w:multiLevelType w:val="hybridMultilevel"/>
    <w:tmpl w:val="28CEC2EE"/>
    <w:lvl w:ilvl="0" w:tplc="04220001">
      <w:start w:val="1"/>
      <w:numFmt w:val="decimal"/>
      <w:lvlText w:val="1.%1."/>
      <w:lvlJc w:val="left"/>
      <w:pPr>
        <w:ind w:left="720" w:hanging="360"/>
      </w:pPr>
      <w:rPr>
        <w:rFonts w:hint="default"/>
      </w:rPr>
    </w:lvl>
    <w:lvl w:ilvl="1" w:tplc="04220003" w:tentative="1">
      <w:start w:val="1"/>
      <w:numFmt w:val="lowerLetter"/>
      <w:lvlText w:val="%2."/>
      <w:lvlJc w:val="left"/>
      <w:pPr>
        <w:ind w:left="1440" w:hanging="360"/>
      </w:pPr>
    </w:lvl>
    <w:lvl w:ilvl="2" w:tplc="04220005" w:tentative="1">
      <w:start w:val="1"/>
      <w:numFmt w:val="lowerRoman"/>
      <w:lvlText w:val="%3."/>
      <w:lvlJc w:val="right"/>
      <w:pPr>
        <w:ind w:left="2160" w:hanging="180"/>
      </w:pPr>
    </w:lvl>
    <w:lvl w:ilvl="3" w:tplc="04220001" w:tentative="1">
      <w:start w:val="1"/>
      <w:numFmt w:val="decimal"/>
      <w:lvlText w:val="%4."/>
      <w:lvlJc w:val="left"/>
      <w:pPr>
        <w:ind w:left="2880" w:hanging="360"/>
      </w:pPr>
    </w:lvl>
    <w:lvl w:ilvl="4" w:tplc="04220003" w:tentative="1">
      <w:start w:val="1"/>
      <w:numFmt w:val="lowerLetter"/>
      <w:lvlText w:val="%5."/>
      <w:lvlJc w:val="left"/>
      <w:pPr>
        <w:ind w:left="3600" w:hanging="360"/>
      </w:pPr>
    </w:lvl>
    <w:lvl w:ilvl="5" w:tplc="04220005" w:tentative="1">
      <w:start w:val="1"/>
      <w:numFmt w:val="lowerRoman"/>
      <w:lvlText w:val="%6."/>
      <w:lvlJc w:val="right"/>
      <w:pPr>
        <w:ind w:left="4320" w:hanging="180"/>
      </w:pPr>
    </w:lvl>
    <w:lvl w:ilvl="6" w:tplc="04220001" w:tentative="1">
      <w:start w:val="1"/>
      <w:numFmt w:val="decimal"/>
      <w:lvlText w:val="%7."/>
      <w:lvlJc w:val="left"/>
      <w:pPr>
        <w:ind w:left="5040" w:hanging="360"/>
      </w:pPr>
    </w:lvl>
    <w:lvl w:ilvl="7" w:tplc="04220003" w:tentative="1">
      <w:start w:val="1"/>
      <w:numFmt w:val="lowerLetter"/>
      <w:lvlText w:val="%8."/>
      <w:lvlJc w:val="left"/>
      <w:pPr>
        <w:ind w:left="5760" w:hanging="360"/>
      </w:pPr>
    </w:lvl>
    <w:lvl w:ilvl="8" w:tplc="04220005" w:tentative="1">
      <w:start w:val="1"/>
      <w:numFmt w:val="lowerRoman"/>
      <w:lvlText w:val="%9."/>
      <w:lvlJc w:val="right"/>
      <w:pPr>
        <w:ind w:left="6480" w:hanging="180"/>
      </w:pPr>
    </w:lvl>
  </w:abstractNum>
  <w:abstractNum w:abstractNumId="29">
    <w:nsid w:val="6D801CD5"/>
    <w:multiLevelType w:val="singleLevel"/>
    <w:tmpl w:val="77A804F2"/>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30">
    <w:nsid w:val="6D884456"/>
    <w:multiLevelType w:val="hybridMultilevel"/>
    <w:tmpl w:val="A5A8B68C"/>
    <w:lvl w:ilvl="0" w:tplc="B016F04C">
      <w:start w:val="1"/>
      <w:numFmt w:val="decimal"/>
      <w:lvlText w:val="4.2.%1."/>
      <w:lvlJc w:val="left"/>
      <w:pPr>
        <w:ind w:left="1429"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
    <w:nsid w:val="6D970AFC"/>
    <w:multiLevelType w:val="singleLevel"/>
    <w:tmpl w:val="5AB69186"/>
    <w:lvl w:ilvl="0">
      <w:start w:val="3"/>
      <w:numFmt w:val="bullet"/>
      <w:lvlText w:val="-"/>
      <w:lvlJc w:val="left"/>
      <w:pPr>
        <w:tabs>
          <w:tab w:val="num" w:pos="360"/>
        </w:tabs>
        <w:ind w:left="360" w:hanging="360"/>
      </w:pPr>
      <w:rPr>
        <w:rFonts w:hint="default"/>
      </w:rPr>
    </w:lvl>
  </w:abstractNum>
  <w:abstractNum w:abstractNumId="32">
    <w:nsid w:val="6F0D06B0"/>
    <w:multiLevelType w:val="hybridMultilevel"/>
    <w:tmpl w:val="2B48C6A4"/>
    <w:lvl w:ilvl="0" w:tplc="E948FA2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0A7155A"/>
    <w:multiLevelType w:val="hybridMultilevel"/>
    <w:tmpl w:val="9AE6034A"/>
    <w:lvl w:ilvl="0" w:tplc="07221630">
      <w:start w:val="1"/>
      <w:numFmt w:val="russianLow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
    <w:nsid w:val="710D5A20"/>
    <w:multiLevelType w:val="hybridMultilevel"/>
    <w:tmpl w:val="92C64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104E48"/>
    <w:multiLevelType w:val="hybridMultilevel"/>
    <w:tmpl w:val="6076EDB6"/>
    <w:lvl w:ilvl="0" w:tplc="E1564CCA">
      <w:start w:val="2"/>
      <w:numFmt w:val="bullet"/>
      <w:lvlText w:val="-"/>
      <w:lvlJc w:val="left"/>
      <w:pPr>
        <w:tabs>
          <w:tab w:val="num" w:pos="1068"/>
        </w:tabs>
        <w:ind w:left="1068" w:hanging="360"/>
      </w:pPr>
      <w:rPr>
        <w:rFonts w:ascii="Times New Roman" w:eastAsia="Calibri"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6">
    <w:nsid w:val="727E2EB0"/>
    <w:multiLevelType w:val="hybridMultilevel"/>
    <w:tmpl w:val="A8F442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963C38"/>
    <w:multiLevelType w:val="hybridMultilevel"/>
    <w:tmpl w:val="CD9A479A"/>
    <w:lvl w:ilvl="0" w:tplc="BBDEC626">
      <w:start w:val="1"/>
      <w:numFmt w:val="decimal"/>
      <w:lvlText w:val="4.%1."/>
      <w:lvlJc w:val="left"/>
      <w:pPr>
        <w:tabs>
          <w:tab w:val="num" w:pos="1429"/>
        </w:tabs>
        <w:ind w:left="1429" w:hanging="180"/>
      </w:pPr>
      <w:rPr>
        <w:rFonts w:hint="default"/>
        <w:b w:val="0"/>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38">
    <w:nsid w:val="73782587"/>
    <w:multiLevelType w:val="singleLevel"/>
    <w:tmpl w:val="7164748A"/>
    <w:lvl w:ilvl="0">
      <w:start w:val="1"/>
      <w:numFmt w:val="bullet"/>
      <w:pStyle w:val="a"/>
      <w:lvlText w:val="–"/>
      <w:lvlJc w:val="left"/>
      <w:pPr>
        <w:tabs>
          <w:tab w:val="num" w:pos="1211"/>
        </w:tabs>
        <w:ind w:left="0" w:firstLine="851"/>
      </w:pPr>
      <w:rPr>
        <w:rFonts w:ascii="Times New Roman" w:hAnsi="Times New Roman" w:cs="Times New Roman" w:hint="default"/>
        <w:b w:val="0"/>
        <w:i w:val="0"/>
        <w:sz w:val="24"/>
      </w:rPr>
    </w:lvl>
  </w:abstractNum>
  <w:abstractNum w:abstractNumId="39">
    <w:nsid w:val="7C7A1FAB"/>
    <w:multiLevelType w:val="hybridMultilevel"/>
    <w:tmpl w:val="2B801E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8"/>
  </w:num>
  <w:num w:numId="2">
    <w:abstractNumId w:val="26"/>
  </w:num>
  <w:num w:numId="3">
    <w:abstractNumId w:val="15"/>
  </w:num>
  <w:num w:numId="4">
    <w:abstractNumId w:val="31"/>
  </w:num>
  <w:num w:numId="5">
    <w:abstractNumId w:val="34"/>
  </w:num>
  <w:num w:numId="6">
    <w:abstractNumId w:val="7"/>
  </w:num>
  <w:num w:numId="7">
    <w:abstractNumId w:val="0"/>
    <w:lvlOverride w:ilvl="0">
      <w:lvl w:ilvl="0">
        <w:start w:val="65535"/>
        <w:numFmt w:val="bullet"/>
        <w:lvlText w:val="•"/>
        <w:legacy w:legacy="1" w:legacySpace="0" w:legacyIndent="278"/>
        <w:lvlJc w:val="left"/>
        <w:rPr>
          <w:rFonts w:ascii="Times New Roman" w:hAnsi="Times New Roman" w:hint="default"/>
        </w:rPr>
      </w:lvl>
    </w:lvlOverride>
  </w:num>
  <w:num w:numId="8">
    <w:abstractNumId w:val="0"/>
    <w:lvlOverride w:ilvl="0">
      <w:lvl w:ilvl="0">
        <w:start w:val="65535"/>
        <w:numFmt w:val="bullet"/>
        <w:lvlText w:val="•"/>
        <w:legacy w:legacy="1" w:legacySpace="0" w:legacyIndent="298"/>
        <w:lvlJc w:val="left"/>
        <w:rPr>
          <w:rFonts w:ascii="Times New Roman" w:hAnsi="Times New Roman" w:hint="default"/>
        </w:rPr>
      </w:lvl>
    </w:lvlOverride>
  </w:num>
  <w:num w:numId="9">
    <w:abstractNumId w:val="12"/>
  </w:num>
  <w:num w:numId="10">
    <w:abstractNumId w:val="10"/>
  </w:num>
  <w:num w:numId="11">
    <w:abstractNumId w:val="28"/>
  </w:num>
  <w:num w:numId="12">
    <w:abstractNumId w:val="18"/>
  </w:num>
  <w:num w:numId="13">
    <w:abstractNumId w:val="14"/>
  </w:num>
  <w:num w:numId="14">
    <w:abstractNumId w:val="37"/>
  </w:num>
  <w:num w:numId="15">
    <w:abstractNumId w:val="8"/>
  </w:num>
  <w:num w:numId="16">
    <w:abstractNumId w:val="17"/>
  </w:num>
  <w:num w:numId="17">
    <w:abstractNumId w:val="22"/>
  </w:num>
  <w:num w:numId="18">
    <w:abstractNumId w:val="30"/>
  </w:num>
  <w:num w:numId="19">
    <w:abstractNumId w:val="6"/>
  </w:num>
  <w:num w:numId="20">
    <w:abstractNumId w:val="24"/>
  </w:num>
  <w:num w:numId="21">
    <w:abstractNumId w:val="33"/>
  </w:num>
  <w:num w:numId="22">
    <w:abstractNumId w:val="3"/>
  </w:num>
  <w:num w:numId="23">
    <w:abstractNumId w:val="23"/>
  </w:num>
  <w:num w:numId="24">
    <w:abstractNumId w:val="9"/>
  </w:num>
  <w:num w:numId="25">
    <w:abstractNumId w:val="4"/>
  </w:num>
  <w:num w:numId="26">
    <w:abstractNumId w:val="2"/>
  </w:num>
  <w:num w:numId="27">
    <w:abstractNumId w:val="16"/>
  </w:num>
  <w:num w:numId="28">
    <w:abstractNumId w:val="11"/>
  </w:num>
  <w:num w:numId="29">
    <w:abstractNumId w:val="25"/>
  </w:num>
  <w:num w:numId="30">
    <w:abstractNumId w:val="32"/>
  </w:num>
  <w:num w:numId="31">
    <w:abstractNumId w:val="1"/>
  </w:num>
  <w:num w:numId="32">
    <w:abstractNumId w:val="20"/>
  </w:num>
  <w:num w:numId="33">
    <w:abstractNumId w:val="29"/>
  </w:num>
  <w:num w:numId="3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5">
    <w:abstractNumId w:val="20"/>
    <w:lvlOverride w:ilvl="0">
      <w:lvl w:ilvl="0">
        <w:start w:val="1"/>
        <w:numFmt w:val="decimal"/>
        <w:lvlText w:val="%1."/>
        <w:legacy w:legacy="1" w:legacySpace="0" w:legacyIndent="283"/>
        <w:lvlJc w:val="left"/>
        <w:pPr>
          <w:ind w:left="1134" w:hanging="283"/>
        </w:pPr>
      </w:lvl>
    </w:lvlOverride>
  </w:num>
  <w:num w:numId="36">
    <w:abstractNumId w:val="29"/>
    <w:lvlOverride w:ilvl="0">
      <w:lvl w:ilvl="0">
        <w:start w:val="2"/>
        <w:numFmt w:val="decimal"/>
        <w:lvlText w:val="%1."/>
        <w:legacy w:legacy="1" w:legacySpace="0" w:legacyIndent="360"/>
        <w:lvlJc w:val="left"/>
        <w:pPr>
          <w:ind w:left="360" w:hanging="360"/>
        </w:pPr>
        <w:rPr>
          <w:rFonts w:ascii="Times New Roman" w:hAnsi="Times New Roman" w:hint="default"/>
        </w:rPr>
      </w:lvl>
    </w:lvlOverride>
  </w:num>
  <w:num w:numId="37">
    <w:abstractNumId w:val="21"/>
  </w:num>
  <w:num w:numId="38">
    <w:abstractNumId w:val="19"/>
  </w:num>
  <w:num w:numId="39">
    <w:abstractNumId w:val="39"/>
  </w:num>
  <w:num w:numId="40">
    <w:abstractNumId w:val="36"/>
  </w:num>
  <w:num w:numId="41">
    <w:abstractNumId w:val="13"/>
  </w:num>
  <w:num w:numId="42">
    <w:abstractNumId w:val="27"/>
  </w:num>
  <w:num w:numId="43">
    <w:abstractNumId w:val="5"/>
  </w:num>
  <w:num w:numId="44">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1"/>
  <w:activeWritingStyle w:appName="MSWord" w:lang="uk-UA" w:vendorID="6" w:dllVersion="518"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rawingGridVerticalSpacing w:val="57"/>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200"/>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2522D1"/>
    <w:rsid w:val="00000437"/>
    <w:rsid w:val="00000602"/>
    <w:rsid w:val="00000AFB"/>
    <w:rsid w:val="00000B63"/>
    <w:rsid w:val="00001CB1"/>
    <w:rsid w:val="0000204B"/>
    <w:rsid w:val="00002350"/>
    <w:rsid w:val="00002518"/>
    <w:rsid w:val="00003B3D"/>
    <w:rsid w:val="00003F62"/>
    <w:rsid w:val="00004516"/>
    <w:rsid w:val="0000452A"/>
    <w:rsid w:val="00005ABC"/>
    <w:rsid w:val="00005B27"/>
    <w:rsid w:val="00005F68"/>
    <w:rsid w:val="00006232"/>
    <w:rsid w:val="0000649D"/>
    <w:rsid w:val="00007276"/>
    <w:rsid w:val="00010184"/>
    <w:rsid w:val="00010C8C"/>
    <w:rsid w:val="00011202"/>
    <w:rsid w:val="000115AB"/>
    <w:rsid w:val="000115E8"/>
    <w:rsid w:val="000116E6"/>
    <w:rsid w:val="00011B43"/>
    <w:rsid w:val="00012E8C"/>
    <w:rsid w:val="00012F5D"/>
    <w:rsid w:val="00013691"/>
    <w:rsid w:val="00013DF8"/>
    <w:rsid w:val="00014155"/>
    <w:rsid w:val="000141DE"/>
    <w:rsid w:val="000142E3"/>
    <w:rsid w:val="00014DFF"/>
    <w:rsid w:val="00014F13"/>
    <w:rsid w:val="00015322"/>
    <w:rsid w:val="00015A44"/>
    <w:rsid w:val="00015D3C"/>
    <w:rsid w:val="00016624"/>
    <w:rsid w:val="000166C3"/>
    <w:rsid w:val="00017968"/>
    <w:rsid w:val="00017C21"/>
    <w:rsid w:val="00020552"/>
    <w:rsid w:val="000207CB"/>
    <w:rsid w:val="00020AF7"/>
    <w:rsid w:val="00021A4C"/>
    <w:rsid w:val="00021DEE"/>
    <w:rsid w:val="00021F92"/>
    <w:rsid w:val="00022081"/>
    <w:rsid w:val="00022580"/>
    <w:rsid w:val="00022923"/>
    <w:rsid w:val="00022A33"/>
    <w:rsid w:val="00023BA7"/>
    <w:rsid w:val="0002404C"/>
    <w:rsid w:val="000247A0"/>
    <w:rsid w:val="00025AC6"/>
    <w:rsid w:val="00025FF1"/>
    <w:rsid w:val="00026D3B"/>
    <w:rsid w:val="000271AC"/>
    <w:rsid w:val="000276A7"/>
    <w:rsid w:val="0002790F"/>
    <w:rsid w:val="00027C61"/>
    <w:rsid w:val="00027D86"/>
    <w:rsid w:val="000308C8"/>
    <w:rsid w:val="00031223"/>
    <w:rsid w:val="0003140C"/>
    <w:rsid w:val="000320D3"/>
    <w:rsid w:val="000327C9"/>
    <w:rsid w:val="00033A08"/>
    <w:rsid w:val="00034750"/>
    <w:rsid w:val="00034CBA"/>
    <w:rsid w:val="00034D79"/>
    <w:rsid w:val="00034E5E"/>
    <w:rsid w:val="0003533A"/>
    <w:rsid w:val="0003550B"/>
    <w:rsid w:val="00035715"/>
    <w:rsid w:val="0003640F"/>
    <w:rsid w:val="0003657D"/>
    <w:rsid w:val="000369B3"/>
    <w:rsid w:val="00036E4F"/>
    <w:rsid w:val="000371BA"/>
    <w:rsid w:val="000403AB"/>
    <w:rsid w:val="000405F1"/>
    <w:rsid w:val="00040CD6"/>
    <w:rsid w:val="00041034"/>
    <w:rsid w:val="00041234"/>
    <w:rsid w:val="00041B6F"/>
    <w:rsid w:val="00042122"/>
    <w:rsid w:val="00042529"/>
    <w:rsid w:val="000428BE"/>
    <w:rsid w:val="00043E00"/>
    <w:rsid w:val="00046227"/>
    <w:rsid w:val="00046393"/>
    <w:rsid w:val="00046B18"/>
    <w:rsid w:val="0004704F"/>
    <w:rsid w:val="00047CCE"/>
    <w:rsid w:val="00047CD8"/>
    <w:rsid w:val="00050933"/>
    <w:rsid w:val="00050B1D"/>
    <w:rsid w:val="00050EB0"/>
    <w:rsid w:val="00051370"/>
    <w:rsid w:val="00051A1E"/>
    <w:rsid w:val="00051A7E"/>
    <w:rsid w:val="00051AE4"/>
    <w:rsid w:val="00052072"/>
    <w:rsid w:val="0005268A"/>
    <w:rsid w:val="00052BB8"/>
    <w:rsid w:val="00052C35"/>
    <w:rsid w:val="000531B9"/>
    <w:rsid w:val="000539AE"/>
    <w:rsid w:val="00053B3B"/>
    <w:rsid w:val="0005483D"/>
    <w:rsid w:val="0005488D"/>
    <w:rsid w:val="0005489C"/>
    <w:rsid w:val="00054943"/>
    <w:rsid w:val="00054A94"/>
    <w:rsid w:val="00054C95"/>
    <w:rsid w:val="000552E8"/>
    <w:rsid w:val="000557BE"/>
    <w:rsid w:val="00056207"/>
    <w:rsid w:val="00056303"/>
    <w:rsid w:val="000564D9"/>
    <w:rsid w:val="00056DCD"/>
    <w:rsid w:val="00056DEC"/>
    <w:rsid w:val="00057A58"/>
    <w:rsid w:val="00060618"/>
    <w:rsid w:val="00060AC1"/>
    <w:rsid w:val="00061D36"/>
    <w:rsid w:val="00061E2C"/>
    <w:rsid w:val="0006215C"/>
    <w:rsid w:val="00062981"/>
    <w:rsid w:val="00062996"/>
    <w:rsid w:val="00062DC9"/>
    <w:rsid w:val="000634C8"/>
    <w:rsid w:val="0006355A"/>
    <w:rsid w:val="000643EE"/>
    <w:rsid w:val="00064799"/>
    <w:rsid w:val="00065113"/>
    <w:rsid w:val="00065736"/>
    <w:rsid w:val="0006623C"/>
    <w:rsid w:val="0006627B"/>
    <w:rsid w:val="00066455"/>
    <w:rsid w:val="00066AEF"/>
    <w:rsid w:val="00066CBF"/>
    <w:rsid w:val="000675FB"/>
    <w:rsid w:val="00067D07"/>
    <w:rsid w:val="00067E6B"/>
    <w:rsid w:val="0007012F"/>
    <w:rsid w:val="000701F2"/>
    <w:rsid w:val="000705BC"/>
    <w:rsid w:val="000706F0"/>
    <w:rsid w:val="0007098D"/>
    <w:rsid w:val="00070C3E"/>
    <w:rsid w:val="00070CDC"/>
    <w:rsid w:val="00071188"/>
    <w:rsid w:val="0007142D"/>
    <w:rsid w:val="0007173A"/>
    <w:rsid w:val="00071A71"/>
    <w:rsid w:val="000724CB"/>
    <w:rsid w:val="000724D9"/>
    <w:rsid w:val="00072723"/>
    <w:rsid w:val="0007277D"/>
    <w:rsid w:val="000730BB"/>
    <w:rsid w:val="00073356"/>
    <w:rsid w:val="00073AB1"/>
    <w:rsid w:val="000744B0"/>
    <w:rsid w:val="00075204"/>
    <w:rsid w:val="000753AB"/>
    <w:rsid w:val="0007602E"/>
    <w:rsid w:val="000760C7"/>
    <w:rsid w:val="00076196"/>
    <w:rsid w:val="000766BE"/>
    <w:rsid w:val="000775EE"/>
    <w:rsid w:val="00080464"/>
    <w:rsid w:val="0008091C"/>
    <w:rsid w:val="00080ACC"/>
    <w:rsid w:val="00080E62"/>
    <w:rsid w:val="00081287"/>
    <w:rsid w:val="0008133C"/>
    <w:rsid w:val="0008186E"/>
    <w:rsid w:val="0008217D"/>
    <w:rsid w:val="000824E4"/>
    <w:rsid w:val="00082895"/>
    <w:rsid w:val="00083EBB"/>
    <w:rsid w:val="0008444D"/>
    <w:rsid w:val="00084757"/>
    <w:rsid w:val="00084938"/>
    <w:rsid w:val="00084AD9"/>
    <w:rsid w:val="00084B22"/>
    <w:rsid w:val="00084C6E"/>
    <w:rsid w:val="00084E8D"/>
    <w:rsid w:val="00085BCA"/>
    <w:rsid w:val="000878F2"/>
    <w:rsid w:val="00087C05"/>
    <w:rsid w:val="00087FB8"/>
    <w:rsid w:val="0009014F"/>
    <w:rsid w:val="00090315"/>
    <w:rsid w:val="0009143C"/>
    <w:rsid w:val="00091EB4"/>
    <w:rsid w:val="000920DA"/>
    <w:rsid w:val="0009214C"/>
    <w:rsid w:val="000921AB"/>
    <w:rsid w:val="000930D0"/>
    <w:rsid w:val="0009331D"/>
    <w:rsid w:val="0009336B"/>
    <w:rsid w:val="00093445"/>
    <w:rsid w:val="000935A4"/>
    <w:rsid w:val="000937C0"/>
    <w:rsid w:val="000938EB"/>
    <w:rsid w:val="00094821"/>
    <w:rsid w:val="00094902"/>
    <w:rsid w:val="00094CB8"/>
    <w:rsid w:val="0009545B"/>
    <w:rsid w:val="00095A8D"/>
    <w:rsid w:val="00095C7D"/>
    <w:rsid w:val="00096E2A"/>
    <w:rsid w:val="00097009"/>
    <w:rsid w:val="000A0393"/>
    <w:rsid w:val="000A135F"/>
    <w:rsid w:val="000A1514"/>
    <w:rsid w:val="000A1634"/>
    <w:rsid w:val="000A1E4A"/>
    <w:rsid w:val="000A381B"/>
    <w:rsid w:val="000A3CDE"/>
    <w:rsid w:val="000A3E0E"/>
    <w:rsid w:val="000A40EC"/>
    <w:rsid w:val="000A4596"/>
    <w:rsid w:val="000A4666"/>
    <w:rsid w:val="000A5C7C"/>
    <w:rsid w:val="000A5CDF"/>
    <w:rsid w:val="000A619F"/>
    <w:rsid w:val="000A64E0"/>
    <w:rsid w:val="000A66EE"/>
    <w:rsid w:val="000A695A"/>
    <w:rsid w:val="000A6DA0"/>
    <w:rsid w:val="000A7082"/>
    <w:rsid w:val="000A7395"/>
    <w:rsid w:val="000A78EE"/>
    <w:rsid w:val="000A7A2C"/>
    <w:rsid w:val="000B10E5"/>
    <w:rsid w:val="000B15DA"/>
    <w:rsid w:val="000B189E"/>
    <w:rsid w:val="000B190E"/>
    <w:rsid w:val="000B1CB9"/>
    <w:rsid w:val="000B208F"/>
    <w:rsid w:val="000B2741"/>
    <w:rsid w:val="000B2C3A"/>
    <w:rsid w:val="000B2E62"/>
    <w:rsid w:val="000B34B8"/>
    <w:rsid w:val="000B3852"/>
    <w:rsid w:val="000B3932"/>
    <w:rsid w:val="000B3F65"/>
    <w:rsid w:val="000B42BC"/>
    <w:rsid w:val="000B42ED"/>
    <w:rsid w:val="000B5774"/>
    <w:rsid w:val="000B6564"/>
    <w:rsid w:val="000B6FDF"/>
    <w:rsid w:val="000B725B"/>
    <w:rsid w:val="000B7800"/>
    <w:rsid w:val="000B7D0E"/>
    <w:rsid w:val="000B7D9F"/>
    <w:rsid w:val="000B7F39"/>
    <w:rsid w:val="000C0915"/>
    <w:rsid w:val="000C09A9"/>
    <w:rsid w:val="000C1A06"/>
    <w:rsid w:val="000C1D42"/>
    <w:rsid w:val="000C2E63"/>
    <w:rsid w:val="000C3173"/>
    <w:rsid w:val="000C3327"/>
    <w:rsid w:val="000C33D6"/>
    <w:rsid w:val="000C33DB"/>
    <w:rsid w:val="000C36D8"/>
    <w:rsid w:val="000C36FF"/>
    <w:rsid w:val="000C3B40"/>
    <w:rsid w:val="000C44B7"/>
    <w:rsid w:val="000C49D4"/>
    <w:rsid w:val="000C4A3D"/>
    <w:rsid w:val="000C4A74"/>
    <w:rsid w:val="000C4E12"/>
    <w:rsid w:val="000C5335"/>
    <w:rsid w:val="000C5554"/>
    <w:rsid w:val="000C59E0"/>
    <w:rsid w:val="000C5F3E"/>
    <w:rsid w:val="000C67F6"/>
    <w:rsid w:val="000C6B1C"/>
    <w:rsid w:val="000C6DDD"/>
    <w:rsid w:val="000C7B88"/>
    <w:rsid w:val="000D0756"/>
    <w:rsid w:val="000D0908"/>
    <w:rsid w:val="000D093C"/>
    <w:rsid w:val="000D0B21"/>
    <w:rsid w:val="000D0EA8"/>
    <w:rsid w:val="000D1350"/>
    <w:rsid w:val="000D1850"/>
    <w:rsid w:val="000D2185"/>
    <w:rsid w:val="000D2401"/>
    <w:rsid w:val="000D2523"/>
    <w:rsid w:val="000D2CB1"/>
    <w:rsid w:val="000D4199"/>
    <w:rsid w:val="000D4731"/>
    <w:rsid w:val="000D474C"/>
    <w:rsid w:val="000D4DD7"/>
    <w:rsid w:val="000D4E19"/>
    <w:rsid w:val="000D5116"/>
    <w:rsid w:val="000D5367"/>
    <w:rsid w:val="000D53AE"/>
    <w:rsid w:val="000D5437"/>
    <w:rsid w:val="000D54C6"/>
    <w:rsid w:val="000D57BE"/>
    <w:rsid w:val="000D639C"/>
    <w:rsid w:val="000D657F"/>
    <w:rsid w:val="000D68B5"/>
    <w:rsid w:val="000D6C1B"/>
    <w:rsid w:val="000D6F88"/>
    <w:rsid w:val="000D6FD7"/>
    <w:rsid w:val="000D78FE"/>
    <w:rsid w:val="000D79B4"/>
    <w:rsid w:val="000D7BAE"/>
    <w:rsid w:val="000D7CAC"/>
    <w:rsid w:val="000E00BE"/>
    <w:rsid w:val="000E019B"/>
    <w:rsid w:val="000E0D78"/>
    <w:rsid w:val="000E11F9"/>
    <w:rsid w:val="000E13B3"/>
    <w:rsid w:val="000E1684"/>
    <w:rsid w:val="000E1779"/>
    <w:rsid w:val="000E2211"/>
    <w:rsid w:val="000E37CD"/>
    <w:rsid w:val="000E3BA3"/>
    <w:rsid w:val="000E46E0"/>
    <w:rsid w:val="000E4A4E"/>
    <w:rsid w:val="000E5282"/>
    <w:rsid w:val="000E598F"/>
    <w:rsid w:val="000E65E3"/>
    <w:rsid w:val="000E6756"/>
    <w:rsid w:val="000E703A"/>
    <w:rsid w:val="000E796D"/>
    <w:rsid w:val="000F023D"/>
    <w:rsid w:val="000F04B9"/>
    <w:rsid w:val="000F1152"/>
    <w:rsid w:val="000F1391"/>
    <w:rsid w:val="000F14C8"/>
    <w:rsid w:val="000F167D"/>
    <w:rsid w:val="000F1B9C"/>
    <w:rsid w:val="000F1CEE"/>
    <w:rsid w:val="000F1DFC"/>
    <w:rsid w:val="000F2021"/>
    <w:rsid w:val="000F20FA"/>
    <w:rsid w:val="000F23C6"/>
    <w:rsid w:val="000F269A"/>
    <w:rsid w:val="000F3249"/>
    <w:rsid w:val="000F32B2"/>
    <w:rsid w:val="000F33FA"/>
    <w:rsid w:val="000F343A"/>
    <w:rsid w:val="000F34B2"/>
    <w:rsid w:val="000F3AFA"/>
    <w:rsid w:val="000F3CC4"/>
    <w:rsid w:val="000F4042"/>
    <w:rsid w:val="000F45E6"/>
    <w:rsid w:val="000F45EB"/>
    <w:rsid w:val="000F5891"/>
    <w:rsid w:val="000F6515"/>
    <w:rsid w:val="000F6715"/>
    <w:rsid w:val="000F6C74"/>
    <w:rsid w:val="000F6FD1"/>
    <w:rsid w:val="000F78FA"/>
    <w:rsid w:val="000F7991"/>
    <w:rsid w:val="000F7E04"/>
    <w:rsid w:val="001006AB"/>
    <w:rsid w:val="00101205"/>
    <w:rsid w:val="00101E05"/>
    <w:rsid w:val="00102112"/>
    <w:rsid w:val="00102EDD"/>
    <w:rsid w:val="001040BA"/>
    <w:rsid w:val="001040F6"/>
    <w:rsid w:val="001051E0"/>
    <w:rsid w:val="00105619"/>
    <w:rsid w:val="00105B29"/>
    <w:rsid w:val="00105C9B"/>
    <w:rsid w:val="00105FFE"/>
    <w:rsid w:val="00106148"/>
    <w:rsid w:val="00106BDC"/>
    <w:rsid w:val="00110583"/>
    <w:rsid w:val="001107D3"/>
    <w:rsid w:val="00110FA5"/>
    <w:rsid w:val="00111296"/>
    <w:rsid w:val="001113D2"/>
    <w:rsid w:val="001116DB"/>
    <w:rsid w:val="00111935"/>
    <w:rsid w:val="00111A68"/>
    <w:rsid w:val="001137E7"/>
    <w:rsid w:val="00113E0C"/>
    <w:rsid w:val="001146DE"/>
    <w:rsid w:val="001152A8"/>
    <w:rsid w:val="0011532C"/>
    <w:rsid w:val="00115662"/>
    <w:rsid w:val="001156C7"/>
    <w:rsid w:val="00115BF4"/>
    <w:rsid w:val="00116108"/>
    <w:rsid w:val="0011650E"/>
    <w:rsid w:val="00116658"/>
    <w:rsid w:val="00116A0C"/>
    <w:rsid w:val="00116BAF"/>
    <w:rsid w:val="00116E7A"/>
    <w:rsid w:val="001170E0"/>
    <w:rsid w:val="001174A9"/>
    <w:rsid w:val="0011767F"/>
    <w:rsid w:val="00117A2C"/>
    <w:rsid w:val="00117CE6"/>
    <w:rsid w:val="00117F14"/>
    <w:rsid w:val="001205EF"/>
    <w:rsid w:val="00120828"/>
    <w:rsid w:val="00120E7D"/>
    <w:rsid w:val="00120EE0"/>
    <w:rsid w:val="0012146C"/>
    <w:rsid w:val="00121895"/>
    <w:rsid w:val="001219DF"/>
    <w:rsid w:val="001223E8"/>
    <w:rsid w:val="001230E3"/>
    <w:rsid w:val="00123120"/>
    <w:rsid w:val="00123230"/>
    <w:rsid w:val="00123271"/>
    <w:rsid w:val="001237F8"/>
    <w:rsid w:val="001239FC"/>
    <w:rsid w:val="00124356"/>
    <w:rsid w:val="00124ADC"/>
    <w:rsid w:val="001262E5"/>
    <w:rsid w:val="0012632D"/>
    <w:rsid w:val="0012640B"/>
    <w:rsid w:val="0013034B"/>
    <w:rsid w:val="00130611"/>
    <w:rsid w:val="0013116F"/>
    <w:rsid w:val="001315B5"/>
    <w:rsid w:val="001316A7"/>
    <w:rsid w:val="0013173C"/>
    <w:rsid w:val="00131A2C"/>
    <w:rsid w:val="00131C63"/>
    <w:rsid w:val="00132298"/>
    <w:rsid w:val="001328A7"/>
    <w:rsid w:val="00132934"/>
    <w:rsid w:val="00132C85"/>
    <w:rsid w:val="00133005"/>
    <w:rsid w:val="001344CF"/>
    <w:rsid w:val="0013468D"/>
    <w:rsid w:val="001347D3"/>
    <w:rsid w:val="00134D8D"/>
    <w:rsid w:val="00134E4A"/>
    <w:rsid w:val="001353B1"/>
    <w:rsid w:val="00135736"/>
    <w:rsid w:val="00135799"/>
    <w:rsid w:val="00135B66"/>
    <w:rsid w:val="001361B4"/>
    <w:rsid w:val="00136278"/>
    <w:rsid w:val="001363C2"/>
    <w:rsid w:val="001369FA"/>
    <w:rsid w:val="00136BE3"/>
    <w:rsid w:val="00136DBC"/>
    <w:rsid w:val="00137583"/>
    <w:rsid w:val="00137761"/>
    <w:rsid w:val="0013778D"/>
    <w:rsid w:val="001379A9"/>
    <w:rsid w:val="00137AC6"/>
    <w:rsid w:val="00137C68"/>
    <w:rsid w:val="00137EAB"/>
    <w:rsid w:val="00140421"/>
    <w:rsid w:val="001405A3"/>
    <w:rsid w:val="0014118D"/>
    <w:rsid w:val="0014162D"/>
    <w:rsid w:val="00141AC3"/>
    <w:rsid w:val="00141F95"/>
    <w:rsid w:val="00142395"/>
    <w:rsid w:val="00142823"/>
    <w:rsid w:val="0014287C"/>
    <w:rsid w:val="001433F0"/>
    <w:rsid w:val="001434DF"/>
    <w:rsid w:val="00143A3F"/>
    <w:rsid w:val="00143A50"/>
    <w:rsid w:val="00143CD9"/>
    <w:rsid w:val="0014412F"/>
    <w:rsid w:val="0014419F"/>
    <w:rsid w:val="00144263"/>
    <w:rsid w:val="00144892"/>
    <w:rsid w:val="00144A49"/>
    <w:rsid w:val="00144A61"/>
    <w:rsid w:val="00145605"/>
    <w:rsid w:val="00145FFC"/>
    <w:rsid w:val="00146139"/>
    <w:rsid w:val="00146601"/>
    <w:rsid w:val="00146AD8"/>
    <w:rsid w:val="00146E35"/>
    <w:rsid w:val="0014738B"/>
    <w:rsid w:val="001477ED"/>
    <w:rsid w:val="0015019E"/>
    <w:rsid w:val="001503CB"/>
    <w:rsid w:val="0015053E"/>
    <w:rsid w:val="00150648"/>
    <w:rsid w:val="001508C2"/>
    <w:rsid w:val="00150CAC"/>
    <w:rsid w:val="00151274"/>
    <w:rsid w:val="00151535"/>
    <w:rsid w:val="001515A3"/>
    <w:rsid w:val="001518D4"/>
    <w:rsid w:val="00151CE4"/>
    <w:rsid w:val="00152389"/>
    <w:rsid w:val="001525FB"/>
    <w:rsid w:val="00152CE7"/>
    <w:rsid w:val="0015352D"/>
    <w:rsid w:val="001535D5"/>
    <w:rsid w:val="001539B5"/>
    <w:rsid w:val="001539DA"/>
    <w:rsid w:val="00153D0A"/>
    <w:rsid w:val="00153F59"/>
    <w:rsid w:val="00154116"/>
    <w:rsid w:val="001543D8"/>
    <w:rsid w:val="001546BD"/>
    <w:rsid w:val="001549F6"/>
    <w:rsid w:val="00154D33"/>
    <w:rsid w:val="00155C87"/>
    <w:rsid w:val="0015600A"/>
    <w:rsid w:val="001561B0"/>
    <w:rsid w:val="001561D3"/>
    <w:rsid w:val="00156DED"/>
    <w:rsid w:val="00157108"/>
    <w:rsid w:val="001572CF"/>
    <w:rsid w:val="001574BA"/>
    <w:rsid w:val="001574CD"/>
    <w:rsid w:val="00157C1C"/>
    <w:rsid w:val="00157E08"/>
    <w:rsid w:val="00160176"/>
    <w:rsid w:val="0016055E"/>
    <w:rsid w:val="00160663"/>
    <w:rsid w:val="00160808"/>
    <w:rsid w:val="00160910"/>
    <w:rsid w:val="00160B3D"/>
    <w:rsid w:val="001614C2"/>
    <w:rsid w:val="00161840"/>
    <w:rsid w:val="00161BEA"/>
    <w:rsid w:val="00161C4C"/>
    <w:rsid w:val="00161CBA"/>
    <w:rsid w:val="00162337"/>
    <w:rsid w:val="001634CA"/>
    <w:rsid w:val="0016393F"/>
    <w:rsid w:val="0016396D"/>
    <w:rsid w:val="00163C0A"/>
    <w:rsid w:val="00163EAB"/>
    <w:rsid w:val="00165144"/>
    <w:rsid w:val="0016561E"/>
    <w:rsid w:val="001656B1"/>
    <w:rsid w:val="0016579D"/>
    <w:rsid w:val="00165A20"/>
    <w:rsid w:val="00165B2D"/>
    <w:rsid w:val="00165F6A"/>
    <w:rsid w:val="001667BF"/>
    <w:rsid w:val="0016681F"/>
    <w:rsid w:val="00166E3D"/>
    <w:rsid w:val="00166EB9"/>
    <w:rsid w:val="00167DD8"/>
    <w:rsid w:val="00167DE1"/>
    <w:rsid w:val="001713C3"/>
    <w:rsid w:val="001718C6"/>
    <w:rsid w:val="001718E3"/>
    <w:rsid w:val="00172E2D"/>
    <w:rsid w:val="001731B2"/>
    <w:rsid w:val="00173393"/>
    <w:rsid w:val="00173889"/>
    <w:rsid w:val="00173FA7"/>
    <w:rsid w:val="001743B6"/>
    <w:rsid w:val="0017445E"/>
    <w:rsid w:val="00174CF3"/>
    <w:rsid w:val="00174E68"/>
    <w:rsid w:val="001751AE"/>
    <w:rsid w:val="00175253"/>
    <w:rsid w:val="0017567D"/>
    <w:rsid w:val="00176322"/>
    <w:rsid w:val="00177531"/>
    <w:rsid w:val="00177797"/>
    <w:rsid w:val="00177AFF"/>
    <w:rsid w:val="00177B94"/>
    <w:rsid w:val="00180D25"/>
    <w:rsid w:val="001818AA"/>
    <w:rsid w:val="00181FDA"/>
    <w:rsid w:val="0018224F"/>
    <w:rsid w:val="00182626"/>
    <w:rsid w:val="0018295C"/>
    <w:rsid w:val="0018357A"/>
    <w:rsid w:val="00183615"/>
    <w:rsid w:val="00183988"/>
    <w:rsid w:val="00183C95"/>
    <w:rsid w:val="00183CE1"/>
    <w:rsid w:val="00184020"/>
    <w:rsid w:val="001844CF"/>
    <w:rsid w:val="0018487C"/>
    <w:rsid w:val="00185F70"/>
    <w:rsid w:val="0018611A"/>
    <w:rsid w:val="00186723"/>
    <w:rsid w:val="00187E08"/>
    <w:rsid w:val="00190139"/>
    <w:rsid w:val="00190A5A"/>
    <w:rsid w:val="00190C9B"/>
    <w:rsid w:val="00190E5F"/>
    <w:rsid w:val="001918AC"/>
    <w:rsid w:val="00191D25"/>
    <w:rsid w:val="00191DF5"/>
    <w:rsid w:val="001923F8"/>
    <w:rsid w:val="00192791"/>
    <w:rsid w:val="001929DD"/>
    <w:rsid w:val="00192A11"/>
    <w:rsid w:val="00193943"/>
    <w:rsid w:val="00194620"/>
    <w:rsid w:val="00194685"/>
    <w:rsid w:val="00195A03"/>
    <w:rsid w:val="00195A4C"/>
    <w:rsid w:val="00195E66"/>
    <w:rsid w:val="0019618B"/>
    <w:rsid w:val="00196374"/>
    <w:rsid w:val="00197583"/>
    <w:rsid w:val="001975B9"/>
    <w:rsid w:val="001976C9"/>
    <w:rsid w:val="0019777D"/>
    <w:rsid w:val="00197BE9"/>
    <w:rsid w:val="00197E9F"/>
    <w:rsid w:val="00197F1F"/>
    <w:rsid w:val="001A05A3"/>
    <w:rsid w:val="001A070A"/>
    <w:rsid w:val="001A0E65"/>
    <w:rsid w:val="001A24A0"/>
    <w:rsid w:val="001A300C"/>
    <w:rsid w:val="001A325F"/>
    <w:rsid w:val="001A38F5"/>
    <w:rsid w:val="001A3959"/>
    <w:rsid w:val="001A3FF0"/>
    <w:rsid w:val="001A4A42"/>
    <w:rsid w:val="001A4AEE"/>
    <w:rsid w:val="001A4D15"/>
    <w:rsid w:val="001A5382"/>
    <w:rsid w:val="001A5710"/>
    <w:rsid w:val="001A5751"/>
    <w:rsid w:val="001A5AE2"/>
    <w:rsid w:val="001A6315"/>
    <w:rsid w:val="001A6752"/>
    <w:rsid w:val="001A6A2C"/>
    <w:rsid w:val="001A737F"/>
    <w:rsid w:val="001A73C0"/>
    <w:rsid w:val="001A7776"/>
    <w:rsid w:val="001A7E96"/>
    <w:rsid w:val="001A7ED8"/>
    <w:rsid w:val="001B0358"/>
    <w:rsid w:val="001B0C35"/>
    <w:rsid w:val="001B0E0D"/>
    <w:rsid w:val="001B1396"/>
    <w:rsid w:val="001B13B1"/>
    <w:rsid w:val="001B15ED"/>
    <w:rsid w:val="001B1B96"/>
    <w:rsid w:val="001B2073"/>
    <w:rsid w:val="001B22F8"/>
    <w:rsid w:val="001B2973"/>
    <w:rsid w:val="001B3562"/>
    <w:rsid w:val="001B3636"/>
    <w:rsid w:val="001B39E4"/>
    <w:rsid w:val="001B3AA7"/>
    <w:rsid w:val="001B3E8A"/>
    <w:rsid w:val="001B4639"/>
    <w:rsid w:val="001B4C5E"/>
    <w:rsid w:val="001B5050"/>
    <w:rsid w:val="001B5117"/>
    <w:rsid w:val="001B5467"/>
    <w:rsid w:val="001B5D1F"/>
    <w:rsid w:val="001B7260"/>
    <w:rsid w:val="001B7935"/>
    <w:rsid w:val="001B7A3C"/>
    <w:rsid w:val="001B7B8F"/>
    <w:rsid w:val="001B7E61"/>
    <w:rsid w:val="001C058D"/>
    <w:rsid w:val="001C078E"/>
    <w:rsid w:val="001C07EF"/>
    <w:rsid w:val="001C09BB"/>
    <w:rsid w:val="001C0CDB"/>
    <w:rsid w:val="001C116A"/>
    <w:rsid w:val="001C1370"/>
    <w:rsid w:val="001C1FB7"/>
    <w:rsid w:val="001C200F"/>
    <w:rsid w:val="001C2CB5"/>
    <w:rsid w:val="001C2D1C"/>
    <w:rsid w:val="001C2F46"/>
    <w:rsid w:val="001C370E"/>
    <w:rsid w:val="001C38EF"/>
    <w:rsid w:val="001C3E69"/>
    <w:rsid w:val="001C3FCB"/>
    <w:rsid w:val="001C4AA9"/>
    <w:rsid w:val="001C4BE1"/>
    <w:rsid w:val="001C4C6B"/>
    <w:rsid w:val="001C50BC"/>
    <w:rsid w:val="001C518D"/>
    <w:rsid w:val="001C5326"/>
    <w:rsid w:val="001C6BBE"/>
    <w:rsid w:val="001C6CB3"/>
    <w:rsid w:val="001C70C8"/>
    <w:rsid w:val="001C7297"/>
    <w:rsid w:val="001C7456"/>
    <w:rsid w:val="001C7639"/>
    <w:rsid w:val="001C77A0"/>
    <w:rsid w:val="001C77BE"/>
    <w:rsid w:val="001C78FD"/>
    <w:rsid w:val="001C7C53"/>
    <w:rsid w:val="001C7F01"/>
    <w:rsid w:val="001D05B7"/>
    <w:rsid w:val="001D0915"/>
    <w:rsid w:val="001D0E6C"/>
    <w:rsid w:val="001D1296"/>
    <w:rsid w:val="001D1AF4"/>
    <w:rsid w:val="001D1E8F"/>
    <w:rsid w:val="001D2013"/>
    <w:rsid w:val="001D292E"/>
    <w:rsid w:val="001D2AEB"/>
    <w:rsid w:val="001D2ED7"/>
    <w:rsid w:val="001D3260"/>
    <w:rsid w:val="001D3A2A"/>
    <w:rsid w:val="001D3BAD"/>
    <w:rsid w:val="001D4371"/>
    <w:rsid w:val="001D460F"/>
    <w:rsid w:val="001D4C06"/>
    <w:rsid w:val="001D52C7"/>
    <w:rsid w:val="001D6599"/>
    <w:rsid w:val="001D685B"/>
    <w:rsid w:val="001D6C23"/>
    <w:rsid w:val="001D6CC2"/>
    <w:rsid w:val="001D7131"/>
    <w:rsid w:val="001D7CB3"/>
    <w:rsid w:val="001D7FB1"/>
    <w:rsid w:val="001E0D92"/>
    <w:rsid w:val="001E1090"/>
    <w:rsid w:val="001E1706"/>
    <w:rsid w:val="001E1D64"/>
    <w:rsid w:val="001E1E04"/>
    <w:rsid w:val="001E1FEB"/>
    <w:rsid w:val="001E29C5"/>
    <w:rsid w:val="001E2AC8"/>
    <w:rsid w:val="001E3222"/>
    <w:rsid w:val="001E34C9"/>
    <w:rsid w:val="001E3CBB"/>
    <w:rsid w:val="001E3CC6"/>
    <w:rsid w:val="001E3F99"/>
    <w:rsid w:val="001E3FD1"/>
    <w:rsid w:val="001E411E"/>
    <w:rsid w:val="001E4B98"/>
    <w:rsid w:val="001E4EF3"/>
    <w:rsid w:val="001E4EF5"/>
    <w:rsid w:val="001E55EA"/>
    <w:rsid w:val="001E579D"/>
    <w:rsid w:val="001E584D"/>
    <w:rsid w:val="001E59A9"/>
    <w:rsid w:val="001E5C0B"/>
    <w:rsid w:val="001E5C75"/>
    <w:rsid w:val="001E6107"/>
    <w:rsid w:val="001E6318"/>
    <w:rsid w:val="001E66CC"/>
    <w:rsid w:val="001E6A3A"/>
    <w:rsid w:val="001E6B8A"/>
    <w:rsid w:val="001E794E"/>
    <w:rsid w:val="001E7C1F"/>
    <w:rsid w:val="001E7EFB"/>
    <w:rsid w:val="001F0010"/>
    <w:rsid w:val="001F01BE"/>
    <w:rsid w:val="001F093E"/>
    <w:rsid w:val="001F0BE3"/>
    <w:rsid w:val="001F165C"/>
    <w:rsid w:val="001F1AC9"/>
    <w:rsid w:val="001F1C55"/>
    <w:rsid w:val="001F2010"/>
    <w:rsid w:val="001F29BA"/>
    <w:rsid w:val="001F2B25"/>
    <w:rsid w:val="001F2B66"/>
    <w:rsid w:val="001F2DDB"/>
    <w:rsid w:val="001F2FA3"/>
    <w:rsid w:val="001F3003"/>
    <w:rsid w:val="001F4834"/>
    <w:rsid w:val="001F4B7D"/>
    <w:rsid w:val="001F4EBE"/>
    <w:rsid w:val="001F5084"/>
    <w:rsid w:val="001F55D8"/>
    <w:rsid w:val="001F57FD"/>
    <w:rsid w:val="001F5887"/>
    <w:rsid w:val="001F694E"/>
    <w:rsid w:val="001F6B08"/>
    <w:rsid w:val="001F6D6C"/>
    <w:rsid w:val="001F7769"/>
    <w:rsid w:val="001F77C6"/>
    <w:rsid w:val="00200F85"/>
    <w:rsid w:val="00201863"/>
    <w:rsid w:val="00201A89"/>
    <w:rsid w:val="00201D3F"/>
    <w:rsid w:val="002025F5"/>
    <w:rsid w:val="00202679"/>
    <w:rsid w:val="002026EC"/>
    <w:rsid w:val="002035EA"/>
    <w:rsid w:val="00203671"/>
    <w:rsid w:val="0020443F"/>
    <w:rsid w:val="0020445D"/>
    <w:rsid w:val="00204698"/>
    <w:rsid w:val="002047B7"/>
    <w:rsid w:val="00204D3F"/>
    <w:rsid w:val="00206069"/>
    <w:rsid w:val="002062A7"/>
    <w:rsid w:val="0020633A"/>
    <w:rsid w:val="00206D1C"/>
    <w:rsid w:val="0020700C"/>
    <w:rsid w:val="00207391"/>
    <w:rsid w:val="002074BE"/>
    <w:rsid w:val="002102FD"/>
    <w:rsid w:val="0021038C"/>
    <w:rsid w:val="00210474"/>
    <w:rsid w:val="00210A84"/>
    <w:rsid w:val="00210BF5"/>
    <w:rsid w:val="00211048"/>
    <w:rsid w:val="002117A2"/>
    <w:rsid w:val="00211916"/>
    <w:rsid w:val="00212308"/>
    <w:rsid w:val="00212929"/>
    <w:rsid w:val="00212951"/>
    <w:rsid w:val="00212E3C"/>
    <w:rsid w:val="00213087"/>
    <w:rsid w:val="0021308A"/>
    <w:rsid w:val="0021322B"/>
    <w:rsid w:val="0021325C"/>
    <w:rsid w:val="002138F4"/>
    <w:rsid w:val="002146F0"/>
    <w:rsid w:val="00214744"/>
    <w:rsid w:val="00214E4D"/>
    <w:rsid w:val="00214E85"/>
    <w:rsid w:val="00215383"/>
    <w:rsid w:val="00215525"/>
    <w:rsid w:val="00216B28"/>
    <w:rsid w:val="00216C88"/>
    <w:rsid w:val="00217300"/>
    <w:rsid w:val="002177FF"/>
    <w:rsid w:val="002178EE"/>
    <w:rsid w:val="002202C8"/>
    <w:rsid w:val="00220D55"/>
    <w:rsid w:val="00220F2C"/>
    <w:rsid w:val="00221C94"/>
    <w:rsid w:val="0022268C"/>
    <w:rsid w:val="00222692"/>
    <w:rsid w:val="0022283F"/>
    <w:rsid w:val="002229E8"/>
    <w:rsid w:val="00223047"/>
    <w:rsid w:val="00223052"/>
    <w:rsid w:val="00223150"/>
    <w:rsid w:val="00223B84"/>
    <w:rsid w:val="0022406F"/>
    <w:rsid w:val="00224279"/>
    <w:rsid w:val="00224372"/>
    <w:rsid w:val="00224475"/>
    <w:rsid w:val="0022474F"/>
    <w:rsid w:val="002248C5"/>
    <w:rsid w:val="00224D04"/>
    <w:rsid w:val="002251E4"/>
    <w:rsid w:val="002257ED"/>
    <w:rsid w:val="00225BBF"/>
    <w:rsid w:val="00225C47"/>
    <w:rsid w:val="0022632A"/>
    <w:rsid w:val="002266FB"/>
    <w:rsid w:val="00226C7C"/>
    <w:rsid w:val="00226CC1"/>
    <w:rsid w:val="00227008"/>
    <w:rsid w:val="00227142"/>
    <w:rsid w:val="0022738F"/>
    <w:rsid w:val="0022741E"/>
    <w:rsid w:val="002276C7"/>
    <w:rsid w:val="002279E0"/>
    <w:rsid w:val="00227DF7"/>
    <w:rsid w:val="00230210"/>
    <w:rsid w:val="002303BE"/>
    <w:rsid w:val="002307C9"/>
    <w:rsid w:val="00231355"/>
    <w:rsid w:val="00231A9F"/>
    <w:rsid w:val="002322CE"/>
    <w:rsid w:val="002324C3"/>
    <w:rsid w:val="002326EB"/>
    <w:rsid w:val="00232EF9"/>
    <w:rsid w:val="00233368"/>
    <w:rsid w:val="0023341C"/>
    <w:rsid w:val="0023404C"/>
    <w:rsid w:val="002341D3"/>
    <w:rsid w:val="00234534"/>
    <w:rsid w:val="0023468E"/>
    <w:rsid w:val="00234811"/>
    <w:rsid w:val="00234B46"/>
    <w:rsid w:val="00234C11"/>
    <w:rsid w:val="00234E14"/>
    <w:rsid w:val="00235418"/>
    <w:rsid w:val="0023572D"/>
    <w:rsid w:val="00235A8E"/>
    <w:rsid w:val="00235ADE"/>
    <w:rsid w:val="00235C34"/>
    <w:rsid w:val="00235D50"/>
    <w:rsid w:val="00236293"/>
    <w:rsid w:val="002363B5"/>
    <w:rsid w:val="0023647F"/>
    <w:rsid w:val="00236876"/>
    <w:rsid w:val="002368EE"/>
    <w:rsid w:val="00236B09"/>
    <w:rsid w:val="00236E94"/>
    <w:rsid w:val="002372CC"/>
    <w:rsid w:val="002372E9"/>
    <w:rsid w:val="0023739E"/>
    <w:rsid w:val="002379CF"/>
    <w:rsid w:val="00237A94"/>
    <w:rsid w:val="002401A6"/>
    <w:rsid w:val="002408EE"/>
    <w:rsid w:val="00241747"/>
    <w:rsid w:val="00241813"/>
    <w:rsid w:val="00241B65"/>
    <w:rsid w:val="00241C4A"/>
    <w:rsid w:val="002422B2"/>
    <w:rsid w:val="00242708"/>
    <w:rsid w:val="00242B80"/>
    <w:rsid w:val="00242BD2"/>
    <w:rsid w:val="00242EE7"/>
    <w:rsid w:val="00243B8F"/>
    <w:rsid w:val="002444D7"/>
    <w:rsid w:val="00244943"/>
    <w:rsid w:val="00244A2B"/>
    <w:rsid w:val="002450CC"/>
    <w:rsid w:val="002452E6"/>
    <w:rsid w:val="002457B2"/>
    <w:rsid w:val="002460D4"/>
    <w:rsid w:val="002464AC"/>
    <w:rsid w:val="0024674B"/>
    <w:rsid w:val="00246768"/>
    <w:rsid w:val="00247284"/>
    <w:rsid w:val="0024782B"/>
    <w:rsid w:val="00247870"/>
    <w:rsid w:val="00247AC7"/>
    <w:rsid w:val="00250A1F"/>
    <w:rsid w:val="00250B25"/>
    <w:rsid w:val="00251615"/>
    <w:rsid w:val="0025161A"/>
    <w:rsid w:val="00251A01"/>
    <w:rsid w:val="002522C7"/>
    <w:rsid w:val="002522D1"/>
    <w:rsid w:val="002523F9"/>
    <w:rsid w:val="00252719"/>
    <w:rsid w:val="00252A2B"/>
    <w:rsid w:val="00252E6B"/>
    <w:rsid w:val="0025304A"/>
    <w:rsid w:val="0025308C"/>
    <w:rsid w:val="002531DD"/>
    <w:rsid w:val="0025381B"/>
    <w:rsid w:val="00254233"/>
    <w:rsid w:val="002545CC"/>
    <w:rsid w:val="00254EE1"/>
    <w:rsid w:val="00255CED"/>
    <w:rsid w:val="00255FFA"/>
    <w:rsid w:val="00256D77"/>
    <w:rsid w:val="00260402"/>
    <w:rsid w:val="00260C91"/>
    <w:rsid w:val="00260C9C"/>
    <w:rsid w:val="002613A2"/>
    <w:rsid w:val="00261E9F"/>
    <w:rsid w:val="00261F90"/>
    <w:rsid w:val="002621EF"/>
    <w:rsid w:val="00262563"/>
    <w:rsid w:val="00262CF1"/>
    <w:rsid w:val="0026360F"/>
    <w:rsid w:val="002638F6"/>
    <w:rsid w:val="00263F8E"/>
    <w:rsid w:val="0026446A"/>
    <w:rsid w:val="00264E49"/>
    <w:rsid w:val="002651DC"/>
    <w:rsid w:val="0026544D"/>
    <w:rsid w:val="00266C11"/>
    <w:rsid w:val="00266DAE"/>
    <w:rsid w:val="00266F6E"/>
    <w:rsid w:val="00266F76"/>
    <w:rsid w:val="00266F79"/>
    <w:rsid w:val="002671C0"/>
    <w:rsid w:val="00267B23"/>
    <w:rsid w:val="00267F8C"/>
    <w:rsid w:val="00270089"/>
    <w:rsid w:val="00270F6B"/>
    <w:rsid w:val="00271A57"/>
    <w:rsid w:val="00271A75"/>
    <w:rsid w:val="00271DC1"/>
    <w:rsid w:val="002728A1"/>
    <w:rsid w:val="00272F11"/>
    <w:rsid w:val="0027315D"/>
    <w:rsid w:val="00273721"/>
    <w:rsid w:val="002738EE"/>
    <w:rsid w:val="00274162"/>
    <w:rsid w:val="00274213"/>
    <w:rsid w:val="002742A5"/>
    <w:rsid w:val="002746EF"/>
    <w:rsid w:val="0027620C"/>
    <w:rsid w:val="0027632E"/>
    <w:rsid w:val="00276681"/>
    <w:rsid w:val="002768C3"/>
    <w:rsid w:val="002768DC"/>
    <w:rsid w:val="00276C84"/>
    <w:rsid w:val="00276F5A"/>
    <w:rsid w:val="00277630"/>
    <w:rsid w:val="002777FE"/>
    <w:rsid w:val="00277A13"/>
    <w:rsid w:val="00277D39"/>
    <w:rsid w:val="0028057C"/>
    <w:rsid w:val="00280FEE"/>
    <w:rsid w:val="00281111"/>
    <w:rsid w:val="00281764"/>
    <w:rsid w:val="00281E0E"/>
    <w:rsid w:val="002821D4"/>
    <w:rsid w:val="002825E2"/>
    <w:rsid w:val="0028286D"/>
    <w:rsid w:val="00282E47"/>
    <w:rsid w:val="00282F26"/>
    <w:rsid w:val="00282FC2"/>
    <w:rsid w:val="00283A9B"/>
    <w:rsid w:val="00283F23"/>
    <w:rsid w:val="00284309"/>
    <w:rsid w:val="002843E2"/>
    <w:rsid w:val="002849A9"/>
    <w:rsid w:val="00285467"/>
    <w:rsid w:val="00285D98"/>
    <w:rsid w:val="0028622C"/>
    <w:rsid w:val="00286350"/>
    <w:rsid w:val="00286904"/>
    <w:rsid w:val="002873E3"/>
    <w:rsid w:val="002877C4"/>
    <w:rsid w:val="002877FF"/>
    <w:rsid w:val="00287C31"/>
    <w:rsid w:val="002904AA"/>
    <w:rsid w:val="00290B37"/>
    <w:rsid w:val="002910DD"/>
    <w:rsid w:val="0029125F"/>
    <w:rsid w:val="00291768"/>
    <w:rsid w:val="0029194E"/>
    <w:rsid w:val="00292091"/>
    <w:rsid w:val="002923A8"/>
    <w:rsid w:val="002925DD"/>
    <w:rsid w:val="002934A3"/>
    <w:rsid w:val="002938C6"/>
    <w:rsid w:val="00293BA5"/>
    <w:rsid w:val="002940E3"/>
    <w:rsid w:val="002941B5"/>
    <w:rsid w:val="00294C5B"/>
    <w:rsid w:val="00294F0D"/>
    <w:rsid w:val="00294FC1"/>
    <w:rsid w:val="002950F9"/>
    <w:rsid w:val="00295A4A"/>
    <w:rsid w:val="0029668A"/>
    <w:rsid w:val="00296F24"/>
    <w:rsid w:val="002971F5"/>
    <w:rsid w:val="00297A3B"/>
    <w:rsid w:val="002A0463"/>
    <w:rsid w:val="002A0503"/>
    <w:rsid w:val="002A0F6A"/>
    <w:rsid w:val="002A11D2"/>
    <w:rsid w:val="002A16D2"/>
    <w:rsid w:val="002A1ABB"/>
    <w:rsid w:val="002A1F8D"/>
    <w:rsid w:val="002A27FE"/>
    <w:rsid w:val="002A2BD5"/>
    <w:rsid w:val="002A2E1F"/>
    <w:rsid w:val="002A35C1"/>
    <w:rsid w:val="002A3651"/>
    <w:rsid w:val="002A3A87"/>
    <w:rsid w:val="002A3F22"/>
    <w:rsid w:val="002A4003"/>
    <w:rsid w:val="002A401C"/>
    <w:rsid w:val="002A4395"/>
    <w:rsid w:val="002A45D7"/>
    <w:rsid w:val="002A45E5"/>
    <w:rsid w:val="002A4BFC"/>
    <w:rsid w:val="002A4C55"/>
    <w:rsid w:val="002A59B2"/>
    <w:rsid w:val="002A59E8"/>
    <w:rsid w:val="002A5A23"/>
    <w:rsid w:val="002A5C0F"/>
    <w:rsid w:val="002A5C70"/>
    <w:rsid w:val="002A641E"/>
    <w:rsid w:val="002A68E7"/>
    <w:rsid w:val="002A6EF0"/>
    <w:rsid w:val="002B015C"/>
    <w:rsid w:val="002B09F3"/>
    <w:rsid w:val="002B0B30"/>
    <w:rsid w:val="002B1186"/>
    <w:rsid w:val="002B152C"/>
    <w:rsid w:val="002B2723"/>
    <w:rsid w:val="002B2919"/>
    <w:rsid w:val="002B2BC5"/>
    <w:rsid w:val="002B2EC4"/>
    <w:rsid w:val="002B3D9F"/>
    <w:rsid w:val="002B3E2E"/>
    <w:rsid w:val="002B3EE3"/>
    <w:rsid w:val="002B4654"/>
    <w:rsid w:val="002B469F"/>
    <w:rsid w:val="002B4FFC"/>
    <w:rsid w:val="002B5192"/>
    <w:rsid w:val="002B537C"/>
    <w:rsid w:val="002B54BA"/>
    <w:rsid w:val="002B57CE"/>
    <w:rsid w:val="002B5A14"/>
    <w:rsid w:val="002B5F3E"/>
    <w:rsid w:val="002B6A1D"/>
    <w:rsid w:val="002B6A33"/>
    <w:rsid w:val="002B6D17"/>
    <w:rsid w:val="002B7B77"/>
    <w:rsid w:val="002B7D2C"/>
    <w:rsid w:val="002C05B6"/>
    <w:rsid w:val="002C0808"/>
    <w:rsid w:val="002C0CA8"/>
    <w:rsid w:val="002C1157"/>
    <w:rsid w:val="002C15C8"/>
    <w:rsid w:val="002C22E5"/>
    <w:rsid w:val="002C241A"/>
    <w:rsid w:val="002C2F12"/>
    <w:rsid w:val="002C312C"/>
    <w:rsid w:val="002C31D9"/>
    <w:rsid w:val="002C3280"/>
    <w:rsid w:val="002C43DB"/>
    <w:rsid w:val="002C447A"/>
    <w:rsid w:val="002C4929"/>
    <w:rsid w:val="002C55C3"/>
    <w:rsid w:val="002C5956"/>
    <w:rsid w:val="002C5AA3"/>
    <w:rsid w:val="002D03B9"/>
    <w:rsid w:val="002D05C5"/>
    <w:rsid w:val="002D0929"/>
    <w:rsid w:val="002D096E"/>
    <w:rsid w:val="002D1096"/>
    <w:rsid w:val="002D1237"/>
    <w:rsid w:val="002D1266"/>
    <w:rsid w:val="002D1B4A"/>
    <w:rsid w:val="002D2127"/>
    <w:rsid w:val="002D2180"/>
    <w:rsid w:val="002D23BD"/>
    <w:rsid w:val="002D2793"/>
    <w:rsid w:val="002D27E2"/>
    <w:rsid w:val="002D2926"/>
    <w:rsid w:val="002D2AF5"/>
    <w:rsid w:val="002D3560"/>
    <w:rsid w:val="002D361B"/>
    <w:rsid w:val="002D41DB"/>
    <w:rsid w:val="002D4BD0"/>
    <w:rsid w:val="002D4D0E"/>
    <w:rsid w:val="002D4F24"/>
    <w:rsid w:val="002D53EF"/>
    <w:rsid w:val="002D5429"/>
    <w:rsid w:val="002D5460"/>
    <w:rsid w:val="002D5F3F"/>
    <w:rsid w:val="002D6800"/>
    <w:rsid w:val="002D6A5D"/>
    <w:rsid w:val="002D771A"/>
    <w:rsid w:val="002D7799"/>
    <w:rsid w:val="002D7A33"/>
    <w:rsid w:val="002E0135"/>
    <w:rsid w:val="002E01B3"/>
    <w:rsid w:val="002E09F6"/>
    <w:rsid w:val="002E0CBD"/>
    <w:rsid w:val="002E1036"/>
    <w:rsid w:val="002E17A6"/>
    <w:rsid w:val="002E2254"/>
    <w:rsid w:val="002E22CB"/>
    <w:rsid w:val="002E2774"/>
    <w:rsid w:val="002E2B2A"/>
    <w:rsid w:val="002E2E1B"/>
    <w:rsid w:val="002E3381"/>
    <w:rsid w:val="002E378B"/>
    <w:rsid w:val="002E47B7"/>
    <w:rsid w:val="002E4CAD"/>
    <w:rsid w:val="002E5521"/>
    <w:rsid w:val="002E5622"/>
    <w:rsid w:val="002E5C3C"/>
    <w:rsid w:val="002E60C4"/>
    <w:rsid w:val="002E61AC"/>
    <w:rsid w:val="002E6245"/>
    <w:rsid w:val="002E66B0"/>
    <w:rsid w:val="002E6796"/>
    <w:rsid w:val="002F012C"/>
    <w:rsid w:val="002F035E"/>
    <w:rsid w:val="002F0567"/>
    <w:rsid w:val="002F0DF5"/>
    <w:rsid w:val="002F0E00"/>
    <w:rsid w:val="002F1A3F"/>
    <w:rsid w:val="002F297C"/>
    <w:rsid w:val="002F3041"/>
    <w:rsid w:val="002F355B"/>
    <w:rsid w:val="002F3E7D"/>
    <w:rsid w:val="002F410A"/>
    <w:rsid w:val="002F4194"/>
    <w:rsid w:val="002F4933"/>
    <w:rsid w:val="002F4BFB"/>
    <w:rsid w:val="002F52B4"/>
    <w:rsid w:val="002F5835"/>
    <w:rsid w:val="002F63CE"/>
    <w:rsid w:val="002F6765"/>
    <w:rsid w:val="002F6904"/>
    <w:rsid w:val="002F6A23"/>
    <w:rsid w:val="002F6A4A"/>
    <w:rsid w:val="002F6F5B"/>
    <w:rsid w:val="002F74A4"/>
    <w:rsid w:val="002F7E58"/>
    <w:rsid w:val="00300D2C"/>
    <w:rsid w:val="00300F80"/>
    <w:rsid w:val="00301217"/>
    <w:rsid w:val="00301427"/>
    <w:rsid w:val="003019B4"/>
    <w:rsid w:val="00301F6D"/>
    <w:rsid w:val="003021A2"/>
    <w:rsid w:val="00302657"/>
    <w:rsid w:val="003029F3"/>
    <w:rsid w:val="00303086"/>
    <w:rsid w:val="00303427"/>
    <w:rsid w:val="003039DB"/>
    <w:rsid w:val="00303E37"/>
    <w:rsid w:val="0030414A"/>
    <w:rsid w:val="00304556"/>
    <w:rsid w:val="0030459B"/>
    <w:rsid w:val="0030464A"/>
    <w:rsid w:val="00304ABF"/>
    <w:rsid w:val="00305506"/>
    <w:rsid w:val="003058B0"/>
    <w:rsid w:val="00305BF7"/>
    <w:rsid w:val="003068AF"/>
    <w:rsid w:val="00306BBF"/>
    <w:rsid w:val="00307644"/>
    <w:rsid w:val="00307751"/>
    <w:rsid w:val="0030780A"/>
    <w:rsid w:val="00307A12"/>
    <w:rsid w:val="00307F1F"/>
    <w:rsid w:val="00310195"/>
    <w:rsid w:val="00310233"/>
    <w:rsid w:val="00310773"/>
    <w:rsid w:val="0031091D"/>
    <w:rsid w:val="00310A74"/>
    <w:rsid w:val="0031153D"/>
    <w:rsid w:val="00312583"/>
    <w:rsid w:val="00312689"/>
    <w:rsid w:val="003133CF"/>
    <w:rsid w:val="003137A1"/>
    <w:rsid w:val="00313895"/>
    <w:rsid w:val="00313C79"/>
    <w:rsid w:val="003147C2"/>
    <w:rsid w:val="00314808"/>
    <w:rsid w:val="00314ADA"/>
    <w:rsid w:val="00314BB1"/>
    <w:rsid w:val="00314F64"/>
    <w:rsid w:val="00316BD3"/>
    <w:rsid w:val="003173A0"/>
    <w:rsid w:val="00317BDA"/>
    <w:rsid w:val="00320267"/>
    <w:rsid w:val="003202A5"/>
    <w:rsid w:val="003208D5"/>
    <w:rsid w:val="003209EC"/>
    <w:rsid w:val="00320BCE"/>
    <w:rsid w:val="003214D8"/>
    <w:rsid w:val="0032189B"/>
    <w:rsid w:val="00321DC3"/>
    <w:rsid w:val="00322E4C"/>
    <w:rsid w:val="0032306D"/>
    <w:rsid w:val="003240BD"/>
    <w:rsid w:val="00324D62"/>
    <w:rsid w:val="00325116"/>
    <w:rsid w:val="00325A7D"/>
    <w:rsid w:val="00325B41"/>
    <w:rsid w:val="00325C46"/>
    <w:rsid w:val="00325FCB"/>
    <w:rsid w:val="0032648A"/>
    <w:rsid w:val="0032648F"/>
    <w:rsid w:val="00326CAE"/>
    <w:rsid w:val="00326EB8"/>
    <w:rsid w:val="00327E04"/>
    <w:rsid w:val="00330210"/>
    <w:rsid w:val="003307A1"/>
    <w:rsid w:val="003307B2"/>
    <w:rsid w:val="00330992"/>
    <w:rsid w:val="00330FD7"/>
    <w:rsid w:val="003313C3"/>
    <w:rsid w:val="003326C0"/>
    <w:rsid w:val="00332A72"/>
    <w:rsid w:val="003342DB"/>
    <w:rsid w:val="00334349"/>
    <w:rsid w:val="00334896"/>
    <w:rsid w:val="00334B56"/>
    <w:rsid w:val="0033523B"/>
    <w:rsid w:val="00335B16"/>
    <w:rsid w:val="00335C42"/>
    <w:rsid w:val="00335EF0"/>
    <w:rsid w:val="0033641E"/>
    <w:rsid w:val="00336DF8"/>
    <w:rsid w:val="00337144"/>
    <w:rsid w:val="0033736F"/>
    <w:rsid w:val="003379FF"/>
    <w:rsid w:val="00337CE9"/>
    <w:rsid w:val="00340705"/>
    <w:rsid w:val="00340810"/>
    <w:rsid w:val="00340980"/>
    <w:rsid w:val="00340A5F"/>
    <w:rsid w:val="00340C85"/>
    <w:rsid w:val="00340CE5"/>
    <w:rsid w:val="00340D90"/>
    <w:rsid w:val="00340DBA"/>
    <w:rsid w:val="00340FE6"/>
    <w:rsid w:val="00341552"/>
    <w:rsid w:val="00341E8C"/>
    <w:rsid w:val="0034234D"/>
    <w:rsid w:val="0034239B"/>
    <w:rsid w:val="00342713"/>
    <w:rsid w:val="00342A76"/>
    <w:rsid w:val="00342D1C"/>
    <w:rsid w:val="003433CD"/>
    <w:rsid w:val="0034369C"/>
    <w:rsid w:val="0034418E"/>
    <w:rsid w:val="003443F7"/>
    <w:rsid w:val="00344863"/>
    <w:rsid w:val="00344B74"/>
    <w:rsid w:val="003454C3"/>
    <w:rsid w:val="0034559F"/>
    <w:rsid w:val="003456AA"/>
    <w:rsid w:val="003457EB"/>
    <w:rsid w:val="0034592B"/>
    <w:rsid w:val="003459C5"/>
    <w:rsid w:val="00345A60"/>
    <w:rsid w:val="00345E9D"/>
    <w:rsid w:val="00345EEF"/>
    <w:rsid w:val="00346174"/>
    <w:rsid w:val="003469B4"/>
    <w:rsid w:val="00347ADF"/>
    <w:rsid w:val="00347D4F"/>
    <w:rsid w:val="0035035C"/>
    <w:rsid w:val="00350D49"/>
    <w:rsid w:val="00351134"/>
    <w:rsid w:val="00351DF3"/>
    <w:rsid w:val="00351FC2"/>
    <w:rsid w:val="0035228E"/>
    <w:rsid w:val="00352669"/>
    <w:rsid w:val="00352A87"/>
    <w:rsid w:val="00352D5C"/>
    <w:rsid w:val="00353551"/>
    <w:rsid w:val="00353FC6"/>
    <w:rsid w:val="003559B9"/>
    <w:rsid w:val="00355FF4"/>
    <w:rsid w:val="0035690E"/>
    <w:rsid w:val="00356BCE"/>
    <w:rsid w:val="003575A0"/>
    <w:rsid w:val="003577DD"/>
    <w:rsid w:val="003579E9"/>
    <w:rsid w:val="00357CA3"/>
    <w:rsid w:val="00357D4B"/>
    <w:rsid w:val="00357FE6"/>
    <w:rsid w:val="003600CB"/>
    <w:rsid w:val="003605D7"/>
    <w:rsid w:val="00360753"/>
    <w:rsid w:val="003607C7"/>
    <w:rsid w:val="00361159"/>
    <w:rsid w:val="0036176A"/>
    <w:rsid w:val="0036176D"/>
    <w:rsid w:val="00361D96"/>
    <w:rsid w:val="003623F6"/>
    <w:rsid w:val="00362E77"/>
    <w:rsid w:val="0036393F"/>
    <w:rsid w:val="003639D3"/>
    <w:rsid w:val="00363A84"/>
    <w:rsid w:val="00363FD1"/>
    <w:rsid w:val="0036428D"/>
    <w:rsid w:val="003649DE"/>
    <w:rsid w:val="00364B90"/>
    <w:rsid w:val="00364BB0"/>
    <w:rsid w:val="00364F2E"/>
    <w:rsid w:val="003664C8"/>
    <w:rsid w:val="003667C5"/>
    <w:rsid w:val="003669ED"/>
    <w:rsid w:val="00366D5E"/>
    <w:rsid w:val="00366FD9"/>
    <w:rsid w:val="003674C8"/>
    <w:rsid w:val="003675CA"/>
    <w:rsid w:val="00367AFE"/>
    <w:rsid w:val="00370133"/>
    <w:rsid w:val="00370B77"/>
    <w:rsid w:val="003711B3"/>
    <w:rsid w:val="003715F7"/>
    <w:rsid w:val="003721DA"/>
    <w:rsid w:val="003722E8"/>
    <w:rsid w:val="003729C0"/>
    <w:rsid w:val="00372AE9"/>
    <w:rsid w:val="00372B86"/>
    <w:rsid w:val="00372EB0"/>
    <w:rsid w:val="003731BD"/>
    <w:rsid w:val="00373733"/>
    <w:rsid w:val="00373940"/>
    <w:rsid w:val="00373D3E"/>
    <w:rsid w:val="00374184"/>
    <w:rsid w:val="0037468F"/>
    <w:rsid w:val="0037493A"/>
    <w:rsid w:val="00374B28"/>
    <w:rsid w:val="00375620"/>
    <w:rsid w:val="00375DC6"/>
    <w:rsid w:val="0037634B"/>
    <w:rsid w:val="003767AF"/>
    <w:rsid w:val="00376E3F"/>
    <w:rsid w:val="003771C4"/>
    <w:rsid w:val="00377462"/>
    <w:rsid w:val="0037783E"/>
    <w:rsid w:val="00377C1F"/>
    <w:rsid w:val="00377C23"/>
    <w:rsid w:val="00380C67"/>
    <w:rsid w:val="00380C70"/>
    <w:rsid w:val="00381708"/>
    <w:rsid w:val="0038181D"/>
    <w:rsid w:val="00381D86"/>
    <w:rsid w:val="003821C8"/>
    <w:rsid w:val="00382526"/>
    <w:rsid w:val="00383AE4"/>
    <w:rsid w:val="003841CA"/>
    <w:rsid w:val="0038446F"/>
    <w:rsid w:val="0038465B"/>
    <w:rsid w:val="0038490D"/>
    <w:rsid w:val="003849DB"/>
    <w:rsid w:val="00384C0A"/>
    <w:rsid w:val="00385206"/>
    <w:rsid w:val="0038564F"/>
    <w:rsid w:val="00385D40"/>
    <w:rsid w:val="00385D55"/>
    <w:rsid w:val="00385D8A"/>
    <w:rsid w:val="003860F7"/>
    <w:rsid w:val="0038659E"/>
    <w:rsid w:val="003867AA"/>
    <w:rsid w:val="003869B1"/>
    <w:rsid w:val="00386C17"/>
    <w:rsid w:val="00386D60"/>
    <w:rsid w:val="0038724A"/>
    <w:rsid w:val="0038732F"/>
    <w:rsid w:val="003904AB"/>
    <w:rsid w:val="00390B58"/>
    <w:rsid w:val="00390BF2"/>
    <w:rsid w:val="00391095"/>
    <w:rsid w:val="00391102"/>
    <w:rsid w:val="0039145D"/>
    <w:rsid w:val="0039164C"/>
    <w:rsid w:val="00391A37"/>
    <w:rsid w:val="00391C53"/>
    <w:rsid w:val="003926E4"/>
    <w:rsid w:val="00392CEF"/>
    <w:rsid w:val="00392EA0"/>
    <w:rsid w:val="00392F32"/>
    <w:rsid w:val="00392F33"/>
    <w:rsid w:val="00392F53"/>
    <w:rsid w:val="00393401"/>
    <w:rsid w:val="00393562"/>
    <w:rsid w:val="003938EC"/>
    <w:rsid w:val="00393CD4"/>
    <w:rsid w:val="00393E99"/>
    <w:rsid w:val="00393ED4"/>
    <w:rsid w:val="00394770"/>
    <w:rsid w:val="00394FC1"/>
    <w:rsid w:val="0039599C"/>
    <w:rsid w:val="00396597"/>
    <w:rsid w:val="00396817"/>
    <w:rsid w:val="00396D2D"/>
    <w:rsid w:val="00396F92"/>
    <w:rsid w:val="003A02DF"/>
    <w:rsid w:val="003A0D20"/>
    <w:rsid w:val="003A1496"/>
    <w:rsid w:val="003A1FE0"/>
    <w:rsid w:val="003A2587"/>
    <w:rsid w:val="003A32DD"/>
    <w:rsid w:val="003A38D8"/>
    <w:rsid w:val="003A4131"/>
    <w:rsid w:val="003A43F5"/>
    <w:rsid w:val="003A4F13"/>
    <w:rsid w:val="003A517E"/>
    <w:rsid w:val="003A565D"/>
    <w:rsid w:val="003A65A7"/>
    <w:rsid w:val="003A67D7"/>
    <w:rsid w:val="003A67EF"/>
    <w:rsid w:val="003A742F"/>
    <w:rsid w:val="003A7477"/>
    <w:rsid w:val="003A7602"/>
    <w:rsid w:val="003A7C24"/>
    <w:rsid w:val="003A7CE9"/>
    <w:rsid w:val="003B01FA"/>
    <w:rsid w:val="003B04F4"/>
    <w:rsid w:val="003B070E"/>
    <w:rsid w:val="003B0890"/>
    <w:rsid w:val="003B08A1"/>
    <w:rsid w:val="003B0CCA"/>
    <w:rsid w:val="003B1088"/>
    <w:rsid w:val="003B132C"/>
    <w:rsid w:val="003B1805"/>
    <w:rsid w:val="003B1CAF"/>
    <w:rsid w:val="003B1F51"/>
    <w:rsid w:val="003B2228"/>
    <w:rsid w:val="003B3138"/>
    <w:rsid w:val="003B358A"/>
    <w:rsid w:val="003B36A7"/>
    <w:rsid w:val="003B3B97"/>
    <w:rsid w:val="003B4777"/>
    <w:rsid w:val="003B479D"/>
    <w:rsid w:val="003B4D8F"/>
    <w:rsid w:val="003B4EBB"/>
    <w:rsid w:val="003B50D8"/>
    <w:rsid w:val="003B50F3"/>
    <w:rsid w:val="003B5843"/>
    <w:rsid w:val="003B599A"/>
    <w:rsid w:val="003B5DD7"/>
    <w:rsid w:val="003B61E9"/>
    <w:rsid w:val="003B630C"/>
    <w:rsid w:val="003B668B"/>
    <w:rsid w:val="003B6DD3"/>
    <w:rsid w:val="003B6E75"/>
    <w:rsid w:val="003B71E6"/>
    <w:rsid w:val="003B7309"/>
    <w:rsid w:val="003B7A28"/>
    <w:rsid w:val="003B7A83"/>
    <w:rsid w:val="003C01EF"/>
    <w:rsid w:val="003C057A"/>
    <w:rsid w:val="003C0662"/>
    <w:rsid w:val="003C075F"/>
    <w:rsid w:val="003C0912"/>
    <w:rsid w:val="003C0B20"/>
    <w:rsid w:val="003C0BA0"/>
    <w:rsid w:val="003C1125"/>
    <w:rsid w:val="003C1B51"/>
    <w:rsid w:val="003C232B"/>
    <w:rsid w:val="003C2654"/>
    <w:rsid w:val="003C26AD"/>
    <w:rsid w:val="003C2899"/>
    <w:rsid w:val="003C2B8B"/>
    <w:rsid w:val="003C2FB7"/>
    <w:rsid w:val="003C43F8"/>
    <w:rsid w:val="003C440A"/>
    <w:rsid w:val="003C598E"/>
    <w:rsid w:val="003C59C6"/>
    <w:rsid w:val="003C6202"/>
    <w:rsid w:val="003C6C9D"/>
    <w:rsid w:val="003C7553"/>
    <w:rsid w:val="003C7588"/>
    <w:rsid w:val="003C7724"/>
    <w:rsid w:val="003C7E6C"/>
    <w:rsid w:val="003C7F76"/>
    <w:rsid w:val="003D006D"/>
    <w:rsid w:val="003D078F"/>
    <w:rsid w:val="003D0EBA"/>
    <w:rsid w:val="003D145E"/>
    <w:rsid w:val="003D173A"/>
    <w:rsid w:val="003D1911"/>
    <w:rsid w:val="003D25CD"/>
    <w:rsid w:val="003D2755"/>
    <w:rsid w:val="003D2AEA"/>
    <w:rsid w:val="003D31C7"/>
    <w:rsid w:val="003D360D"/>
    <w:rsid w:val="003D3C1F"/>
    <w:rsid w:val="003D4F04"/>
    <w:rsid w:val="003D4FF2"/>
    <w:rsid w:val="003D51DA"/>
    <w:rsid w:val="003D553E"/>
    <w:rsid w:val="003D56AF"/>
    <w:rsid w:val="003D588C"/>
    <w:rsid w:val="003D608B"/>
    <w:rsid w:val="003D6A19"/>
    <w:rsid w:val="003D6C40"/>
    <w:rsid w:val="003D6F3C"/>
    <w:rsid w:val="003D749F"/>
    <w:rsid w:val="003D7673"/>
    <w:rsid w:val="003D780E"/>
    <w:rsid w:val="003E0025"/>
    <w:rsid w:val="003E021E"/>
    <w:rsid w:val="003E02B4"/>
    <w:rsid w:val="003E0400"/>
    <w:rsid w:val="003E062C"/>
    <w:rsid w:val="003E0DC1"/>
    <w:rsid w:val="003E0F5B"/>
    <w:rsid w:val="003E1276"/>
    <w:rsid w:val="003E1A30"/>
    <w:rsid w:val="003E1CB6"/>
    <w:rsid w:val="003E1DA7"/>
    <w:rsid w:val="003E1E26"/>
    <w:rsid w:val="003E1FE8"/>
    <w:rsid w:val="003E23F5"/>
    <w:rsid w:val="003E26DD"/>
    <w:rsid w:val="003E2A3B"/>
    <w:rsid w:val="003E33B4"/>
    <w:rsid w:val="003E37FE"/>
    <w:rsid w:val="003E3843"/>
    <w:rsid w:val="003E3EA8"/>
    <w:rsid w:val="003E4223"/>
    <w:rsid w:val="003E45F8"/>
    <w:rsid w:val="003E4D29"/>
    <w:rsid w:val="003E5D19"/>
    <w:rsid w:val="003E5ED0"/>
    <w:rsid w:val="003E6818"/>
    <w:rsid w:val="003E7AC8"/>
    <w:rsid w:val="003F00A4"/>
    <w:rsid w:val="003F0199"/>
    <w:rsid w:val="003F057E"/>
    <w:rsid w:val="003F0BCF"/>
    <w:rsid w:val="003F0FC9"/>
    <w:rsid w:val="003F1002"/>
    <w:rsid w:val="003F1076"/>
    <w:rsid w:val="003F154E"/>
    <w:rsid w:val="003F240A"/>
    <w:rsid w:val="003F243E"/>
    <w:rsid w:val="003F3006"/>
    <w:rsid w:val="003F39C5"/>
    <w:rsid w:val="003F522E"/>
    <w:rsid w:val="003F58E2"/>
    <w:rsid w:val="003F5A7C"/>
    <w:rsid w:val="003F5C40"/>
    <w:rsid w:val="003F5DC0"/>
    <w:rsid w:val="003F5FA8"/>
    <w:rsid w:val="003F61FF"/>
    <w:rsid w:val="003F626E"/>
    <w:rsid w:val="003F640C"/>
    <w:rsid w:val="003F6854"/>
    <w:rsid w:val="003F68BE"/>
    <w:rsid w:val="003F7A8C"/>
    <w:rsid w:val="003F7AE3"/>
    <w:rsid w:val="003F7BB1"/>
    <w:rsid w:val="003F7C43"/>
    <w:rsid w:val="004000A0"/>
    <w:rsid w:val="004004FB"/>
    <w:rsid w:val="004006B8"/>
    <w:rsid w:val="004007DE"/>
    <w:rsid w:val="00400BD8"/>
    <w:rsid w:val="00400E7F"/>
    <w:rsid w:val="00401B6D"/>
    <w:rsid w:val="00402354"/>
    <w:rsid w:val="00402627"/>
    <w:rsid w:val="00402B7F"/>
    <w:rsid w:val="00402D59"/>
    <w:rsid w:val="00402D95"/>
    <w:rsid w:val="00402FCC"/>
    <w:rsid w:val="0040355B"/>
    <w:rsid w:val="00403D89"/>
    <w:rsid w:val="00403F29"/>
    <w:rsid w:val="0040420D"/>
    <w:rsid w:val="00404668"/>
    <w:rsid w:val="004049AD"/>
    <w:rsid w:val="00404AB8"/>
    <w:rsid w:val="00404BB8"/>
    <w:rsid w:val="00404CD0"/>
    <w:rsid w:val="00405584"/>
    <w:rsid w:val="00405689"/>
    <w:rsid w:val="00405B42"/>
    <w:rsid w:val="004061BB"/>
    <w:rsid w:val="004064DA"/>
    <w:rsid w:val="0040664E"/>
    <w:rsid w:val="00406F5A"/>
    <w:rsid w:val="0040709E"/>
    <w:rsid w:val="00407197"/>
    <w:rsid w:val="004079C5"/>
    <w:rsid w:val="00407FDA"/>
    <w:rsid w:val="0041025F"/>
    <w:rsid w:val="00411016"/>
    <w:rsid w:val="0041113A"/>
    <w:rsid w:val="004112AE"/>
    <w:rsid w:val="00411322"/>
    <w:rsid w:val="004118DC"/>
    <w:rsid w:val="00411ADB"/>
    <w:rsid w:val="00411E10"/>
    <w:rsid w:val="004120C2"/>
    <w:rsid w:val="004127C2"/>
    <w:rsid w:val="00412940"/>
    <w:rsid w:val="00412C23"/>
    <w:rsid w:val="004139D0"/>
    <w:rsid w:val="004139F3"/>
    <w:rsid w:val="00413A5C"/>
    <w:rsid w:val="00413DCC"/>
    <w:rsid w:val="00414C13"/>
    <w:rsid w:val="00415700"/>
    <w:rsid w:val="004161F4"/>
    <w:rsid w:val="00416A8C"/>
    <w:rsid w:val="00416ABF"/>
    <w:rsid w:val="00416E6E"/>
    <w:rsid w:val="00417053"/>
    <w:rsid w:val="004175AF"/>
    <w:rsid w:val="0042048E"/>
    <w:rsid w:val="00420875"/>
    <w:rsid w:val="00421098"/>
    <w:rsid w:val="004215D1"/>
    <w:rsid w:val="00422071"/>
    <w:rsid w:val="004223E2"/>
    <w:rsid w:val="00422734"/>
    <w:rsid w:val="00422DC8"/>
    <w:rsid w:val="004230C7"/>
    <w:rsid w:val="0042362A"/>
    <w:rsid w:val="00423773"/>
    <w:rsid w:val="00423E57"/>
    <w:rsid w:val="0042419F"/>
    <w:rsid w:val="00424F8A"/>
    <w:rsid w:val="004250DF"/>
    <w:rsid w:val="0042553B"/>
    <w:rsid w:val="00425626"/>
    <w:rsid w:val="00425769"/>
    <w:rsid w:val="0042576C"/>
    <w:rsid w:val="00425D6D"/>
    <w:rsid w:val="004264D7"/>
    <w:rsid w:val="00426A89"/>
    <w:rsid w:val="00426CA9"/>
    <w:rsid w:val="0042722D"/>
    <w:rsid w:val="0042766A"/>
    <w:rsid w:val="004279EF"/>
    <w:rsid w:val="0043016F"/>
    <w:rsid w:val="00430EA7"/>
    <w:rsid w:val="0043133A"/>
    <w:rsid w:val="004313A1"/>
    <w:rsid w:val="0043144A"/>
    <w:rsid w:val="004314D8"/>
    <w:rsid w:val="00431D66"/>
    <w:rsid w:val="0043208C"/>
    <w:rsid w:val="00432239"/>
    <w:rsid w:val="00432547"/>
    <w:rsid w:val="004327C5"/>
    <w:rsid w:val="0043280B"/>
    <w:rsid w:val="004328E6"/>
    <w:rsid w:val="0043322E"/>
    <w:rsid w:val="0043326E"/>
    <w:rsid w:val="0043384F"/>
    <w:rsid w:val="00433F80"/>
    <w:rsid w:val="0043436B"/>
    <w:rsid w:val="00434896"/>
    <w:rsid w:val="00434CF9"/>
    <w:rsid w:val="00434F55"/>
    <w:rsid w:val="004350E3"/>
    <w:rsid w:val="004352BD"/>
    <w:rsid w:val="004353E6"/>
    <w:rsid w:val="0043600A"/>
    <w:rsid w:val="00436AE6"/>
    <w:rsid w:val="00437459"/>
    <w:rsid w:val="00437659"/>
    <w:rsid w:val="00437806"/>
    <w:rsid w:val="00437F95"/>
    <w:rsid w:val="0044093C"/>
    <w:rsid w:val="00441312"/>
    <w:rsid w:val="00442091"/>
    <w:rsid w:val="00442597"/>
    <w:rsid w:val="00442858"/>
    <w:rsid w:val="00442863"/>
    <w:rsid w:val="00443965"/>
    <w:rsid w:val="00443998"/>
    <w:rsid w:val="0044491E"/>
    <w:rsid w:val="00444B21"/>
    <w:rsid w:val="004456C2"/>
    <w:rsid w:val="004457CE"/>
    <w:rsid w:val="00446E64"/>
    <w:rsid w:val="0044773B"/>
    <w:rsid w:val="00447D08"/>
    <w:rsid w:val="00450A73"/>
    <w:rsid w:val="004517AB"/>
    <w:rsid w:val="00451C21"/>
    <w:rsid w:val="00452413"/>
    <w:rsid w:val="004530EA"/>
    <w:rsid w:val="0045310E"/>
    <w:rsid w:val="004533BC"/>
    <w:rsid w:val="004539E5"/>
    <w:rsid w:val="00453E6C"/>
    <w:rsid w:val="004540BE"/>
    <w:rsid w:val="004541CC"/>
    <w:rsid w:val="004550AA"/>
    <w:rsid w:val="00455186"/>
    <w:rsid w:val="004552FD"/>
    <w:rsid w:val="004554A6"/>
    <w:rsid w:val="00455FB7"/>
    <w:rsid w:val="00456197"/>
    <w:rsid w:val="004561ED"/>
    <w:rsid w:val="00456636"/>
    <w:rsid w:val="00456FC2"/>
    <w:rsid w:val="0045748D"/>
    <w:rsid w:val="004576C4"/>
    <w:rsid w:val="0045778D"/>
    <w:rsid w:val="00457E85"/>
    <w:rsid w:val="00457F8E"/>
    <w:rsid w:val="004602B0"/>
    <w:rsid w:val="00460458"/>
    <w:rsid w:val="0046077C"/>
    <w:rsid w:val="00460CCC"/>
    <w:rsid w:val="00460F1B"/>
    <w:rsid w:val="00461B51"/>
    <w:rsid w:val="00462F95"/>
    <w:rsid w:val="00463D5F"/>
    <w:rsid w:val="004640B4"/>
    <w:rsid w:val="00464118"/>
    <w:rsid w:val="0046491F"/>
    <w:rsid w:val="00464E04"/>
    <w:rsid w:val="00464E52"/>
    <w:rsid w:val="00465B11"/>
    <w:rsid w:val="00466B71"/>
    <w:rsid w:val="00466F3B"/>
    <w:rsid w:val="00467347"/>
    <w:rsid w:val="004673A1"/>
    <w:rsid w:val="00467B3E"/>
    <w:rsid w:val="004705D5"/>
    <w:rsid w:val="004709E1"/>
    <w:rsid w:val="00470B9E"/>
    <w:rsid w:val="00470D9B"/>
    <w:rsid w:val="00470F60"/>
    <w:rsid w:val="00471BDC"/>
    <w:rsid w:val="00472201"/>
    <w:rsid w:val="004724B5"/>
    <w:rsid w:val="0047278D"/>
    <w:rsid w:val="00472797"/>
    <w:rsid w:val="00472862"/>
    <w:rsid w:val="00472A3F"/>
    <w:rsid w:val="00473CFF"/>
    <w:rsid w:val="004742ED"/>
    <w:rsid w:val="004746F9"/>
    <w:rsid w:val="00474B12"/>
    <w:rsid w:val="00474DF7"/>
    <w:rsid w:val="00474EC2"/>
    <w:rsid w:val="004752AC"/>
    <w:rsid w:val="0047599C"/>
    <w:rsid w:val="00475E5D"/>
    <w:rsid w:val="0047640A"/>
    <w:rsid w:val="0047663B"/>
    <w:rsid w:val="00476655"/>
    <w:rsid w:val="0047697A"/>
    <w:rsid w:val="00476E1B"/>
    <w:rsid w:val="004773A6"/>
    <w:rsid w:val="00477628"/>
    <w:rsid w:val="0047764F"/>
    <w:rsid w:val="004804EF"/>
    <w:rsid w:val="00480978"/>
    <w:rsid w:val="00480BC9"/>
    <w:rsid w:val="00480BEE"/>
    <w:rsid w:val="00480F3F"/>
    <w:rsid w:val="004812EA"/>
    <w:rsid w:val="004814E2"/>
    <w:rsid w:val="004819B5"/>
    <w:rsid w:val="00481D85"/>
    <w:rsid w:val="00481E7F"/>
    <w:rsid w:val="004820CD"/>
    <w:rsid w:val="004824B6"/>
    <w:rsid w:val="00482681"/>
    <w:rsid w:val="004830A3"/>
    <w:rsid w:val="00483251"/>
    <w:rsid w:val="00483404"/>
    <w:rsid w:val="00483635"/>
    <w:rsid w:val="00483931"/>
    <w:rsid w:val="00483992"/>
    <w:rsid w:val="004839D3"/>
    <w:rsid w:val="00483BA8"/>
    <w:rsid w:val="00483E62"/>
    <w:rsid w:val="0048406E"/>
    <w:rsid w:val="0048425D"/>
    <w:rsid w:val="0048430A"/>
    <w:rsid w:val="004844B7"/>
    <w:rsid w:val="00484E08"/>
    <w:rsid w:val="004851C2"/>
    <w:rsid w:val="0048553F"/>
    <w:rsid w:val="00485743"/>
    <w:rsid w:val="00486B6E"/>
    <w:rsid w:val="004871DD"/>
    <w:rsid w:val="004875CA"/>
    <w:rsid w:val="00487744"/>
    <w:rsid w:val="00490039"/>
    <w:rsid w:val="00490091"/>
    <w:rsid w:val="004908BF"/>
    <w:rsid w:val="00490A9A"/>
    <w:rsid w:val="004912C4"/>
    <w:rsid w:val="00491EE5"/>
    <w:rsid w:val="00492D7C"/>
    <w:rsid w:val="0049317E"/>
    <w:rsid w:val="00493686"/>
    <w:rsid w:val="00493FA1"/>
    <w:rsid w:val="004944D0"/>
    <w:rsid w:val="00494996"/>
    <w:rsid w:val="00495056"/>
    <w:rsid w:val="004950D7"/>
    <w:rsid w:val="00495C30"/>
    <w:rsid w:val="00496087"/>
    <w:rsid w:val="004964CD"/>
    <w:rsid w:val="00497880"/>
    <w:rsid w:val="00497A50"/>
    <w:rsid w:val="00497D22"/>
    <w:rsid w:val="004A0CF2"/>
    <w:rsid w:val="004A140D"/>
    <w:rsid w:val="004A178D"/>
    <w:rsid w:val="004A1A1B"/>
    <w:rsid w:val="004A1F03"/>
    <w:rsid w:val="004A2236"/>
    <w:rsid w:val="004A2245"/>
    <w:rsid w:val="004A2323"/>
    <w:rsid w:val="004A29A3"/>
    <w:rsid w:val="004A2BB8"/>
    <w:rsid w:val="004A3834"/>
    <w:rsid w:val="004A4C35"/>
    <w:rsid w:val="004A4CAB"/>
    <w:rsid w:val="004A5500"/>
    <w:rsid w:val="004A5AAA"/>
    <w:rsid w:val="004A5DF0"/>
    <w:rsid w:val="004A6173"/>
    <w:rsid w:val="004A6227"/>
    <w:rsid w:val="004A648C"/>
    <w:rsid w:val="004A6490"/>
    <w:rsid w:val="004A64C8"/>
    <w:rsid w:val="004A6B7A"/>
    <w:rsid w:val="004A75C5"/>
    <w:rsid w:val="004A7AB8"/>
    <w:rsid w:val="004A7CBA"/>
    <w:rsid w:val="004B055E"/>
    <w:rsid w:val="004B0C1D"/>
    <w:rsid w:val="004B190E"/>
    <w:rsid w:val="004B1A2A"/>
    <w:rsid w:val="004B1B05"/>
    <w:rsid w:val="004B26DA"/>
    <w:rsid w:val="004B2A18"/>
    <w:rsid w:val="004B2BE5"/>
    <w:rsid w:val="004B30DF"/>
    <w:rsid w:val="004B3378"/>
    <w:rsid w:val="004B35D5"/>
    <w:rsid w:val="004B36CB"/>
    <w:rsid w:val="004B36E4"/>
    <w:rsid w:val="004B3F9B"/>
    <w:rsid w:val="004B4C6D"/>
    <w:rsid w:val="004B4CE0"/>
    <w:rsid w:val="004B50CD"/>
    <w:rsid w:val="004B52FA"/>
    <w:rsid w:val="004B54E4"/>
    <w:rsid w:val="004B5508"/>
    <w:rsid w:val="004B5C67"/>
    <w:rsid w:val="004B631A"/>
    <w:rsid w:val="004B6420"/>
    <w:rsid w:val="004B6617"/>
    <w:rsid w:val="004B6876"/>
    <w:rsid w:val="004B6A31"/>
    <w:rsid w:val="004B763F"/>
    <w:rsid w:val="004B7C47"/>
    <w:rsid w:val="004C09BB"/>
    <w:rsid w:val="004C0D69"/>
    <w:rsid w:val="004C0ECA"/>
    <w:rsid w:val="004C133A"/>
    <w:rsid w:val="004C1440"/>
    <w:rsid w:val="004C1955"/>
    <w:rsid w:val="004C40BB"/>
    <w:rsid w:val="004C42DC"/>
    <w:rsid w:val="004C4788"/>
    <w:rsid w:val="004C4F32"/>
    <w:rsid w:val="004C507E"/>
    <w:rsid w:val="004C5BC5"/>
    <w:rsid w:val="004C5F5C"/>
    <w:rsid w:val="004C652B"/>
    <w:rsid w:val="004C659C"/>
    <w:rsid w:val="004C6D93"/>
    <w:rsid w:val="004C7443"/>
    <w:rsid w:val="004C7A79"/>
    <w:rsid w:val="004C7D7E"/>
    <w:rsid w:val="004D0695"/>
    <w:rsid w:val="004D090F"/>
    <w:rsid w:val="004D115D"/>
    <w:rsid w:val="004D1399"/>
    <w:rsid w:val="004D15BA"/>
    <w:rsid w:val="004D161A"/>
    <w:rsid w:val="004D16F3"/>
    <w:rsid w:val="004D1778"/>
    <w:rsid w:val="004D190F"/>
    <w:rsid w:val="004D2186"/>
    <w:rsid w:val="004D2292"/>
    <w:rsid w:val="004D270F"/>
    <w:rsid w:val="004D2B13"/>
    <w:rsid w:val="004D30CD"/>
    <w:rsid w:val="004D325B"/>
    <w:rsid w:val="004D33C8"/>
    <w:rsid w:val="004D3D04"/>
    <w:rsid w:val="004D3E58"/>
    <w:rsid w:val="004D4181"/>
    <w:rsid w:val="004D488C"/>
    <w:rsid w:val="004D4B9B"/>
    <w:rsid w:val="004D5187"/>
    <w:rsid w:val="004D557D"/>
    <w:rsid w:val="004D59F4"/>
    <w:rsid w:val="004D64A4"/>
    <w:rsid w:val="004D6736"/>
    <w:rsid w:val="004D73A5"/>
    <w:rsid w:val="004D7863"/>
    <w:rsid w:val="004D78FB"/>
    <w:rsid w:val="004D7B0B"/>
    <w:rsid w:val="004D7D6B"/>
    <w:rsid w:val="004D7F49"/>
    <w:rsid w:val="004E06FA"/>
    <w:rsid w:val="004E0BCF"/>
    <w:rsid w:val="004E0D1C"/>
    <w:rsid w:val="004E0E8B"/>
    <w:rsid w:val="004E12ED"/>
    <w:rsid w:val="004E1F46"/>
    <w:rsid w:val="004E2211"/>
    <w:rsid w:val="004E25DA"/>
    <w:rsid w:val="004E27B8"/>
    <w:rsid w:val="004E2A94"/>
    <w:rsid w:val="004E2DAC"/>
    <w:rsid w:val="004E3022"/>
    <w:rsid w:val="004E3245"/>
    <w:rsid w:val="004E3566"/>
    <w:rsid w:val="004E422C"/>
    <w:rsid w:val="004E42D7"/>
    <w:rsid w:val="004E4447"/>
    <w:rsid w:val="004E4697"/>
    <w:rsid w:val="004E4BAB"/>
    <w:rsid w:val="004E4CED"/>
    <w:rsid w:val="004E500F"/>
    <w:rsid w:val="004E5206"/>
    <w:rsid w:val="004E5F66"/>
    <w:rsid w:val="004E61B3"/>
    <w:rsid w:val="004E6405"/>
    <w:rsid w:val="004E7256"/>
    <w:rsid w:val="004E7291"/>
    <w:rsid w:val="004E798B"/>
    <w:rsid w:val="004E7D24"/>
    <w:rsid w:val="004E7D77"/>
    <w:rsid w:val="004F003C"/>
    <w:rsid w:val="004F03DB"/>
    <w:rsid w:val="004F09A3"/>
    <w:rsid w:val="004F0A79"/>
    <w:rsid w:val="004F17EC"/>
    <w:rsid w:val="004F1BDB"/>
    <w:rsid w:val="004F2464"/>
    <w:rsid w:val="004F24C3"/>
    <w:rsid w:val="004F27CB"/>
    <w:rsid w:val="004F3072"/>
    <w:rsid w:val="004F383A"/>
    <w:rsid w:val="004F43C0"/>
    <w:rsid w:val="004F45B4"/>
    <w:rsid w:val="004F5BAB"/>
    <w:rsid w:val="004F66C9"/>
    <w:rsid w:val="004F6DF5"/>
    <w:rsid w:val="004F6FE4"/>
    <w:rsid w:val="004F7F1C"/>
    <w:rsid w:val="00500058"/>
    <w:rsid w:val="0050058B"/>
    <w:rsid w:val="0050079A"/>
    <w:rsid w:val="00500C46"/>
    <w:rsid w:val="00500EE6"/>
    <w:rsid w:val="0050118F"/>
    <w:rsid w:val="0050180B"/>
    <w:rsid w:val="00501A90"/>
    <w:rsid w:val="00501BC2"/>
    <w:rsid w:val="00501C47"/>
    <w:rsid w:val="00501CBD"/>
    <w:rsid w:val="00501F4C"/>
    <w:rsid w:val="005024C8"/>
    <w:rsid w:val="00502E6E"/>
    <w:rsid w:val="00503C50"/>
    <w:rsid w:val="00503DBE"/>
    <w:rsid w:val="00504336"/>
    <w:rsid w:val="00504D2B"/>
    <w:rsid w:val="00504E19"/>
    <w:rsid w:val="00504F01"/>
    <w:rsid w:val="00505302"/>
    <w:rsid w:val="00505638"/>
    <w:rsid w:val="00505646"/>
    <w:rsid w:val="00505AFA"/>
    <w:rsid w:val="00506BE8"/>
    <w:rsid w:val="005073A0"/>
    <w:rsid w:val="00507D84"/>
    <w:rsid w:val="005107B7"/>
    <w:rsid w:val="00510883"/>
    <w:rsid w:val="00511BCF"/>
    <w:rsid w:val="00511E4D"/>
    <w:rsid w:val="00512222"/>
    <w:rsid w:val="0051223C"/>
    <w:rsid w:val="005129C3"/>
    <w:rsid w:val="00512B0D"/>
    <w:rsid w:val="00513295"/>
    <w:rsid w:val="005134E9"/>
    <w:rsid w:val="005134EF"/>
    <w:rsid w:val="00513692"/>
    <w:rsid w:val="00513DAA"/>
    <w:rsid w:val="00513E7F"/>
    <w:rsid w:val="00514252"/>
    <w:rsid w:val="005145C4"/>
    <w:rsid w:val="0051507C"/>
    <w:rsid w:val="00515730"/>
    <w:rsid w:val="00516227"/>
    <w:rsid w:val="005162D6"/>
    <w:rsid w:val="005168EB"/>
    <w:rsid w:val="00516927"/>
    <w:rsid w:val="00516B68"/>
    <w:rsid w:val="00517A8A"/>
    <w:rsid w:val="00517CFD"/>
    <w:rsid w:val="00517E09"/>
    <w:rsid w:val="00517F35"/>
    <w:rsid w:val="00520102"/>
    <w:rsid w:val="00520192"/>
    <w:rsid w:val="0052027F"/>
    <w:rsid w:val="005206F7"/>
    <w:rsid w:val="00520AD3"/>
    <w:rsid w:val="005210F4"/>
    <w:rsid w:val="0052137F"/>
    <w:rsid w:val="0052159D"/>
    <w:rsid w:val="00521831"/>
    <w:rsid w:val="00521C9D"/>
    <w:rsid w:val="005228D1"/>
    <w:rsid w:val="00522DB8"/>
    <w:rsid w:val="00523E1C"/>
    <w:rsid w:val="00524591"/>
    <w:rsid w:val="005248BC"/>
    <w:rsid w:val="0052509E"/>
    <w:rsid w:val="005252EC"/>
    <w:rsid w:val="005258AA"/>
    <w:rsid w:val="00525A77"/>
    <w:rsid w:val="00525FAE"/>
    <w:rsid w:val="005265BF"/>
    <w:rsid w:val="00526634"/>
    <w:rsid w:val="00527453"/>
    <w:rsid w:val="0052767C"/>
    <w:rsid w:val="00527A7F"/>
    <w:rsid w:val="00527B74"/>
    <w:rsid w:val="00530B75"/>
    <w:rsid w:val="00530D28"/>
    <w:rsid w:val="0053119E"/>
    <w:rsid w:val="005312AB"/>
    <w:rsid w:val="005318BE"/>
    <w:rsid w:val="00531C69"/>
    <w:rsid w:val="00531CE8"/>
    <w:rsid w:val="00531DCE"/>
    <w:rsid w:val="00532015"/>
    <w:rsid w:val="005321F5"/>
    <w:rsid w:val="00532322"/>
    <w:rsid w:val="00532A50"/>
    <w:rsid w:val="00532A6B"/>
    <w:rsid w:val="00533652"/>
    <w:rsid w:val="005341B1"/>
    <w:rsid w:val="00534502"/>
    <w:rsid w:val="005352E7"/>
    <w:rsid w:val="00535DBA"/>
    <w:rsid w:val="00536566"/>
    <w:rsid w:val="00536759"/>
    <w:rsid w:val="00536A56"/>
    <w:rsid w:val="00537345"/>
    <w:rsid w:val="005373FC"/>
    <w:rsid w:val="0053773F"/>
    <w:rsid w:val="00537F6F"/>
    <w:rsid w:val="005400DC"/>
    <w:rsid w:val="0054073E"/>
    <w:rsid w:val="005409CA"/>
    <w:rsid w:val="00540C9D"/>
    <w:rsid w:val="005412A7"/>
    <w:rsid w:val="005424B5"/>
    <w:rsid w:val="0054258D"/>
    <w:rsid w:val="00542BA5"/>
    <w:rsid w:val="00542CE7"/>
    <w:rsid w:val="00542E2A"/>
    <w:rsid w:val="005439DC"/>
    <w:rsid w:val="00543BA2"/>
    <w:rsid w:val="00543FED"/>
    <w:rsid w:val="0054457E"/>
    <w:rsid w:val="00544C6A"/>
    <w:rsid w:val="00544D58"/>
    <w:rsid w:val="00544D72"/>
    <w:rsid w:val="00545DD9"/>
    <w:rsid w:val="005461B9"/>
    <w:rsid w:val="005462E4"/>
    <w:rsid w:val="00546BFB"/>
    <w:rsid w:val="005477AC"/>
    <w:rsid w:val="005478A3"/>
    <w:rsid w:val="00547A66"/>
    <w:rsid w:val="005502A4"/>
    <w:rsid w:val="00550423"/>
    <w:rsid w:val="0055045D"/>
    <w:rsid w:val="00550A6B"/>
    <w:rsid w:val="00550ABF"/>
    <w:rsid w:val="00550DD5"/>
    <w:rsid w:val="00551550"/>
    <w:rsid w:val="00551A22"/>
    <w:rsid w:val="00551CF3"/>
    <w:rsid w:val="00552036"/>
    <w:rsid w:val="0055234B"/>
    <w:rsid w:val="00552696"/>
    <w:rsid w:val="00552886"/>
    <w:rsid w:val="0055293C"/>
    <w:rsid w:val="00552A63"/>
    <w:rsid w:val="00552C9A"/>
    <w:rsid w:val="00553044"/>
    <w:rsid w:val="005531B5"/>
    <w:rsid w:val="0055349D"/>
    <w:rsid w:val="00553D0B"/>
    <w:rsid w:val="00553DBB"/>
    <w:rsid w:val="00553EFE"/>
    <w:rsid w:val="00554317"/>
    <w:rsid w:val="00554548"/>
    <w:rsid w:val="00554C0D"/>
    <w:rsid w:val="00554FBA"/>
    <w:rsid w:val="00555550"/>
    <w:rsid w:val="005556D6"/>
    <w:rsid w:val="00555B69"/>
    <w:rsid w:val="0055604A"/>
    <w:rsid w:val="005561B1"/>
    <w:rsid w:val="0055627B"/>
    <w:rsid w:val="00556563"/>
    <w:rsid w:val="005567D1"/>
    <w:rsid w:val="00556D8A"/>
    <w:rsid w:val="0055785F"/>
    <w:rsid w:val="00557A82"/>
    <w:rsid w:val="00557A8A"/>
    <w:rsid w:val="00557CE6"/>
    <w:rsid w:val="005602BA"/>
    <w:rsid w:val="00560F89"/>
    <w:rsid w:val="00561D22"/>
    <w:rsid w:val="0056207E"/>
    <w:rsid w:val="005620A1"/>
    <w:rsid w:val="00562924"/>
    <w:rsid w:val="00562A4E"/>
    <w:rsid w:val="00563193"/>
    <w:rsid w:val="0056324B"/>
    <w:rsid w:val="005632A7"/>
    <w:rsid w:val="00563F25"/>
    <w:rsid w:val="005647E9"/>
    <w:rsid w:val="00564AD7"/>
    <w:rsid w:val="00564AF8"/>
    <w:rsid w:val="00564FE3"/>
    <w:rsid w:val="0056570C"/>
    <w:rsid w:val="005659AF"/>
    <w:rsid w:val="00565BC4"/>
    <w:rsid w:val="005661C7"/>
    <w:rsid w:val="0056645A"/>
    <w:rsid w:val="00567491"/>
    <w:rsid w:val="00570318"/>
    <w:rsid w:val="0057092E"/>
    <w:rsid w:val="00570F75"/>
    <w:rsid w:val="005711F5"/>
    <w:rsid w:val="00571359"/>
    <w:rsid w:val="005713CE"/>
    <w:rsid w:val="00571473"/>
    <w:rsid w:val="00571725"/>
    <w:rsid w:val="00571A20"/>
    <w:rsid w:val="00571D3A"/>
    <w:rsid w:val="00572442"/>
    <w:rsid w:val="005724A0"/>
    <w:rsid w:val="005725DC"/>
    <w:rsid w:val="00572A79"/>
    <w:rsid w:val="00573D1F"/>
    <w:rsid w:val="00574CD5"/>
    <w:rsid w:val="00574F8E"/>
    <w:rsid w:val="0057523E"/>
    <w:rsid w:val="00575625"/>
    <w:rsid w:val="00576344"/>
    <w:rsid w:val="00576408"/>
    <w:rsid w:val="005768A0"/>
    <w:rsid w:val="00577009"/>
    <w:rsid w:val="00577FB4"/>
    <w:rsid w:val="00581109"/>
    <w:rsid w:val="00581295"/>
    <w:rsid w:val="00581B7C"/>
    <w:rsid w:val="005822D3"/>
    <w:rsid w:val="005824FA"/>
    <w:rsid w:val="00582C05"/>
    <w:rsid w:val="0058351E"/>
    <w:rsid w:val="00583AAA"/>
    <w:rsid w:val="00583FDA"/>
    <w:rsid w:val="005841E6"/>
    <w:rsid w:val="00584279"/>
    <w:rsid w:val="00584614"/>
    <w:rsid w:val="00584BF3"/>
    <w:rsid w:val="0058544B"/>
    <w:rsid w:val="00585830"/>
    <w:rsid w:val="00585AB0"/>
    <w:rsid w:val="00585C97"/>
    <w:rsid w:val="00585F0A"/>
    <w:rsid w:val="0058618B"/>
    <w:rsid w:val="005865E4"/>
    <w:rsid w:val="00586666"/>
    <w:rsid w:val="00586760"/>
    <w:rsid w:val="00586909"/>
    <w:rsid w:val="00586AE9"/>
    <w:rsid w:val="00586D7B"/>
    <w:rsid w:val="0058743F"/>
    <w:rsid w:val="00587799"/>
    <w:rsid w:val="00590368"/>
    <w:rsid w:val="0059161A"/>
    <w:rsid w:val="005916BC"/>
    <w:rsid w:val="005916C9"/>
    <w:rsid w:val="00591764"/>
    <w:rsid w:val="00591BDB"/>
    <w:rsid w:val="00592145"/>
    <w:rsid w:val="0059229E"/>
    <w:rsid w:val="005925CD"/>
    <w:rsid w:val="0059278B"/>
    <w:rsid w:val="00592839"/>
    <w:rsid w:val="00592922"/>
    <w:rsid w:val="00593BDE"/>
    <w:rsid w:val="00594A66"/>
    <w:rsid w:val="00595320"/>
    <w:rsid w:val="00595F22"/>
    <w:rsid w:val="00596D87"/>
    <w:rsid w:val="0059707F"/>
    <w:rsid w:val="00597FF2"/>
    <w:rsid w:val="005A0410"/>
    <w:rsid w:val="005A05DF"/>
    <w:rsid w:val="005A0809"/>
    <w:rsid w:val="005A0AC3"/>
    <w:rsid w:val="005A0C8E"/>
    <w:rsid w:val="005A1BC4"/>
    <w:rsid w:val="005A1D52"/>
    <w:rsid w:val="005A1ECA"/>
    <w:rsid w:val="005A25D6"/>
    <w:rsid w:val="005A26E8"/>
    <w:rsid w:val="005A2CCA"/>
    <w:rsid w:val="005A35F1"/>
    <w:rsid w:val="005A398C"/>
    <w:rsid w:val="005A3AC0"/>
    <w:rsid w:val="005A3B5C"/>
    <w:rsid w:val="005A3E12"/>
    <w:rsid w:val="005A4884"/>
    <w:rsid w:val="005A4F72"/>
    <w:rsid w:val="005A515F"/>
    <w:rsid w:val="005A52AB"/>
    <w:rsid w:val="005A5775"/>
    <w:rsid w:val="005A58EA"/>
    <w:rsid w:val="005A6005"/>
    <w:rsid w:val="005A64C1"/>
    <w:rsid w:val="005A6BFC"/>
    <w:rsid w:val="005A6CD7"/>
    <w:rsid w:val="005A6FB0"/>
    <w:rsid w:val="005A7377"/>
    <w:rsid w:val="005A75C1"/>
    <w:rsid w:val="005A76A2"/>
    <w:rsid w:val="005A7CF3"/>
    <w:rsid w:val="005B02CA"/>
    <w:rsid w:val="005B0BBA"/>
    <w:rsid w:val="005B0E34"/>
    <w:rsid w:val="005B118A"/>
    <w:rsid w:val="005B11F2"/>
    <w:rsid w:val="005B1544"/>
    <w:rsid w:val="005B21A8"/>
    <w:rsid w:val="005B24C4"/>
    <w:rsid w:val="005B327C"/>
    <w:rsid w:val="005B3282"/>
    <w:rsid w:val="005B32CD"/>
    <w:rsid w:val="005B3A98"/>
    <w:rsid w:val="005B418D"/>
    <w:rsid w:val="005B4311"/>
    <w:rsid w:val="005B4CE9"/>
    <w:rsid w:val="005B5297"/>
    <w:rsid w:val="005B5691"/>
    <w:rsid w:val="005B5AA5"/>
    <w:rsid w:val="005B5CC1"/>
    <w:rsid w:val="005B625D"/>
    <w:rsid w:val="005B6397"/>
    <w:rsid w:val="005B6728"/>
    <w:rsid w:val="005B67C3"/>
    <w:rsid w:val="005B7776"/>
    <w:rsid w:val="005B77CE"/>
    <w:rsid w:val="005B7C4A"/>
    <w:rsid w:val="005B7F1E"/>
    <w:rsid w:val="005C00D8"/>
    <w:rsid w:val="005C0648"/>
    <w:rsid w:val="005C0C03"/>
    <w:rsid w:val="005C0D56"/>
    <w:rsid w:val="005C167E"/>
    <w:rsid w:val="005C16D6"/>
    <w:rsid w:val="005C1807"/>
    <w:rsid w:val="005C1927"/>
    <w:rsid w:val="005C2241"/>
    <w:rsid w:val="005C2810"/>
    <w:rsid w:val="005C2861"/>
    <w:rsid w:val="005C29F9"/>
    <w:rsid w:val="005C30B2"/>
    <w:rsid w:val="005C5A6D"/>
    <w:rsid w:val="005C5E6D"/>
    <w:rsid w:val="005C600D"/>
    <w:rsid w:val="005C617C"/>
    <w:rsid w:val="005C725E"/>
    <w:rsid w:val="005C731E"/>
    <w:rsid w:val="005C78DF"/>
    <w:rsid w:val="005D0500"/>
    <w:rsid w:val="005D0517"/>
    <w:rsid w:val="005D0857"/>
    <w:rsid w:val="005D11E4"/>
    <w:rsid w:val="005D13FB"/>
    <w:rsid w:val="005D155D"/>
    <w:rsid w:val="005D2B02"/>
    <w:rsid w:val="005D472A"/>
    <w:rsid w:val="005D48A2"/>
    <w:rsid w:val="005D4CB1"/>
    <w:rsid w:val="005D66EA"/>
    <w:rsid w:val="005D79E9"/>
    <w:rsid w:val="005D7C70"/>
    <w:rsid w:val="005E1065"/>
    <w:rsid w:val="005E23AD"/>
    <w:rsid w:val="005E2EF3"/>
    <w:rsid w:val="005E31A5"/>
    <w:rsid w:val="005E3208"/>
    <w:rsid w:val="005E33F1"/>
    <w:rsid w:val="005E341C"/>
    <w:rsid w:val="005E406C"/>
    <w:rsid w:val="005E482F"/>
    <w:rsid w:val="005E4D95"/>
    <w:rsid w:val="005E4E66"/>
    <w:rsid w:val="005E4F36"/>
    <w:rsid w:val="005E5547"/>
    <w:rsid w:val="005E557E"/>
    <w:rsid w:val="005E560F"/>
    <w:rsid w:val="005E6320"/>
    <w:rsid w:val="005E63F8"/>
    <w:rsid w:val="005E64D5"/>
    <w:rsid w:val="005E6792"/>
    <w:rsid w:val="005E6D25"/>
    <w:rsid w:val="005E71DB"/>
    <w:rsid w:val="005E771D"/>
    <w:rsid w:val="005E7846"/>
    <w:rsid w:val="005E7852"/>
    <w:rsid w:val="005F0773"/>
    <w:rsid w:val="005F081F"/>
    <w:rsid w:val="005F0C50"/>
    <w:rsid w:val="005F1791"/>
    <w:rsid w:val="005F1886"/>
    <w:rsid w:val="005F1AC3"/>
    <w:rsid w:val="005F26F9"/>
    <w:rsid w:val="005F2AE2"/>
    <w:rsid w:val="005F2B21"/>
    <w:rsid w:val="005F2F02"/>
    <w:rsid w:val="005F3517"/>
    <w:rsid w:val="005F3967"/>
    <w:rsid w:val="005F3A1B"/>
    <w:rsid w:val="005F3A8F"/>
    <w:rsid w:val="005F42F9"/>
    <w:rsid w:val="005F449D"/>
    <w:rsid w:val="005F4577"/>
    <w:rsid w:val="005F466F"/>
    <w:rsid w:val="005F47BB"/>
    <w:rsid w:val="005F488C"/>
    <w:rsid w:val="005F52B1"/>
    <w:rsid w:val="005F575C"/>
    <w:rsid w:val="005F6A24"/>
    <w:rsid w:val="005F7239"/>
    <w:rsid w:val="005F724C"/>
    <w:rsid w:val="005F79F5"/>
    <w:rsid w:val="005F7FD7"/>
    <w:rsid w:val="00600451"/>
    <w:rsid w:val="0060156D"/>
    <w:rsid w:val="00601798"/>
    <w:rsid w:val="006018D0"/>
    <w:rsid w:val="0060196C"/>
    <w:rsid w:val="00601C43"/>
    <w:rsid w:val="006020AC"/>
    <w:rsid w:val="0060214D"/>
    <w:rsid w:val="0060250D"/>
    <w:rsid w:val="006028F8"/>
    <w:rsid w:val="00602A6D"/>
    <w:rsid w:val="006038BB"/>
    <w:rsid w:val="00603AA1"/>
    <w:rsid w:val="00603CDA"/>
    <w:rsid w:val="00603D18"/>
    <w:rsid w:val="00603D67"/>
    <w:rsid w:val="00604081"/>
    <w:rsid w:val="00604271"/>
    <w:rsid w:val="00604C3D"/>
    <w:rsid w:val="00604E02"/>
    <w:rsid w:val="00604E0C"/>
    <w:rsid w:val="006052E3"/>
    <w:rsid w:val="0060647E"/>
    <w:rsid w:val="00606826"/>
    <w:rsid w:val="00606F4A"/>
    <w:rsid w:val="0060704A"/>
    <w:rsid w:val="006073B6"/>
    <w:rsid w:val="00610236"/>
    <w:rsid w:val="006109BF"/>
    <w:rsid w:val="00610D3D"/>
    <w:rsid w:val="00611443"/>
    <w:rsid w:val="00611ED9"/>
    <w:rsid w:val="0061255C"/>
    <w:rsid w:val="00613E43"/>
    <w:rsid w:val="006140A0"/>
    <w:rsid w:val="00614BE1"/>
    <w:rsid w:val="0061581C"/>
    <w:rsid w:val="00615909"/>
    <w:rsid w:val="00615C4A"/>
    <w:rsid w:val="00615E93"/>
    <w:rsid w:val="00616201"/>
    <w:rsid w:val="006165FC"/>
    <w:rsid w:val="006171C0"/>
    <w:rsid w:val="00617576"/>
    <w:rsid w:val="00617EBD"/>
    <w:rsid w:val="00620534"/>
    <w:rsid w:val="00620F90"/>
    <w:rsid w:val="006214D9"/>
    <w:rsid w:val="00622446"/>
    <w:rsid w:val="0062282F"/>
    <w:rsid w:val="00622A0A"/>
    <w:rsid w:val="00622AEF"/>
    <w:rsid w:val="00623317"/>
    <w:rsid w:val="006234BE"/>
    <w:rsid w:val="00623E88"/>
    <w:rsid w:val="0062490A"/>
    <w:rsid w:val="00624A54"/>
    <w:rsid w:val="00624C3F"/>
    <w:rsid w:val="00625122"/>
    <w:rsid w:val="00625206"/>
    <w:rsid w:val="006252C4"/>
    <w:rsid w:val="00625385"/>
    <w:rsid w:val="006255E2"/>
    <w:rsid w:val="00625735"/>
    <w:rsid w:val="00625A5F"/>
    <w:rsid w:val="00625B8D"/>
    <w:rsid w:val="00625D04"/>
    <w:rsid w:val="006260DB"/>
    <w:rsid w:val="0062617D"/>
    <w:rsid w:val="00626398"/>
    <w:rsid w:val="006265E8"/>
    <w:rsid w:val="00626AAE"/>
    <w:rsid w:val="00626B4E"/>
    <w:rsid w:val="006275C5"/>
    <w:rsid w:val="00627EF0"/>
    <w:rsid w:val="006306CE"/>
    <w:rsid w:val="0063088F"/>
    <w:rsid w:val="00630E92"/>
    <w:rsid w:val="006310C9"/>
    <w:rsid w:val="00631DAD"/>
    <w:rsid w:val="00631E80"/>
    <w:rsid w:val="00632447"/>
    <w:rsid w:val="00632488"/>
    <w:rsid w:val="006326B6"/>
    <w:rsid w:val="00632736"/>
    <w:rsid w:val="00632B3E"/>
    <w:rsid w:val="00633056"/>
    <w:rsid w:val="006333FC"/>
    <w:rsid w:val="0063346C"/>
    <w:rsid w:val="00633646"/>
    <w:rsid w:val="006337F7"/>
    <w:rsid w:val="00633FFE"/>
    <w:rsid w:val="006341B1"/>
    <w:rsid w:val="006343EB"/>
    <w:rsid w:val="006349DB"/>
    <w:rsid w:val="00634B98"/>
    <w:rsid w:val="00634E7F"/>
    <w:rsid w:val="00635254"/>
    <w:rsid w:val="006352CB"/>
    <w:rsid w:val="00635B69"/>
    <w:rsid w:val="006367B2"/>
    <w:rsid w:val="00636CD0"/>
    <w:rsid w:val="00636FB0"/>
    <w:rsid w:val="0063727F"/>
    <w:rsid w:val="0064060A"/>
    <w:rsid w:val="00640EB4"/>
    <w:rsid w:val="00640F10"/>
    <w:rsid w:val="0064107A"/>
    <w:rsid w:val="006418BC"/>
    <w:rsid w:val="00641E42"/>
    <w:rsid w:val="006425FF"/>
    <w:rsid w:val="00642CFF"/>
    <w:rsid w:val="006433FE"/>
    <w:rsid w:val="0064357E"/>
    <w:rsid w:val="00643D2B"/>
    <w:rsid w:val="00643F59"/>
    <w:rsid w:val="006449BC"/>
    <w:rsid w:val="0064561A"/>
    <w:rsid w:val="0064604A"/>
    <w:rsid w:val="0064614B"/>
    <w:rsid w:val="00646A01"/>
    <w:rsid w:val="00647436"/>
    <w:rsid w:val="00647E4A"/>
    <w:rsid w:val="006503CE"/>
    <w:rsid w:val="006505F1"/>
    <w:rsid w:val="00651C98"/>
    <w:rsid w:val="0065463A"/>
    <w:rsid w:val="00655A74"/>
    <w:rsid w:val="00655B6F"/>
    <w:rsid w:val="00655CC6"/>
    <w:rsid w:val="006561C3"/>
    <w:rsid w:val="00656900"/>
    <w:rsid w:val="00660EDA"/>
    <w:rsid w:val="00661118"/>
    <w:rsid w:val="006619E8"/>
    <w:rsid w:val="00661D31"/>
    <w:rsid w:val="0066235E"/>
    <w:rsid w:val="006624F5"/>
    <w:rsid w:val="006626B0"/>
    <w:rsid w:val="006627DF"/>
    <w:rsid w:val="00662C0E"/>
    <w:rsid w:val="0066360B"/>
    <w:rsid w:val="00663A12"/>
    <w:rsid w:val="00663CF8"/>
    <w:rsid w:val="006642AA"/>
    <w:rsid w:val="0066459C"/>
    <w:rsid w:val="00664A14"/>
    <w:rsid w:val="00664A4E"/>
    <w:rsid w:val="00665A80"/>
    <w:rsid w:val="00665CC1"/>
    <w:rsid w:val="00665F81"/>
    <w:rsid w:val="00665FD7"/>
    <w:rsid w:val="0066634C"/>
    <w:rsid w:val="00666678"/>
    <w:rsid w:val="00666794"/>
    <w:rsid w:val="00666FF3"/>
    <w:rsid w:val="00667689"/>
    <w:rsid w:val="00667BC4"/>
    <w:rsid w:val="00670664"/>
    <w:rsid w:val="00670C87"/>
    <w:rsid w:val="00670D06"/>
    <w:rsid w:val="006710CC"/>
    <w:rsid w:val="00671284"/>
    <w:rsid w:val="0067179D"/>
    <w:rsid w:val="006718E4"/>
    <w:rsid w:val="006719C9"/>
    <w:rsid w:val="00671DFA"/>
    <w:rsid w:val="00671FD4"/>
    <w:rsid w:val="006721E0"/>
    <w:rsid w:val="00673499"/>
    <w:rsid w:val="00673A12"/>
    <w:rsid w:val="00674473"/>
    <w:rsid w:val="00674654"/>
    <w:rsid w:val="006748D1"/>
    <w:rsid w:val="0067530E"/>
    <w:rsid w:val="00675456"/>
    <w:rsid w:val="00675789"/>
    <w:rsid w:val="00675D4B"/>
    <w:rsid w:val="00675E01"/>
    <w:rsid w:val="00676458"/>
    <w:rsid w:val="006768AC"/>
    <w:rsid w:val="00676A52"/>
    <w:rsid w:val="00676B17"/>
    <w:rsid w:val="00676C29"/>
    <w:rsid w:val="006773F5"/>
    <w:rsid w:val="0067794B"/>
    <w:rsid w:val="00677B00"/>
    <w:rsid w:val="00677BAE"/>
    <w:rsid w:val="006800F7"/>
    <w:rsid w:val="00680917"/>
    <w:rsid w:val="00681386"/>
    <w:rsid w:val="006815A9"/>
    <w:rsid w:val="0068169F"/>
    <w:rsid w:val="00681A69"/>
    <w:rsid w:val="00681F7F"/>
    <w:rsid w:val="00682183"/>
    <w:rsid w:val="006823F0"/>
    <w:rsid w:val="006823F8"/>
    <w:rsid w:val="006826DC"/>
    <w:rsid w:val="006826E9"/>
    <w:rsid w:val="006827B4"/>
    <w:rsid w:val="00682A5B"/>
    <w:rsid w:val="006834B5"/>
    <w:rsid w:val="006834C6"/>
    <w:rsid w:val="00683799"/>
    <w:rsid w:val="00683FB7"/>
    <w:rsid w:val="006840DA"/>
    <w:rsid w:val="00684736"/>
    <w:rsid w:val="0068484A"/>
    <w:rsid w:val="006849E2"/>
    <w:rsid w:val="0068617B"/>
    <w:rsid w:val="00686277"/>
    <w:rsid w:val="006867A9"/>
    <w:rsid w:val="0068695F"/>
    <w:rsid w:val="006869F2"/>
    <w:rsid w:val="00686D86"/>
    <w:rsid w:val="00686E1D"/>
    <w:rsid w:val="00687798"/>
    <w:rsid w:val="00687EEE"/>
    <w:rsid w:val="00690C8E"/>
    <w:rsid w:val="00691023"/>
    <w:rsid w:val="00691678"/>
    <w:rsid w:val="00691713"/>
    <w:rsid w:val="00691C5D"/>
    <w:rsid w:val="00691E68"/>
    <w:rsid w:val="00691F89"/>
    <w:rsid w:val="00693BB4"/>
    <w:rsid w:val="006946C2"/>
    <w:rsid w:val="00694980"/>
    <w:rsid w:val="00694D8F"/>
    <w:rsid w:val="00694EF3"/>
    <w:rsid w:val="00695B4F"/>
    <w:rsid w:val="006961AC"/>
    <w:rsid w:val="00696910"/>
    <w:rsid w:val="00696C64"/>
    <w:rsid w:val="00696F7A"/>
    <w:rsid w:val="00697073"/>
    <w:rsid w:val="0069798D"/>
    <w:rsid w:val="00697DD0"/>
    <w:rsid w:val="00697E6D"/>
    <w:rsid w:val="006A0A25"/>
    <w:rsid w:val="006A2AE9"/>
    <w:rsid w:val="006A2B31"/>
    <w:rsid w:val="006A2FDA"/>
    <w:rsid w:val="006A3103"/>
    <w:rsid w:val="006A3846"/>
    <w:rsid w:val="006A3B95"/>
    <w:rsid w:val="006A41C1"/>
    <w:rsid w:val="006A47B6"/>
    <w:rsid w:val="006A5155"/>
    <w:rsid w:val="006A52A2"/>
    <w:rsid w:val="006A55DB"/>
    <w:rsid w:val="006A597B"/>
    <w:rsid w:val="006A5E90"/>
    <w:rsid w:val="006A6810"/>
    <w:rsid w:val="006A69C2"/>
    <w:rsid w:val="006A6AAB"/>
    <w:rsid w:val="006A6C63"/>
    <w:rsid w:val="006A6E3F"/>
    <w:rsid w:val="006A76DD"/>
    <w:rsid w:val="006A7A10"/>
    <w:rsid w:val="006B0002"/>
    <w:rsid w:val="006B00F7"/>
    <w:rsid w:val="006B01F8"/>
    <w:rsid w:val="006B0C2A"/>
    <w:rsid w:val="006B14C3"/>
    <w:rsid w:val="006B1806"/>
    <w:rsid w:val="006B1B44"/>
    <w:rsid w:val="006B226C"/>
    <w:rsid w:val="006B236E"/>
    <w:rsid w:val="006B2CD7"/>
    <w:rsid w:val="006B3960"/>
    <w:rsid w:val="006B3C93"/>
    <w:rsid w:val="006B3D4E"/>
    <w:rsid w:val="006B3F42"/>
    <w:rsid w:val="006B4476"/>
    <w:rsid w:val="006B487E"/>
    <w:rsid w:val="006B4C6F"/>
    <w:rsid w:val="006B5070"/>
    <w:rsid w:val="006B51A7"/>
    <w:rsid w:val="006B57DB"/>
    <w:rsid w:val="006B6775"/>
    <w:rsid w:val="006B693D"/>
    <w:rsid w:val="006B6B59"/>
    <w:rsid w:val="006B7205"/>
    <w:rsid w:val="006B738A"/>
    <w:rsid w:val="006B73E8"/>
    <w:rsid w:val="006B7513"/>
    <w:rsid w:val="006C0392"/>
    <w:rsid w:val="006C124F"/>
    <w:rsid w:val="006C141B"/>
    <w:rsid w:val="006C1E5E"/>
    <w:rsid w:val="006C20AF"/>
    <w:rsid w:val="006C2509"/>
    <w:rsid w:val="006C2825"/>
    <w:rsid w:val="006C2A99"/>
    <w:rsid w:val="006C2F2A"/>
    <w:rsid w:val="006C3BBE"/>
    <w:rsid w:val="006C595A"/>
    <w:rsid w:val="006C5C07"/>
    <w:rsid w:val="006C5CE0"/>
    <w:rsid w:val="006C6343"/>
    <w:rsid w:val="006C6495"/>
    <w:rsid w:val="006C651E"/>
    <w:rsid w:val="006C66E1"/>
    <w:rsid w:val="006C6774"/>
    <w:rsid w:val="006C6E25"/>
    <w:rsid w:val="006C6FE1"/>
    <w:rsid w:val="006C74EB"/>
    <w:rsid w:val="006C753C"/>
    <w:rsid w:val="006C79FB"/>
    <w:rsid w:val="006C7BF0"/>
    <w:rsid w:val="006C7E0C"/>
    <w:rsid w:val="006D039D"/>
    <w:rsid w:val="006D0674"/>
    <w:rsid w:val="006D06B3"/>
    <w:rsid w:val="006D085F"/>
    <w:rsid w:val="006D0C05"/>
    <w:rsid w:val="006D0C9F"/>
    <w:rsid w:val="006D16FB"/>
    <w:rsid w:val="006D19BB"/>
    <w:rsid w:val="006D1A2E"/>
    <w:rsid w:val="006D1BC1"/>
    <w:rsid w:val="006D201A"/>
    <w:rsid w:val="006D20A7"/>
    <w:rsid w:val="006D23AA"/>
    <w:rsid w:val="006D3047"/>
    <w:rsid w:val="006D30BC"/>
    <w:rsid w:val="006D33B4"/>
    <w:rsid w:val="006D3652"/>
    <w:rsid w:val="006D3A27"/>
    <w:rsid w:val="006D3ABA"/>
    <w:rsid w:val="006D3D9F"/>
    <w:rsid w:val="006D40FC"/>
    <w:rsid w:val="006D419F"/>
    <w:rsid w:val="006D41B2"/>
    <w:rsid w:val="006D43BD"/>
    <w:rsid w:val="006D5204"/>
    <w:rsid w:val="006D5D8C"/>
    <w:rsid w:val="006D5DB8"/>
    <w:rsid w:val="006D6843"/>
    <w:rsid w:val="006D71A9"/>
    <w:rsid w:val="006D7805"/>
    <w:rsid w:val="006E02D0"/>
    <w:rsid w:val="006E0854"/>
    <w:rsid w:val="006E0867"/>
    <w:rsid w:val="006E18E5"/>
    <w:rsid w:val="006E1D94"/>
    <w:rsid w:val="006E250B"/>
    <w:rsid w:val="006E291F"/>
    <w:rsid w:val="006E2AB1"/>
    <w:rsid w:val="006E2D84"/>
    <w:rsid w:val="006E2F28"/>
    <w:rsid w:val="006E3033"/>
    <w:rsid w:val="006E30E4"/>
    <w:rsid w:val="006E3329"/>
    <w:rsid w:val="006E38A0"/>
    <w:rsid w:val="006E3A78"/>
    <w:rsid w:val="006E3C4C"/>
    <w:rsid w:val="006E4041"/>
    <w:rsid w:val="006E422E"/>
    <w:rsid w:val="006E44B3"/>
    <w:rsid w:val="006E47A8"/>
    <w:rsid w:val="006E4AC1"/>
    <w:rsid w:val="006E4AD8"/>
    <w:rsid w:val="006E50D2"/>
    <w:rsid w:val="006E5297"/>
    <w:rsid w:val="006E52EA"/>
    <w:rsid w:val="006E5510"/>
    <w:rsid w:val="006E58ED"/>
    <w:rsid w:val="006E61A1"/>
    <w:rsid w:val="006E6505"/>
    <w:rsid w:val="006E659D"/>
    <w:rsid w:val="006E67C8"/>
    <w:rsid w:val="006E6885"/>
    <w:rsid w:val="006E69D2"/>
    <w:rsid w:val="006E6F10"/>
    <w:rsid w:val="006E7214"/>
    <w:rsid w:val="006E7B45"/>
    <w:rsid w:val="006F07ED"/>
    <w:rsid w:val="006F09FA"/>
    <w:rsid w:val="006F0A7F"/>
    <w:rsid w:val="006F0D5E"/>
    <w:rsid w:val="006F128D"/>
    <w:rsid w:val="006F1669"/>
    <w:rsid w:val="006F183F"/>
    <w:rsid w:val="006F1DCB"/>
    <w:rsid w:val="006F1FB9"/>
    <w:rsid w:val="006F23AD"/>
    <w:rsid w:val="006F2990"/>
    <w:rsid w:val="006F2B12"/>
    <w:rsid w:val="006F2B25"/>
    <w:rsid w:val="006F3203"/>
    <w:rsid w:val="006F3247"/>
    <w:rsid w:val="006F4624"/>
    <w:rsid w:val="006F4898"/>
    <w:rsid w:val="006F5030"/>
    <w:rsid w:val="006F507B"/>
    <w:rsid w:val="006F5635"/>
    <w:rsid w:val="006F564C"/>
    <w:rsid w:val="006F5777"/>
    <w:rsid w:val="006F593B"/>
    <w:rsid w:val="006F5C25"/>
    <w:rsid w:val="006F5CD8"/>
    <w:rsid w:val="006F5D31"/>
    <w:rsid w:val="006F68D4"/>
    <w:rsid w:val="006F6F17"/>
    <w:rsid w:val="006F7516"/>
    <w:rsid w:val="006F768B"/>
    <w:rsid w:val="0070058A"/>
    <w:rsid w:val="00700590"/>
    <w:rsid w:val="0070070B"/>
    <w:rsid w:val="00700A94"/>
    <w:rsid w:val="00700DA4"/>
    <w:rsid w:val="00700E82"/>
    <w:rsid w:val="00700ED3"/>
    <w:rsid w:val="00701115"/>
    <w:rsid w:val="0070136D"/>
    <w:rsid w:val="00701870"/>
    <w:rsid w:val="00701B43"/>
    <w:rsid w:val="00701BEB"/>
    <w:rsid w:val="00701E38"/>
    <w:rsid w:val="0070226D"/>
    <w:rsid w:val="007025EA"/>
    <w:rsid w:val="00702968"/>
    <w:rsid w:val="00703529"/>
    <w:rsid w:val="007035E4"/>
    <w:rsid w:val="007039AE"/>
    <w:rsid w:val="00703A5C"/>
    <w:rsid w:val="00703B0D"/>
    <w:rsid w:val="00703F4F"/>
    <w:rsid w:val="0070517D"/>
    <w:rsid w:val="0070547F"/>
    <w:rsid w:val="00705C30"/>
    <w:rsid w:val="00705EC6"/>
    <w:rsid w:val="0070691C"/>
    <w:rsid w:val="00706A89"/>
    <w:rsid w:val="00707928"/>
    <w:rsid w:val="007100B0"/>
    <w:rsid w:val="007102CA"/>
    <w:rsid w:val="007105D2"/>
    <w:rsid w:val="00710D41"/>
    <w:rsid w:val="00710FC3"/>
    <w:rsid w:val="00711116"/>
    <w:rsid w:val="007116DA"/>
    <w:rsid w:val="00711EC2"/>
    <w:rsid w:val="007126D0"/>
    <w:rsid w:val="00714145"/>
    <w:rsid w:val="0071439B"/>
    <w:rsid w:val="00714BD0"/>
    <w:rsid w:val="0071527B"/>
    <w:rsid w:val="00715C86"/>
    <w:rsid w:val="0071600A"/>
    <w:rsid w:val="00716086"/>
    <w:rsid w:val="00716675"/>
    <w:rsid w:val="007166A7"/>
    <w:rsid w:val="00716978"/>
    <w:rsid w:val="00717560"/>
    <w:rsid w:val="00717639"/>
    <w:rsid w:val="0071785A"/>
    <w:rsid w:val="00720344"/>
    <w:rsid w:val="0072050B"/>
    <w:rsid w:val="007209C1"/>
    <w:rsid w:val="007209CF"/>
    <w:rsid w:val="00720AA0"/>
    <w:rsid w:val="00721A36"/>
    <w:rsid w:val="00722AD7"/>
    <w:rsid w:val="00723226"/>
    <w:rsid w:val="00723757"/>
    <w:rsid w:val="007237AE"/>
    <w:rsid w:val="0072380A"/>
    <w:rsid w:val="00723898"/>
    <w:rsid w:val="00723DEE"/>
    <w:rsid w:val="00724D62"/>
    <w:rsid w:val="00724E3B"/>
    <w:rsid w:val="007251E6"/>
    <w:rsid w:val="007254EA"/>
    <w:rsid w:val="00725539"/>
    <w:rsid w:val="00725C47"/>
    <w:rsid w:val="007260CB"/>
    <w:rsid w:val="007261EA"/>
    <w:rsid w:val="0072633C"/>
    <w:rsid w:val="00726F12"/>
    <w:rsid w:val="007272C7"/>
    <w:rsid w:val="007275DF"/>
    <w:rsid w:val="007276A1"/>
    <w:rsid w:val="00727D84"/>
    <w:rsid w:val="00730E1C"/>
    <w:rsid w:val="00730E5C"/>
    <w:rsid w:val="00731461"/>
    <w:rsid w:val="00732218"/>
    <w:rsid w:val="00732B8A"/>
    <w:rsid w:val="007330AB"/>
    <w:rsid w:val="007334F2"/>
    <w:rsid w:val="00733562"/>
    <w:rsid w:val="00733E8D"/>
    <w:rsid w:val="007344F5"/>
    <w:rsid w:val="007349F5"/>
    <w:rsid w:val="007355CA"/>
    <w:rsid w:val="00735655"/>
    <w:rsid w:val="0073582D"/>
    <w:rsid w:val="0073583B"/>
    <w:rsid w:val="0073597D"/>
    <w:rsid w:val="00735B18"/>
    <w:rsid w:val="00735D7C"/>
    <w:rsid w:val="00735F4A"/>
    <w:rsid w:val="00736135"/>
    <w:rsid w:val="00736194"/>
    <w:rsid w:val="0073634F"/>
    <w:rsid w:val="00736A1D"/>
    <w:rsid w:val="00736AA1"/>
    <w:rsid w:val="00737510"/>
    <w:rsid w:val="00737B3A"/>
    <w:rsid w:val="00737D2A"/>
    <w:rsid w:val="0074041B"/>
    <w:rsid w:val="007409F6"/>
    <w:rsid w:val="00740B4B"/>
    <w:rsid w:val="00740C01"/>
    <w:rsid w:val="0074157C"/>
    <w:rsid w:val="00741707"/>
    <w:rsid w:val="007419FD"/>
    <w:rsid w:val="00741A79"/>
    <w:rsid w:val="00741AD4"/>
    <w:rsid w:val="0074286E"/>
    <w:rsid w:val="00742C9A"/>
    <w:rsid w:val="00743984"/>
    <w:rsid w:val="00744043"/>
    <w:rsid w:val="007441BA"/>
    <w:rsid w:val="00744332"/>
    <w:rsid w:val="00744943"/>
    <w:rsid w:val="007451AF"/>
    <w:rsid w:val="0074535A"/>
    <w:rsid w:val="007454C5"/>
    <w:rsid w:val="00745A31"/>
    <w:rsid w:val="00745B21"/>
    <w:rsid w:val="00745DF1"/>
    <w:rsid w:val="007464A6"/>
    <w:rsid w:val="007465F1"/>
    <w:rsid w:val="00746C3D"/>
    <w:rsid w:val="00746CF8"/>
    <w:rsid w:val="00747237"/>
    <w:rsid w:val="00747386"/>
    <w:rsid w:val="00747A07"/>
    <w:rsid w:val="00747FF6"/>
    <w:rsid w:val="00750E46"/>
    <w:rsid w:val="007510C0"/>
    <w:rsid w:val="007512C3"/>
    <w:rsid w:val="00751332"/>
    <w:rsid w:val="007515B2"/>
    <w:rsid w:val="00751CBA"/>
    <w:rsid w:val="00751F2B"/>
    <w:rsid w:val="0075226B"/>
    <w:rsid w:val="00752806"/>
    <w:rsid w:val="00752C33"/>
    <w:rsid w:val="007543DB"/>
    <w:rsid w:val="00754CED"/>
    <w:rsid w:val="00754D74"/>
    <w:rsid w:val="0075501B"/>
    <w:rsid w:val="0075521C"/>
    <w:rsid w:val="0075549C"/>
    <w:rsid w:val="007557B0"/>
    <w:rsid w:val="00755B2B"/>
    <w:rsid w:val="00755E78"/>
    <w:rsid w:val="0076055F"/>
    <w:rsid w:val="00760BAC"/>
    <w:rsid w:val="00761465"/>
    <w:rsid w:val="007622B1"/>
    <w:rsid w:val="00763BF9"/>
    <w:rsid w:val="00763EA8"/>
    <w:rsid w:val="0076421B"/>
    <w:rsid w:val="0076426C"/>
    <w:rsid w:val="0076427C"/>
    <w:rsid w:val="007644BD"/>
    <w:rsid w:val="007647FD"/>
    <w:rsid w:val="007649FD"/>
    <w:rsid w:val="00764DC4"/>
    <w:rsid w:val="00764EC7"/>
    <w:rsid w:val="00765028"/>
    <w:rsid w:val="007650BB"/>
    <w:rsid w:val="00765827"/>
    <w:rsid w:val="007659B5"/>
    <w:rsid w:val="00765F1B"/>
    <w:rsid w:val="00766381"/>
    <w:rsid w:val="0076658A"/>
    <w:rsid w:val="007667C8"/>
    <w:rsid w:val="007668A1"/>
    <w:rsid w:val="007676D1"/>
    <w:rsid w:val="00767C83"/>
    <w:rsid w:val="00767FD7"/>
    <w:rsid w:val="00770744"/>
    <w:rsid w:val="00770B29"/>
    <w:rsid w:val="00770CC2"/>
    <w:rsid w:val="00770D6D"/>
    <w:rsid w:val="007710B7"/>
    <w:rsid w:val="00771701"/>
    <w:rsid w:val="007719A7"/>
    <w:rsid w:val="0077272B"/>
    <w:rsid w:val="00772DB1"/>
    <w:rsid w:val="00772E20"/>
    <w:rsid w:val="00773691"/>
    <w:rsid w:val="00773AEF"/>
    <w:rsid w:val="00774079"/>
    <w:rsid w:val="0077494D"/>
    <w:rsid w:val="00774D5A"/>
    <w:rsid w:val="007750AE"/>
    <w:rsid w:val="00775539"/>
    <w:rsid w:val="00775612"/>
    <w:rsid w:val="0077639C"/>
    <w:rsid w:val="0077651E"/>
    <w:rsid w:val="00776659"/>
    <w:rsid w:val="0077710A"/>
    <w:rsid w:val="007772E0"/>
    <w:rsid w:val="00777F75"/>
    <w:rsid w:val="00780673"/>
    <w:rsid w:val="00781883"/>
    <w:rsid w:val="0078193E"/>
    <w:rsid w:val="0078193F"/>
    <w:rsid w:val="00781D4E"/>
    <w:rsid w:val="00782280"/>
    <w:rsid w:val="007828B3"/>
    <w:rsid w:val="00782B32"/>
    <w:rsid w:val="00782F91"/>
    <w:rsid w:val="00783E5F"/>
    <w:rsid w:val="00784263"/>
    <w:rsid w:val="007846B6"/>
    <w:rsid w:val="00784CCF"/>
    <w:rsid w:val="007852D8"/>
    <w:rsid w:val="00785980"/>
    <w:rsid w:val="00785A92"/>
    <w:rsid w:val="00786345"/>
    <w:rsid w:val="007865D7"/>
    <w:rsid w:val="00786678"/>
    <w:rsid w:val="0078727D"/>
    <w:rsid w:val="00787433"/>
    <w:rsid w:val="0078778E"/>
    <w:rsid w:val="00787A95"/>
    <w:rsid w:val="00787CBF"/>
    <w:rsid w:val="00787F30"/>
    <w:rsid w:val="007902CA"/>
    <w:rsid w:val="00790791"/>
    <w:rsid w:val="007911B2"/>
    <w:rsid w:val="007916AE"/>
    <w:rsid w:val="0079197E"/>
    <w:rsid w:val="00791AAD"/>
    <w:rsid w:val="00791F41"/>
    <w:rsid w:val="0079264B"/>
    <w:rsid w:val="00792AC9"/>
    <w:rsid w:val="00793350"/>
    <w:rsid w:val="0079386C"/>
    <w:rsid w:val="00793DD0"/>
    <w:rsid w:val="007942A0"/>
    <w:rsid w:val="00794695"/>
    <w:rsid w:val="00794854"/>
    <w:rsid w:val="00794C27"/>
    <w:rsid w:val="00794EAC"/>
    <w:rsid w:val="00795073"/>
    <w:rsid w:val="00795EAD"/>
    <w:rsid w:val="007967F8"/>
    <w:rsid w:val="007969CE"/>
    <w:rsid w:val="007974FE"/>
    <w:rsid w:val="00797EB1"/>
    <w:rsid w:val="00797F4E"/>
    <w:rsid w:val="007A0132"/>
    <w:rsid w:val="007A04BE"/>
    <w:rsid w:val="007A07A6"/>
    <w:rsid w:val="007A13A5"/>
    <w:rsid w:val="007A1515"/>
    <w:rsid w:val="007A21F0"/>
    <w:rsid w:val="007A256F"/>
    <w:rsid w:val="007A2609"/>
    <w:rsid w:val="007A2CE3"/>
    <w:rsid w:val="007A2D5D"/>
    <w:rsid w:val="007A2FD0"/>
    <w:rsid w:val="007A32D6"/>
    <w:rsid w:val="007A36AB"/>
    <w:rsid w:val="007A37AC"/>
    <w:rsid w:val="007A3F69"/>
    <w:rsid w:val="007A44C4"/>
    <w:rsid w:val="007A4BE7"/>
    <w:rsid w:val="007A58A0"/>
    <w:rsid w:val="007A608C"/>
    <w:rsid w:val="007A6210"/>
    <w:rsid w:val="007A6288"/>
    <w:rsid w:val="007A66BD"/>
    <w:rsid w:val="007A6EEB"/>
    <w:rsid w:val="007A7041"/>
    <w:rsid w:val="007A7D01"/>
    <w:rsid w:val="007B0055"/>
    <w:rsid w:val="007B04FB"/>
    <w:rsid w:val="007B0DDB"/>
    <w:rsid w:val="007B1304"/>
    <w:rsid w:val="007B15EA"/>
    <w:rsid w:val="007B1873"/>
    <w:rsid w:val="007B2241"/>
    <w:rsid w:val="007B2B74"/>
    <w:rsid w:val="007B2C33"/>
    <w:rsid w:val="007B2E40"/>
    <w:rsid w:val="007B38E8"/>
    <w:rsid w:val="007B3EDC"/>
    <w:rsid w:val="007B412A"/>
    <w:rsid w:val="007B4663"/>
    <w:rsid w:val="007B46DF"/>
    <w:rsid w:val="007B4D69"/>
    <w:rsid w:val="007B4F4C"/>
    <w:rsid w:val="007B5070"/>
    <w:rsid w:val="007B545F"/>
    <w:rsid w:val="007B564F"/>
    <w:rsid w:val="007B5742"/>
    <w:rsid w:val="007B57FA"/>
    <w:rsid w:val="007B595F"/>
    <w:rsid w:val="007B5CE7"/>
    <w:rsid w:val="007B6264"/>
    <w:rsid w:val="007B62C6"/>
    <w:rsid w:val="007B6A8B"/>
    <w:rsid w:val="007B6E4D"/>
    <w:rsid w:val="007B71DC"/>
    <w:rsid w:val="007B7AE7"/>
    <w:rsid w:val="007C05FB"/>
    <w:rsid w:val="007C0B63"/>
    <w:rsid w:val="007C1596"/>
    <w:rsid w:val="007C1E5C"/>
    <w:rsid w:val="007C30A2"/>
    <w:rsid w:val="007C3543"/>
    <w:rsid w:val="007C36DC"/>
    <w:rsid w:val="007C4261"/>
    <w:rsid w:val="007C43CF"/>
    <w:rsid w:val="007C43ED"/>
    <w:rsid w:val="007C458B"/>
    <w:rsid w:val="007C4689"/>
    <w:rsid w:val="007C4B89"/>
    <w:rsid w:val="007C53BA"/>
    <w:rsid w:val="007C6383"/>
    <w:rsid w:val="007C64FE"/>
    <w:rsid w:val="007C66D4"/>
    <w:rsid w:val="007C6BBB"/>
    <w:rsid w:val="007C7597"/>
    <w:rsid w:val="007D0102"/>
    <w:rsid w:val="007D034A"/>
    <w:rsid w:val="007D0638"/>
    <w:rsid w:val="007D0BF8"/>
    <w:rsid w:val="007D0CA8"/>
    <w:rsid w:val="007D1A26"/>
    <w:rsid w:val="007D1B49"/>
    <w:rsid w:val="007D2062"/>
    <w:rsid w:val="007D28E1"/>
    <w:rsid w:val="007D300C"/>
    <w:rsid w:val="007D3986"/>
    <w:rsid w:val="007D47C7"/>
    <w:rsid w:val="007D48B0"/>
    <w:rsid w:val="007D4B6D"/>
    <w:rsid w:val="007D4F11"/>
    <w:rsid w:val="007D5449"/>
    <w:rsid w:val="007D553D"/>
    <w:rsid w:val="007D5980"/>
    <w:rsid w:val="007D5C06"/>
    <w:rsid w:val="007D5DAA"/>
    <w:rsid w:val="007D5E8C"/>
    <w:rsid w:val="007D6119"/>
    <w:rsid w:val="007D62D5"/>
    <w:rsid w:val="007D6521"/>
    <w:rsid w:val="007D7D63"/>
    <w:rsid w:val="007D7DBC"/>
    <w:rsid w:val="007E0C2F"/>
    <w:rsid w:val="007E119E"/>
    <w:rsid w:val="007E132E"/>
    <w:rsid w:val="007E13AD"/>
    <w:rsid w:val="007E1995"/>
    <w:rsid w:val="007E1A94"/>
    <w:rsid w:val="007E1CD7"/>
    <w:rsid w:val="007E22BA"/>
    <w:rsid w:val="007E240C"/>
    <w:rsid w:val="007E2A15"/>
    <w:rsid w:val="007E2C5F"/>
    <w:rsid w:val="007E2D9E"/>
    <w:rsid w:val="007E3986"/>
    <w:rsid w:val="007E3D4E"/>
    <w:rsid w:val="007E4DA3"/>
    <w:rsid w:val="007E4E32"/>
    <w:rsid w:val="007E5B7E"/>
    <w:rsid w:val="007E5F89"/>
    <w:rsid w:val="007E63BA"/>
    <w:rsid w:val="007E6650"/>
    <w:rsid w:val="007E6B47"/>
    <w:rsid w:val="007E6C88"/>
    <w:rsid w:val="007E718F"/>
    <w:rsid w:val="007E72F5"/>
    <w:rsid w:val="007E738C"/>
    <w:rsid w:val="007E7611"/>
    <w:rsid w:val="007E7716"/>
    <w:rsid w:val="007E7814"/>
    <w:rsid w:val="007E7937"/>
    <w:rsid w:val="007F0A6A"/>
    <w:rsid w:val="007F0D68"/>
    <w:rsid w:val="007F17C5"/>
    <w:rsid w:val="007F1C30"/>
    <w:rsid w:val="007F2543"/>
    <w:rsid w:val="007F2B69"/>
    <w:rsid w:val="007F339C"/>
    <w:rsid w:val="007F36EB"/>
    <w:rsid w:val="007F3996"/>
    <w:rsid w:val="007F40C6"/>
    <w:rsid w:val="007F4C18"/>
    <w:rsid w:val="007F4D60"/>
    <w:rsid w:val="007F5959"/>
    <w:rsid w:val="007F5991"/>
    <w:rsid w:val="007F5C71"/>
    <w:rsid w:val="007F5F12"/>
    <w:rsid w:val="007F67E8"/>
    <w:rsid w:val="007F6AD7"/>
    <w:rsid w:val="007F7246"/>
    <w:rsid w:val="007F73D7"/>
    <w:rsid w:val="007F74E0"/>
    <w:rsid w:val="007F75DA"/>
    <w:rsid w:val="008005C9"/>
    <w:rsid w:val="008006AB"/>
    <w:rsid w:val="00800E38"/>
    <w:rsid w:val="00800E73"/>
    <w:rsid w:val="00801E16"/>
    <w:rsid w:val="00802055"/>
    <w:rsid w:val="00802AED"/>
    <w:rsid w:val="00802D26"/>
    <w:rsid w:val="00803132"/>
    <w:rsid w:val="008031F3"/>
    <w:rsid w:val="00803393"/>
    <w:rsid w:val="008035C9"/>
    <w:rsid w:val="008036C0"/>
    <w:rsid w:val="00803DC5"/>
    <w:rsid w:val="00803F55"/>
    <w:rsid w:val="00803FCE"/>
    <w:rsid w:val="00803FEC"/>
    <w:rsid w:val="008044DA"/>
    <w:rsid w:val="008045E0"/>
    <w:rsid w:val="00804A20"/>
    <w:rsid w:val="00804A59"/>
    <w:rsid w:val="008058AB"/>
    <w:rsid w:val="0080596B"/>
    <w:rsid w:val="00805A1C"/>
    <w:rsid w:val="008066DF"/>
    <w:rsid w:val="008067FA"/>
    <w:rsid w:val="008070D4"/>
    <w:rsid w:val="00807B6D"/>
    <w:rsid w:val="00807C5F"/>
    <w:rsid w:val="00810181"/>
    <w:rsid w:val="00810C8E"/>
    <w:rsid w:val="00811E43"/>
    <w:rsid w:val="00812024"/>
    <w:rsid w:val="00812CEF"/>
    <w:rsid w:val="00813225"/>
    <w:rsid w:val="008132A8"/>
    <w:rsid w:val="008135BE"/>
    <w:rsid w:val="00813903"/>
    <w:rsid w:val="0081409C"/>
    <w:rsid w:val="00814172"/>
    <w:rsid w:val="0081464A"/>
    <w:rsid w:val="0081489D"/>
    <w:rsid w:val="00814F48"/>
    <w:rsid w:val="008152FE"/>
    <w:rsid w:val="00815319"/>
    <w:rsid w:val="008157B6"/>
    <w:rsid w:val="00816471"/>
    <w:rsid w:val="0081685B"/>
    <w:rsid w:val="008169BC"/>
    <w:rsid w:val="00816E27"/>
    <w:rsid w:val="00816FC6"/>
    <w:rsid w:val="008174AF"/>
    <w:rsid w:val="00817FAC"/>
    <w:rsid w:val="00820841"/>
    <w:rsid w:val="00820E3D"/>
    <w:rsid w:val="00821BAC"/>
    <w:rsid w:val="00821F74"/>
    <w:rsid w:val="0082250B"/>
    <w:rsid w:val="0082254F"/>
    <w:rsid w:val="00822AC4"/>
    <w:rsid w:val="00822E63"/>
    <w:rsid w:val="008231C0"/>
    <w:rsid w:val="00823599"/>
    <w:rsid w:val="00823938"/>
    <w:rsid w:val="00823B58"/>
    <w:rsid w:val="00823F55"/>
    <w:rsid w:val="00823F9B"/>
    <w:rsid w:val="00824462"/>
    <w:rsid w:val="00824531"/>
    <w:rsid w:val="00824B32"/>
    <w:rsid w:val="00824C28"/>
    <w:rsid w:val="00825398"/>
    <w:rsid w:val="00825753"/>
    <w:rsid w:val="008261E5"/>
    <w:rsid w:val="00826399"/>
    <w:rsid w:val="00826ABA"/>
    <w:rsid w:val="0082757D"/>
    <w:rsid w:val="00827D59"/>
    <w:rsid w:val="00830D1C"/>
    <w:rsid w:val="00831685"/>
    <w:rsid w:val="008318C7"/>
    <w:rsid w:val="0083259C"/>
    <w:rsid w:val="0083293D"/>
    <w:rsid w:val="00832E7B"/>
    <w:rsid w:val="00832EE3"/>
    <w:rsid w:val="00833325"/>
    <w:rsid w:val="008333CD"/>
    <w:rsid w:val="00833535"/>
    <w:rsid w:val="0083369D"/>
    <w:rsid w:val="00833D4A"/>
    <w:rsid w:val="00835034"/>
    <w:rsid w:val="008357D1"/>
    <w:rsid w:val="00835BF8"/>
    <w:rsid w:val="00835E77"/>
    <w:rsid w:val="0083655D"/>
    <w:rsid w:val="00836C0A"/>
    <w:rsid w:val="0083738F"/>
    <w:rsid w:val="008374F2"/>
    <w:rsid w:val="00837664"/>
    <w:rsid w:val="008376C3"/>
    <w:rsid w:val="00837709"/>
    <w:rsid w:val="00837861"/>
    <w:rsid w:val="00837D05"/>
    <w:rsid w:val="008401A0"/>
    <w:rsid w:val="00840341"/>
    <w:rsid w:val="00840D33"/>
    <w:rsid w:val="00841205"/>
    <w:rsid w:val="00841B57"/>
    <w:rsid w:val="008428ED"/>
    <w:rsid w:val="00842DEE"/>
    <w:rsid w:val="0084321D"/>
    <w:rsid w:val="0084373D"/>
    <w:rsid w:val="00843746"/>
    <w:rsid w:val="00843AD6"/>
    <w:rsid w:val="00843EBC"/>
    <w:rsid w:val="00843F8D"/>
    <w:rsid w:val="00844426"/>
    <w:rsid w:val="008450DF"/>
    <w:rsid w:val="00845DFE"/>
    <w:rsid w:val="00845F84"/>
    <w:rsid w:val="0084625E"/>
    <w:rsid w:val="008467A3"/>
    <w:rsid w:val="008471E6"/>
    <w:rsid w:val="008472B0"/>
    <w:rsid w:val="00847452"/>
    <w:rsid w:val="00847664"/>
    <w:rsid w:val="008478F1"/>
    <w:rsid w:val="00847A25"/>
    <w:rsid w:val="00850D82"/>
    <w:rsid w:val="008515E3"/>
    <w:rsid w:val="00851713"/>
    <w:rsid w:val="00851F93"/>
    <w:rsid w:val="00852576"/>
    <w:rsid w:val="008525DD"/>
    <w:rsid w:val="008528DA"/>
    <w:rsid w:val="008529FF"/>
    <w:rsid w:val="00852F5E"/>
    <w:rsid w:val="0085309F"/>
    <w:rsid w:val="00853160"/>
    <w:rsid w:val="008534A3"/>
    <w:rsid w:val="0085355E"/>
    <w:rsid w:val="0085428D"/>
    <w:rsid w:val="0085490B"/>
    <w:rsid w:val="00855063"/>
    <w:rsid w:val="00855662"/>
    <w:rsid w:val="0085581A"/>
    <w:rsid w:val="008574DC"/>
    <w:rsid w:val="00857626"/>
    <w:rsid w:val="00860C8D"/>
    <w:rsid w:val="00861172"/>
    <w:rsid w:val="00861AD0"/>
    <w:rsid w:val="00861F64"/>
    <w:rsid w:val="00862142"/>
    <w:rsid w:val="00862382"/>
    <w:rsid w:val="00863578"/>
    <w:rsid w:val="00863A39"/>
    <w:rsid w:val="00863DFF"/>
    <w:rsid w:val="00864195"/>
    <w:rsid w:val="0086438D"/>
    <w:rsid w:val="008645A4"/>
    <w:rsid w:val="008645EA"/>
    <w:rsid w:val="00864733"/>
    <w:rsid w:val="00864920"/>
    <w:rsid w:val="00865106"/>
    <w:rsid w:val="00865149"/>
    <w:rsid w:val="00865228"/>
    <w:rsid w:val="0086557E"/>
    <w:rsid w:val="00865665"/>
    <w:rsid w:val="00865701"/>
    <w:rsid w:val="00865AE9"/>
    <w:rsid w:val="00865B7F"/>
    <w:rsid w:val="00866003"/>
    <w:rsid w:val="00866616"/>
    <w:rsid w:val="00866DBA"/>
    <w:rsid w:val="00866FFA"/>
    <w:rsid w:val="00867803"/>
    <w:rsid w:val="00867AAE"/>
    <w:rsid w:val="0087044F"/>
    <w:rsid w:val="0087047A"/>
    <w:rsid w:val="00870CC7"/>
    <w:rsid w:val="00870D75"/>
    <w:rsid w:val="00870EB5"/>
    <w:rsid w:val="0087148F"/>
    <w:rsid w:val="00871ABB"/>
    <w:rsid w:val="00871BE1"/>
    <w:rsid w:val="00872284"/>
    <w:rsid w:val="008722F8"/>
    <w:rsid w:val="008725A7"/>
    <w:rsid w:val="00872B22"/>
    <w:rsid w:val="00872B58"/>
    <w:rsid w:val="00872F83"/>
    <w:rsid w:val="00872FC4"/>
    <w:rsid w:val="00873004"/>
    <w:rsid w:val="008739EB"/>
    <w:rsid w:val="00873E67"/>
    <w:rsid w:val="0087408D"/>
    <w:rsid w:val="0087433B"/>
    <w:rsid w:val="0087448B"/>
    <w:rsid w:val="008749D8"/>
    <w:rsid w:val="00875328"/>
    <w:rsid w:val="00875875"/>
    <w:rsid w:val="00875876"/>
    <w:rsid w:val="008759EB"/>
    <w:rsid w:val="00875AA6"/>
    <w:rsid w:val="00875CC0"/>
    <w:rsid w:val="008762AB"/>
    <w:rsid w:val="00876A5A"/>
    <w:rsid w:val="008778AF"/>
    <w:rsid w:val="00877BB7"/>
    <w:rsid w:val="00877C4E"/>
    <w:rsid w:val="00877CEC"/>
    <w:rsid w:val="00880026"/>
    <w:rsid w:val="00880592"/>
    <w:rsid w:val="008806AE"/>
    <w:rsid w:val="00881310"/>
    <w:rsid w:val="00881DD4"/>
    <w:rsid w:val="00882274"/>
    <w:rsid w:val="0088250F"/>
    <w:rsid w:val="0088264C"/>
    <w:rsid w:val="008826EA"/>
    <w:rsid w:val="008829C2"/>
    <w:rsid w:val="00882B6A"/>
    <w:rsid w:val="0088305E"/>
    <w:rsid w:val="0088318F"/>
    <w:rsid w:val="00883202"/>
    <w:rsid w:val="00883916"/>
    <w:rsid w:val="00883E9C"/>
    <w:rsid w:val="00883F8A"/>
    <w:rsid w:val="00884213"/>
    <w:rsid w:val="00884260"/>
    <w:rsid w:val="008848A0"/>
    <w:rsid w:val="00884CFF"/>
    <w:rsid w:val="008850A0"/>
    <w:rsid w:val="00886257"/>
    <w:rsid w:val="008869A2"/>
    <w:rsid w:val="00887319"/>
    <w:rsid w:val="00887660"/>
    <w:rsid w:val="00887952"/>
    <w:rsid w:val="00887CE6"/>
    <w:rsid w:val="00887DF7"/>
    <w:rsid w:val="008902AB"/>
    <w:rsid w:val="0089031F"/>
    <w:rsid w:val="0089038F"/>
    <w:rsid w:val="00890400"/>
    <w:rsid w:val="00890842"/>
    <w:rsid w:val="00890D6C"/>
    <w:rsid w:val="00891557"/>
    <w:rsid w:val="00891683"/>
    <w:rsid w:val="00891774"/>
    <w:rsid w:val="00891E05"/>
    <w:rsid w:val="00891E52"/>
    <w:rsid w:val="0089228A"/>
    <w:rsid w:val="008923DA"/>
    <w:rsid w:val="00892A8E"/>
    <w:rsid w:val="00892D67"/>
    <w:rsid w:val="008936B3"/>
    <w:rsid w:val="00893975"/>
    <w:rsid w:val="00893A0C"/>
    <w:rsid w:val="00893EA4"/>
    <w:rsid w:val="00894814"/>
    <w:rsid w:val="00894EE1"/>
    <w:rsid w:val="00895118"/>
    <w:rsid w:val="0089512D"/>
    <w:rsid w:val="00895652"/>
    <w:rsid w:val="00895794"/>
    <w:rsid w:val="00895B57"/>
    <w:rsid w:val="00895CB6"/>
    <w:rsid w:val="00896248"/>
    <w:rsid w:val="00896526"/>
    <w:rsid w:val="008966BA"/>
    <w:rsid w:val="0089718A"/>
    <w:rsid w:val="0089781B"/>
    <w:rsid w:val="00897E5A"/>
    <w:rsid w:val="008A04BD"/>
    <w:rsid w:val="008A0A76"/>
    <w:rsid w:val="008A2F86"/>
    <w:rsid w:val="008A35F2"/>
    <w:rsid w:val="008A398D"/>
    <w:rsid w:val="008A3BC5"/>
    <w:rsid w:val="008A3BD6"/>
    <w:rsid w:val="008A3D46"/>
    <w:rsid w:val="008A419E"/>
    <w:rsid w:val="008A425F"/>
    <w:rsid w:val="008A47F3"/>
    <w:rsid w:val="008A48A4"/>
    <w:rsid w:val="008A4E73"/>
    <w:rsid w:val="008A5077"/>
    <w:rsid w:val="008A5491"/>
    <w:rsid w:val="008A5E11"/>
    <w:rsid w:val="008A6095"/>
    <w:rsid w:val="008A63B1"/>
    <w:rsid w:val="008A6AD7"/>
    <w:rsid w:val="008A715C"/>
    <w:rsid w:val="008A718F"/>
    <w:rsid w:val="008A778B"/>
    <w:rsid w:val="008A79BC"/>
    <w:rsid w:val="008A7EB0"/>
    <w:rsid w:val="008B00F9"/>
    <w:rsid w:val="008B0143"/>
    <w:rsid w:val="008B014E"/>
    <w:rsid w:val="008B06ED"/>
    <w:rsid w:val="008B090C"/>
    <w:rsid w:val="008B0911"/>
    <w:rsid w:val="008B103F"/>
    <w:rsid w:val="008B1044"/>
    <w:rsid w:val="008B10D5"/>
    <w:rsid w:val="008B1394"/>
    <w:rsid w:val="008B19F8"/>
    <w:rsid w:val="008B1CB1"/>
    <w:rsid w:val="008B26F9"/>
    <w:rsid w:val="008B291C"/>
    <w:rsid w:val="008B2A7A"/>
    <w:rsid w:val="008B2A8D"/>
    <w:rsid w:val="008B2E18"/>
    <w:rsid w:val="008B369C"/>
    <w:rsid w:val="008B3C9A"/>
    <w:rsid w:val="008B3C9E"/>
    <w:rsid w:val="008B409E"/>
    <w:rsid w:val="008B424B"/>
    <w:rsid w:val="008B443A"/>
    <w:rsid w:val="008B4963"/>
    <w:rsid w:val="008B4F6B"/>
    <w:rsid w:val="008B5008"/>
    <w:rsid w:val="008B5711"/>
    <w:rsid w:val="008B57C4"/>
    <w:rsid w:val="008B57C5"/>
    <w:rsid w:val="008B5927"/>
    <w:rsid w:val="008B5D9A"/>
    <w:rsid w:val="008B5F53"/>
    <w:rsid w:val="008B61CF"/>
    <w:rsid w:val="008B65B6"/>
    <w:rsid w:val="008B665C"/>
    <w:rsid w:val="008B6C2F"/>
    <w:rsid w:val="008B6E85"/>
    <w:rsid w:val="008B6F0E"/>
    <w:rsid w:val="008B71FB"/>
    <w:rsid w:val="008B7236"/>
    <w:rsid w:val="008B7961"/>
    <w:rsid w:val="008B7FC4"/>
    <w:rsid w:val="008C02D5"/>
    <w:rsid w:val="008C0416"/>
    <w:rsid w:val="008C0A48"/>
    <w:rsid w:val="008C1EAC"/>
    <w:rsid w:val="008C232A"/>
    <w:rsid w:val="008C233A"/>
    <w:rsid w:val="008C241F"/>
    <w:rsid w:val="008C2514"/>
    <w:rsid w:val="008C3223"/>
    <w:rsid w:val="008C3592"/>
    <w:rsid w:val="008C3692"/>
    <w:rsid w:val="008C39F6"/>
    <w:rsid w:val="008C3F4D"/>
    <w:rsid w:val="008C41A6"/>
    <w:rsid w:val="008C459E"/>
    <w:rsid w:val="008C4A0A"/>
    <w:rsid w:val="008C4E4F"/>
    <w:rsid w:val="008C592B"/>
    <w:rsid w:val="008C5CD4"/>
    <w:rsid w:val="008C5FFA"/>
    <w:rsid w:val="008C6388"/>
    <w:rsid w:val="008C6EB5"/>
    <w:rsid w:val="008C729C"/>
    <w:rsid w:val="008C7C01"/>
    <w:rsid w:val="008C7EC4"/>
    <w:rsid w:val="008C7F2C"/>
    <w:rsid w:val="008D0307"/>
    <w:rsid w:val="008D05DF"/>
    <w:rsid w:val="008D0601"/>
    <w:rsid w:val="008D0D01"/>
    <w:rsid w:val="008D0E45"/>
    <w:rsid w:val="008D1A6F"/>
    <w:rsid w:val="008D22EF"/>
    <w:rsid w:val="008D2F5B"/>
    <w:rsid w:val="008D3315"/>
    <w:rsid w:val="008D338D"/>
    <w:rsid w:val="008D3425"/>
    <w:rsid w:val="008D3A02"/>
    <w:rsid w:val="008D4193"/>
    <w:rsid w:val="008D5A39"/>
    <w:rsid w:val="008D5A5D"/>
    <w:rsid w:val="008D5B76"/>
    <w:rsid w:val="008D60FE"/>
    <w:rsid w:val="008D661F"/>
    <w:rsid w:val="008D6883"/>
    <w:rsid w:val="008D6905"/>
    <w:rsid w:val="008D6D55"/>
    <w:rsid w:val="008D6DA1"/>
    <w:rsid w:val="008D751F"/>
    <w:rsid w:val="008D7562"/>
    <w:rsid w:val="008D7590"/>
    <w:rsid w:val="008E0291"/>
    <w:rsid w:val="008E04F2"/>
    <w:rsid w:val="008E0526"/>
    <w:rsid w:val="008E0AC5"/>
    <w:rsid w:val="008E12E8"/>
    <w:rsid w:val="008E1BB2"/>
    <w:rsid w:val="008E1D1E"/>
    <w:rsid w:val="008E1F9E"/>
    <w:rsid w:val="008E2787"/>
    <w:rsid w:val="008E29AD"/>
    <w:rsid w:val="008E2A54"/>
    <w:rsid w:val="008E2D43"/>
    <w:rsid w:val="008E3418"/>
    <w:rsid w:val="008E34D6"/>
    <w:rsid w:val="008E44BE"/>
    <w:rsid w:val="008E46DE"/>
    <w:rsid w:val="008E49F6"/>
    <w:rsid w:val="008E518A"/>
    <w:rsid w:val="008E51C7"/>
    <w:rsid w:val="008E6091"/>
    <w:rsid w:val="008E651A"/>
    <w:rsid w:val="008E6FE6"/>
    <w:rsid w:val="008E715D"/>
    <w:rsid w:val="008E72E5"/>
    <w:rsid w:val="008E768F"/>
    <w:rsid w:val="008E775D"/>
    <w:rsid w:val="008E7BE7"/>
    <w:rsid w:val="008F054D"/>
    <w:rsid w:val="008F0A44"/>
    <w:rsid w:val="008F0DA0"/>
    <w:rsid w:val="008F0F29"/>
    <w:rsid w:val="008F1061"/>
    <w:rsid w:val="008F111D"/>
    <w:rsid w:val="008F1F96"/>
    <w:rsid w:val="008F20AF"/>
    <w:rsid w:val="008F29DD"/>
    <w:rsid w:val="008F3357"/>
    <w:rsid w:val="008F35A3"/>
    <w:rsid w:val="008F40CE"/>
    <w:rsid w:val="008F4385"/>
    <w:rsid w:val="008F4CA6"/>
    <w:rsid w:val="008F4E1F"/>
    <w:rsid w:val="008F527F"/>
    <w:rsid w:val="008F5442"/>
    <w:rsid w:val="008F5EEB"/>
    <w:rsid w:val="008F619E"/>
    <w:rsid w:val="008F741B"/>
    <w:rsid w:val="008F79DC"/>
    <w:rsid w:val="008F7C14"/>
    <w:rsid w:val="008F7C54"/>
    <w:rsid w:val="0090021C"/>
    <w:rsid w:val="00900349"/>
    <w:rsid w:val="00900B92"/>
    <w:rsid w:val="00900C07"/>
    <w:rsid w:val="00900C24"/>
    <w:rsid w:val="00900DFB"/>
    <w:rsid w:val="00901200"/>
    <w:rsid w:val="00901236"/>
    <w:rsid w:val="00901F78"/>
    <w:rsid w:val="009022B5"/>
    <w:rsid w:val="0090298E"/>
    <w:rsid w:val="00902DE6"/>
    <w:rsid w:val="009031FD"/>
    <w:rsid w:val="00903488"/>
    <w:rsid w:val="00903E9C"/>
    <w:rsid w:val="00904383"/>
    <w:rsid w:val="009048CF"/>
    <w:rsid w:val="00905580"/>
    <w:rsid w:val="00906635"/>
    <w:rsid w:val="0090693B"/>
    <w:rsid w:val="00906B05"/>
    <w:rsid w:val="00907B83"/>
    <w:rsid w:val="00907C82"/>
    <w:rsid w:val="00907E67"/>
    <w:rsid w:val="00910001"/>
    <w:rsid w:val="009102BD"/>
    <w:rsid w:val="00910D3D"/>
    <w:rsid w:val="00910DA5"/>
    <w:rsid w:val="00911150"/>
    <w:rsid w:val="009112CE"/>
    <w:rsid w:val="00911305"/>
    <w:rsid w:val="009116FF"/>
    <w:rsid w:val="0091179C"/>
    <w:rsid w:val="00911C19"/>
    <w:rsid w:val="009123B6"/>
    <w:rsid w:val="0091245B"/>
    <w:rsid w:val="00912FEE"/>
    <w:rsid w:val="009132BD"/>
    <w:rsid w:val="00913881"/>
    <w:rsid w:val="009139DB"/>
    <w:rsid w:val="00913DB3"/>
    <w:rsid w:val="00913E74"/>
    <w:rsid w:val="00914587"/>
    <w:rsid w:val="009147EA"/>
    <w:rsid w:val="0091480C"/>
    <w:rsid w:val="00914958"/>
    <w:rsid w:val="00914CC7"/>
    <w:rsid w:val="009151C6"/>
    <w:rsid w:val="0091599B"/>
    <w:rsid w:val="00916640"/>
    <w:rsid w:val="00917455"/>
    <w:rsid w:val="00917810"/>
    <w:rsid w:val="009179B9"/>
    <w:rsid w:val="00917DD6"/>
    <w:rsid w:val="00920372"/>
    <w:rsid w:val="00920BF2"/>
    <w:rsid w:val="009212B6"/>
    <w:rsid w:val="0092177E"/>
    <w:rsid w:val="0092188B"/>
    <w:rsid w:val="00921A3A"/>
    <w:rsid w:val="00921ABB"/>
    <w:rsid w:val="00921B4B"/>
    <w:rsid w:val="00921BD7"/>
    <w:rsid w:val="00921D2E"/>
    <w:rsid w:val="00921EE4"/>
    <w:rsid w:val="00921F8D"/>
    <w:rsid w:val="00922412"/>
    <w:rsid w:val="009227BD"/>
    <w:rsid w:val="0092288D"/>
    <w:rsid w:val="009228D7"/>
    <w:rsid w:val="00922993"/>
    <w:rsid w:val="00922ED4"/>
    <w:rsid w:val="009237D4"/>
    <w:rsid w:val="00923C45"/>
    <w:rsid w:val="00924005"/>
    <w:rsid w:val="00924312"/>
    <w:rsid w:val="00924D0D"/>
    <w:rsid w:val="00924FD8"/>
    <w:rsid w:val="009252D8"/>
    <w:rsid w:val="00925AA2"/>
    <w:rsid w:val="00925F8E"/>
    <w:rsid w:val="00926D38"/>
    <w:rsid w:val="009272BD"/>
    <w:rsid w:val="00927FDF"/>
    <w:rsid w:val="00930278"/>
    <w:rsid w:val="00930A35"/>
    <w:rsid w:val="00930EF6"/>
    <w:rsid w:val="009314FF"/>
    <w:rsid w:val="00931E04"/>
    <w:rsid w:val="00931E1A"/>
    <w:rsid w:val="00932403"/>
    <w:rsid w:val="009329DE"/>
    <w:rsid w:val="00932BC8"/>
    <w:rsid w:val="00932E68"/>
    <w:rsid w:val="009330DD"/>
    <w:rsid w:val="00933975"/>
    <w:rsid w:val="00933993"/>
    <w:rsid w:val="009339EC"/>
    <w:rsid w:val="00933BFB"/>
    <w:rsid w:val="00934B6D"/>
    <w:rsid w:val="00934B9F"/>
    <w:rsid w:val="009359E4"/>
    <w:rsid w:val="00935D02"/>
    <w:rsid w:val="009361BB"/>
    <w:rsid w:val="00936403"/>
    <w:rsid w:val="009366B1"/>
    <w:rsid w:val="009369F4"/>
    <w:rsid w:val="00936B46"/>
    <w:rsid w:val="00936DCD"/>
    <w:rsid w:val="0093720A"/>
    <w:rsid w:val="00937F62"/>
    <w:rsid w:val="00940151"/>
    <w:rsid w:val="00940234"/>
    <w:rsid w:val="009403D1"/>
    <w:rsid w:val="009404DE"/>
    <w:rsid w:val="009406C0"/>
    <w:rsid w:val="009409FF"/>
    <w:rsid w:val="00941772"/>
    <w:rsid w:val="0094182C"/>
    <w:rsid w:val="00941883"/>
    <w:rsid w:val="00941CBA"/>
    <w:rsid w:val="00942D10"/>
    <w:rsid w:val="00942EC8"/>
    <w:rsid w:val="009432DF"/>
    <w:rsid w:val="00943870"/>
    <w:rsid w:val="009443C7"/>
    <w:rsid w:val="00944D53"/>
    <w:rsid w:val="00944E1C"/>
    <w:rsid w:val="0094663A"/>
    <w:rsid w:val="0094669F"/>
    <w:rsid w:val="009467C8"/>
    <w:rsid w:val="00946BC7"/>
    <w:rsid w:val="00946F72"/>
    <w:rsid w:val="00946FB0"/>
    <w:rsid w:val="00947989"/>
    <w:rsid w:val="0095074C"/>
    <w:rsid w:val="009508B6"/>
    <w:rsid w:val="009509FE"/>
    <w:rsid w:val="00950C84"/>
    <w:rsid w:val="00950D82"/>
    <w:rsid w:val="0095260D"/>
    <w:rsid w:val="0095262D"/>
    <w:rsid w:val="00952681"/>
    <w:rsid w:val="00952B40"/>
    <w:rsid w:val="00953AC9"/>
    <w:rsid w:val="00953BD7"/>
    <w:rsid w:val="00953C86"/>
    <w:rsid w:val="009542C8"/>
    <w:rsid w:val="009554D6"/>
    <w:rsid w:val="009554EA"/>
    <w:rsid w:val="00955D6E"/>
    <w:rsid w:val="00955D7B"/>
    <w:rsid w:val="0095628F"/>
    <w:rsid w:val="00956666"/>
    <w:rsid w:val="00956834"/>
    <w:rsid w:val="00956CBB"/>
    <w:rsid w:val="00960108"/>
    <w:rsid w:val="0096048E"/>
    <w:rsid w:val="00960C2D"/>
    <w:rsid w:val="00960D44"/>
    <w:rsid w:val="0096132B"/>
    <w:rsid w:val="00961B03"/>
    <w:rsid w:val="00961F96"/>
    <w:rsid w:val="0096263A"/>
    <w:rsid w:val="00962BD7"/>
    <w:rsid w:val="00962E9B"/>
    <w:rsid w:val="00962F2D"/>
    <w:rsid w:val="0096312F"/>
    <w:rsid w:val="00963406"/>
    <w:rsid w:val="00963ABF"/>
    <w:rsid w:val="00964258"/>
    <w:rsid w:val="00964793"/>
    <w:rsid w:val="009647FD"/>
    <w:rsid w:val="00964A56"/>
    <w:rsid w:val="00965050"/>
    <w:rsid w:val="00965206"/>
    <w:rsid w:val="0096591A"/>
    <w:rsid w:val="00966A56"/>
    <w:rsid w:val="00966F04"/>
    <w:rsid w:val="0096784C"/>
    <w:rsid w:val="00970265"/>
    <w:rsid w:val="00970886"/>
    <w:rsid w:val="00970EE5"/>
    <w:rsid w:val="00972488"/>
    <w:rsid w:val="00972AD2"/>
    <w:rsid w:val="00972DC3"/>
    <w:rsid w:val="00973205"/>
    <w:rsid w:val="009737D0"/>
    <w:rsid w:val="00973BC6"/>
    <w:rsid w:val="00973D64"/>
    <w:rsid w:val="009741FC"/>
    <w:rsid w:val="009750BB"/>
    <w:rsid w:val="00975312"/>
    <w:rsid w:val="009755CC"/>
    <w:rsid w:val="0097679E"/>
    <w:rsid w:val="00976A7B"/>
    <w:rsid w:val="00976BEC"/>
    <w:rsid w:val="00977090"/>
    <w:rsid w:val="009773A3"/>
    <w:rsid w:val="00977434"/>
    <w:rsid w:val="00977B16"/>
    <w:rsid w:val="009801C0"/>
    <w:rsid w:val="00980D4B"/>
    <w:rsid w:val="00980F96"/>
    <w:rsid w:val="00981990"/>
    <w:rsid w:val="00981B3A"/>
    <w:rsid w:val="00981BFC"/>
    <w:rsid w:val="0098211D"/>
    <w:rsid w:val="0098224C"/>
    <w:rsid w:val="009822FB"/>
    <w:rsid w:val="0098272B"/>
    <w:rsid w:val="00983EC0"/>
    <w:rsid w:val="00983EFD"/>
    <w:rsid w:val="00984022"/>
    <w:rsid w:val="009843A7"/>
    <w:rsid w:val="009844EC"/>
    <w:rsid w:val="009847F4"/>
    <w:rsid w:val="00984904"/>
    <w:rsid w:val="00984A42"/>
    <w:rsid w:val="00984AC7"/>
    <w:rsid w:val="00984C4F"/>
    <w:rsid w:val="00984D48"/>
    <w:rsid w:val="00985523"/>
    <w:rsid w:val="009857B5"/>
    <w:rsid w:val="00985A95"/>
    <w:rsid w:val="00985B2E"/>
    <w:rsid w:val="009869D8"/>
    <w:rsid w:val="00987211"/>
    <w:rsid w:val="00987B37"/>
    <w:rsid w:val="00987E48"/>
    <w:rsid w:val="00987E68"/>
    <w:rsid w:val="00987F97"/>
    <w:rsid w:val="00990176"/>
    <w:rsid w:val="0099035C"/>
    <w:rsid w:val="009907A0"/>
    <w:rsid w:val="00990D95"/>
    <w:rsid w:val="00990DD2"/>
    <w:rsid w:val="00990E9B"/>
    <w:rsid w:val="00990FCC"/>
    <w:rsid w:val="009917BD"/>
    <w:rsid w:val="00991E74"/>
    <w:rsid w:val="0099294D"/>
    <w:rsid w:val="00992B75"/>
    <w:rsid w:val="0099300A"/>
    <w:rsid w:val="00993371"/>
    <w:rsid w:val="00993759"/>
    <w:rsid w:val="009941B9"/>
    <w:rsid w:val="00995447"/>
    <w:rsid w:val="009959F2"/>
    <w:rsid w:val="00996417"/>
    <w:rsid w:val="00996634"/>
    <w:rsid w:val="00996D84"/>
    <w:rsid w:val="00996EAB"/>
    <w:rsid w:val="009973FA"/>
    <w:rsid w:val="00997B53"/>
    <w:rsid w:val="009A05C5"/>
    <w:rsid w:val="009A0DDD"/>
    <w:rsid w:val="009A1067"/>
    <w:rsid w:val="009A1340"/>
    <w:rsid w:val="009A1BAF"/>
    <w:rsid w:val="009A1CAC"/>
    <w:rsid w:val="009A1EA5"/>
    <w:rsid w:val="009A2175"/>
    <w:rsid w:val="009A3258"/>
    <w:rsid w:val="009A348E"/>
    <w:rsid w:val="009A34BE"/>
    <w:rsid w:val="009A3BD9"/>
    <w:rsid w:val="009A4103"/>
    <w:rsid w:val="009A4D36"/>
    <w:rsid w:val="009A510E"/>
    <w:rsid w:val="009A53D7"/>
    <w:rsid w:val="009A55B8"/>
    <w:rsid w:val="009A5692"/>
    <w:rsid w:val="009A583F"/>
    <w:rsid w:val="009A5C5F"/>
    <w:rsid w:val="009A618C"/>
    <w:rsid w:val="009A6868"/>
    <w:rsid w:val="009A6917"/>
    <w:rsid w:val="009A6A49"/>
    <w:rsid w:val="009A6F53"/>
    <w:rsid w:val="009A745F"/>
    <w:rsid w:val="009A746C"/>
    <w:rsid w:val="009A7736"/>
    <w:rsid w:val="009A7DF9"/>
    <w:rsid w:val="009B03B9"/>
    <w:rsid w:val="009B069E"/>
    <w:rsid w:val="009B0EF5"/>
    <w:rsid w:val="009B11C0"/>
    <w:rsid w:val="009B1354"/>
    <w:rsid w:val="009B15EC"/>
    <w:rsid w:val="009B2945"/>
    <w:rsid w:val="009B37EA"/>
    <w:rsid w:val="009B3B0E"/>
    <w:rsid w:val="009B3FC4"/>
    <w:rsid w:val="009B42D0"/>
    <w:rsid w:val="009B43E8"/>
    <w:rsid w:val="009B59BC"/>
    <w:rsid w:val="009B5AD0"/>
    <w:rsid w:val="009B5AD4"/>
    <w:rsid w:val="009B5B9F"/>
    <w:rsid w:val="009B5EBA"/>
    <w:rsid w:val="009B633D"/>
    <w:rsid w:val="009B66A2"/>
    <w:rsid w:val="009B6C92"/>
    <w:rsid w:val="009B7265"/>
    <w:rsid w:val="009B7471"/>
    <w:rsid w:val="009C060F"/>
    <w:rsid w:val="009C0651"/>
    <w:rsid w:val="009C07AC"/>
    <w:rsid w:val="009C09DB"/>
    <w:rsid w:val="009C0D53"/>
    <w:rsid w:val="009C0F51"/>
    <w:rsid w:val="009C1439"/>
    <w:rsid w:val="009C1722"/>
    <w:rsid w:val="009C18B7"/>
    <w:rsid w:val="009C19AA"/>
    <w:rsid w:val="009C2C69"/>
    <w:rsid w:val="009C36BD"/>
    <w:rsid w:val="009C38DC"/>
    <w:rsid w:val="009C414E"/>
    <w:rsid w:val="009C42DB"/>
    <w:rsid w:val="009C49F4"/>
    <w:rsid w:val="009C4B7D"/>
    <w:rsid w:val="009C4F50"/>
    <w:rsid w:val="009C5026"/>
    <w:rsid w:val="009C53BB"/>
    <w:rsid w:val="009C5DB6"/>
    <w:rsid w:val="009C6581"/>
    <w:rsid w:val="009C676B"/>
    <w:rsid w:val="009C701D"/>
    <w:rsid w:val="009C71DF"/>
    <w:rsid w:val="009C7280"/>
    <w:rsid w:val="009D1121"/>
    <w:rsid w:val="009D17EE"/>
    <w:rsid w:val="009D1807"/>
    <w:rsid w:val="009D18D3"/>
    <w:rsid w:val="009D1D08"/>
    <w:rsid w:val="009D2773"/>
    <w:rsid w:val="009D29E3"/>
    <w:rsid w:val="009D2FEB"/>
    <w:rsid w:val="009D30BE"/>
    <w:rsid w:val="009D3238"/>
    <w:rsid w:val="009D33FA"/>
    <w:rsid w:val="009D36C1"/>
    <w:rsid w:val="009D3D10"/>
    <w:rsid w:val="009D431C"/>
    <w:rsid w:val="009D49F0"/>
    <w:rsid w:val="009D5AAD"/>
    <w:rsid w:val="009D5B3A"/>
    <w:rsid w:val="009D6063"/>
    <w:rsid w:val="009D6097"/>
    <w:rsid w:val="009D6157"/>
    <w:rsid w:val="009D6BAF"/>
    <w:rsid w:val="009D6FE8"/>
    <w:rsid w:val="009D7599"/>
    <w:rsid w:val="009D75CF"/>
    <w:rsid w:val="009D774C"/>
    <w:rsid w:val="009E03F0"/>
    <w:rsid w:val="009E05EF"/>
    <w:rsid w:val="009E0690"/>
    <w:rsid w:val="009E12C9"/>
    <w:rsid w:val="009E14A2"/>
    <w:rsid w:val="009E2040"/>
    <w:rsid w:val="009E20ED"/>
    <w:rsid w:val="009E229A"/>
    <w:rsid w:val="009E2540"/>
    <w:rsid w:val="009E28BC"/>
    <w:rsid w:val="009E2C39"/>
    <w:rsid w:val="009E3090"/>
    <w:rsid w:val="009E3727"/>
    <w:rsid w:val="009E37B2"/>
    <w:rsid w:val="009E3A4F"/>
    <w:rsid w:val="009E3C0B"/>
    <w:rsid w:val="009E3F68"/>
    <w:rsid w:val="009E4CAE"/>
    <w:rsid w:val="009E500E"/>
    <w:rsid w:val="009E506B"/>
    <w:rsid w:val="009E5075"/>
    <w:rsid w:val="009E5894"/>
    <w:rsid w:val="009E5BD8"/>
    <w:rsid w:val="009E6381"/>
    <w:rsid w:val="009E6539"/>
    <w:rsid w:val="009E693F"/>
    <w:rsid w:val="009E699B"/>
    <w:rsid w:val="009E7E20"/>
    <w:rsid w:val="009F041B"/>
    <w:rsid w:val="009F05C2"/>
    <w:rsid w:val="009F0B95"/>
    <w:rsid w:val="009F1598"/>
    <w:rsid w:val="009F1822"/>
    <w:rsid w:val="009F1898"/>
    <w:rsid w:val="009F1BE1"/>
    <w:rsid w:val="009F230C"/>
    <w:rsid w:val="009F2648"/>
    <w:rsid w:val="009F3055"/>
    <w:rsid w:val="009F339E"/>
    <w:rsid w:val="009F45C5"/>
    <w:rsid w:val="009F50ED"/>
    <w:rsid w:val="009F53F6"/>
    <w:rsid w:val="009F565F"/>
    <w:rsid w:val="009F5B7E"/>
    <w:rsid w:val="009F6160"/>
    <w:rsid w:val="009F6188"/>
    <w:rsid w:val="009F6393"/>
    <w:rsid w:val="009F641E"/>
    <w:rsid w:val="009F6A4C"/>
    <w:rsid w:val="009F6B17"/>
    <w:rsid w:val="009F7258"/>
    <w:rsid w:val="009F7470"/>
    <w:rsid w:val="009F7D85"/>
    <w:rsid w:val="00A000A8"/>
    <w:rsid w:val="00A0114D"/>
    <w:rsid w:val="00A01C2A"/>
    <w:rsid w:val="00A01D87"/>
    <w:rsid w:val="00A01FF3"/>
    <w:rsid w:val="00A02B65"/>
    <w:rsid w:val="00A02C5C"/>
    <w:rsid w:val="00A02E3A"/>
    <w:rsid w:val="00A02F61"/>
    <w:rsid w:val="00A03155"/>
    <w:rsid w:val="00A03548"/>
    <w:rsid w:val="00A0383B"/>
    <w:rsid w:val="00A03D18"/>
    <w:rsid w:val="00A04CAC"/>
    <w:rsid w:val="00A05053"/>
    <w:rsid w:val="00A05441"/>
    <w:rsid w:val="00A0559F"/>
    <w:rsid w:val="00A0561E"/>
    <w:rsid w:val="00A05DF6"/>
    <w:rsid w:val="00A05ECF"/>
    <w:rsid w:val="00A05FA2"/>
    <w:rsid w:val="00A060D5"/>
    <w:rsid w:val="00A06278"/>
    <w:rsid w:val="00A06323"/>
    <w:rsid w:val="00A063EB"/>
    <w:rsid w:val="00A06AF6"/>
    <w:rsid w:val="00A06D29"/>
    <w:rsid w:val="00A07066"/>
    <w:rsid w:val="00A0733F"/>
    <w:rsid w:val="00A0788D"/>
    <w:rsid w:val="00A10217"/>
    <w:rsid w:val="00A10BA3"/>
    <w:rsid w:val="00A10C4D"/>
    <w:rsid w:val="00A10DA4"/>
    <w:rsid w:val="00A10EC9"/>
    <w:rsid w:val="00A115CD"/>
    <w:rsid w:val="00A11CEE"/>
    <w:rsid w:val="00A12833"/>
    <w:rsid w:val="00A129FB"/>
    <w:rsid w:val="00A12D04"/>
    <w:rsid w:val="00A12E0F"/>
    <w:rsid w:val="00A130CA"/>
    <w:rsid w:val="00A1364B"/>
    <w:rsid w:val="00A13DBF"/>
    <w:rsid w:val="00A13E5C"/>
    <w:rsid w:val="00A13ED9"/>
    <w:rsid w:val="00A15191"/>
    <w:rsid w:val="00A15E71"/>
    <w:rsid w:val="00A16D47"/>
    <w:rsid w:val="00A17265"/>
    <w:rsid w:val="00A1779C"/>
    <w:rsid w:val="00A17BEE"/>
    <w:rsid w:val="00A17CCA"/>
    <w:rsid w:val="00A17FF9"/>
    <w:rsid w:val="00A20845"/>
    <w:rsid w:val="00A209E3"/>
    <w:rsid w:val="00A2108C"/>
    <w:rsid w:val="00A213CE"/>
    <w:rsid w:val="00A21CC2"/>
    <w:rsid w:val="00A21F99"/>
    <w:rsid w:val="00A223CE"/>
    <w:rsid w:val="00A22C61"/>
    <w:rsid w:val="00A22D2F"/>
    <w:rsid w:val="00A23845"/>
    <w:rsid w:val="00A2395D"/>
    <w:rsid w:val="00A23A22"/>
    <w:rsid w:val="00A23ECD"/>
    <w:rsid w:val="00A2418F"/>
    <w:rsid w:val="00A242EC"/>
    <w:rsid w:val="00A24498"/>
    <w:rsid w:val="00A257C3"/>
    <w:rsid w:val="00A25AB9"/>
    <w:rsid w:val="00A25ABF"/>
    <w:rsid w:val="00A25AF1"/>
    <w:rsid w:val="00A25D81"/>
    <w:rsid w:val="00A272DA"/>
    <w:rsid w:val="00A27301"/>
    <w:rsid w:val="00A27EA8"/>
    <w:rsid w:val="00A300AB"/>
    <w:rsid w:val="00A30273"/>
    <w:rsid w:val="00A30F5E"/>
    <w:rsid w:val="00A311ED"/>
    <w:rsid w:val="00A314AF"/>
    <w:rsid w:val="00A31697"/>
    <w:rsid w:val="00A3180E"/>
    <w:rsid w:val="00A31A36"/>
    <w:rsid w:val="00A31C74"/>
    <w:rsid w:val="00A31EF5"/>
    <w:rsid w:val="00A3253F"/>
    <w:rsid w:val="00A32C42"/>
    <w:rsid w:val="00A32F3B"/>
    <w:rsid w:val="00A331F3"/>
    <w:rsid w:val="00A342E2"/>
    <w:rsid w:val="00A350CB"/>
    <w:rsid w:val="00A352EC"/>
    <w:rsid w:val="00A355D7"/>
    <w:rsid w:val="00A35B79"/>
    <w:rsid w:val="00A35FBF"/>
    <w:rsid w:val="00A3600A"/>
    <w:rsid w:val="00A3645A"/>
    <w:rsid w:val="00A370EA"/>
    <w:rsid w:val="00A3796D"/>
    <w:rsid w:val="00A3797F"/>
    <w:rsid w:val="00A37B4C"/>
    <w:rsid w:val="00A41E1E"/>
    <w:rsid w:val="00A41F9A"/>
    <w:rsid w:val="00A41FDA"/>
    <w:rsid w:val="00A42966"/>
    <w:rsid w:val="00A42B52"/>
    <w:rsid w:val="00A4394B"/>
    <w:rsid w:val="00A43CF4"/>
    <w:rsid w:val="00A4417E"/>
    <w:rsid w:val="00A44EBA"/>
    <w:rsid w:val="00A44EBF"/>
    <w:rsid w:val="00A451FE"/>
    <w:rsid w:val="00A45865"/>
    <w:rsid w:val="00A45C29"/>
    <w:rsid w:val="00A45F52"/>
    <w:rsid w:val="00A46E7F"/>
    <w:rsid w:val="00A46F48"/>
    <w:rsid w:val="00A473BB"/>
    <w:rsid w:val="00A47455"/>
    <w:rsid w:val="00A474D4"/>
    <w:rsid w:val="00A47B2D"/>
    <w:rsid w:val="00A47BA5"/>
    <w:rsid w:val="00A47CDE"/>
    <w:rsid w:val="00A47E4A"/>
    <w:rsid w:val="00A47F16"/>
    <w:rsid w:val="00A503F1"/>
    <w:rsid w:val="00A51304"/>
    <w:rsid w:val="00A51DDD"/>
    <w:rsid w:val="00A51FC0"/>
    <w:rsid w:val="00A525C9"/>
    <w:rsid w:val="00A52ABA"/>
    <w:rsid w:val="00A52D20"/>
    <w:rsid w:val="00A53176"/>
    <w:rsid w:val="00A53F89"/>
    <w:rsid w:val="00A5418B"/>
    <w:rsid w:val="00A542B4"/>
    <w:rsid w:val="00A544CB"/>
    <w:rsid w:val="00A54AAE"/>
    <w:rsid w:val="00A54C73"/>
    <w:rsid w:val="00A54F8A"/>
    <w:rsid w:val="00A552AD"/>
    <w:rsid w:val="00A553DB"/>
    <w:rsid w:val="00A55CF8"/>
    <w:rsid w:val="00A55D64"/>
    <w:rsid w:val="00A56BD9"/>
    <w:rsid w:val="00A56CD1"/>
    <w:rsid w:val="00A5732B"/>
    <w:rsid w:val="00A57365"/>
    <w:rsid w:val="00A57533"/>
    <w:rsid w:val="00A5761C"/>
    <w:rsid w:val="00A60556"/>
    <w:rsid w:val="00A60A5D"/>
    <w:rsid w:val="00A60D1D"/>
    <w:rsid w:val="00A60FB4"/>
    <w:rsid w:val="00A611FA"/>
    <w:rsid w:val="00A6168F"/>
    <w:rsid w:val="00A621BE"/>
    <w:rsid w:val="00A626BF"/>
    <w:rsid w:val="00A627AE"/>
    <w:rsid w:val="00A62A5B"/>
    <w:rsid w:val="00A633F0"/>
    <w:rsid w:val="00A636BD"/>
    <w:rsid w:val="00A64447"/>
    <w:rsid w:val="00A64539"/>
    <w:rsid w:val="00A64935"/>
    <w:rsid w:val="00A64B8F"/>
    <w:rsid w:val="00A64CF7"/>
    <w:rsid w:val="00A64DF6"/>
    <w:rsid w:val="00A6616C"/>
    <w:rsid w:val="00A66211"/>
    <w:rsid w:val="00A66E3B"/>
    <w:rsid w:val="00A67672"/>
    <w:rsid w:val="00A67748"/>
    <w:rsid w:val="00A702BA"/>
    <w:rsid w:val="00A70594"/>
    <w:rsid w:val="00A70C78"/>
    <w:rsid w:val="00A72308"/>
    <w:rsid w:val="00A73718"/>
    <w:rsid w:val="00A745B2"/>
    <w:rsid w:val="00A74BD8"/>
    <w:rsid w:val="00A75F25"/>
    <w:rsid w:val="00A75FA5"/>
    <w:rsid w:val="00A761B1"/>
    <w:rsid w:val="00A76262"/>
    <w:rsid w:val="00A764F3"/>
    <w:rsid w:val="00A76AA7"/>
    <w:rsid w:val="00A76DE4"/>
    <w:rsid w:val="00A775A2"/>
    <w:rsid w:val="00A7773C"/>
    <w:rsid w:val="00A800B0"/>
    <w:rsid w:val="00A80B73"/>
    <w:rsid w:val="00A80CB5"/>
    <w:rsid w:val="00A814D8"/>
    <w:rsid w:val="00A81678"/>
    <w:rsid w:val="00A81802"/>
    <w:rsid w:val="00A82364"/>
    <w:rsid w:val="00A823AE"/>
    <w:rsid w:val="00A830EE"/>
    <w:rsid w:val="00A8427F"/>
    <w:rsid w:val="00A842AC"/>
    <w:rsid w:val="00A84A20"/>
    <w:rsid w:val="00A84EFC"/>
    <w:rsid w:val="00A8580A"/>
    <w:rsid w:val="00A85D8C"/>
    <w:rsid w:val="00A85E04"/>
    <w:rsid w:val="00A8699D"/>
    <w:rsid w:val="00A86B18"/>
    <w:rsid w:val="00A86CB1"/>
    <w:rsid w:val="00A86EE4"/>
    <w:rsid w:val="00A870F3"/>
    <w:rsid w:val="00A9091D"/>
    <w:rsid w:val="00A90C8C"/>
    <w:rsid w:val="00A90D41"/>
    <w:rsid w:val="00A90FC4"/>
    <w:rsid w:val="00A91644"/>
    <w:rsid w:val="00A91DAE"/>
    <w:rsid w:val="00A925FC"/>
    <w:rsid w:val="00A92BD8"/>
    <w:rsid w:val="00A9343C"/>
    <w:rsid w:val="00A935D4"/>
    <w:rsid w:val="00A93AD2"/>
    <w:rsid w:val="00A93D01"/>
    <w:rsid w:val="00A940A1"/>
    <w:rsid w:val="00A94A47"/>
    <w:rsid w:val="00A94D43"/>
    <w:rsid w:val="00A94F9B"/>
    <w:rsid w:val="00A95029"/>
    <w:rsid w:val="00A952B4"/>
    <w:rsid w:val="00A9536F"/>
    <w:rsid w:val="00A95576"/>
    <w:rsid w:val="00A95A2F"/>
    <w:rsid w:val="00A95B78"/>
    <w:rsid w:val="00A95E46"/>
    <w:rsid w:val="00A9613C"/>
    <w:rsid w:val="00A9613E"/>
    <w:rsid w:val="00A9651A"/>
    <w:rsid w:val="00A96A6F"/>
    <w:rsid w:val="00A96ADE"/>
    <w:rsid w:val="00A974DA"/>
    <w:rsid w:val="00AA0CFA"/>
    <w:rsid w:val="00AA1049"/>
    <w:rsid w:val="00AA1AC0"/>
    <w:rsid w:val="00AA2150"/>
    <w:rsid w:val="00AA22F9"/>
    <w:rsid w:val="00AA27A2"/>
    <w:rsid w:val="00AA293E"/>
    <w:rsid w:val="00AA2A83"/>
    <w:rsid w:val="00AA3638"/>
    <w:rsid w:val="00AA3C83"/>
    <w:rsid w:val="00AA4914"/>
    <w:rsid w:val="00AA5454"/>
    <w:rsid w:val="00AA5697"/>
    <w:rsid w:val="00AA5B97"/>
    <w:rsid w:val="00AA5EF8"/>
    <w:rsid w:val="00AA6822"/>
    <w:rsid w:val="00AA6DC7"/>
    <w:rsid w:val="00AA7520"/>
    <w:rsid w:val="00AB06C0"/>
    <w:rsid w:val="00AB0B24"/>
    <w:rsid w:val="00AB0E4E"/>
    <w:rsid w:val="00AB1019"/>
    <w:rsid w:val="00AB1A01"/>
    <w:rsid w:val="00AB24BF"/>
    <w:rsid w:val="00AB27CF"/>
    <w:rsid w:val="00AB311A"/>
    <w:rsid w:val="00AB352A"/>
    <w:rsid w:val="00AB3CE6"/>
    <w:rsid w:val="00AB3FA5"/>
    <w:rsid w:val="00AB4913"/>
    <w:rsid w:val="00AB4BDE"/>
    <w:rsid w:val="00AB4E0D"/>
    <w:rsid w:val="00AB564B"/>
    <w:rsid w:val="00AB5B3A"/>
    <w:rsid w:val="00AB6267"/>
    <w:rsid w:val="00AB66BF"/>
    <w:rsid w:val="00AB68BE"/>
    <w:rsid w:val="00AB6DFD"/>
    <w:rsid w:val="00AB7302"/>
    <w:rsid w:val="00AB7735"/>
    <w:rsid w:val="00AB7A9D"/>
    <w:rsid w:val="00AC0406"/>
    <w:rsid w:val="00AC10C3"/>
    <w:rsid w:val="00AC13A7"/>
    <w:rsid w:val="00AC1B4F"/>
    <w:rsid w:val="00AC1EB9"/>
    <w:rsid w:val="00AC22A6"/>
    <w:rsid w:val="00AC2420"/>
    <w:rsid w:val="00AC26F6"/>
    <w:rsid w:val="00AC2827"/>
    <w:rsid w:val="00AC29B7"/>
    <w:rsid w:val="00AC2D11"/>
    <w:rsid w:val="00AC33B5"/>
    <w:rsid w:val="00AC3DDD"/>
    <w:rsid w:val="00AC45C6"/>
    <w:rsid w:val="00AC46A6"/>
    <w:rsid w:val="00AC5646"/>
    <w:rsid w:val="00AC58F1"/>
    <w:rsid w:val="00AC5E9E"/>
    <w:rsid w:val="00AC6FAD"/>
    <w:rsid w:val="00AD03F8"/>
    <w:rsid w:val="00AD09E6"/>
    <w:rsid w:val="00AD0D55"/>
    <w:rsid w:val="00AD0ECC"/>
    <w:rsid w:val="00AD0EEC"/>
    <w:rsid w:val="00AD11CF"/>
    <w:rsid w:val="00AD125F"/>
    <w:rsid w:val="00AD1676"/>
    <w:rsid w:val="00AD1AF3"/>
    <w:rsid w:val="00AD1BD3"/>
    <w:rsid w:val="00AD1E30"/>
    <w:rsid w:val="00AD2B62"/>
    <w:rsid w:val="00AD2C63"/>
    <w:rsid w:val="00AD3033"/>
    <w:rsid w:val="00AD31F6"/>
    <w:rsid w:val="00AD35C7"/>
    <w:rsid w:val="00AD37BC"/>
    <w:rsid w:val="00AD496D"/>
    <w:rsid w:val="00AD513B"/>
    <w:rsid w:val="00AD59CD"/>
    <w:rsid w:val="00AD6785"/>
    <w:rsid w:val="00AD68AB"/>
    <w:rsid w:val="00AD70B1"/>
    <w:rsid w:val="00AD7791"/>
    <w:rsid w:val="00AD79A1"/>
    <w:rsid w:val="00AD7B31"/>
    <w:rsid w:val="00AD7C63"/>
    <w:rsid w:val="00AD7DDB"/>
    <w:rsid w:val="00AE011D"/>
    <w:rsid w:val="00AE0E71"/>
    <w:rsid w:val="00AE10F4"/>
    <w:rsid w:val="00AE1DC0"/>
    <w:rsid w:val="00AE2519"/>
    <w:rsid w:val="00AE2540"/>
    <w:rsid w:val="00AE27F8"/>
    <w:rsid w:val="00AE27FD"/>
    <w:rsid w:val="00AE2876"/>
    <w:rsid w:val="00AE2DCD"/>
    <w:rsid w:val="00AE34A4"/>
    <w:rsid w:val="00AE36BF"/>
    <w:rsid w:val="00AE37DA"/>
    <w:rsid w:val="00AE3D7F"/>
    <w:rsid w:val="00AE3F6B"/>
    <w:rsid w:val="00AE4337"/>
    <w:rsid w:val="00AE4E45"/>
    <w:rsid w:val="00AE591A"/>
    <w:rsid w:val="00AE79A1"/>
    <w:rsid w:val="00AE7A50"/>
    <w:rsid w:val="00AF0465"/>
    <w:rsid w:val="00AF0D8F"/>
    <w:rsid w:val="00AF123D"/>
    <w:rsid w:val="00AF146D"/>
    <w:rsid w:val="00AF1904"/>
    <w:rsid w:val="00AF1C1F"/>
    <w:rsid w:val="00AF2493"/>
    <w:rsid w:val="00AF26E9"/>
    <w:rsid w:val="00AF27B4"/>
    <w:rsid w:val="00AF2B80"/>
    <w:rsid w:val="00AF37BE"/>
    <w:rsid w:val="00AF397A"/>
    <w:rsid w:val="00AF3BB8"/>
    <w:rsid w:val="00AF3CD7"/>
    <w:rsid w:val="00AF3DEB"/>
    <w:rsid w:val="00AF4EA4"/>
    <w:rsid w:val="00AF4F93"/>
    <w:rsid w:val="00AF510D"/>
    <w:rsid w:val="00AF564A"/>
    <w:rsid w:val="00AF5905"/>
    <w:rsid w:val="00AF727A"/>
    <w:rsid w:val="00AF74FF"/>
    <w:rsid w:val="00AF784F"/>
    <w:rsid w:val="00AF7ED8"/>
    <w:rsid w:val="00B00212"/>
    <w:rsid w:val="00B0062E"/>
    <w:rsid w:val="00B0092A"/>
    <w:rsid w:val="00B01010"/>
    <w:rsid w:val="00B01452"/>
    <w:rsid w:val="00B0155D"/>
    <w:rsid w:val="00B01645"/>
    <w:rsid w:val="00B01CEB"/>
    <w:rsid w:val="00B028EF"/>
    <w:rsid w:val="00B03DA7"/>
    <w:rsid w:val="00B041CC"/>
    <w:rsid w:val="00B04762"/>
    <w:rsid w:val="00B04B7A"/>
    <w:rsid w:val="00B0515D"/>
    <w:rsid w:val="00B05B85"/>
    <w:rsid w:val="00B06324"/>
    <w:rsid w:val="00B06753"/>
    <w:rsid w:val="00B07698"/>
    <w:rsid w:val="00B07B60"/>
    <w:rsid w:val="00B07FD0"/>
    <w:rsid w:val="00B102B5"/>
    <w:rsid w:val="00B107F9"/>
    <w:rsid w:val="00B10E7B"/>
    <w:rsid w:val="00B112C2"/>
    <w:rsid w:val="00B112D8"/>
    <w:rsid w:val="00B116C7"/>
    <w:rsid w:val="00B1183B"/>
    <w:rsid w:val="00B11B00"/>
    <w:rsid w:val="00B11FE7"/>
    <w:rsid w:val="00B12772"/>
    <w:rsid w:val="00B1316C"/>
    <w:rsid w:val="00B13728"/>
    <w:rsid w:val="00B139E9"/>
    <w:rsid w:val="00B13ADE"/>
    <w:rsid w:val="00B13F7B"/>
    <w:rsid w:val="00B1428B"/>
    <w:rsid w:val="00B14938"/>
    <w:rsid w:val="00B14E55"/>
    <w:rsid w:val="00B155AC"/>
    <w:rsid w:val="00B15C59"/>
    <w:rsid w:val="00B15F78"/>
    <w:rsid w:val="00B1614A"/>
    <w:rsid w:val="00B168C0"/>
    <w:rsid w:val="00B17270"/>
    <w:rsid w:val="00B17534"/>
    <w:rsid w:val="00B176E5"/>
    <w:rsid w:val="00B1782D"/>
    <w:rsid w:val="00B17A4D"/>
    <w:rsid w:val="00B201AA"/>
    <w:rsid w:val="00B2051F"/>
    <w:rsid w:val="00B206FB"/>
    <w:rsid w:val="00B210B9"/>
    <w:rsid w:val="00B21AF5"/>
    <w:rsid w:val="00B220DF"/>
    <w:rsid w:val="00B222CE"/>
    <w:rsid w:val="00B22481"/>
    <w:rsid w:val="00B22978"/>
    <w:rsid w:val="00B22CCD"/>
    <w:rsid w:val="00B22E32"/>
    <w:rsid w:val="00B22E69"/>
    <w:rsid w:val="00B2314C"/>
    <w:rsid w:val="00B232C1"/>
    <w:rsid w:val="00B23469"/>
    <w:rsid w:val="00B2368A"/>
    <w:rsid w:val="00B237E7"/>
    <w:rsid w:val="00B23A24"/>
    <w:rsid w:val="00B24D42"/>
    <w:rsid w:val="00B254D1"/>
    <w:rsid w:val="00B25556"/>
    <w:rsid w:val="00B25D3E"/>
    <w:rsid w:val="00B26206"/>
    <w:rsid w:val="00B26D9E"/>
    <w:rsid w:val="00B276DA"/>
    <w:rsid w:val="00B30115"/>
    <w:rsid w:val="00B31F95"/>
    <w:rsid w:val="00B321E1"/>
    <w:rsid w:val="00B3282B"/>
    <w:rsid w:val="00B32940"/>
    <w:rsid w:val="00B33523"/>
    <w:rsid w:val="00B345EA"/>
    <w:rsid w:val="00B3491E"/>
    <w:rsid w:val="00B34B23"/>
    <w:rsid w:val="00B355E6"/>
    <w:rsid w:val="00B3562B"/>
    <w:rsid w:val="00B35BB4"/>
    <w:rsid w:val="00B35C27"/>
    <w:rsid w:val="00B3605F"/>
    <w:rsid w:val="00B364B4"/>
    <w:rsid w:val="00B36709"/>
    <w:rsid w:val="00B369F7"/>
    <w:rsid w:val="00B37D6C"/>
    <w:rsid w:val="00B401FC"/>
    <w:rsid w:val="00B40221"/>
    <w:rsid w:val="00B408CA"/>
    <w:rsid w:val="00B408EC"/>
    <w:rsid w:val="00B40E46"/>
    <w:rsid w:val="00B4145D"/>
    <w:rsid w:val="00B41B3C"/>
    <w:rsid w:val="00B42115"/>
    <w:rsid w:val="00B42337"/>
    <w:rsid w:val="00B42E6B"/>
    <w:rsid w:val="00B430AB"/>
    <w:rsid w:val="00B43F34"/>
    <w:rsid w:val="00B44560"/>
    <w:rsid w:val="00B445DA"/>
    <w:rsid w:val="00B446A4"/>
    <w:rsid w:val="00B44787"/>
    <w:rsid w:val="00B449FA"/>
    <w:rsid w:val="00B44C04"/>
    <w:rsid w:val="00B44FD3"/>
    <w:rsid w:val="00B46192"/>
    <w:rsid w:val="00B46CD9"/>
    <w:rsid w:val="00B46D84"/>
    <w:rsid w:val="00B46D96"/>
    <w:rsid w:val="00B46F13"/>
    <w:rsid w:val="00B4724B"/>
    <w:rsid w:val="00B4729C"/>
    <w:rsid w:val="00B47644"/>
    <w:rsid w:val="00B47991"/>
    <w:rsid w:val="00B5094A"/>
    <w:rsid w:val="00B50BB5"/>
    <w:rsid w:val="00B50D64"/>
    <w:rsid w:val="00B5132D"/>
    <w:rsid w:val="00B51D4B"/>
    <w:rsid w:val="00B51FE7"/>
    <w:rsid w:val="00B5206F"/>
    <w:rsid w:val="00B5241F"/>
    <w:rsid w:val="00B527A4"/>
    <w:rsid w:val="00B52C73"/>
    <w:rsid w:val="00B5303F"/>
    <w:rsid w:val="00B5324E"/>
    <w:rsid w:val="00B53929"/>
    <w:rsid w:val="00B53CBA"/>
    <w:rsid w:val="00B5447E"/>
    <w:rsid w:val="00B54D75"/>
    <w:rsid w:val="00B54F7A"/>
    <w:rsid w:val="00B550C8"/>
    <w:rsid w:val="00B551AD"/>
    <w:rsid w:val="00B5588C"/>
    <w:rsid w:val="00B55CC5"/>
    <w:rsid w:val="00B55FC1"/>
    <w:rsid w:val="00B573DD"/>
    <w:rsid w:val="00B5791D"/>
    <w:rsid w:val="00B57A45"/>
    <w:rsid w:val="00B6034C"/>
    <w:rsid w:val="00B604F8"/>
    <w:rsid w:val="00B60681"/>
    <w:rsid w:val="00B60C6E"/>
    <w:rsid w:val="00B611F6"/>
    <w:rsid w:val="00B618BE"/>
    <w:rsid w:val="00B61C78"/>
    <w:rsid w:val="00B61FB4"/>
    <w:rsid w:val="00B6213E"/>
    <w:rsid w:val="00B62396"/>
    <w:rsid w:val="00B62608"/>
    <w:rsid w:val="00B62CEC"/>
    <w:rsid w:val="00B633E7"/>
    <w:rsid w:val="00B63E48"/>
    <w:rsid w:val="00B63F74"/>
    <w:rsid w:val="00B63FD0"/>
    <w:rsid w:val="00B6425F"/>
    <w:rsid w:val="00B64711"/>
    <w:rsid w:val="00B6479C"/>
    <w:rsid w:val="00B65021"/>
    <w:rsid w:val="00B65410"/>
    <w:rsid w:val="00B65ACA"/>
    <w:rsid w:val="00B661E7"/>
    <w:rsid w:val="00B662B5"/>
    <w:rsid w:val="00B6635C"/>
    <w:rsid w:val="00B664D6"/>
    <w:rsid w:val="00B66978"/>
    <w:rsid w:val="00B66B47"/>
    <w:rsid w:val="00B670C4"/>
    <w:rsid w:val="00B676AB"/>
    <w:rsid w:val="00B67E65"/>
    <w:rsid w:val="00B70305"/>
    <w:rsid w:val="00B7066A"/>
    <w:rsid w:val="00B7093C"/>
    <w:rsid w:val="00B70A28"/>
    <w:rsid w:val="00B70DEE"/>
    <w:rsid w:val="00B71064"/>
    <w:rsid w:val="00B71164"/>
    <w:rsid w:val="00B711AD"/>
    <w:rsid w:val="00B71327"/>
    <w:rsid w:val="00B725B5"/>
    <w:rsid w:val="00B728FF"/>
    <w:rsid w:val="00B73343"/>
    <w:rsid w:val="00B7388A"/>
    <w:rsid w:val="00B73937"/>
    <w:rsid w:val="00B7394A"/>
    <w:rsid w:val="00B73AA9"/>
    <w:rsid w:val="00B740C6"/>
    <w:rsid w:val="00B740D2"/>
    <w:rsid w:val="00B74A63"/>
    <w:rsid w:val="00B74ACE"/>
    <w:rsid w:val="00B74B08"/>
    <w:rsid w:val="00B75288"/>
    <w:rsid w:val="00B753B2"/>
    <w:rsid w:val="00B75F75"/>
    <w:rsid w:val="00B7619B"/>
    <w:rsid w:val="00B761EF"/>
    <w:rsid w:val="00B763AF"/>
    <w:rsid w:val="00B76D9B"/>
    <w:rsid w:val="00B7751A"/>
    <w:rsid w:val="00B77C4A"/>
    <w:rsid w:val="00B8082E"/>
    <w:rsid w:val="00B8090D"/>
    <w:rsid w:val="00B80B9C"/>
    <w:rsid w:val="00B81159"/>
    <w:rsid w:val="00B812A1"/>
    <w:rsid w:val="00B81F9D"/>
    <w:rsid w:val="00B8219E"/>
    <w:rsid w:val="00B82750"/>
    <w:rsid w:val="00B82A68"/>
    <w:rsid w:val="00B8317F"/>
    <w:rsid w:val="00B83229"/>
    <w:rsid w:val="00B83374"/>
    <w:rsid w:val="00B835DB"/>
    <w:rsid w:val="00B83E58"/>
    <w:rsid w:val="00B83E59"/>
    <w:rsid w:val="00B83EBC"/>
    <w:rsid w:val="00B842EB"/>
    <w:rsid w:val="00B843CC"/>
    <w:rsid w:val="00B8441E"/>
    <w:rsid w:val="00B84BB3"/>
    <w:rsid w:val="00B84DDA"/>
    <w:rsid w:val="00B8588E"/>
    <w:rsid w:val="00B85D37"/>
    <w:rsid w:val="00B85E05"/>
    <w:rsid w:val="00B87AF6"/>
    <w:rsid w:val="00B87F08"/>
    <w:rsid w:val="00B90BE3"/>
    <w:rsid w:val="00B90E8F"/>
    <w:rsid w:val="00B912D7"/>
    <w:rsid w:val="00B918AD"/>
    <w:rsid w:val="00B91C67"/>
    <w:rsid w:val="00B926AA"/>
    <w:rsid w:val="00B92B72"/>
    <w:rsid w:val="00B92C66"/>
    <w:rsid w:val="00B92FE7"/>
    <w:rsid w:val="00B93395"/>
    <w:rsid w:val="00B947C2"/>
    <w:rsid w:val="00B949CD"/>
    <w:rsid w:val="00B94FF4"/>
    <w:rsid w:val="00B951E7"/>
    <w:rsid w:val="00B9549A"/>
    <w:rsid w:val="00B95A80"/>
    <w:rsid w:val="00B95B70"/>
    <w:rsid w:val="00B96014"/>
    <w:rsid w:val="00B9627A"/>
    <w:rsid w:val="00B96F31"/>
    <w:rsid w:val="00B9713E"/>
    <w:rsid w:val="00B977A5"/>
    <w:rsid w:val="00B97A1F"/>
    <w:rsid w:val="00B97A9A"/>
    <w:rsid w:val="00B97F91"/>
    <w:rsid w:val="00BA0041"/>
    <w:rsid w:val="00BA0B0C"/>
    <w:rsid w:val="00BA0D94"/>
    <w:rsid w:val="00BA0DA7"/>
    <w:rsid w:val="00BA101C"/>
    <w:rsid w:val="00BA1098"/>
    <w:rsid w:val="00BA1310"/>
    <w:rsid w:val="00BA13B7"/>
    <w:rsid w:val="00BA174D"/>
    <w:rsid w:val="00BA1B29"/>
    <w:rsid w:val="00BA217E"/>
    <w:rsid w:val="00BA2569"/>
    <w:rsid w:val="00BA29DE"/>
    <w:rsid w:val="00BA32A6"/>
    <w:rsid w:val="00BA3545"/>
    <w:rsid w:val="00BA43A6"/>
    <w:rsid w:val="00BA4B22"/>
    <w:rsid w:val="00BA4BEF"/>
    <w:rsid w:val="00BA4E1C"/>
    <w:rsid w:val="00BA51D7"/>
    <w:rsid w:val="00BA54D3"/>
    <w:rsid w:val="00BA5569"/>
    <w:rsid w:val="00BA5DE4"/>
    <w:rsid w:val="00BA672A"/>
    <w:rsid w:val="00BA6C1D"/>
    <w:rsid w:val="00BA7588"/>
    <w:rsid w:val="00BB0024"/>
    <w:rsid w:val="00BB06FA"/>
    <w:rsid w:val="00BB1951"/>
    <w:rsid w:val="00BB273B"/>
    <w:rsid w:val="00BB2F8D"/>
    <w:rsid w:val="00BB3502"/>
    <w:rsid w:val="00BB3FCE"/>
    <w:rsid w:val="00BB4427"/>
    <w:rsid w:val="00BB4485"/>
    <w:rsid w:val="00BB46EB"/>
    <w:rsid w:val="00BB4775"/>
    <w:rsid w:val="00BB5100"/>
    <w:rsid w:val="00BB513C"/>
    <w:rsid w:val="00BB51E8"/>
    <w:rsid w:val="00BB51EC"/>
    <w:rsid w:val="00BB528D"/>
    <w:rsid w:val="00BB54EC"/>
    <w:rsid w:val="00BB69E8"/>
    <w:rsid w:val="00BB6A67"/>
    <w:rsid w:val="00BB6C74"/>
    <w:rsid w:val="00BC0554"/>
    <w:rsid w:val="00BC0685"/>
    <w:rsid w:val="00BC0EFB"/>
    <w:rsid w:val="00BC102B"/>
    <w:rsid w:val="00BC1471"/>
    <w:rsid w:val="00BC15E6"/>
    <w:rsid w:val="00BC1C21"/>
    <w:rsid w:val="00BC1F4F"/>
    <w:rsid w:val="00BC21DC"/>
    <w:rsid w:val="00BC22C8"/>
    <w:rsid w:val="00BC22F5"/>
    <w:rsid w:val="00BC30FB"/>
    <w:rsid w:val="00BC32FF"/>
    <w:rsid w:val="00BC3968"/>
    <w:rsid w:val="00BC3CAF"/>
    <w:rsid w:val="00BC3D55"/>
    <w:rsid w:val="00BC3D9F"/>
    <w:rsid w:val="00BC3FAE"/>
    <w:rsid w:val="00BC41FC"/>
    <w:rsid w:val="00BC44D8"/>
    <w:rsid w:val="00BC54EC"/>
    <w:rsid w:val="00BC581B"/>
    <w:rsid w:val="00BC58CF"/>
    <w:rsid w:val="00BC596A"/>
    <w:rsid w:val="00BC5EB0"/>
    <w:rsid w:val="00BC5FB7"/>
    <w:rsid w:val="00BC60ED"/>
    <w:rsid w:val="00BC6252"/>
    <w:rsid w:val="00BC6D57"/>
    <w:rsid w:val="00BC6DC4"/>
    <w:rsid w:val="00BC6E39"/>
    <w:rsid w:val="00BC7AFD"/>
    <w:rsid w:val="00BC7F01"/>
    <w:rsid w:val="00BD0229"/>
    <w:rsid w:val="00BD0582"/>
    <w:rsid w:val="00BD12EE"/>
    <w:rsid w:val="00BD13CE"/>
    <w:rsid w:val="00BD1F1E"/>
    <w:rsid w:val="00BD20CA"/>
    <w:rsid w:val="00BD21A1"/>
    <w:rsid w:val="00BD2444"/>
    <w:rsid w:val="00BD27DC"/>
    <w:rsid w:val="00BD2B74"/>
    <w:rsid w:val="00BD2C47"/>
    <w:rsid w:val="00BD35D6"/>
    <w:rsid w:val="00BD3CBE"/>
    <w:rsid w:val="00BD3F9A"/>
    <w:rsid w:val="00BD4378"/>
    <w:rsid w:val="00BD4B1F"/>
    <w:rsid w:val="00BD52DB"/>
    <w:rsid w:val="00BD5922"/>
    <w:rsid w:val="00BD628B"/>
    <w:rsid w:val="00BD6D5F"/>
    <w:rsid w:val="00BD6D93"/>
    <w:rsid w:val="00BD7476"/>
    <w:rsid w:val="00BD7D30"/>
    <w:rsid w:val="00BD7FE6"/>
    <w:rsid w:val="00BE016A"/>
    <w:rsid w:val="00BE022C"/>
    <w:rsid w:val="00BE03BB"/>
    <w:rsid w:val="00BE047B"/>
    <w:rsid w:val="00BE0C40"/>
    <w:rsid w:val="00BE0FE8"/>
    <w:rsid w:val="00BE115A"/>
    <w:rsid w:val="00BE1736"/>
    <w:rsid w:val="00BE1832"/>
    <w:rsid w:val="00BE19D4"/>
    <w:rsid w:val="00BE1E41"/>
    <w:rsid w:val="00BE21A0"/>
    <w:rsid w:val="00BE235D"/>
    <w:rsid w:val="00BE26BD"/>
    <w:rsid w:val="00BE26C9"/>
    <w:rsid w:val="00BE27E5"/>
    <w:rsid w:val="00BE2831"/>
    <w:rsid w:val="00BE2BD5"/>
    <w:rsid w:val="00BE2CB9"/>
    <w:rsid w:val="00BE2FDD"/>
    <w:rsid w:val="00BE3788"/>
    <w:rsid w:val="00BE3C41"/>
    <w:rsid w:val="00BE4C47"/>
    <w:rsid w:val="00BE4FF6"/>
    <w:rsid w:val="00BE508D"/>
    <w:rsid w:val="00BE531B"/>
    <w:rsid w:val="00BE54BA"/>
    <w:rsid w:val="00BE5BC7"/>
    <w:rsid w:val="00BE5E42"/>
    <w:rsid w:val="00BE6309"/>
    <w:rsid w:val="00BE68AD"/>
    <w:rsid w:val="00BE6B3F"/>
    <w:rsid w:val="00BE703F"/>
    <w:rsid w:val="00BE7633"/>
    <w:rsid w:val="00BE7670"/>
    <w:rsid w:val="00BE7BDE"/>
    <w:rsid w:val="00BE7EE4"/>
    <w:rsid w:val="00BF0097"/>
    <w:rsid w:val="00BF072B"/>
    <w:rsid w:val="00BF0D69"/>
    <w:rsid w:val="00BF0E47"/>
    <w:rsid w:val="00BF0EFD"/>
    <w:rsid w:val="00BF1A00"/>
    <w:rsid w:val="00BF1A47"/>
    <w:rsid w:val="00BF2DD0"/>
    <w:rsid w:val="00BF2F4B"/>
    <w:rsid w:val="00BF3214"/>
    <w:rsid w:val="00BF33C4"/>
    <w:rsid w:val="00BF34D8"/>
    <w:rsid w:val="00BF3A47"/>
    <w:rsid w:val="00BF41AD"/>
    <w:rsid w:val="00BF4BCD"/>
    <w:rsid w:val="00BF4DBE"/>
    <w:rsid w:val="00BF592C"/>
    <w:rsid w:val="00BF5D95"/>
    <w:rsid w:val="00BF60C4"/>
    <w:rsid w:val="00BF6252"/>
    <w:rsid w:val="00BF6FF1"/>
    <w:rsid w:val="00C00115"/>
    <w:rsid w:val="00C003DF"/>
    <w:rsid w:val="00C00D0E"/>
    <w:rsid w:val="00C00F50"/>
    <w:rsid w:val="00C018C1"/>
    <w:rsid w:val="00C019E9"/>
    <w:rsid w:val="00C01DF3"/>
    <w:rsid w:val="00C01E6D"/>
    <w:rsid w:val="00C01FEA"/>
    <w:rsid w:val="00C0206A"/>
    <w:rsid w:val="00C02155"/>
    <w:rsid w:val="00C02DA1"/>
    <w:rsid w:val="00C02DD0"/>
    <w:rsid w:val="00C02FDD"/>
    <w:rsid w:val="00C03076"/>
    <w:rsid w:val="00C0387F"/>
    <w:rsid w:val="00C04374"/>
    <w:rsid w:val="00C04FA4"/>
    <w:rsid w:val="00C0584D"/>
    <w:rsid w:val="00C05E51"/>
    <w:rsid w:val="00C05EAA"/>
    <w:rsid w:val="00C05FF6"/>
    <w:rsid w:val="00C066EA"/>
    <w:rsid w:val="00C06DAB"/>
    <w:rsid w:val="00C072CD"/>
    <w:rsid w:val="00C1050C"/>
    <w:rsid w:val="00C106B9"/>
    <w:rsid w:val="00C10723"/>
    <w:rsid w:val="00C1081E"/>
    <w:rsid w:val="00C10B1C"/>
    <w:rsid w:val="00C10EF6"/>
    <w:rsid w:val="00C11368"/>
    <w:rsid w:val="00C116FE"/>
    <w:rsid w:val="00C11C69"/>
    <w:rsid w:val="00C11FA1"/>
    <w:rsid w:val="00C12443"/>
    <w:rsid w:val="00C12632"/>
    <w:rsid w:val="00C129E4"/>
    <w:rsid w:val="00C1319E"/>
    <w:rsid w:val="00C13B6B"/>
    <w:rsid w:val="00C14135"/>
    <w:rsid w:val="00C14437"/>
    <w:rsid w:val="00C14545"/>
    <w:rsid w:val="00C1475F"/>
    <w:rsid w:val="00C14832"/>
    <w:rsid w:val="00C14D67"/>
    <w:rsid w:val="00C152A0"/>
    <w:rsid w:val="00C15397"/>
    <w:rsid w:val="00C1558B"/>
    <w:rsid w:val="00C15735"/>
    <w:rsid w:val="00C15963"/>
    <w:rsid w:val="00C159AA"/>
    <w:rsid w:val="00C15D43"/>
    <w:rsid w:val="00C163C7"/>
    <w:rsid w:val="00C16B36"/>
    <w:rsid w:val="00C16E42"/>
    <w:rsid w:val="00C16F9A"/>
    <w:rsid w:val="00C176C3"/>
    <w:rsid w:val="00C17996"/>
    <w:rsid w:val="00C20416"/>
    <w:rsid w:val="00C21018"/>
    <w:rsid w:val="00C23A7C"/>
    <w:rsid w:val="00C23BB6"/>
    <w:rsid w:val="00C23C38"/>
    <w:rsid w:val="00C24966"/>
    <w:rsid w:val="00C2503B"/>
    <w:rsid w:val="00C25742"/>
    <w:rsid w:val="00C25990"/>
    <w:rsid w:val="00C25DC5"/>
    <w:rsid w:val="00C25E49"/>
    <w:rsid w:val="00C26A67"/>
    <w:rsid w:val="00C26AB0"/>
    <w:rsid w:val="00C26D6A"/>
    <w:rsid w:val="00C26EDF"/>
    <w:rsid w:val="00C27323"/>
    <w:rsid w:val="00C27400"/>
    <w:rsid w:val="00C27663"/>
    <w:rsid w:val="00C277E5"/>
    <w:rsid w:val="00C30037"/>
    <w:rsid w:val="00C30357"/>
    <w:rsid w:val="00C306E8"/>
    <w:rsid w:val="00C3080C"/>
    <w:rsid w:val="00C31737"/>
    <w:rsid w:val="00C31A23"/>
    <w:rsid w:val="00C31BC4"/>
    <w:rsid w:val="00C31FE0"/>
    <w:rsid w:val="00C320F6"/>
    <w:rsid w:val="00C32272"/>
    <w:rsid w:val="00C33191"/>
    <w:rsid w:val="00C335AC"/>
    <w:rsid w:val="00C33814"/>
    <w:rsid w:val="00C33AA5"/>
    <w:rsid w:val="00C33AF3"/>
    <w:rsid w:val="00C34365"/>
    <w:rsid w:val="00C34450"/>
    <w:rsid w:val="00C3450E"/>
    <w:rsid w:val="00C34892"/>
    <w:rsid w:val="00C34B23"/>
    <w:rsid w:val="00C350C9"/>
    <w:rsid w:val="00C3513E"/>
    <w:rsid w:val="00C35205"/>
    <w:rsid w:val="00C358ED"/>
    <w:rsid w:val="00C35D93"/>
    <w:rsid w:val="00C36559"/>
    <w:rsid w:val="00C3683E"/>
    <w:rsid w:val="00C36950"/>
    <w:rsid w:val="00C37285"/>
    <w:rsid w:val="00C37783"/>
    <w:rsid w:val="00C378F4"/>
    <w:rsid w:val="00C3791C"/>
    <w:rsid w:val="00C37CCA"/>
    <w:rsid w:val="00C40041"/>
    <w:rsid w:val="00C4022E"/>
    <w:rsid w:val="00C4029A"/>
    <w:rsid w:val="00C40363"/>
    <w:rsid w:val="00C40556"/>
    <w:rsid w:val="00C405C2"/>
    <w:rsid w:val="00C40639"/>
    <w:rsid w:val="00C40AAA"/>
    <w:rsid w:val="00C41112"/>
    <w:rsid w:val="00C4133D"/>
    <w:rsid w:val="00C41CF9"/>
    <w:rsid w:val="00C41F02"/>
    <w:rsid w:val="00C423D1"/>
    <w:rsid w:val="00C426AD"/>
    <w:rsid w:val="00C42782"/>
    <w:rsid w:val="00C42F30"/>
    <w:rsid w:val="00C43DE1"/>
    <w:rsid w:val="00C441F3"/>
    <w:rsid w:val="00C44CE5"/>
    <w:rsid w:val="00C4569A"/>
    <w:rsid w:val="00C45D5B"/>
    <w:rsid w:val="00C460C0"/>
    <w:rsid w:val="00C46668"/>
    <w:rsid w:val="00C4688A"/>
    <w:rsid w:val="00C46A4C"/>
    <w:rsid w:val="00C46DBD"/>
    <w:rsid w:val="00C46F69"/>
    <w:rsid w:val="00C46FEF"/>
    <w:rsid w:val="00C477DC"/>
    <w:rsid w:val="00C5018F"/>
    <w:rsid w:val="00C5046C"/>
    <w:rsid w:val="00C5109D"/>
    <w:rsid w:val="00C524D0"/>
    <w:rsid w:val="00C527C9"/>
    <w:rsid w:val="00C52845"/>
    <w:rsid w:val="00C528BE"/>
    <w:rsid w:val="00C529F0"/>
    <w:rsid w:val="00C53532"/>
    <w:rsid w:val="00C53BD3"/>
    <w:rsid w:val="00C53DF5"/>
    <w:rsid w:val="00C54584"/>
    <w:rsid w:val="00C546D9"/>
    <w:rsid w:val="00C5472B"/>
    <w:rsid w:val="00C54A5F"/>
    <w:rsid w:val="00C554E4"/>
    <w:rsid w:val="00C55A1E"/>
    <w:rsid w:val="00C55B9D"/>
    <w:rsid w:val="00C56F62"/>
    <w:rsid w:val="00C57257"/>
    <w:rsid w:val="00C57602"/>
    <w:rsid w:val="00C60925"/>
    <w:rsid w:val="00C60B7C"/>
    <w:rsid w:val="00C60BF7"/>
    <w:rsid w:val="00C60F6D"/>
    <w:rsid w:val="00C60FAA"/>
    <w:rsid w:val="00C61053"/>
    <w:rsid w:val="00C611A4"/>
    <w:rsid w:val="00C61F65"/>
    <w:rsid w:val="00C62854"/>
    <w:rsid w:val="00C62B88"/>
    <w:rsid w:val="00C62CDD"/>
    <w:rsid w:val="00C63027"/>
    <w:rsid w:val="00C6305F"/>
    <w:rsid w:val="00C63126"/>
    <w:rsid w:val="00C63564"/>
    <w:rsid w:val="00C63BF7"/>
    <w:rsid w:val="00C63E56"/>
    <w:rsid w:val="00C644F1"/>
    <w:rsid w:val="00C64C9E"/>
    <w:rsid w:val="00C64D8E"/>
    <w:rsid w:val="00C6524B"/>
    <w:rsid w:val="00C65507"/>
    <w:rsid w:val="00C65BF8"/>
    <w:rsid w:val="00C663A2"/>
    <w:rsid w:val="00C66624"/>
    <w:rsid w:val="00C66796"/>
    <w:rsid w:val="00C66BAD"/>
    <w:rsid w:val="00C66FAD"/>
    <w:rsid w:val="00C676E9"/>
    <w:rsid w:val="00C67B9B"/>
    <w:rsid w:val="00C67CF4"/>
    <w:rsid w:val="00C67D83"/>
    <w:rsid w:val="00C67DB8"/>
    <w:rsid w:val="00C700C9"/>
    <w:rsid w:val="00C70D20"/>
    <w:rsid w:val="00C71185"/>
    <w:rsid w:val="00C71674"/>
    <w:rsid w:val="00C71F91"/>
    <w:rsid w:val="00C72655"/>
    <w:rsid w:val="00C726B2"/>
    <w:rsid w:val="00C72764"/>
    <w:rsid w:val="00C72CDD"/>
    <w:rsid w:val="00C7309E"/>
    <w:rsid w:val="00C73439"/>
    <w:rsid w:val="00C740D9"/>
    <w:rsid w:val="00C742FD"/>
    <w:rsid w:val="00C745CC"/>
    <w:rsid w:val="00C76430"/>
    <w:rsid w:val="00C765EC"/>
    <w:rsid w:val="00C77034"/>
    <w:rsid w:val="00C770F8"/>
    <w:rsid w:val="00C77FF6"/>
    <w:rsid w:val="00C80709"/>
    <w:rsid w:val="00C80A9B"/>
    <w:rsid w:val="00C80B29"/>
    <w:rsid w:val="00C81257"/>
    <w:rsid w:val="00C812B6"/>
    <w:rsid w:val="00C81404"/>
    <w:rsid w:val="00C815F9"/>
    <w:rsid w:val="00C81796"/>
    <w:rsid w:val="00C81965"/>
    <w:rsid w:val="00C81A1C"/>
    <w:rsid w:val="00C81D82"/>
    <w:rsid w:val="00C8201A"/>
    <w:rsid w:val="00C820B1"/>
    <w:rsid w:val="00C82568"/>
    <w:rsid w:val="00C82899"/>
    <w:rsid w:val="00C828E3"/>
    <w:rsid w:val="00C8299E"/>
    <w:rsid w:val="00C82B05"/>
    <w:rsid w:val="00C82D6F"/>
    <w:rsid w:val="00C82FDC"/>
    <w:rsid w:val="00C83B81"/>
    <w:rsid w:val="00C83C41"/>
    <w:rsid w:val="00C83DDD"/>
    <w:rsid w:val="00C83F4E"/>
    <w:rsid w:val="00C85403"/>
    <w:rsid w:val="00C85919"/>
    <w:rsid w:val="00C8660A"/>
    <w:rsid w:val="00C8661B"/>
    <w:rsid w:val="00C86EF2"/>
    <w:rsid w:val="00C87172"/>
    <w:rsid w:val="00C87208"/>
    <w:rsid w:val="00C87351"/>
    <w:rsid w:val="00C876F4"/>
    <w:rsid w:val="00C87E98"/>
    <w:rsid w:val="00C87F90"/>
    <w:rsid w:val="00C9058D"/>
    <w:rsid w:val="00C90ACA"/>
    <w:rsid w:val="00C9144D"/>
    <w:rsid w:val="00C914AB"/>
    <w:rsid w:val="00C918DF"/>
    <w:rsid w:val="00C928BA"/>
    <w:rsid w:val="00C935F2"/>
    <w:rsid w:val="00C948CB"/>
    <w:rsid w:val="00C94925"/>
    <w:rsid w:val="00C94A0D"/>
    <w:rsid w:val="00C95A6F"/>
    <w:rsid w:val="00C9673B"/>
    <w:rsid w:val="00C96BE1"/>
    <w:rsid w:val="00C97165"/>
    <w:rsid w:val="00C97D63"/>
    <w:rsid w:val="00C97E74"/>
    <w:rsid w:val="00CA02BA"/>
    <w:rsid w:val="00CA05CD"/>
    <w:rsid w:val="00CA078E"/>
    <w:rsid w:val="00CA107C"/>
    <w:rsid w:val="00CA1A3A"/>
    <w:rsid w:val="00CA1A77"/>
    <w:rsid w:val="00CA2511"/>
    <w:rsid w:val="00CA299F"/>
    <w:rsid w:val="00CA2C8D"/>
    <w:rsid w:val="00CA3533"/>
    <w:rsid w:val="00CA3BE0"/>
    <w:rsid w:val="00CA3BF1"/>
    <w:rsid w:val="00CA47E3"/>
    <w:rsid w:val="00CA4A82"/>
    <w:rsid w:val="00CA4E35"/>
    <w:rsid w:val="00CA5890"/>
    <w:rsid w:val="00CA5A0B"/>
    <w:rsid w:val="00CA5AD7"/>
    <w:rsid w:val="00CA5D23"/>
    <w:rsid w:val="00CA683A"/>
    <w:rsid w:val="00CA7229"/>
    <w:rsid w:val="00CA7355"/>
    <w:rsid w:val="00CA73A9"/>
    <w:rsid w:val="00CA7512"/>
    <w:rsid w:val="00CA7AE0"/>
    <w:rsid w:val="00CB080D"/>
    <w:rsid w:val="00CB0C91"/>
    <w:rsid w:val="00CB10ED"/>
    <w:rsid w:val="00CB1C95"/>
    <w:rsid w:val="00CB1E1B"/>
    <w:rsid w:val="00CB52B0"/>
    <w:rsid w:val="00CB54A6"/>
    <w:rsid w:val="00CB5BBF"/>
    <w:rsid w:val="00CB626A"/>
    <w:rsid w:val="00CB6638"/>
    <w:rsid w:val="00CB6F42"/>
    <w:rsid w:val="00CB6FEE"/>
    <w:rsid w:val="00CB760D"/>
    <w:rsid w:val="00CB792F"/>
    <w:rsid w:val="00CC0067"/>
    <w:rsid w:val="00CC0818"/>
    <w:rsid w:val="00CC0DB1"/>
    <w:rsid w:val="00CC138E"/>
    <w:rsid w:val="00CC16D4"/>
    <w:rsid w:val="00CC1888"/>
    <w:rsid w:val="00CC27CC"/>
    <w:rsid w:val="00CC3095"/>
    <w:rsid w:val="00CC3ACA"/>
    <w:rsid w:val="00CC3AEE"/>
    <w:rsid w:val="00CC3BE9"/>
    <w:rsid w:val="00CC3E68"/>
    <w:rsid w:val="00CC452D"/>
    <w:rsid w:val="00CC495D"/>
    <w:rsid w:val="00CC5074"/>
    <w:rsid w:val="00CC5F5F"/>
    <w:rsid w:val="00CC6167"/>
    <w:rsid w:val="00CC69B8"/>
    <w:rsid w:val="00CC7737"/>
    <w:rsid w:val="00CD0264"/>
    <w:rsid w:val="00CD0556"/>
    <w:rsid w:val="00CD0583"/>
    <w:rsid w:val="00CD0746"/>
    <w:rsid w:val="00CD1D63"/>
    <w:rsid w:val="00CD21A7"/>
    <w:rsid w:val="00CD29D9"/>
    <w:rsid w:val="00CD3C50"/>
    <w:rsid w:val="00CD3F94"/>
    <w:rsid w:val="00CD3FAB"/>
    <w:rsid w:val="00CD4866"/>
    <w:rsid w:val="00CD4B75"/>
    <w:rsid w:val="00CD4DD4"/>
    <w:rsid w:val="00CD5037"/>
    <w:rsid w:val="00CD513A"/>
    <w:rsid w:val="00CD517C"/>
    <w:rsid w:val="00CD5531"/>
    <w:rsid w:val="00CD5AA4"/>
    <w:rsid w:val="00CD5CC2"/>
    <w:rsid w:val="00CD6161"/>
    <w:rsid w:val="00CD61AE"/>
    <w:rsid w:val="00CD6E6C"/>
    <w:rsid w:val="00CD791C"/>
    <w:rsid w:val="00CD79AC"/>
    <w:rsid w:val="00CE09FF"/>
    <w:rsid w:val="00CE0B32"/>
    <w:rsid w:val="00CE18CA"/>
    <w:rsid w:val="00CE1B5C"/>
    <w:rsid w:val="00CE1D2C"/>
    <w:rsid w:val="00CE1F5D"/>
    <w:rsid w:val="00CE24AE"/>
    <w:rsid w:val="00CE3022"/>
    <w:rsid w:val="00CE35A3"/>
    <w:rsid w:val="00CE3D10"/>
    <w:rsid w:val="00CE3DC1"/>
    <w:rsid w:val="00CE4008"/>
    <w:rsid w:val="00CE423B"/>
    <w:rsid w:val="00CE445D"/>
    <w:rsid w:val="00CE4A01"/>
    <w:rsid w:val="00CE510E"/>
    <w:rsid w:val="00CE56B7"/>
    <w:rsid w:val="00CE5755"/>
    <w:rsid w:val="00CE59DF"/>
    <w:rsid w:val="00CE60C9"/>
    <w:rsid w:val="00CE68EB"/>
    <w:rsid w:val="00CE6E7B"/>
    <w:rsid w:val="00CE7763"/>
    <w:rsid w:val="00CE7796"/>
    <w:rsid w:val="00CE7C30"/>
    <w:rsid w:val="00CF02EC"/>
    <w:rsid w:val="00CF0800"/>
    <w:rsid w:val="00CF08D6"/>
    <w:rsid w:val="00CF1745"/>
    <w:rsid w:val="00CF2F00"/>
    <w:rsid w:val="00CF308B"/>
    <w:rsid w:val="00CF3328"/>
    <w:rsid w:val="00CF33FE"/>
    <w:rsid w:val="00CF3D7B"/>
    <w:rsid w:val="00CF4C5C"/>
    <w:rsid w:val="00CF50A4"/>
    <w:rsid w:val="00CF5287"/>
    <w:rsid w:val="00CF5626"/>
    <w:rsid w:val="00CF590A"/>
    <w:rsid w:val="00CF5D8A"/>
    <w:rsid w:val="00CF5E89"/>
    <w:rsid w:val="00CF6557"/>
    <w:rsid w:val="00CF6CE0"/>
    <w:rsid w:val="00CF6D52"/>
    <w:rsid w:val="00CF6F29"/>
    <w:rsid w:val="00CF7118"/>
    <w:rsid w:val="00CF7A3D"/>
    <w:rsid w:val="00D007AC"/>
    <w:rsid w:val="00D00ACD"/>
    <w:rsid w:val="00D00F26"/>
    <w:rsid w:val="00D00FDA"/>
    <w:rsid w:val="00D01167"/>
    <w:rsid w:val="00D013E3"/>
    <w:rsid w:val="00D01BCA"/>
    <w:rsid w:val="00D01E79"/>
    <w:rsid w:val="00D02734"/>
    <w:rsid w:val="00D027E1"/>
    <w:rsid w:val="00D02C63"/>
    <w:rsid w:val="00D02E02"/>
    <w:rsid w:val="00D0338A"/>
    <w:rsid w:val="00D034EF"/>
    <w:rsid w:val="00D03AD5"/>
    <w:rsid w:val="00D03B93"/>
    <w:rsid w:val="00D03C16"/>
    <w:rsid w:val="00D041D2"/>
    <w:rsid w:val="00D046F2"/>
    <w:rsid w:val="00D04A8A"/>
    <w:rsid w:val="00D04D4B"/>
    <w:rsid w:val="00D04D53"/>
    <w:rsid w:val="00D051BD"/>
    <w:rsid w:val="00D055C3"/>
    <w:rsid w:val="00D05BC7"/>
    <w:rsid w:val="00D05D42"/>
    <w:rsid w:val="00D065F5"/>
    <w:rsid w:val="00D0719A"/>
    <w:rsid w:val="00D0728C"/>
    <w:rsid w:val="00D07BC9"/>
    <w:rsid w:val="00D07C09"/>
    <w:rsid w:val="00D10238"/>
    <w:rsid w:val="00D105B0"/>
    <w:rsid w:val="00D10EA4"/>
    <w:rsid w:val="00D10EBC"/>
    <w:rsid w:val="00D111B7"/>
    <w:rsid w:val="00D119A1"/>
    <w:rsid w:val="00D11BF9"/>
    <w:rsid w:val="00D122D9"/>
    <w:rsid w:val="00D1269D"/>
    <w:rsid w:val="00D1317D"/>
    <w:rsid w:val="00D135A3"/>
    <w:rsid w:val="00D14568"/>
    <w:rsid w:val="00D15284"/>
    <w:rsid w:val="00D15C2F"/>
    <w:rsid w:val="00D15D1C"/>
    <w:rsid w:val="00D15DC4"/>
    <w:rsid w:val="00D161DD"/>
    <w:rsid w:val="00D164A3"/>
    <w:rsid w:val="00D168FE"/>
    <w:rsid w:val="00D1788B"/>
    <w:rsid w:val="00D178B8"/>
    <w:rsid w:val="00D201DB"/>
    <w:rsid w:val="00D20BB2"/>
    <w:rsid w:val="00D2140B"/>
    <w:rsid w:val="00D21B6D"/>
    <w:rsid w:val="00D21F48"/>
    <w:rsid w:val="00D2278B"/>
    <w:rsid w:val="00D22942"/>
    <w:rsid w:val="00D229EB"/>
    <w:rsid w:val="00D22CE7"/>
    <w:rsid w:val="00D22D23"/>
    <w:rsid w:val="00D236FF"/>
    <w:rsid w:val="00D2393C"/>
    <w:rsid w:val="00D2448B"/>
    <w:rsid w:val="00D245DA"/>
    <w:rsid w:val="00D24831"/>
    <w:rsid w:val="00D24928"/>
    <w:rsid w:val="00D24F4A"/>
    <w:rsid w:val="00D250C2"/>
    <w:rsid w:val="00D253A9"/>
    <w:rsid w:val="00D2569C"/>
    <w:rsid w:val="00D2575E"/>
    <w:rsid w:val="00D25834"/>
    <w:rsid w:val="00D25AE7"/>
    <w:rsid w:val="00D26495"/>
    <w:rsid w:val="00D2656B"/>
    <w:rsid w:val="00D267EE"/>
    <w:rsid w:val="00D26850"/>
    <w:rsid w:val="00D2694D"/>
    <w:rsid w:val="00D269F7"/>
    <w:rsid w:val="00D26C6D"/>
    <w:rsid w:val="00D271D7"/>
    <w:rsid w:val="00D271DE"/>
    <w:rsid w:val="00D272C3"/>
    <w:rsid w:val="00D27364"/>
    <w:rsid w:val="00D27386"/>
    <w:rsid w:val="00D27454"/>
    <w:rsid w:val="00D27820"/>
    <w:rsid w:val="00D27DAB"/>
    <w:rsid w:val="00D27FC5"/>
    <w:rsid w:val="00D307A3"/>
    <w:rsid w:val="00D30C2D"/>
    <w:rsid w:val="00D31786"/>
    <w:rsid w:val="00D319BA"/>
    <w:rsid w:val="00D31ACF"/>
    <w:rsid w:val="00D31FE1"/>
    <w:rsid w:val="00D32101"/>
    <w:rsid w:val="00D32120"/>
    <w:rsid w:val="00D329F4"/>
    <w:rsid w:val="00D32B21"/>
    <w:rsid w:val="00D33899"/>
    <w:rsid w:val="00D33B3C"/>
    <w:rsid w:val="00D33D6F"/>
    <w:rsid w:val="00D33F20"/>
    <w:rsid w:val="00D346B8"/>
    <w:rsid w:val="00D34A95"/>
    <w:rsid w:val="00D34B68"/>
    <w:rsid w:val="00D34CF3"/>
    <w:rsid w:val="00D35868"/>
    <w:rsid w:val="00D35E4C"/>
    <w:rsid w:val="00D37157"/>
    <w:rsid w:val="00D377CD"/>
    <w:rsid w:val="00D40751"/>
    <w:rsid w:val="00D40D06"/>
    <w:rsid w:val="00D40DFC"/>
    <w:rsid w:val="00D4101A"/>
    <w:rsid w:val="00D417DB"/>
    <w:rsid w:val="00D41BE0"/>
    <w:rsid w:val="00D426C1"/>
    <w:rsid w:val="00D42779"/>
    <w:rsid w:val="00D432AA"/>
    <w:rsid w:val="00D435CF"/>
    <w:rsid w:val="00D43791"/>
    <w:rsid w:val="00D43852"/>
    <w:rsid w:val="00D43911"/>
    <w:rsid w:val="00D43D47"/>
    <w:rsid w:val="00D43EC9"/>
    <w:rsid w:val="00D44021"/>
    <w:rsid w:val="00D44168"/>
    <w:rsid w:val="00D44F08"/>
    <w:rsid w:val="00D44F5C"/>
    <w:rsid w:val="00D44F70"/>
    <w:rsid w:val="00D45031"/>
    <w:rsid w:val="00D450E1"/>
    <w:rsid w:val="00D45A9D"/>
    <w:rsid w:val="00D45D81"/>
    <w:rsid w:val="00D46983"/>
    <w:rsid w:val="00D46984"/>
    <w:rsid w:val="00D469A0"/>
    <w:rsid w:val="00D470DA"/>
    <w:rsid w:val="00D471D7"/>
    <w:rsid w:val="00D476CB"/>
    <w:rsid w:val="00D47B49"/>
    <w:rsid w:val="00D50247"/>
    <w:rsid w:val="00D502E5"/>
    <w:rsid w:val="00D505D4"/>
    <w:rsid w:val="00D507E3"/>
    <w:rsid w:val="00D5088E"/>
    <w:rsid w:val="00D50951"/>
    <w:rsid w:val="00D509EC"/>
    <w:rsid w:val="00D51351"/>
    <w:rsid w:val="00D51364"/>
    <w:rsid w:val="00D51B6C"/>
    <w:rsid w:val="00D51BE9"/>
    <w:rsid w:val="00D51D51"/>
    <w:rsid w:val="00D52137"/>
    <w:rsid w:val="00D52358"/>
    <w:rsid w:val="00D5279C"/>
    <w:rsid w:val="00D52C4A"/>
    <w:rsid w:val="00D52DF1"/>
    <w:rsid w:val="00D53079"/>
    <w:rsid w:val="00D5436C"/>
    <w:rsid w:val="00D544B6"/>
    <w:rsid w:val="00D548B5"/>
    <w:rsid w:val="00D54F40"/>
    <w:rsid w:val="00D550F7"/>
    <w:rsid w:val="00D551E4"/>
    <w:rsid w:val="00D5541E"/>
    <w:rsid w:val="00D5548E"/>
    <w:rsid w:val="00D55A0A"/>
    <w:rsid w:val="00D55C21"/>
    <w:rsid w:val="00D56100"/>
    <w:rsid w:val="00D563AF"/>
    <w:rsid w:val="00D566DE"/>
    <w:rsid w:val="00D566E7"/>
    <w:rsid w:val="00D56724"/>
    <w:rsid w:val="00D573CB"/>
    <w:rsid w:val="00D6016F"/>
    <w:rsid w:val="00D60443"/>
    <w:rsid w:val="00D6067C"/>
    <w:rsid w:val="00D6093A"/>
    <w:rsid w:val="00D60A4B"/>
    <w:rsid w:val="00D61A65"/>
    <w:rsid w:val="00D61B41"/>
    <w:rsid w:val="00D61BF2"/>
    <w:rsid w:val="00D61CF1"/>
    <w:rsid w:val="00D6251F"/>
    <w:rsid w:val="00D625AA"/>
    <w:rsid w:val="00D62C3A"/>
    <w:rsid w:val="00D62CA8"/>
    <w:rsid w:val="00D62DEC"/>
    <w:rsid w:val="00D62E8E"/>
    <w:rsid w:val="00D62F45"/>
    <w:rsid w:val="00D636F2"/>
    <w:rsid w:val="00D638EA"/>
    <w:rsid w:val="00D63973"/>
    <w:rsid w:val="00D63A6F"/>
    <w:rsid w:val="00D63AE7"/>
    <w:rsid w:val="00D63E9F"/>
    <w:rsid w:val="00D63F58"/>
    <w:rsid w:val="00D64188"/>
    <w:rsid w:val="00D64631"/>
    <w:rsid w:val="00D646F4"/>
    <w:rsid w:val="00D6489B"/>
    <w:rsid w:val="00D65012"/>
    <w:rsid w:val="00D65593"/>
    <w:rsid w:val="00D65829"/>
    <w:rsid w:val="00D65BCA"/>
    <w:rsid w:val="00D65E80"/>
    <w:rsid w:val="00D661DE"/>
    <w:rsid w:val="00D6632A"/>
    <w:rsid w:val="00D66618"/>
    <w:rsid w:val="00D66E68"/>
    <w:rsid w:val="00D66ECD"/>
    <w:rsid w:val="00D67225"/>
    <w:rsid w:val="00D67304"/>
    <w:rsid w:val="00D67C72"/>
    <w:rsid w:val="00D70009"/>
    <w:rsid w:val="00D70A13"/>
    <w:rsid w:val="00D70AB6"/>
    <w:rsid w:val="00D70E61"/>
    <w:rsid w:val="00D71293"/>
    <w:rsid w:val="00D71415"/>
    <w:rsid w:val="00D71753"/>
    <w:rsid w:val="00D71B2C"/>
    <w:rsid w:val="00D71D62"/>
    <w:rsid w:val="00D72327"/>
    <w:rsid w:val="00D726CA"/>
    <w:rsid w:val="00D727A1"/>
    <w:rsid w:val="00D72AD3"/>
    <w:rsid w:val="00D72B7B"/>
    <w:rsid w:val="00D72C30"/>
    <w:rsid w:val="00D73035"/>
    <w:rsid w:val="00D7390B"/>
    <w:rsid w:val="00D73AC4"/>
    <w:rsid w:val="00D73BAC"/>
    <w:rsid w:val="00D73EDE"/>
    <w:rsid w:val="00D745F9"/>
    <w:rsid w:val="00D74662"/>
    <w:rsid w:val="00D74FB8"/>
    <w:rsid w:val="00D75573"/>
    <w:rsid w:val="00D757A6"/>
    <w:rsid w:val="00D758F9"/>
    <w:rsid w:val="00D75C4A"/>
    <w:rsid w:val="00D75F76"/>
    <w:rsid w:val="00D76123"/>
    <w:rsid w:val="00D7704E"/>
    <w:rsid w:val="00D77345"/>
    <w:rsid w:val="00D77A0B"/>
    <w:rsid w:val="00D8005E"/>
    <w:rsid w:val="00D8054A"/>
    <w:rsid w:val="00D806B2"/>
    <w:rsid w:val="00D80A29"/>
    <w:rsid w:val="00D81081"/>
    <w:rsid w:val="00D81265"/>
    <w:rsid w:val="00D815EC"/>
    <w:rsid w:val="00D81745"/>
    <w:rsid w:val="00D81960"/>
    <w:rsid w:val="00D81AB3"/>
    <w:rsid w:val="00D82012"/>
    <w:rsid w:val="00D820F5"/>
    <w:rsid w:val="00D824F1"/>
    <w:rsid w:val="00D827F5"/>
    <w:rsid w:val="00D82B16"/>
    <w:rsid w:val="00D82EFD"/>
    <w:rsid w:val="00D82FB5"/>
    <w:rsid w:val="00D8333F"/>
    <w:rsid w:val="00D83A72"/>
    <w:rsid w:val="00D83B73"/>
    <w:rsid w:val="00D84094"/>
    <w:rsid w:val="00D84D03"/>
    <w:rsid w:val="00D851E7"/>
    <w:rsid w:val="00D853F0"/>
    <w:rsid w:val="00D858A3"/>
    <w:rsid w:val="00D8650D"/>
    <w:rsid w:val="00D86590"/>
    <w:rsid w:val="00D865C9"/>
    <w:rsid w:val="00D86A8C"/>
    <w:rsid w:val="00D86D3F"/>
    <w:rsid w:val="00D86D52"/>
    <w:rsid w:val="00D872A9"/>
    <w:rsid w:val="00D87759"/>
    <w:rsid w:val="00D87B00"/>
    <w:rsid w:val="00D9034E"/>
    <w:rsid w:val="00D90DE3"/>
    <w:rsid w:val="00D91021"/>
    <w:rsid w:val="00D9130B"/>
    <w:rsid w:val="00D9144C"/>
    <w:rsid w:val="00D91845"/>
    <w:rsid w:val="00D9193B"/>
    <w:rsid w:val="00D91F89"/>
    <w:rsid w:val="00D92059"/>
    <w:rsid w:val="00D92AE3"/>
    <w:rsid w:val="00D92B11"/>
    <w:rsid w:val="00D92EBE"/>
    <w:rsid w:val="00D93046"/>
    <w:rsid w:val="00D93D76"/>
    <w:rsid w:val="00D94150"/>
    <w:rsid w:val="00D94311"/>
    <w:rsid w:val="00D94F8F"/>
    <w:rsid w:val="00D955DC"/>
    <w:rsid w:val="00D96498"/>
    <w:rsid w:val="00D96538"/>
    <w:rsid w:val="00D9677E"/>
    <w:rsid w:val="00D96B60"/>
    <w:rsid w:val="00D96CD0"/>
    <w:rsid w:val="00D96CE0"/>
    <w:rsid w:val="00D97046"/>
    <w:rsid w:val="00D97120"/>
    <w:rsid w:val="00D973EA"/>
    <w:rsid w:val="00D9757D"/>
    <w:rsid w:val="00D9781B"/>
    <w:rsid w:val="00D97CDF"/>
    <w:rsid w:val="00D97FA0"/>
    <w:rsid w:val="00DA011D"/>
    <w:rsid w:val="00DA081C"/>
    <w:rsid w:val="00DA10BB"/>
    <w:rsid w:val="00DA14E8"/>
    <w:rsid w:val="00DA15CF"/>
    <w:rsid w:val="00DA16FF"/>
    <w:rsid w:val="00DA18DD"/>
    <w:rsid w:val="00DA1DB5"/>
    <w:rsid w:val="00DA209E"/>
    <w:rsid w:val="00DA2460"/>
    <w:rsid w:val="00DA2782"/>
    <w:rsid w:val="00DA28C4"/>
    <w:rsid w:val="00DA30F5"/>
    <w:rsid w:val="00DA3563"/>
    <w:rsid w:val="00DA357C"/>
    <w:rsid w:val="00DA3A80"/>
    <w:rsid w:val="00DA3C4A"/>
    <w:rsid w:val="00DA3C63"/>
    <w:rsid w:val="00DA3EFE"/>
    <w:rsid w:val="00DA443A"/>
    <w:rsid w:val="00DA46B0"/>
    <w:rsid w:val="00DA4D8C"/>
    <w:rsid w:val="00DA593A"/>
    <w:rsid w:val="00DA5A14"/>
    <w:rsid w:val="00DA5A88"/>
    <w:rsid w:val="00DA617F"/>
    <w:rsid w:val="00DA66E2"/>
    <w:rsid w:val="00DA68D4"/>
    <w:rsid w:val="00DA6E70"/>
    <w:rsid w:val="00DA73F3"/>
    <w:rsid w:val="00DA7B3F"/>
    <w:rsid w:val="00DB0A6B"/>
    <w:rsid w:val="00DB0B4B"/>
    <w:rsid w:val="00DB0F11"/>
    <w:rsid w:val="00DB116F"/>
    <w:rsid w:val="00DB18EA"/>
    <w:rsid w:val="00DB1CD3"/>
    <w:rsid w:val="00DB1EAD"/>
    <w:rsid w:val="00DB20BE"/>
    <w:rsid w:val="00DB2387"/>
    <w:rsid w:val="00DB248E"/>
    <w:rsid w:val="00DB2664"/>
    <w:rsid w:val="00DB27EF"/>
    <w:rsid w:val="00DB2B1D"/>
    <w:rsid w:val="00DB38D5"/>
    <w:rsid w:val="00DB4011"/>
    <w:rsid w:val="00DB44BB"/>
    <w:rsid w:val="00DB4685"/>
    <w:rsid w:val="00DB5467"/>
    <w:rsid w:val="00DB5BDE"/>
    <w:rsid w:val="00DB5E93"/>
    <w:rsid w:val="00DB5F52"/>
    <w:rsid w:val="00DB66A5"/>
    <w:rsid w:val="00DB6E60"/>
    <w:rsid w:val="00DB6F64"/>
    <w:rsid w:val="00DB7052"/>
    <w:rsid w:val="00DB7162"/>
    <w:rsid w:val="00DB7253"/>
    <w:rsid w:val="00DB72B1"/>
    <w:rsid w:val="00DB7415"/>
    <w:rsid w:val="00DC0EEC"/>
    <w:rsid w:val="00DC1C21"/>
    <w:rsid w:val="00DC1C8D"/>
    <w:rsid w:val="00DC1F16"/>
    <w:rsid w:val="00DC1F23"/>
    <w:rsid w:val="00DC25F1"/>
    <w:rsid w:val="00DC278E"/>
    <w:rsid w:val="00DC27F4"/>
    <w:rsid w:val="00DC35CC"/>
    <w:rsid w:val="00DC35F6"/>
    <w:rsid w:val="00DC3E1F"/>
    <w:rsid w:val="00DC3F25"/>
    <w:rsid w:val="00DC432E"/>
    <w:rsid w:val="00DC4F33"/>
    <w:rsid w:val="00DC58D8"/>
    <w:rsid w:val="00DC5ACC"/>
    <w:rsid w:val="00DC61D2"/>
    <w:rsid w:val="00DC6B30"/>
    <w:rsid w:val="00DC6C6E"/>
    <w:rsid w:val="00DC6DD1"/>
    <w:rsid w:val="00DC7932"/>
    <w:rsid w:val="00DD08ED"/>
    <w:rsid w:val="00DD0924"/>
    <w:rsid w:val="00DD0ED8"/>
    <w:rsid w:val="00DD13E3"/>
    <w:rsid w:val="00DD18BC"/>
    <w:rsid w:val="00DD205A"/>
    <w:rsid w:val="00DD2AC0"/>
    <w:rsid w:val="00DD2C9D"/>
    <w:rsid w:val="00DD2FC9"/>
    <w:rsid w:val="00DD33F8"/>
    <w:rsid w:val="00DD344A"/>
    <w:rsid w:val="00DD345B"/>
    <w:rsid w:val="00DD3D1D"/>
    <w:rsid w:val="00DD3F4C"/>
    <w:rsid w:val="00DD422D"/>
    <w:rsid w:val="00DD4825"/>
    <w:rsid w:val="00DD4915"/>
    <w:rsid w:val="00DD4BD0"/>
    <w:rsid w:val="00DD4FF9"/>
    <w:rsid w:val="00DD5035"/>
    <w:rsid w:val="00DD5626"/>
    <w:rsid w:val="00DD5BBF"/>
    <w:rsid w:val="00DD5F7C"/>
    <w:rsid w:val="00DD67F3"/>
    <w:rsid w:val="00DD6AE0"/>
    <w:rsid w:val="00DD7127"/>
    <w:rsid w:val="00DD72AE"/>
    <w:rsid w:val="00DD7A1E"/>
    <w:rsid w:val="00DD7B37"/>
    <w:rsid w:val="00DE0C8C"/>
    <w:rsid w:val="00DE0CDE"/>
    <w:rsid w:val="00DE1257"/>
    <w:rsid w:val="00DE13AE"/>
    <w:rsid w:val="00DE2231"/>
    <w:rsid w:val="00DE27B6"/>
    <w:rsid w:val="00DE31BD"/>
    <w:rsid w:val="00DE36AC"/>
    <w:rsid w:val="00DE37F1"/>
    <w:rsid w:val="00DE3E7A"/>
    <w:rsid w:val="00DE4685"/>
    <w:rsid w:val="00DE46F7"/>
    <w:rsid w:val="00DE47BF"/>
    <w:rsid w:val="00DE50AA"/>
    <w:rsid w:val="00DE515E"/>
    <w:rsid w:val="00DE5730"/>
    <w:rsid w:val="00DE5DD8"/>
    <w:rsid w:val="00DE5F18"/>
    <w:rsid w:val="00DE6A98"/>
    <w:rsid w:val="00DE6C8C"/>
    <w:rsid w:val="00DE7572"/>
    <w:rsid w:val="00DE7F78"/>
    <w:rsid w:val="00DF008B"/>
    <w:rsid w:val="00DF0544"/>
    <w:rsid w:val="00DF0961"/>
    <w:rsid w:val="00DF09DD"/>
    <w:rsid w:val="00DF0A91"/>
    <w:rsid w:val="00DF0D3C"/>
    <w:rsid w:val="00DF0E32"/>
    <w:rsid w:val="00DF0F82"/>
    <w:rsid w:val="00DF1FF8"/>
    <w:rsid w:val="00DF209B"/>
    <w:rsid w:val="00DF20F5"/>
    <w:rsid w:val="00DF2282"/>
    <w:rsid w:val="00DF2383"/>
    <w:rsid w:val="00DF2A65"/>
    <w:rsid w:val="00DF2B3A"/>
    <w:rsid w:val="00DF2E3E"/>
    <w:rsid w:val="00DF3291"/>
    <w:rsid w:val="00DF3591"/>
    <w:rsid w:val="00DF3F37"/>
    <w:rsid w:val="00DF4136"/>
    <w:rsid w:val="00DF496A"/>
    <w:rsid w:val="00DF5111"/>
    <w:rsid w:val="00DF53A3"/>
    <w:rsid w:val="00DF5582"/>
    <w:rsid w:val="00DF5771"/>
    <w:rsid w:val="00DF662E"/>
    <w:rsid w:val="00DF684F"/>
    <w:rsid w:val="00DF6B2D"/>
    <w:rsid w:val="00DF75CA"/>
    <w:rsid w:val="00DF7C0F"/>
    <w:rsid w:val="00E01594"/>
    <w:rsid w:val="00E01A3F"/>
    <w:rsid w:val="00E01D20"/>
    <w:rsid w:val="00E01D7E"/>
    <w:rsid w:val="00E025CC"/>
    <w:rsid w:val="00E02BD6"/>
    <w:rsid w:val="00E0301A"/>
    <w:rsid w:val="00E0311C"/>
    <w:rsid w:val="00E0358D"/>
    <w:rsid w:val="00E03F2C"/>
    <w:rsid w:val="00E04EBA"/>
    <w:rsid w:val="00E0565C"/>
    <w:rsid w:val="00E05C0B"/>
    <w:rsid w:val="00E05DB2"/>
    <w:rsid w:val="00E05F59"/>
    <w:rsid w:val="00E0601E"/>
    <w:rsid w:val="00E061FC"/>
    <w:rsid w:val="00E06AF6"/>
    <w:rsid w:val="00E06D90"/>
    <w:rsid w:val="00E06DC0"/>
    <w:rsid w:val="00E06DEF"/>
    <w:rsid w:val="00E107AB"/>
    <w:rsid w:val="00E10C56"/>
    <w:rsid w:val="00E110AD"/>
    <w:rsid w:val="00E116C8"/>
    <w:rsid w:val="00E11F48"/>
    <w:rsid w:val="00E120B8"/>
    <w:rsid w:val="00E12325"/>
    <w:rsid w:val="00E12472"/>
    <w:rsid w:val="00E12B96"/>
    <w:rsid w:val="00E12CE1"/>
    <w:rsid w:val="00E1318B"/>
    <w:rsid w:val="00E148B0"/>
    <w:rsid w:val="00E14AA9"/>
    <w:rsid w:val="00E14E0B"/>
    <w:rsid w:val="00E14F2C"/>
    <w:rsid w:val="00E15B76"/>
    <w:rsid w:val="00E15BA9"/>
    <w:rsid w:val="00E168E2"/>
    <w:rsid w:val="00E169CC"/>
    <w:rsid w:val="00E16E05"/>
    <w:rsid w:val="00E200BA"/>
    <w:rsid w:val="00E203D9"/>
    <w:rsid w:val="00E20BB5"/>
    <w:rsid w:val="00E20CA0"/>
    <w:rsid w:val="00E20EE9"/>
    <w:rsid w:val="00E21801"/>
    <w:rsid w:val="00E21E03"/>
    <w:rsid w:val="00E21EF3"/>
    <w:rsid w:val="00E21F09"/>
    <w:rsid w:val="00E2218F"/>
    <w:rsid w:val="00E223CE"/>
    <w:rsid w:val="00E22830"/>
    <w:rsid w:val="00E23284"/>
    <w:rsid w:val="00E232B5"/>
    <w:rsid w:val="00E23336"/>
    <w:rsid w:val="00E239D6"/>
    <w:rsid w:val="00E23DB5"/>
    <w:rsid w:val="00E24053"/>
    <w:rsid w:val="00E24720"/>
    <w:rsid w:val="00E247C5"/>
    <w:rsid w:val="00E25132"/>
    <w:rsid w:val="00E25AC6"/>
    <w:rsid w:val="00E25CAD"/>
    <w:rsid w:val="00E25E33"/>
    <w:rsid w:val="00E25F1F"/>
    <w:rsid w:val="00E2617A"/>
    <w:rsid w:val="00E26778"/>
    <w:rsid w:val="00E26D0B"/>
    <w:rsid w:val="00E3000B"/>
    <w:rsid w:val="00E304C1"/>
    <w:rsid w:val="00E306E0"/>
    <w:rsid w:val="00E30F3A"/>
    <w:rsid w:val="00E31467"/>
    <w:rsid w:val="00E31798"/>
    <w:rsid w:val="00E31FAE"/>
    <w:rsid w:val="00E32295"/>
    <w:rsid w:val="00E32810"/>
    <w:rsid w:val="00E32944"/>
    <w:rsid w:val="00E32E68"/>
    <w:rsid w:val="00E3316B"/>
    <w:rsid w:val="00E33713"/>
    <w:rsid w:val="00E33E77"/>
    <w:rsid w:val="00E33FBC"/>
    <w:rsid w:val="00E3408A"/>
    <w:rsid w:val="00E344A6"/>
    <w:rsid w:val="00E34705"/>
    <w:rsid w:val="00E3537F"/>
    <w:rsid w:val="00E35805"/>
    <w:rsid w:val="00E36F5C"/>
    <w:rsid w:val="00E370E4"/>
    <w:rsid w:val="00E37159"/>
    <w:rsid w:val="00E371F5"/>
    <w:rsid w:val="00E3730D"/>
    <w:rsid w:val="00E373C5"/>
    <w:rsid w:val="00E375FB"/>
    <w:rsid w:val="00E37AB6"/>
    <w:rsid w:val="00E37AC0"/>
    <w:rsid w:val="00E400C5"/>
    <w:rsid w:val="00E40B6E"/>
    <w:rsid w:val="00E40CB5"/>
    <w:rsid w:val="00E41845"/>
    <w:rsid w:val="00E41A5A"/>
    <w:rsid w:val="00E41CAC"/>
    <w:rsid w:val="00E41E04"/>
    <w:rsid w:val="00E42053"/>
    <w:rsid w:val="00E42482"/>
    <w:rsid w:val="00E42A3C"/>
    <w:rsid w:val="00E4344B"/>
    <w:rsid w:val="00E43465"/>
    <w:rsid w:val="00E4364F"/>
    <w:rsid w:val="00E437BF"/>
    <w:rsid w:val="00E4393F"/>
    <w:rsid w:val="00E439B5"/>
    <w:rsid w:val="00E4445B"/>
    <w:rsid w:val="00E4459C"/>
    <w:rsid w:val="00E44EEA"/>
    <w:rsid w:val="00E458A6"/>
    <w:rsid w:val="00E45DAE"/>
    <w:rsid w:val="00E461BE"/>
    <w:rsid w:val="00E47C6F"/>
    <w:rsid w:val="00E50363"/>
    <w:rsid w:val="00E50803"/>
    <w:rsid w:val="00E50A20"/>
    <w:rsid w:val="00E50AFE"/>
    <w:rsid w:val="00E50B02"/>
    <w:rsid w:val="00E50E8B"/>
    <w:rsid w:val="00E51523"/>
    <w:rsid w:val="00E51945"/>
    <w:rsid w:val="00E51A4A"/>
    <w:rsid w:val="00E51A84"/>
    <w:rsid w:val="00E52036"/>
    <w:rsid w:val="00E522C0"/>
    <w:rsid w:val="00E52720"/>
    <w:rsid w:val="00E52DA5"/>
    <w:rsid w:val="00E52E97"/>
    <w:rsid w:val="00E53627"/>
    <w:rsid w:val="00E5375E"/>
    <w:rsid w:val="00E5398A"/>
    <w:rsid w:val="00E53A65"/>
    <w:rsid w:val="00E53E12"/>
    <w:rsid w:val="00E54236"/>
    <w:rsid w:val="00E54822"/>
    <w:rsid w:val="00E54D57"/>
    <w:rsid w:val="00E5516A"/>
    <w:rsid w:val="00E55BFD"/>
    <w:rsid w:val="00E55E1E"/>
    <w:rsid w:val="00E5624F"/>
    <w:rsid w:val="00E5625E"/>
    <w:rsid w:val="00E563A9"/>
    <w:rsid w:val="00E5649D"/>
    <w:rsid w:val="00E565D5"/>
    <w:rsid w:val="00E5674C"/>
    <w:rsid w:val="00E56D64"/>
    <w:rsid w:val="00E57B77"/>
    <w:rsid w:val="00E57EA9"/>
    <w:rsid w:val="00E60294"/>
    <w:rsid w:val="00E60319"/>
    <w:rsid w:val="00E605D9"/>
    <w:rsid w:val="00E60763"/>
    <w:rsid w:val="00E607CE"/>
    <w:rsid w:val="00E60B12"/>
    <w:rsid w:val="00E60CE9"/>
    <w:rsid w:val="00E6112E"/>
    <w:rsid w:val="00E6153B"/>
    <w:rsid w:val="00E61ACD"/>
    <w:rsid w:val="00E61E01"/>
    <w:rsid w:val="00E62730"/>
    <w:rsid w:val="00E6288B"/>
    <w:rsid w:val="00E62A17"/>
    <w:rsid w:val="00E633DC"/>
    <w:rsid w:val="00E63640"/>
    <w:rsid w:val="00E636F1"/>
    <w:rsid w:val="00E64252"/>
    <w:rsid w:val="00E64425"/>
    <w:rsid w:val="00E64F25"/>
    <w:rsid w:val="00E6533F"/>
    <w:rsid w:val="00E65D64"/>
    <w:rsid w:val="00E668CD"/>
    <w:rsid w:val="00E66C66"/>
    <w:rsid w:val="00E66E06"/>
    <w:rsid w:val="00E66FDB"/>
    <w:rsid w:val="00E6721E"/>
    <w:rsid w:val="00E6764F"/>
    <w:rsid w:val="00E700D7"/>
    <w:rsid w:val="00E701F7"/>
    <w:rsid w:val="00E70633"/>
    <w:rsid w:val="00E7091D"/>
    <w:rsid w:val="00E7091E"/>
    <w:rsid w:val="00E7094F"/>
    <w:rsid w:val="00E70F0C"/>
    <w:rsid w:val="00E710FE"/>
    <w:rsid w:val="00E71488"/>
    <w:rsid w:val="00E71C18"/>
    <w:rsid w:val="00E72189"/>
    <w:rsid w:val="00E72368"/>
    <w:rsid w:val="00E72423"/>
    <w:rsid w:val="00E72437"/>
    <w:rsid w:val="00E72619"/>
    <w:rsid w:val="00E72BD0"/>
    <w:rsid w:val="00E72FED"/>
    <w:rsid w:val="00E73034"/>
    <w:rsid w:val="00E7308B"/>
    <w:rsid w:val="00E73133"/>
    <w:rsid w:val="00E73178"/>
    <w:rsid w:val="00E7360F"/>
    <w:rsid w:val="00E737D3"/>
    <w:rsid w:val="00E738AB"/>
    <w:rsid w:val="00E73CA2"/>
    <w:rsid w:val="00E74008"/>
    <w:rsid w:val="00E741D1"/>
    <w:rsid w:val="00E748D9"/>
    <w:rsid w:val="00E74EED"/>
    <w:rsid w:val="00E75175"/>
    <w:rsid w:val="00E7571A"/>
    <w:rsid w:val="00E75EE1"/>
    <w:rsid w:val="00E77B57"/>
    <w:rsid w:val="00E8003C"/>
    <w:rsid w:val="00E802CC"/>
    <w:rsid w:val="00E804AB"/>
    <w:rsid w:val="00E80D80"/>
    <w:rsid w:val="00E80F96"/>
    <w:rsid w:val="00E81AA7"/>
    <w:rsid w:val="00E8202B"/>
    <w:rsid w:val="00E820DE"/>
    <w:rsid w:val="00E829FB"/>
    <w:rsid w:val="00E82A68"/>
    <w:rsid w:val="00E82C04"/>
    <w:rsid w:val="00E83E76"/>
    <w:rsid w:val="00E8474E"/>
    <w:rsid w:val="00E84902"/>
    <w:rsid w:val="00E8494A"/>
    <w:rsid w:val="00E84ECB"/>
    <w:rsid w:val="00E852A4"/>
    <w:rsid w:val="00E85D60"/>
    <w:rsid w:val="00E861F4"/>
    <w:rsid w:val="00E863B2"/>
    <w:rsid w:val="00E8691B"/>
    <w:rsid w:val="00E86EA7"/>
    <w:rsid w:val="00E8791F"/>
    <w:rsid w:val="00E87B4E"/>
    <w:rsid w:val="00E90469"/>
    <w:rsid w:val="00E905EA"/>
    <w:rsid w:val="00E9090D"/>
    <w:rsid w:val="00E90A69"/>
    <w:rsid w:val="00E90B82"/>
    <w:rsid w:val="00E90D05"/>
    <w:rsid w:val="00E90E87"/>
    <w:rsid w:val="00E91AA9"/>
    <w:rsid w:val="00E91D8B"/>
    <w:rsid w:val="00E932CD"/>
    <w:rsid w:val="00E93885"/>
    <w:rsid w:val="00E938B5"/>
    <w:rsid w:val="00E93924"/>
    <w:rsid w:val="00E93B19"/>
    <w:rsid w:val="00E93BD9"/>
    <w:rsid w:val="00E93FAE"/>
    <w:rsid w:val="00E94781"/>
    <w:rsid w:val="00E94C90"/>
    <w:rsid w:val="00E95642"/>
    <w:rsid w:val="00E95D71"/>
    <w:rsid w:val="00E95E78"/>
    <w:rsid w:val="00E96CB5"/>
    <w:rsid w:val="00E9739B"/>
    <w:rsid w:val="00E97826"/>
    <w:rsid w:val="00E97F68"/>
    <w:rsid w:val="00E97F85"/>
    <w:rsid w:val="00EA00F6"/>
    <w:rsid w:val="00EA027C"/>
    <w:rsid w:val="00EA0509"/>
    <w:rsid w:val="00EA0625"/>
    <w:rsid w:val="00EA06F6"/>
    <w:rsid w:val="00EA0820"/>
    <w:rsid w:val="00EA0AD4"/>
    <w:rsid w:val="00EA0B7C"/>
    <w:rsid w:val="00EA0C5E"/>
    <w:rsid w:val="00EA11B2"/>
    <w:rsid w:val="00EA154A"/>
    <w:rsid w:val="00EA171C"/>
    <w:rsid w:val="00EA20D9"/>
    <w:rsid w:val="00EA2434"/>
    <w:rsid w:val="00EA2CB3"/>
    <w:rsid w:val="00EA2FCF"/>
    <w:rsid w:val="00EA341E"/>
    <w:rsid w:val="00EA3B53"/>
    <w:rsid w:val="00EA3BE5"/>
    <w:rsid w:val="00EA497D"/>
    <w:rsid w:val="00EA4B09"/>
    <w:rsid w:val="00EA51AB"/>
    <w:rsid w:val="00EA531E"/>
    <w:rsid w:val="00EA548B"/>
    <w:rsid w:val="00EA549D"/>
    <w:rsid w:val="00EA59AD"/>
    <w:rsid w:val="00EA5CD7"/>
    <w:rsid w:val="00EA5DDA"/>
    <w:rsid w:val="00EA63BC"/>
    <w:rsid w:val="00EA6593"/>
    <w:rsid w:val="00EA6FE2"/>
    <w:rsid w:val="00EA74F1"/>
    <w:rsid w:val="00EA792C"/>
    <w:rsid w:val="00EA7A8B"/>
    <w:rsid w:val="00EB02CE"/>
    <w:rsid w:val="00EB1406"/>
    <w:rsid w:val="00EB14C9"/>
    <w:rsid w:val="00EB15B0"/>
    <w:rsid w:val="00EB1883"/>
    <w:rsid w:val="00EB1C99"/>
    <w:rsid w:val="00EB2230"/>
    <w:rsid w:val="00EB2FCF"/>
    <w:rsid w:val="00EB308E"/>
    <w:rsid w:val="00EB330B"/>
    <w:rsid w:val="00EB4F3F"/>
    <w:rsid w:val="00EB5238"/>
    <w:rsid w:val="00EB54B1"/>
    <w:rsid w:val="00EB683E"/>
    <w:rsid w:val="00EB699E"/>
    <w:rsid w:val="00EB701E"/>
    <w:rsid w:val="00EB7613"/>
    <w:rsid w:val="00EB7A5D"/>
    <w:rsid w:val="00EC02B3"/>
    <w:rsid w:val="00EC035F"/>
    <w:rsid w:val="00EC138D"/>
    <w:rsid w:val="00EC1B7D"/>
    <w:rsid w:val="00EC1BEA"/>
    <w:rsid w:val="00EC1CF1"/>
    <w:rsid w:val="00EC21B9"/>
    <w:rsid w:val="00EC23CB"/>
    <w:rsid w:val="00EC2A01"/>
    <w:rsid w:val="00EC3964"/>
    <w:rsid w:val="00EC4830"/>
    <w:rsid w:val="00EC4C01"/>
    <w:rsid w:val="00EC4F74"/>
    <w:rsid w:val="00EC51EC"/>
    <w:rsid w:val="00EC5D18"/>
    <w:rsid w:val="00EC5E20"/>
    <w:rsid w:val="00EC6258"/>
    <w:rsid w:val="00EC7177"/>
    <w:rsid w:val="00EC77DD"/>
    <w:rsid w:val="00EC7E8E"/>
    <w:rsid w:val="00ED09AA"/>
    <w:rsid w:val="00ED1292"/>
    <w:rsid w:val="00ED1A35"/>
    <w:rsid w:val="00ED1F31"/>
    <w:rsid w:val="00ED2827"/>
    <w:rsid w:val="00ED2F10"/>
    <w:rsid w:val="00ED2F65"/>
    <w:rsid w:val="00ED33D7"/>
    <w:rsid w:val="00ED3D03"/>
    <w:rsid w:val="00ED42F6"/>
    <w:rsid w:val="00ED4421"/>
    <w:rsid w:val="00ED455C"/>
    <w:rsid w:val="00ED45A2"/>
    <w:rsid w:val="00ED46B4"/>
    <w:rsid w:val="00ED494D"/>
    <w:rsid w:val="00ED4A93"/>
    <w:rsid w:val="00ED6190"/>
    <w:rsid w:val="00ED66CB"/>
    <w:rsid w:val="00ED6825"/>
    <w:rsid w:val="00ED6C93"/>
    <w:rsid w:val="00ED6D56"/>
    <w:rsid w:val="00ED7632"/>
    <w:rsid w:val="00ED7A5C"/>
    <w:rsid w:val="00EE00A7"/>
    <w:rsid w:val="00EE0EB9"/>
    <w:rsid w:val="00EE12AE"/>
    <w:rsid w:val="00EE1589"/>
    <w:rsid w:val="00EE238C"/>
    <w:rsid w:val="00EE23B3"/>
    <w:rsid w:val="00EE3089"/>
    <w:rsid w:val="00EE3421"/>
    <w:rsid w:val="00EE3CF7"/>
    <w:rsid w:val="00EE404E"/>
    <w:rsid w:val="00EE4BB9"/>
    <w:rsid w:val="00EE4D78"/>
    <w:rsid w:val="00EE5228"/>
    <w:rsid w:val="00EE5473"/>
    <w:rsid w:val="00EE5644"/>
    <w:rsid w:val="00EE5692"/>
    <w:rsid w:val="00EE578E"/>
    <w:rsid w:val="00EE57E4"/>
    <w:rsid w:val="00EE5FCA"/>
    <w:rsid w:val="00EE656E"/>
    <w:rsid w:val="00EE67D7"/>
    <w:rsid w:val="00EE689A"/>
    <w:rsid w:val="00EE7340"/>
    <w:rsid w:val="00EE776C"/>
    <w:rsid w:val="00EE799A"/>
    <w:rsid w:val="00EE7D53"/>
    <w:rsid w:val="00EF0C8E"/>
    <w:rsid w:val="00EF12F7"/>
    <w:rsid w:val="00EF135E"/>
    <w:rsid w:val="00EF1EFB"/>
    <w:rsid w:val="00EF2219"/>
    <w:rsid w:val="00EF247F"/>
    <w:rsid w:val="00EF2584"/>
    <w:rsid w:val="00EF2A56"/>
    <w:rsid w:val="00EF3490"/>
    <w:rsid w:val="00EF34A6"/>
    <w:rsid w:val="00EF34B4"/>
    <w:rsid w:val="00EF3966"/>
    <w:rsid w:val="00EF41C4"/>
    <w:rsid w:val="00EF4220"/>
    <w:rsid w:val="00EF5616"/>
    <w:rsid w:val="00EF57D5"/>
    <w:rsid w:val="00EF591B"/>
    <w:rsid w:val="00EF5A90"/>
    <w:rsid w:val="00EF6057"/>
    <w:rsid w:val="00EF66BB"/>
    <w:rsid w:val="00EF6A1C"/>
    <w:rsid w:val="00EF6D65"/>
    <w:rsid w:val="00EF6D9D"/>
    <w:rsid w:val="00EF7622"/>
    <w:rsid w:val="00EF7EA1"/>
    <w:rsid w:val="00EF7EF4"/>
    <w:rsid w:val="00F003AF"/>
    <w:rsid w:val="00F00EF8"/>
    <w:rsid w:val="00F010E7"/>
    <w:rsid w:val="00F01349"/>
    <w:rsid w:val="00F01C2A"/>
    <w:rsid w:val="00F01F37"/>
    <w:rsid w:val="00F02311"/>
    <w:rsid w:val="00F02484"/>
    <w:rsid w:val="00F0368C"/>
    <w:rsid w:val="00F04E36"/>
    <w:rsid w:val="00F04F64"/>
    <w:rsid w:val="00F05AE5"/>
    <w:rsid w:val="00F05CC0"/>
    <w:rsid w:val="00F061A3"/>
    <w:rsid w:val="00F061C0"/>
    <w:rsid w:val="00F06893"/>
    <w:rsid w:val="00F068C7"/>
    <w:rsid w:val="00F06BE6"/>
    <w:rsid w:val="00F072DE"/>
    <w:rsid w:val="00F077BD"/>
    <w:rsid w:val="00F0787C"/>
    <w:rsid w:val="00F078AE"/>
    <w:rsid w:val="00F10146"/>
    <w:rsid w:val="00F102BF"/>
    <w:rsid w:val="00F10BE2"/>
    <w:rsid w:val="00F10C4A"/>
    <w:rsid w:val="00F10DC7"/>
    <w:rsid w:val="00F11A00"/>
    <w:rsid w:val="00F11A40"/>
    <w:rsid w:val="00F11E02"/>
    <w:rsid w:val="00F126DC"/>
    <w:rsid w:val="00F12932"/>
    <w:rsid w:val="00F12BA7"/>
    <w:rsid w:val="00F12E9C"/>
    <w:rsid w:val="00F12FA6"/>
    <w:rsid w:val="00F135FE"/>
    <w:rsid w:val="00F13B1B"/>
    <w:rsid w:val="00F13CF2"/>
    <w:rsid w:val="00F13D44"/>
    <w:rsid w:val="00F14989"/>
    <w:rsid w:val="00F14AE2"/>
    <w:rsid w:val="00F14CF1"/>
    <w:rsid w:val="00F14E7D"/>
    <w:rsid w:val="00F1506C"/>
    <w:rsid w:val="00F15534"/>
    <w:rsid w:val="00F15797"/>
    <w:rsid w:val="00F15B36"/>
    <w:rsid w:val="00F15B86"/>
    <w:rsid w:val="00F15E6E"/>
    <w:rsid w:val="00F16216"/>
    <w:rsid w:val="00F178BE"/>
    <w:rsid w:val="00F200D1"/>
    <w:rsid w:val="00F20252"/>
    <w:rsid w:val="00F202BE"/>
    <w:rsid w:val="00F2080B"/>
    <w:rsid w:val="00F20E62"/>
    <w:rsid w:val="00F20F72"/>
    <w:rsid w:val="00F21A2E"/>
    <w:rsid w:val="00F21C8E"/>
    <w:rsid w:val="00F22806"/>
    <w:rsid w:val="00F23083"/>
    <w:rsid w:val="00F230C3"/>
    <w:rsid w:val="00F23BDB"/>
    <w:rsid w:val="00F2427E"/>
    <w:rsid w:val="00F24330"/>
    <w:rsid w:val="00F248D1"/>
    <w:rsid w:val="00F24AD0"/>
    <w:rsid w:val="00F24C37"/>
    <w:rsid w:val="00F24F46"/>
    <w:rsid w:val="00F2502C"/>
    <w:rsid w:val="00F25724"/>
    <w:rsid w:val="00F25FF4"/>
    <w:rsid w:val="00F27A07"/>
    <w:rsid w:val="00F27C40"/>
    <w:rsid w:val="00F27EF9"/>
    <w:rsid w:val="00F30786"/>
    <w:rsid w:val="00F30E21"/>
    <w:rsid w:val="00F30F9E"/>
    <w:rsid w:val="00F312E7"/>
    <w:rsid w:val="00F313E8"/>
    <w:rsid w:val="00F3143D"/>
    <w:rsid w:val="00F31742"/>
    <w:rsid w:val="00F31D7A"/>
    <w:rsid w:val="00F31EFD"/>
    <w:rsid w:val="00F31F58"/>
    <w:rsid w:val="00F31FAE"/>
    <w:rsid w:val="00F32017"/>
    <w:rsid w:val="00F3202F"/>
    <w:rsid w:val="00F32730"/>
    <w:rsid w:val="00F32C52"/>
    <w:rsid w:val="00F32FE3"/>
    <w:rsid w:val="00F332F6"/>
    <w:rsid w:val="00F3332B"/>
    <w:rsid w:val="00F336FF"/>
    <w:rsid w:val="00F338E1"/>
    <w:rsid w:val="00F3419C"/>
    <w:rsid w:val="00F34577"/>
    <w:rsid w:val="00F349B7"/>
    <w:rsid w:val="00F3501A"/>
    <w:rsid w:val="00F3580E"/>
    <w:rsid w:val="00F368CF"/>
    <w:rsid w:val="00F37151"/>
    <w:rsid w:val="00F373CC"/>
    <w:rsid w:val="00F374C3"/>
    <w:rsid w:val="00F3767D"/>
    <w:rsid w:val="00F37780"/>
    <w:rsid w:val="00F401E2"/>
    <w:rsid w:val="00F402BC"/>
    <w:rsid w:val="00F406F6"/>
    <w:rsid w:val="00F40C09"/>
    <w:rsid w:val="00F40D30"/>
    <w:rsid w:val="00F4104B"/>
    <w:rsid w:val="00F41308"/>
    <w:rsid w:val="00F41957"/>
    <w:rsid w:val="00F41D57"/>
    <w:rsid w:val="00F42435"/>
    <w:rsid w:val="00F42BB9"/>
    <w:rsid w:val="00F42E25"/>
    <w:rsid w:val="00F433EF"/>
    <w:rsid w:val="00F43CAE"/>
    <w:rsid w:val="00F44246"/>
    <w:rsid w:val="00F443AF"/>
    <w:rsid w:val="00F44805"/>
    <w:rsid w:val="00F4482B"/>
    <w:rsid w:val="00F44971"/>
    <w:rsid w:val="00F44A97"/>
    <w:rsid w:val="00F44E6B"/>
    <w:rsid w:val="00F451F5"/>
    <w:rsid w:val="00F457B9"/>
    <w:rsid w:val="00F45919"/>
    <w:rsid w:val="00F45A45"/>
    <w:rsid w:val="00F45AB8"/>
    <w:rsid w:val="00F46D22"/>
    <w:rsid w:val="00F470FD"/>
    <w:rsid w:val="00F47970"/>
    <w:rsid w:val="00F47F8E"/>
    <w:rsid w:val="00F50407"/>
    <w:rsid w:val="00F505C5"/>
    <w:rsid w:val="00F50DD1"/>
    <w:rsid w:val="00F51020"/>
    <w:rsid w:val="00F5173A"/>
    <w:rsid w:val="00F51748"/>
    <w:rsid w:val="00F5175B"/>
    <w:rsid w:val="00F51938"/>
    <w:rsid w:val="00F519FD"/>
    <w:rsid w:val="00F51B73"/>
    <w:rsid w:val="00F51D2A"/>
    <w:rsid w:val="00F52801"/>
    <w:rsid w:val="00F52A42"/>
    <w:rsid w:val="00F52F2F"/>
    <w:rsid w:val="00F531FD"/>
    <w:rsid w:val="00F5360F"/>
    <w:rsid w:val="00F5396F"/>
    <w:rsid w:val="00F5470B"/>
    <w:rsid w:val="00F54B03"/>
    <w:rsid w:val="00F552AE"/>
    <w:rsid w:val="00F555D2"/>
    <w:rsid w:val="00F5567F"/>
    <w:rsid w:val="00F556B0"/>
    <w:rsid w:val="00F55C87"/>
    <w:rsid w:val="00F56094"/>
    <w:rsid w:val="00F56346"/>
    <w:rsid w:val="00F566B8"/>
    <w:rsid w:val="00F5705A"/>
    <w:rsid w:val="00F57AE9"/>
    <w:rsid w:val="00F601C4"/>
    <w:rsid w:val="00F604FF"/>
    <w:rsid w:val="00F6052E"/>
    <w:rsid w:val="00F60531"/>
    <w:rsid w:val="00F6065E"/>
    <w:rsid w:val="00F60804"/>
    <w:rsid w:val="00F609FD"/>
    <w:rsid w:val="00F60B7A"/>
    <w:rsid w:val="00F61A71"/>
    <w:rsid w:val="00F61A9E"/>
    <w:rsid w:val="00F6265F"/>
    <w:rsid w:val="00F62A58"/>
    <w:rsid w:val="00F62A67"/>
    <w:rsid w:val="00F62D3A"/>
    <w:rsid w:val="00F62D81"/>
    <w:rsid w:val="00F62E28"/>
    <w:rsid w:val="00F63511"/>
    <w:rsid w:val="00F63552"/>
    <w:rsid w:val="00F635F9"/>
    <w:rsid w:val="00F63952"/>
    <w:rsid w:val="00F63AA5"/>
    <w:rsid w:val="00F64B6B"/>
    <w:rsid w:val="00F64C18"/>
    <w:rsid w:val="00F64D2F"/>
    <w:rsid w:val="00F64DBC"/>
    <w:rsid w:val="00F659A9"/>
    <w:rsid w:val="00F65D71"/>
    <w:rsid w:val="00F6632A"/>
    <w:rsid w:val="00F6660B"/>
    <w:rsid w:val="00F67065"/>
    <w:rsid w:val="00F676A4"/>
    <w:rsid w:val="00F70569"/>
    <w:rsid w:val="00F70694"/>
    <w:rsid w:val="00F70864"/>
    <w:rsid w:val="00F70BBF"/>
    <w:rsid w:val="00F70BDC"/>
    <w:rsid w:val="00F70C86"/>
    <w:rsid w:val="00F70E80"/>
    <w:rsid w:val="00F71488"/>
    <w:rsid w:val="00F71A31"/>
    <w:rsid w:val="00F71B66"/>
    <w:rsid w:val="00F72B8D"/>
    <w:rsid w:val="00F72C28"/>
    <w:rsid w:val="00F72C54"/>
    <w:rsid w:val="00F72EE4"/>
    <w:rsid w:val="00F731C7"/>
    <w:rsid w:val="00F73B8E"/>
    <w:rsid w:val="00F73CE8"/>
    <w:rsid w:val="00F73D00"/>
    <w:rsid w:val="00F74710"/>
    <w:rsid w:val="00F7480F"/>
    <w:rsid w:val="00F74C68"/>
    <w:rsid w:val="00F74DBA"/>
    <w:rsid w:val="00F75693"/>
    <w:rsid w:val="00F75A95"/>
    <w:rsid w:val="00F75DD9"/>
    <w:rsid w:val="00F76405"/>
    <w:rsid w:val="00F76506"/>
    <w:rsid w:val="00F7693F"/>
    <w:rsid w:val="00F7745F"/>
    <w:rsid w:val="00F7749D"/>
    <w:rsid w:val="00F77ABF"/>
    <w:rsid w:val="00F80079"/>
    <w:rsid w:val="00F80688"/>
    <w:rsid w:val="00F80876"/>
    <w:rsid w:val="00F80C27"/>
    <w:rsid w:val="00F81515"/>
    <w:rsid w:val="00F81A1D"/>
    <w:rsid w:val="00F81C21"/>
    <w:rsid w:val="00F81D40"/>
    <w:rsid w:val="00F823D7"/>
    <w:rsid w:val="00F82B54"/>
    <w:rsid w:val="00F830E1"/>
    <w:rsid w:val="00F8324D"/>
    <w:rsid w:val="00F83C78"/>
    <w:rsid w:val="00F83FF7"/>
    <w:rsid w:val="00F84431"/>
    <w:rsid w:val="00F84FDA"/>
    <w:rsid w:val="00F8506B"/>
    <w:rsid w:val="00F851D8"/>
    <w:rsid w:val="00F85327"/>
    <w:rsid w:val="00F85452"/>
    <w:rsid w:val="00F8596D"/>
    <w:rsid w:val="00F85B17"/>
    <w:rsid w:val="00F85BF7"/>
    <w:rsid w:val="00F85D5F"/>
    <w:rsid w:val="00F85ECE"/>
    <w:rsid w:val="00F85F9F"/>
    <w:rsid w:val="00F866A6"/>
    <w:rsid w:val="00F86C99"/>
    <w:rsid w:val="00F86E03"/>
    <w:rsid w:val="00F86FD0"/>
    <w:rsid w:val="00F879E4"/>
    <w:rsid w:val="00F87D47"/>
    <w:rsid w:val="00F904DC"/>
    <w:rsid w:val="00F90DDC"/>
    <w:rsid w:val="00F90ECC"/>
    <w:rsid w:val="00F9101D"/>
    <w:rsid w:val="00F911ED"/>
    <w:rsid w:val="00F9129D"/>
    <w:rsid w:val="00F914E5"/>
    <w:rsid w:val="00F91563"/>
    <w:rsid w:val="00F917C5"/>
    <w:rsid w:val="00F91908"/>
    <w:rsid w:val="00F91947"/>
    <w:rsid w:val="00F91B73"/>
    <w:rsid w:val="00F92059"/>
    <w:rsid w:val="00F92174"/>
    <w:rsid w:val="00F92A01"/>
    <w:rsid w:val="00F92A30"/>
    <w:rsid w:val="00F92D8F"/>
    <w:rsid w:val="00F92FE2"/>
    <w:rsid w:val="00F94397"/>
    <w:rsid w:val="00F94400"/>
    <w:rsid w:val="00F95162"/>
    <w:rsid w:val="00F9533D"/>
    <w:rsid w:val="00F953A2"/>
    <w:rsid w:val="00F9561B"/>
    <w:rsid w:val="00F95895"/>
    <w:rsid w:val="00F95B77"/>
    <w:rsid w:val="00F95C2B"/>
    <w:rsid w:val="00F96569"/>
    <w:rsid w:val="00F968FB"/>
    <w:rsid w:val="00F96FC5"/>
    <w:rsid w:val="00F973D0"/>
    <w:rsid w:val="00F97F05"/>
    <w:rsid w:val="00FA04CA"/>
    <w:rsid w:val="00FA0542"/>
    <w:rsid w:val="00FA05CA"/>
    <w:rsid w:val="00FA0618"/>
    <w:rsid w:val="00FA0DE7"/>
    <w:rsid w:val="00FA1E42"/>
    <w:rsid w:val="00FA1EA2"/>
    <w:rsid w:val="00FA2055"/>
    <w:rsid w:val="00FA2798"/>
    <w:rsid w:val="00FA29E0"/>
    <w:rsid w:val="00FA2CC9"/>
    <w:rsid w:val="00FA2E7F"/>
    <w:rsid w:val="00FA390F"/>
    <w:rsid w:val="00FA39D7"/>
    <w:rsid w:val="00FA3E45"/>
    <w:rsid w:val="00FA44F0"/>
    <w:rsid w:val="00FA4C5B"/>
    <w:rsid w:val="00FA4DA4"/>
    <w:rsid w:val="00FA4E08"/>
    <w:rsid w:val="00FA5751"/>
    <w:rsid w:val="00FA5A3C"/>
    <w:rsid w:val="00FA6515"/>
    <w:rsid w:val="00FA6658"/>
    <w:rsid w:val="00FA6C3B"/>
    <w:rsid w:val="00FA6FBC"/>
    <w:rsid w:val="00FA702F"/>
    <w:rsid w:val="00FA7267"/>
    <w:rsid w:val="00FB00A5"/>
    <w:rsid w:val="00FB021E"/>
    <w:rsid w:val="00FB0E5E"/>
    <w:rsid w:val="00FB0FD7"/>
    <w:rsid w:val="00FB10B8"/>
    <w:rsid w:val="00FB128F"/>
    <w:rsid w:val="00FB13C5"/>
    <w:rsid w:val="00FB219B"/>
    <w:rsid w:val="00FB2460"/>
    <w:rsid w:val="00FB282B"/>
    <w:rsid w:val="00FB2AC9"/>
    <w:rsid w:val="00FB2BDA"/>
    <w:rsid w:val="00FB37AA"/>
    <w:rsid w:val="00FB3D7F"/>
    <w:rsid w:val="00FB3D8C"/>
    <w:rsid w:val="00FB46D3"/>
    <w:rsid w:val="00FB4901"/>
    <w:rsid w:val="00FB5792"/>
    <w:rsid w:val="00FB6460"/>
    <w:rsid w:val="00FB6A71"/>
    <w:rsid w:val="00FB6C80"/>
    <w:rsid w:val="00FB6EB7"/>
    <w:rsid w:val="00FB707B"/>
    <w:rsid w:val="00FB71C4"/>
    <w:rsid w:val="00FB729C"/>
    <w:rsid w:val="00FB7474"/>
    <w:rsid w:val="00FB74F7"/>
    <w:rsid w:val="00FB7ACC"/>
    <w:rsid w:val="00FB7C2E"/>
    <w:rsid w:val="00FB7D07"/>
    <w:rsid w:val="00FB7F8E"/>
    <w:rsid w:val="00FC050C"/>
    <w:rsid w:val="00FC082B"/>
    <w:rsid w:val="00FC1278"/>
    <w:rsid w:val="00FC1AC2"/>
    <w:rsid w:val="00FC1D0C"/>
    <w:rsid w:val="00FC1E62"/>
    <w:rsid w:val="00FC210C"/>
    <w:rsid w:val="00FC27EA"/>
    <w:rsid w:val="00FC295C"/>
    <w:rsid w:val="00FC2C54"/>
    <w:rsid w:val="00FC2F38"/>
    <w:rsid w:val="00FC3279"/>
    <w:rsid w:val="00FC3334"/>
    <w:rsid w:val="00FC3607"/>
    <w:rsid w:val="00FC3CB6"/>
    <w:rsid w:val="00FC42B5"/>
    <w:rsid w:val="00FC4621"/>
    <w:rsid w:val="00FC52BF"/>
    <w:rsid w:val="00FC5859"/>
    <w:rsid w:val="00FC58A0"/>
    <w:rsid w:val="00FC5C9C"/>
    <w:rsid w:val="00FC5EA7"/>
    <w:rsid w:val="00FC6013"/>
    <w:rsid w:val="00FC62A1"/>
    <w:rsid w:val="00FC6D03"/>
    <w:rsid w:val="00FC6EB9"/>
    <w:rsid w:val="00FD1281"/>
    <w:rsid w:val="00FD12F0"/>
    <w:rsid w:val="00FD1C48"/>
    <w:rsid w:val="00FD257E"/>
    <w:rsid w:val="00FD2DC4"/>
    <w:rsid w:val="00FD2DCE"/>
    <w:rsid w:val="00FD33A3"/>
    <w:rsid w:val="00FD36CE"/>
    <w:rsid w:val="00FD36F4"/>
    <w:rsid w:val="00FD3EC7"/>
    <w:rsid w:val="00FD404D"/>
    <w:rsid w:val="00FD43D4"/>
    <w:rsid w:val="00FD4461"/>
    <w:rsid w:val="00FD45F4"/>
    <w:rsid w:val="00FD4673"/>
    <w:rsid w:val="00FD47EB"/>
    <w:rsid w:val="00FD51DE"/>
    <w:rsid w:val="00FD530A"/>
    <w:rsid w:val="00FD618D"/>
    <w:rsid w:val="00FD62A6"/>
    <w:rsid w:val="00FD6822"/>
    <w:rsid w:val="00FD691A"/>
    <w:rsid w:val="00FD69B1"/>
    <w:rsid w:val="00FD6D4B"/>
    <w:rsid w:val="00FD7180"/>
    <w:rsid w:val="00FD7808"/>
    <w:rsid w:val="00FE0435"/>
    <w:rsid w:val="00FE106D"/>
    <w:rsid w:val="00FE1940"/>
    <w:rsid w:val="00FE1A29"/>
    <w:rsid w:val="00FE2039"/>
    <w:rsid w:val="00FE203D"/>
    <w:rsid w:val="00FE30D3"/>
    <w:rsid w:val="00FE35BB"/>
    <w:rsid w:val="00FE3A69"/>
    <w:rsid w:val="00FE3D25"/>
    <w:rsid w:val="00FE4621"/>
    <w:rsid w:val="00FE490F"/>
    <w:rsid w:val="00FE4D60"/>
    <w:rsid w:val="00FE4DC2"/>
    <w:rsid w:val="00FE52B6"/>
    <w:rsid w:val="00FE543F"/>
    <w:rsid w:val="00FE54EF"/>
    <w:rsid w:val="00FE57B1"/>
    <w:rsid w:val="00FE5B37"/>
    <w:rsid w:val="00FE5C1B"/>
    <w:rsid w:val="00FF00F2"/>
    <w:rsid w:val="00FF0482"/>
    <w:rsid w:val="00FF04D2"/>
    <w:rsid w:val="00FF0595"/>
    <w:rsid w:val="00FF0C54"/>
    <w:rsid w:val="00FF0F8E"/>
    <w:rsid w:val="00FF1820"/>
    <w:rsid w:val="00FF1F75"/>
    <w:rsid w:val="00FF2241"/>
    <w:rsid w:val="00FF2594"/>
    <w:rsid w:val="00FF25B7"/>
    <w:rsid w:val="00FF3231"/>
    <w:rsid w:val="00FF3B20"/>
    <w:rsid w:val="00FF3BDB"/>
    <w:rsid w:val="00FF4573"/>
    <w:rsid w:val="00FF499E"/>
    <w:rsid w:val="00FF5378"/>
    <w:rsid w:val="00FF57EA"/>
    <w:rsid w:val="00FF59D5"/>
    <w:rsid w:val="00FF5B66"/>
    <w:rsid w:val="00FF5EF4"/>
    <w:rsid w:val="00FF604D"/>
    <w:rsid w:val="00FF6152"/>
    <w:rsid w:val="00FF6D63"/>
    <w:rsid w:val="00FF712D"/>
    <w:rsid w:val="00FF7226"/>
    <w:rsid w:val="00FF7355"/>
    <w:rsid w:val="00FF76A0"/>
    <w:rsid w:val="00FF7C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2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01C4"/>
    <w:pPr>
      <w:jc w:val="both"/>
    </w:pPr>
    <w:rPr>
      <w:sz w:val="28"/>
      <w:szCs w:val="24"/>
    </w:rPr>
  </w:style>
  <w:style w:type="paragraph" w:styleId="1">
    <w:name w:val="heading 1"/>
    <w:aliases w:val=" Знак14,Знак14,Заголовок 1 Знак1,Заголовок 1 Знак Знак,Знак14 Знак Знак Знак,Знак14 Знак Знак"/>
    <w:basedOn w:val="a0"/>
    <w:next w:val="a0"/>
    <w:link w:val="10"/>
    <w:qFormat/>
    <w:rsid w:val="004540BE"/>
    <w:pPr>
      <w:keepNext/>
      <w:jc w:val="center"/>
      <w:outlineLvl w:val="0"/>
    </w:pPr>
    <w:rPr>
      <w:sz w:val="32"/>
    </w:rPr>
  </w:style>
  <w:style w:type="paragraph" w:styleId="2">
    <w:name w:val="heading 2"/>
    <w:aliases w:val=" Знак13,Знак13,Знак13 Знак Знак Знак"/>
    <w:basedOn w:val="a0"/>
    <w:next w:val="a0"/>
    <w:link w:val="20"/>
    <w:qFormat/>
    <w:rsid w:val="004540BE"/>
    <w:pPr>
      <w:keepNext/>
      <w:outlineLvl w:val="1"/>
    </w:pPr>
    <w:rPr>
      <w:b/>
    </w:rPr>
  </w:style>
  <w:style w:type="paragraph" w:styleId="3">
    <w:name w:val="heading 3"/>
    <w:aliases w:val=" Знак12,Знак12,Знак12 Знак Знак Знак"/>
    <w:basedOn w:val="a0"/>
    <w:next w:val="a0"/>
    <w:link w:val="30"/>
    <w:qFormat/>
    <w:rsid w:val="004540BE"/>
    <w:pPr>
      <w:keepNext/>
      <w:jc w:val="left"/>
      <w:outlineLvl w:val="2"/>
    </w:pPr>
    <w:rPr>
      <w:rFonts w:ascii="Arial" w:hAnsi="Arial"/>
      <w:b/>
      <w:sz w:val="24"/>
      <w:lang w:val="uk-UA"/>
    </w:rPr>
  </w:style>
  <w:style w:type="paragraph" w:styleId="4">
    <w:name w:val="heading 4"/>
    <w:aliases w:val=" Знак11,Знак11"/>
    <w:basedOn w:val="a0"/>
    <w:next w:val="a0"/>
    <w:link w:val="40"/>
    <w:qFormat/>
    <w:rsid w:val="004540BE"/>
    <w:pPr>
      <w:keepNext/>
      <w:jc w:val="right"/>
      <w:outlineLvl w:val="3"/>
    </w:pPr>
    <w:rPr>
      <w:rFonts w:ascii="Arial" w:hAnsi="Arial"/>
      <w:b/>
      <w:sz w:val="24"/>
      <w:lang w:val="uk-UA"/>
    </w:rPr>
  </w:style>
  <w:style w:type="paragraph" w:styleId="5">
    <w:name w:val="heading 5"/>
    <w:aliases w:val=" Знак10,Знак10"/>
    <w:basedOn w:val="a0"/>
    <w:next w:val="a0"/>
    <w:link w:val="50"/>
    <w:qFormat/>
    <w:rsid w:val="004540BE"/>
    <w:pPr>
      <w:keepNext/>
      <w:ind w:left="252" w:right="76"/>
      <w:jc w:val="left"/>
      <w:outlineLvl w:val="4"/>
    </w:pPr>
    <w:rPr>
      <w:rFonts w:ascii="Arial" w:hAnsi="Arial"/>
      <w:b/>
      <w:sz w:val="24"/>
      <w:lang w:val="uk-UA"/>
    </w:rPr>
  </w:style>
  <w:style w:type="paragraph" w:styleId="6">
    <w:name w:val="heading 6"/>
    <w:basedOn w:val="a0"/>
    <w:next w:val="a0"/>
    <w:link w:val="60"/>
    <w:qFormat/>
    <w:rsid w:val="004540BE"/>
    <w:pPr>
      <w:keepNext/>
      <w:jc w:val="center"/>
      <w:outlineLvl w:val="5"/>
    </w:pPr>
    <w:rPr>
      <w:b/>
      <w:bCs/>
    </w:rPr>
  </w:style>
  <w:style w:type="paragraph" w:styleId="7">
    <w:name w:val="heading 7"/>
    <w:basedOn w:val="a0"/>
    <w:next w:val="a0"/>
    <w:link w:val="70"/>
    <w:qFormat/>
    <w:rsid w:val="004540BE"/>
    <w:pPr>
      <w:keepNext/>
      <w:jc w:val="center"/>
      <w:outlineLvl w:val="6"/>
    </w:pPr>
    <w:rPr>
      <w:b/>
      <w:bCs/>
      <w:color w:val="000000"/>
    </w:rPr>
  </w:style>
  <w:style w:type="paragraph" w:styleId="8">
    <w:name w:val="heading 8"/>
    <w:basedOn w:val="a0"/>
    <w:next w:val="a0"/>
    <w:link w:val="80"/>
    <w:qFormat/>
    <w:rsid w:val="004540BE"/>
    <w:pPr>
      <w:keepNext/>
      <w:jc w:val="center"/>
      <w:outlineLvl w:val="7"/>
    </w:pPr>
    <w:rPr>
      <w:b/>
      <w:color w:val="000000"/>
      <w:sz w:val="32"/>
    </w:rPr>
  </w:style>
  <w:style w:type="paragraph" w:styleId="9">
    <w:name w:val="heading 9"/>
    <w:basedOn w:val="a0"/>
    <w:next w:val="a0"/>
    <w:link w:val="90"/>
    <w:qFormat/>
    <w:rsid w:val="004540BE"/>
    <w:pPr>
      <w:keepNext/>
      <w:spacing w:before="240"/>
      <w:jc w:val="center"/>
      <w:outlineLvl w:val="8"/>
    </w:pPr>
    <w:rPr>
      <w:color w:val="000000"/>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 Знак3,Знак3"/>
    <w:basedOn w:val="a0"/>
    <w:link w:val="a5"/>
    <w:rsid w:val="004540BE"/>
    <w:pPr>
      <w:tabs>
        <w:tab w:val="center" w:pos="4677"/>
        <w:tab w:val="right" w:pos="9355"/>
      </w:tabs>
      <w:jc w:val="left"/>
    </w:pPr>
    <w:rPr>
      <w:sz w:val="24"/>
    </w:rPr>
  </w:style>
  <w:style w:type="paragraph" w:styleId="a6">
    <w:name w:val="footer"/>
    <w:aliases w:val=" Знак2,Знак2"/>
    <w:basedOn w:val="a0"/>
    <w:link w:val="a7"/>
    <w:uiPriority w:val="99"/>
    <w:rsid w:val="004540BE"/>
    <w:pPr>
      <w:tabs>
        <w:tab w:val="center" w:pos="4677"/>
        <w:tab w:val="right" w:pos="9355"/>
      </w:tabs>
      <w:jc w:val="left"/>
    </w:pPr>
    <w:rPr>
      <w:sz w:val="24"/>
    </w:rPr>
  </w:style>
  <w:style w:type="character" w:styleId="a8">
    <w:name w:val="page number"/>
    <w:basedOn w:val="a1"/>
    <w:rsid w:val="004540BE"/>
  </w:style>
  <w:style w:type="paragraph" w:styleId="a9">
    <w:name w:val="Title"/>
    <w:aliases w:val=" Знак"/>
    <w:basedOn w:val="a0"/>
    <w:link w:val="aa"/>
    <w:qFormat/>
    <w:rsid w:val="004540BE"/>
    <w:pPr>
      <w:jc w:val="center"/>
    </w:pPr>
  </w:style>
  <w:style w:type="paragraph" w:styleId="21">
    <w:name w:val="Body Text Indent 2"/>
    <w:basedOn w:val="a0"/>
    <w:link w:val="22"/>
    <w:rsid w:val="004540BE"/>
    <w:pPr>
      <w:suppressAutoHyphens/>
      <w:spacing w:line="360" w:lineRule="auto"/>
      <w:ind w:firstLine="720"/>
    </w:pPr>
    <w:rPr>
      <w:szCs w:val="20"/>
    </w:rPr>
  </w:style>
  <w:style w:type="paragraph" w:styleId="ab">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Текст выноски1"/>
    <w:basedOn w:val="a0"/>
    <w:link w:val="ac"/>
    <w:rsid w:val="004540BE"/>
    <w:rPr>
      <w:rFonts w:ascii="Arial" w:hAnsi="Arial"/>
      <w:sz w:val="24"/>
      <w:szCs w:val="20"/>
    </w:rPr>
  </w:style>
  <w:style w:type="paragraph" w:styleId="23">
    <w:name w:val="Body Text 2"/>
    <w:aliases w:val=" Знак1,Знак1"/>
    <w:basedOn w:val="a0"/>
    <w:link w:val="24"/>
    <w:rsid w:val="004540BE"/>
  </w:style>
  <w:style w:type="paragraph" w:customStyle="1" w:styleId="Zap">
    <w:name w:val="Zap"/>
    <w:basedOn w:val="a0"/>
    <w:rsid w:val="004540BE"/>
    <w:pPr>
      <w:framePr w:hSpace="181" w:wrap="around" w:vAnchor="text" w:hAnchor="text" w:y="1"/>
      <w:spacing w:line="360" w:lineRule="atLeast"/>
      <w:jc w:val="left"/>
    </w:pPr>
    <w:rPr>
      <w:rFonts w:ascii="UkrainianBaltica" w:hAnsi="UkrainianBaltica"/>
      <w:sz w:val="24"/>
      <w:szCs w:val="20"/>
      <w:lang w:val="en-US"/>
    </w:rPr>
  </w:style>
  <w:style w:type="paragraph" w:styleId="ad">
    <w:name w:val="Body Text Indent"/>
    <w:aliases w:val=" Знак8,Знак8"/>
    <w:basedOn w:val="a0"/>
    <w:link w:val="ae"/>
    <w:rsid w:val="004540BE"/>
    <w:pPr>
      <w:spacing w:line="360" w:lineRule="auto"/>
      <w:ind w:firstLine="420"/>
    </w:pPr>
    <w:rPr>
      <w:szCs w:val="20"/>
    </w:rPr>
  </w:style>
  <w:style w:type="paragraph" w:styleId="31">
    <w:name w:val="Body Text 3"/>
    <w:aliases w:val=" Знак5,Знак5"/>
    <w:basedOn w:val="a0"/>
    <w:link w:val="32"/>
    <w:rsid w:val="008534A3"/>
    <w:pPr>
      <w:ind w:firstLine="709"/>
    </w:pPr>
    <w:rPr>
      <w:color w:val="000000"/>
      <w:szCs w:val="28"/>
      <w:lang w:val="uk-UA"/>
    </w:rPr>
  </w:style>
  <w:style w:type="paragraph" w:styleId="33">
    <w:name w:val="Body Text Indent 3"/>
    <w:aliases w:val=" Знак7,Знак7,Знак7 Знак Знак Знак"/>
    <w:basedOn w:val="a0"/>
    <w:link w:val="34"/>
    <w:rsid w:val="004540BE"/>
    <w:pPr>
      <w:ind w:firstLine="425"/>
    </w:pPr>
  </w:style>
  <w:style w:type="paragraph" w:styleId="af">
    <w:name w:val="Plain Text"/>
    <w:aliases w:val=" Знак6,Знак6"/>
    <w:basedOn w:val="a0"/>
    <w:link w:val="af0"/>
    <w:rsid w:val="004540BE"/>
    <w:pPr>
      <w:jc w:val="left"/>
    </w:pPr>
    <w:rPr>
      <w:rFonts w:ascii="Courier New" w:hAnsi="Courier New" w:cs="Courier New"/>
      <w:sz w:val="20"/>
      <w:szCs w:val="20"/>
    </w:rPr>
  </w:style>
  <w:style w:type="paragraph" w:styleId="25">
    <w:name w:val="toc 2"/>
    <w:basedOn w:val="a0"/>
    <w:next w:val="a0"/>
    <w:autoRedefine/>
    <w:semiHidden/>
    <w:rsid w:val="004540BE"/>
    <w:pPr>
      <w:ind w:left="280"/>
    </w:pPr>
  </w:style>
  <w:style w:type="paragraph" w:styleId="11">
    <w:name w:val="toc 1"/>
    <w:basedOn w:val="a0"/>
    <w:next w:val="a0"/>
    <w:autoRedefine/>
    <w:semiHidden/>
    <w:rsid w:val="003459C5"/>
    <w:pPr>
      <w:tabs>
        <w:tab w:val="right" w:leader="dot" w:pos="9345"/>
      </w:tabs>
      <w:ind w:left="426" w:hanging="426"/>
    </w:pPr>
    <w:rPr>
      <w:b/>
      <w:noProof/>
      <w:sz w:val="24"/>
      <w:lang w:val="uk-UA"/>
    </w:rPr>
  </w:style>
  <w:style w:type="paragraph" w:styleId="35">
    <w:name w:val="toc 3"/>
    <w:basedOn w:val="a0"/>
    <w:next w:val="a0"/>
    <w:autoRedefine/>
    <w:semiHidden/>
    <w:rsid w:val="004540BE"/>
    <w:pPr>
      <w:ind w:left="560"/>
    </w:pPr>
  </w:style>
  <w:style w:type="paragraph" w:styleId="41">
    <w:name w:val="toc 4"/>
    <w:basedOn w:val="a0"/>
    <w:next w:val="a0"/>
    <w:autoRedefine/>
    <w:semiHidden/>
    <w:rsid w:val="004540BE"/>
    <w:pPr>
      <w:ind w:left="840"/>
    </w:pPr>
  </w:style>
  <w:style w:type="paragraph" w:styleId="51">
    <w:name w:val="toc 5"/>
    <w:basedOn w:val="a0"/>
    <w:next w:val="a0"/>
    <w:autoRedefine/>
    <w:semiHidden/>
    <w:rsid w:val="004540BE"/>
    <w:pPr>
      <w:ind w:left="1120"/>
    </w:pPr>
  </w:style>
  <w:style w:type="paragraph" w:styleId="61">
    <w:name w:val="toc 6"/>
    <w:basedOn w:val="a0"/>
    <w:next w:val="a0"/>
    <w:autoRedefine/>
    <w:semiHidden/>
    <w:rsid w:val="004540BE"/>
    <w:pPr>
      <w:ind w:left="1400"/>
    </w:pPr>
  </w:style>
  <w:style w:type="paragraph" w:styleId="71">
    <w:name w:val="toc 7"/>
    <w:basedOn w:val="a0"/>
    <w:next w:val="a0"/>
    <w:autoRedefine/>
    <w:semiHidden/>
    <w:rsid w:val="004540BE"/>
    <w:pPr>
      <w:ind w:left="1680"/>
    </w:pPr>
  </w:style>
  <w:style w:type="paragraph" w:styleId="81">
    <w:name w:val="toc 8"/>
    <w:basedOn w:val="a0"/>
    <w:next w:val="a0"/>
    <w:autoRedefine/>
    <w:semiHidden/>
    <w:rsid w:val="004540BE"/>
    <w:pPr>
      <w:ind w:left="1960"/>
    </w:pPr>
  </w:style>
  <w:style w:type="paragraph" w:styleId="91">
    <w:name w:val="toc 9"/>
    <w:basedOn w:val="a0"/>
    <w:next w:val="a0"/>
    <w:autoRedefine/>
    <w:semiHidden/>
    <w:rsid w:val="004540BE"/>
    <w:pPr>
      <w:ind w:left="2240"/>
    </w:pPr>
  </w:style>
  <w:style w:type="character" w:styleId="af1">
    <w:name w:val="Hyperlink"/>
    <w:rsid w:val="004540BE"/>
    <w:rPr>
      <w:color w:val="0000FF"/>
      <w:u w:val="single"/>
    </w:rPr>
  </w:style>
  <w:style w:type="paragraph" w:styleId="af2">
    <w:name w:val="caption"/>
    <w:basedOn w:val="a0"/>
    <w:next w:val="a0"/>
    <w:qFormat/>
    <w:rsid w:val="004540BE"/>
    <w:pPr>
      <w:spacing w:before="120" w:after="120"/>
    </w:pPr>
    <w:rPr>
      <w:b/>
      <w:bCs/>
      <w:sz w:val="20"/>
      <w:szCs w:val="20"/>
    </w:rPr>
  </w:style>
  <w:style w:type="paragraph" w:styleId="af3">
    <w:name w:val="Subtitle"/>
    <w:basedOn w:val="a0"/>
    <w:link w:val="af4"/>
    <w:qFormat/>
    <w:rsid w:val="004540BE"/>
    <w:pPr>
      <w:suppressAutoHyphens/>
      <w:autoSpaceDE w:val="0"/>
      <w:autoSpaceDN w:val="0"/>
      <w:adjustRightInd w:val="0"/>
      <w:jc w:val="center"/>
    </w:pPr>
    <w:rPr>
      <w:b/>
      <w:bCs/>
      <w:szCs w:val="20"/>
    </w:rPr>
  </w:style>
  <w:style w:type="paragraph" w:customStyle="1" w:styleId="af5">
    <w:name w:val="Шапка титульного"/>
    <w:rsid w:val="00DC4F33"/>
    <w:pPr>
      <w:jc w:val="center"/>
    </w:pPr>
    <w:rPr>
      <w:caps/>
      <w:sz w:val="28"/>
    </w:rPr>
  </w:style>
  <w:style w:type="paragraph" w:customStyle="1" w:styleId="15">
    <w:name w:val="Рамка15"/>
    <w:rsid w:val="008C6388"/>
    <w:pPr>
      <w:jc w:val="center"/>
    </w:pPr>
    <w:rPr>
      <w:sz w:val="24"/>
    </w:rPr>
  </w:style>
  <w:style w:type="paragraph" w:customStyle="1" w:styleId="MapleOutput">
    <w:name w:val="Maple Output"/>
    <w:uiPriority w:val="99"/>
    <w:rsid w:val="00900B92"/>
    <w:pPr>
      <w:autoSpaceDE w:val="0"/>
      <w:autoSpaceDN w:val="0"/>
      <w:adjustRightInd w:val="0"/>
      <w:spacing w:line="360" w:lineRule="auto"/>
      <w:jc w:val="center"/>
    </w:pPr>
    <w:rPr>
      <w:color w:val="000000"/>
      <w:sz w:val="24"/>
      <w:szCs w:val="24"/>
      <w:lang w:val="en-US"/>
    </w:rPr>
  </w:style>
  <w:style w:type="paragraph" w:customStyle="1" w:styleId="MapleOutput1">
    <w:name w:val="Maple Output1"/>
    <w:next w:val="MapleOutput"/>
    <w:uiPriority w:val="99"/>
    <w:rsid w:val="00455FB7"/>
    <w:pPr>
      <w:autoSpaceDE w:val="0"/>
      <w:autoSpaceDN w:val="0"/>
      <w:adjustRightInd w:val="0"/>
      <w:spacing w:line="360" w:lineRule="auto"/>
    </w:pPr>
    <w:rPr>
      <w:color w:val="000000"/>
      <w:sz w:val="24"/>
      <w:szCs w:val="24"/>
      <w:lang w:val="en-US"/>
    </w:rPr>
  </w:style>
  <w:style w:type="character" w:customStyle="1" w:styleId="MapleInput">
    <w:name w:val="Maple Input"/>
    <w:uiPriority w:val="99"/>
    <w:rsid w:val="006C3BBE"/>
    <w:rPr>
      <w:rFonts w:ascii="Courier New" w:hAnsi="Courier New" w:cs="Courier New"/>
      <w:b/>
      <w:bCs/>
      <w:color w:val="800000"/>
      <w:szCs w:val="20"/>
    </w:rPr>
  </w:style>
  <w:style w:type="paragraph" w:customStyle="1" w:styleId="MaplePlot">
    <w:name w:val="Maple Plot"/>
    <w:next w:val="a0"/>
    <w:uiPriority w:val="99"/>
    <w:rsid w:val="006C3BBE"/>
    <w:pPr>
      <w:widowControl w:val="0"/>
      <w:autoSpaceDE w:val="0"/>
      <w:autoSpaceDN w:val="0"/>
      <w:adjustRightInd w:val="0"/>
      <w:jc w:val="center"/>
    </w:pPr>
    <w:rPr>
      <w:color w:val="000000"/>
      <w:sz w:val="24"/>
      <w:szCs w:val="24"/>
      <w:lang w:val="en-US"/>
    </w:rPr>
  </w:style>
  <w:style w:type="character" w:customStyle="1" w:styleId="intstyle256">
    <w:name w:val="intstyle256"/>
    <w:hidden/>
    <w:rsid w:val="00BC22C8"/>
    <w:rPr>
      <w:color w:val="000000"/>
      <w:sz w:val="28"/>
      <w:szCs w:val="28"/>
    </w:rPr>
  </w:style>
  <w:style w:type="character" w:customStyle="1" w:styleId="intstyle257">
    <w:name w:val="intstyle257"/>
    <w:hidden/>
    <w:rsid w:val="00BC22C8"/>
    <w:rPr>
      <w:color w:val="000000"/>
      <w:sz w:val="28"/>
      <w:szCs w:val="28"/>
    </w:rPr>
  </w:style>
  <w:style w:type="character" w:customStyle="1" w:styleId="intstyle258">
    <w:name w:val="intstyle258"/>
    <w:hidden/>
    <w:rsid w:val="00BC22C8"/>
    <w:rPr>
      <w:color w:val="000000"/>
      <w:sz w:val="28"/>
      <w:szCs w:val="28"/>
    </w:rPr>
  </w:style>
  <w:style w:type="character" w:customStyle="1" w:styleId="intstyle259">
    <w:name w:val="intstyle259"/>
    <w:hidden/>
    <w:rsid w:val="00BC22C8"/>
    <w:rPr>
      <w:color w:val="000000"/>
      <w:sz w:val="28"/>
      <w:szCs w:val="28"/>
    </w:rPr>
  </w:style>
  <w:style w:type="character" w:customStyle="1" w:styleId="intstyle260">
    <w:name w:val="intstyle260"/>
    <w:hidden/>
    <w:rsid w:val="00BC22C8"/>
    <w:rPr>
      <w:color w:val="000000"/>
      <w:sz w:val="28"/>
      <w:szCs w:val="28"/>
    </w:rPr>
  </w:style>
  <w:style w:type="character" w:customStyle="1" w:styleId="intstyle261">
    <w:name w:val="intstyle261"/>
    <w:hidden/>
    <w:rsid w:val="00BC22C8"/>
    <w:rPr>
      <w:color w:val="000000"/>
      <w:sz w:val="28"/>
      <w:szCs w:val="28"/>
    </w:rPr>
  </w:style>
  <w:style w:type="character" w:customStyle="1" w:styleId="intstyle262">
    <w:name w:val="intstyle262"/>
    <w:hidden/>
    <w:rsid w:val="00BC22C8"/>
    <w:rPr>
      <w:color w:val="000000"/>
      <w:sz w:val="28"/>
      <w:szCs w:val="28"/>
    </w:rPr>
  </w:style>
  <w:style w:type="character" w:customStyle="1" w:styleId="intstyle263">
    <w:name w:val="intstyle263"/>
    <w:hidden/>
    <w:rsid w:val="00BC22C8"/>
    <w:rPr>
      <w:color w:val="000000"/>
      <w:sz w:val="28"/>
      <w:szCs w:val="28"/>
    </w:rPr>
  </w:style>
  <w:style w:type="character" w:customStyle="1" w:styleId="intstyle264">
    <w:name w:val="intstyle264"/>
    <w:hidden/>
    <w:rsid w:val="00BC22C8"/>
    <w:rPr>
      <w:color w:val="000000"/>
      <w:sz w:val="28"/>
      <w:szCs w:val="28"/>
    </w:rPr>
  </w:style>
  <w:style w:type="character" w:customStyle="1" w:styleId="intstyle265">
    <w:name w:val="intstyle265"/>
    <w:hidden/>
    <w:rsid w:val="00BC22C8"/>
    <w:rPr>
      <w:color w:val="000000"/>
      <w:sz w:val="28"/>
      <w:szCs w:val="28"/>
    </w:rPr>
  </w:style>
  <w:style w:type="character" w:customStyle="1" w:styleId="intstyle266">
    <w:name w:val="intstyle266"/>
    <w:hidden/>
    <w:rsid w:val="00BC22C8"/>
    <w:rPr>
      <w:color w:val="000000"/>
      <w:sz w:val="28"/>
      <w:szCs w:val="28"/>
    </w:rPr>
  </w:style>
  <w:style w:type="character" w:customStyle="1" w:styleId="intstyle267">
    <w:name w:val="intstyle267"/>
    <w:hidden/>
    <w:rsid w:val="00BC22C8"/>
    <w:rPr>
      <w:color w:val="000000"/>
      <w:sz w:val="28"/>
      <w:szCs w:val="28"/>
    </w:rPr>
  </w:style>
  <w:style w:type="character" w:customStyle="1" w:styleId="intstyle268">
    <w:name w:val="intstyle268"/>
    <w:hidden/>
    <w:rsid w:val="00BC22C8"/>
    <w:rPr>
      <w:color w:val="000000"/>
      <w:sz w:val="28"/>
      <w:szCs w:val="28"/>
    </w:rPr>
  </w:style>
  <w:style w:type="character" w:customStyle="1" w:styleId="intstyle269">
    <w:name w:val="intstyle269"/>
    <w:hidden/>
    <w:rsid w:val="00BC22C8"/>
    <w:rPr>
      <w:color w:val="000000"/>
      <w:sz w:val="28"/>
      <w:szCs w:val="28"/>
    </w:rPr>
  </w:style>
  <w:style w:type="character" w:customStyle="1" w:styleId="intstyle270">
    <w:name w:val="intstyle270"/>
    <w:hidden/>
    <w:rsid w:val="00BC22C8"/>
    <w:rPr>
      <w:color w:val="000000"/>
      <w:sz w:val="28"/>
      <w:szCs w:val="28"/>
    </w:rPr>
  </w:style>
  <w:style w:type="character" w:customStyle="1" w:styleId="intstyle271">
    <w:name w:val="intstyle271"/>
    <w:hidden/>
    <w:rsid w:val="00BC22C8"/>
    <w:rPr>
      <w:color w:val="000000"/>
      <w:sz w:val="28"/>
      <w:szCs w:val="28"/>
    </w:rPr>
  </w:style>
  <w:style w:type="character" w:customStyle="1" w:styleId="intstyle272">
    <w:name w:val="intstyle272"/>
    <w:hidden/>
    <w:rsid w:val="00BC22C8"/>
    <w:rPr>
      <w:color w:val="000000"/>
      <w:sz w:val="28"/>
      <w:szCs w:val="28"/>
    </w:rPr>
  </w:style>
  <w:style w:type="character" w:customStyle="1" w:styleId="intstyle273">
    <w:name w:val="intstyle273"/>
    <w:hidden/>
    <w:rsid w:val="00BC22C8"/>
    <w:rPr>
      <w:color w:val="000000"/>
      <w:sz w:val="28"/>
      <w:szCs w:val="28"/>
    </w:rPr>
  </w:style>
  <w:style w:type="character" w:customStyle="1" w:styleId="intstyle274">
    <w:name w:val="intstyle274"/>
    <w:hidden/>
    <w:rsid w:val="00BC22C8"/>
    <w:rPr>
      <w:color w:val="000000"/>
      <w:sz w:val="28"/>
      <w:szCs w:val="28"/>
    </w:rPr>
  </w:style>
  <w:style w:type="character" w:customStyle="1" w:styleId="intstyle275">
    <w:name w:val="intstyle275"/>
    <w:hidden/>
    <w:rsid w:val="00BC22C8"/>
    <w:rPr>
      <w:color w:val="000000"/>
      <w:sz w:val="28"/>
      <w:szCs w:val="28"/>
    </w:rPr>
  </w:style>
  <w:style w:type="character" w:customStyle="1" w:styleId="intstyle276">
    <w:name w:val="intstyle276"/>
    <w:hidden/>
    <w:rsid w:val="00BC22C8"/>
    <w:rPr>
      <w:color w:val="000000"/>
      <w:sz w:val="28"/>
      <w:szCs w:val="28"/>
    </w:rPr>
  </w:style>
  <w:style w:type="character" w:customStyle="1" w:styleId="intstyle277">
    <w:name w:val="intstyle277"/>
    <w:hidden/>
    <w:rsid w:val="00BC22C8"/>
    <w:rPr>
      <w:color w:val="000000"/>
      <w:sz w:val="28"/>
      <w:szCs w:val="28"/>
    </w:rPr>
  </w:style>
  <w:style w:type="character" w:customStyle="1" w:styleId="intstyle278">
    <w:name w:val="intstyle278"/>
    <w:hidden/>
    <w:rsid w:val="00BC22C8"/>
    <w:rPr>
      <w:color w:val="000000"/>
      <w:sz w:val="28"/>
      <w:szCs w:val="28"/>
    </w:rPr>
  </w:style>
  <w:style w:type="character" w:customStyle="1" w:styleId="intstyle279">
    <w:name w:val="intstyle279"/>
    <w:hidden/>
    <w:rsid w:val="00BC22C8"/>
    <w:rPr>
      <w:color w:val="000000"/>
      <w:sz w:val="28"/>
      <w:szCs w:val="28"/>
    </w:rPr>
  </w:style>
  <w:style w:type="character" w:customStyle="1" w:styleId="intstyle280">
    <w:name w:val="intstyle280"/>
    <w:hidden/>
    <w:rsid w:val="00BC22C8"/>
    <w:rPr>
      <w:color w:val="000000"/>
      <w:sz w:val="28"/>
      <w:szCs w:val="28"/>
    </w:rPr>
  </w:style>
  <w:style w:type="character" w:customStyle="1" w:styleId="intstyle281">
    <w:name w:val="intstyle281"/>
    <w:hidden/>
    <w:rsid w:val="00BC22C8"/>
    <w:rPr>
      <w:color w:val="000000"/>
      <w:sz w:val="28"/>
      <w:szCs w:val="28"/>
    </w:rPr>
  </w:style>
  <w:style w:type="character" w:customStyle="1" w:styleId="intstyle282">
    <w:name w:val="intstyle282"/>
    <w:hidden/>
    <w:rsid w:val="00BC22C8"/>
    <w:rPr>
      <w:color w:val="000000"/>
      <w:sz w:val="28"/>
      <w:szCs w:val="28"/>
    </w:rPr>
  </w:style>
  <w:style w:type="character" w:customStyle="1" w:styleId="intstyle283">
    <w:name w:val="intstyle283"/>
    <w:hidden/>
    <w:rsid w:val="00BC22C8"/>
    <w:rPr>
      <w:color w:val="000000"/>
      <w:sz w:val="28"/>
      <w:szCs w:val="28"/>
    </w:rPr>
  </w:style>
  <w:style w:type="character" w:customStyle="1" w:styleId="intstyle284">
    <w:name w:val="intstyle284"/>
    <w:hidden/>
    <w:rsid w:val="00BC22C8"/>
    <w:rPr>
      <w:color w:val="000000"/>
      <w:sz w:val="28"/>
      <w:szCs w:val="28"/>
    </w:rPr>
  </w:style>
  <w:style w:type="character" w:customStyle="1" w:styleId="intstyle285">
    <w:name w:val="intstyle285"/>
    <w:hidden/>
    <w:rsid w:val="00BC22C8"/>
    <w:rPr>
      <w:b/>
      <w:bCs/>
      <w:color w:val="000000"/>
    </w:rPr>
  </w:style>
  <w:style w:type="character" w:customStyle="1" w:styleId="intstyle286">
    <w:name w:val="intstyle286"/>
    <w:hidden/>
    <w:rsid w:val="00BC22C8"/>
    <w:rPr>
      <w:b/>
      <w:bCs/>
      <w:color w:val="000000"/>
      <w:sz w:val="28"/>
      <w:szCs w:val="28"/>
    </w:rPr>
  </w:style>
  <w:style w:type="character" w:customStyle="1" w:styleId="intstyle287">
    <w:name w:val="intstyle287"/>
    <w:hidden/>
    <w:rsid w:val="00BC22C8"/>
    <w:rPr>
      <w:b/>
      <w:bCs/>
      <w:color w:val="000000"/>
      <w:sz w:val="28"/>
      <w:szCs w:val="28"/>
    </w:rPr>
  </w:style>
  <w:style w:type="character" w:customStyle="1" w:styleId="intstyle288">
    <w:name w:val="intstyle288"/>
    <w:hidden/>
    <w:rsid w:val="00BC22C8"/>
    <w:rPr>
      <w:b/>
      <w:bCs/>
      <w:color w:val="000000"/>
      <w:sz w:val="28"/>
      <w:szCs w:val="28"/>
      <w:u w:val="single"/>
    </w:rPr>
  </w:style>
  <w:style w:type="character" w:customStyle="1" w:styleId="intstyle289">
    <w:name w:val="intstyle289"/>
    <w:hidden/>
    <w:rsid w:val="00BC22C8"/>
    <w:rPr>
      <w:color w:val="000000"/>
      <w:sz w:val="28"/>
      <w:szCs w:val="28"/>
    </w:rPr>
  </w:style>
  <w:style w:type="character" w:customStyle="1" w:styleId="intstyle290">
    <w:name w:val="intstyle290"/>
    <w:hidden/>
    <w:rsid w:val="00BC22C8"/>
    <w:rPr>
      <w:color w:val="000000"/>
      <w:sz w:val="28"/>
      <w:szCs w:val="28"/>
    </w:rPr>
  </w:style>
  <w:style w:type="character" w:customStyle="1" w:styleId="intstyle291">
    <w:name w:val="intstyle291"/>
    <w:hidden/>
    <w:rsid w:val="00BC22C8"/>
    <w:rPr>
      <w:color w:val="000000"/>
      <w:sz w:val="28"/>
      <w:szCs w:val="28"/>
    </w:rPr>
  </w:style>
  <w:style w:type="character" w:customStyle="1" w:styleId="intstyle292">
    <w:name w:val="intstyle292"/>
    <w:hidden/>
    <w:rsid w:val="00BC22C8"/>
    <w:rPr>
      <w:color w:val="000000"/>
      <w:sz w:val="28"/>
      <w:szCs w:val="28"/>
    </w:rPr>
  </w:style>
  <w:style w:type="character" w:customStyle="1" w:styleId="intstyle293">
    <w:name w:val="intstyle293"/>
    <w:hidden/>
    <w:rsid w:val="00BC22C8"/>
    <w:rPr>
      <w:color w:val="000000"/>
      <w:sz w:val="28"/>
      <w:szCs w:val="28"/>
    </w:rPr>
  </w:style>
  <w:style w:type="character" w:customStyle="1" w:styleId="intstyle294">
    <w:name w:val="intstyle294"/>
    <w:hidden/>
    <w:rsid w:val="00BC22C8"/>
    <w:rPr>
      <w:color w:val="000000"/>
      <w:sz w:val="28"/>
      <w:szCs w:val="28"/>
    </w:rPr>
  </w:style>
  <w:style w:type="character" w:customStyle="1" w:styleId="intstyle295">
    <w:name w:val="intstyle295"/>
    <w:hidden/>
    <w:rsid w:val="00BC22C8"/>
    <w:rPr>
      <w:color w:val="000000"/>
      <w:sz w:val="28"/>
      <w:szCs w:val="28"/>
    </w:rPr>
  </w:style>
  <w:style w:type="character" w:customStyle="1" w:styleId="intstyle296">
    <w:name w:val="intstyle296"/>
    <w:hidden/>
    <w:rsid w:val="00BC22C8"/>
    <w:rPr>
      <w:color w:val="000000"/>
      <w:sz w:val="28"/>
      <w:szCs w:val="28"/>
    </w:rPr>
  </w:style>
  <w:style w:type="character" w:customStyle="1" w:styleId="intstyle297">
    <w:name w:val="intstyle297"/>
    <w:hidden/>
    <w:rsid w:val="00BC22C8"/>
    <w:rPr>
      <w:color w:val="000000"/>
      <w:sz w:val="28"/>
      <w:szCs w:val="28"/>
    </w:rPr>
  </w:style>
  <w:style w:type="character" w:customStyle="1" w:styleId="intstyle298">
    <w:name w:val="intstyle298"/>
    <w:hidden/>
    <w:rsid w:val="00BC22C8"/>
    <w:rPr>
      <w:color w:val="000000"/>
      <w:sz w:val="28"/>
      <w:szCs w:val="28"/>
    </w:rPr>
  </w:style>
  <w:style w:type="character" w:customStyle="1" w:styleId="intstyle300">
    <w:name w:val="intstyle300"/>
    <w:hidden/>
    <w:rsid w:val="00BC22C8"/>
    <w:rPr>
      <w:b/>
      <w:bCs/>
      <w:color w:val="000000"/>
      <w:sz w:val="28"/>
      <w:szCs w:val="28"/>
      <w:u w:val="single"/>
    </w:rPr>
  </w:style>
  <w:style w:type="character" w:customStyle="1" w:styleId="intstyle301">
    <w:name w:val="intstyle301"/>
    <w:hidden/>
    <w:rsid w:val="00BC22C8"/>
    <w:rPr>
      <w:b/>
      <w:bCs/>
      <w:color w:val="000000"/>
      <w:sz w:val="28"/>
      <w:szCs w:val="28"/>
      <w:u w:val="single"/>
    </w:rPr>
  </w:style>
  <w:style w:type="character" w:customStyle="1" w:styleId="intstyle302">
    <w:name w:val="intstyle302"/>
    <w:hidden/>
    <w:rsid w:val="00BC22C8"/>
    <w:rPr>
      <w:b/>
      <w:bCs/>
      <w:color w:val="000000"/>
      <w:sz w:val="28"/>
      <w:szCs w:val="28"/>
    </w:rPr>
  </w:style>
  <w:style w:type="character" w:customStyle="1" w:styleId="intstyle299">
    <w:name w:val="intstyle299"/>
    <w:hidden/>
    <w:rsid w:val="009F6B17"/>
    <w:rPr>
      <w:color w:val="000000"/>
      <w:sz w:val="28"/>
      <w:szCs w:val="28"/>
    </w:rPr>
  </w:style>
  <w:style w:type="character" w:customStyle="1" w:styleId="intstyle307">
    <w:name w:val="intstyle307"/>
    <w:hidden/>
    <w:rsid w:val="009F6B17"/>
    <w:rPr>
      <w:b/>
      <w:bCs/>
      <w:color w:val="000000"/>
      <w:sz w:val="28"/>
      <w:szCs w:val="28"/>
      <w:u w:val="single"/>
    </w:rPr>
  </w:style>
  <w:style w:type="character" w:customStyle="1" w:styleId="intstyle308">
    <w:name w:val="intstyle308"/>
    <w:hidden/>
    <w:rsid w:val="009F6B17"/>
    <w:rPr>
      <w:color w:val="000000"/>
      <w:sz w:val="28"/>
      <w:szCs w:val="28"/>
      <w:u w:val="single"/>
    </w:rPr>
  </w:style>
  <w:style w:type="character" w:customStyle="1" w:styleId="intstyle309">
    <w:name w:val="intstyle309"/>
    <w:hidden/>
    <w:rsid w:val="009F6B17"/>
    <w:rPr>
      <w:color w:val="000000"/>
      <w:sz w:val="28"/>
      <w:szCs w:val="28"/>
      <w:u w:val="single"/>
    </w:rPr>
  </w:style>
  <w:style w:type="character" w:customStyle="1" w:styleId="intstyle310">
    <w:name w:val="intstyle310"/>
    <w:hidden/>
    <w:rsid w:val="009F6B17"/>
    <w:rPr>
      <w:b/>
      <w:bCs/>
      <w:color w:val="000000"/>
      <w:sz w:val="28"/>
      <w:szCs w:val="28"/>
      <w:u w:val="single"/>
    </w:rPr>
  </w:style>
  <w:style w:type="character" w:customStyle="1" w:styleId="intstyle311">
    <w:name w:val="intstyle311"/>
    <w:hidden/>
    <w:rsid w:val="009F6B17"/>
    <w:rPr>
      <w:b/>
      <w:bCs/>
      <w:color w:val="000000"/>
      <w:sz w:val="28"/>
      <w:szCs w:val="28"/>
      <w:u w:val="single"/>
    </w:rPr>
  </w:style>
  <w:style w:type="table" w:styleId="af6">
    <w:name w:val="Table Grid"/>
    <w:basedOn w:val="a2"/>
    <w:rsid w:val="00A95B7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0"/>
    <w:rsid w:val="00E0601E"/>
    <w:pPr>
      <w:suppressAutoHyphens/>
      <w:overflowPunct w:val="0"/>
      <w:autoSpaceDE w:val="0"/>
      <w:autoSpaceDN w:val="0"/>
      <w:adjustRightInd w:val="0"/>
      <w:spacing w:line="360" w:lineRule="auto"/>
      <w:ind w:firstLine="720"/>
      <w:textAlignment w:val="baseline"/>
    </w:pPr>
    <w:rPr>
      <w:szCs w:val="20"/>
    </w:rPr>
  </w:style>
  <w:style w:type="paragraph" w:customStyle="1" w:styleId="af7">
    <w:name w:val="простой"/>
    <w:basedOn w:val="a0"/>
    <w:rsid w:val="008F054D"/>
    <w:pPr>
      <w:jc w:val="left"/>
    </w:pPr>
    <w:rPr>
      <w:sz w:val="24"/>
      <w:szCs w:val="20"/>
    </w:rPr>
  </w:style>
  <w:style w:type="paragraph" w:customStyle="1" w:styleId="26">
    <w:name w:val="Стиль2"/>
    <w:basedOn w:val="af8"/>
    <w:next w:val="a0"/>
    <w:rsid w:val="00D6251F"/>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8">
    <w:name w:val="Normal Indent"/>
    <w:basedOn w:val="a0"/>
    <w:rsid w:val="00D6251F"/>
    <w:pPr>
      <w:ind w:left="708"/>
    </w:pPr>
  </w:style>
  <w:style w:type="paragraph" w:customStyle="1" w:styleId="Normal1">
    <w:name w:val="Normal.Нормальный1"/>
    <w:link w:val="Normal10"/>
    <w:rsid w:val="00820841"/>
    <w:pPr>
      <w:widowControl w:val="0"/>
    </w:pPr>
    <w:rPr>
      <w:snapToGrid w:val="0"/>
      <w:sz w:val="24"/>
      <w:lang w:val="en-GB"/>
    </w:rPr>
  </w:style>
  <w:style w:type="paragraph" w:styleId="36">
    <w:name w:val="List Bullet 3"/>
    <w:basedOn w:val="a0"/>
    <w:rsid w:val="00820841"/>
    <w:pPr>
      <w:ind w:left="849" w:hanging="283"/>
      <w:jc w:val="left"/>
    </w:pPr>
    <w:rPr>
      <w:rFonts w:ascii="Times New Roman CYR" w:hAnsi="Times New Roman CYR"/>
      <w:sz w:val="24"/>
      <w:szCs w:val="20"/>
    </w:rPr>
  </w:style>
  <w:style w:type="paragraph" w:styleId="27">
    <w:name w:val="List Bullet 2"/>
    <w:basedOn w:val="a0"/>
    <w:rsid w:val="00820841"/>
    <w:pPr>
      <w:ind w:left="566" w:hanging="283"/>
      <w:jc w:val="left"/>
    </w:pPr>
    <w:rPr>
      <w:rFonts w:ascii="Times New Roman CYR" w:hAnsi="Times New Roman CYR"/>
      <w:sz w:val="24"/>
      <w:szCs w:val="20"/>
    </w:rPr>
  </w:style>
  <w:style w:type="character" w:customStyle="1" w:styleId="af0">
    <w:name w:val="Текст Знак"/>
    <w:aliases w:val=" Знак6 Знак,Знак6 Знак"/>
    <w:link w:val="af"/>
    <w:rsid w:val="00820841"/>
    <w:rPr>
      <w:rFonts w:ascii="Courier New" w:hAnsi="Courier New" w:cs="Courier New"/>
      <w:lang w:val="ru-RU" w:eastAsia="ru-RU" w:bidi="ar-SA"/>
    </w:rPr>
  </w:style>
  <w:style w:type="character" w:customStyle="1" w:styleId="Normal10">
    <w:name w:val="Normal.Нормальный1 Знак"/>
    <w:link w:val="Normal1"/>
    <w:rsid w:val="00820841"/>
    <w:rPr>
      <w:snapToGrid w:val="0"/>
      <w:sz w:val="24"/>
      <w:lang w:val="en-GB" w:eastAsia="ru-RU" w:bidi="ar-SA"/>
    </w:rPr>
  </w:style>
  <w:style w:type="character" w:customStyle="1" w:styleId="30">
    <w:name w:val="Заголовок 3 Знак"/>
    <w:aliases w:val=" Знак12 Знак,Знак12 Знак,Знак12 Знак Знак Знак Знак"/>
    <w:link w:val="3"/>
    <w:rsid w:val="00156DED"/>
    <w:rPr>
      <w:rFonts w:ascii="Arial" w:hAnsi="Arial"/>
      <w:b/>
      <w:sz w:val="24"/>
      <w:szCs w:val="24"/>
      <w:lang w:val="uk-UA" w:eastAsia="ru-RU" w:bidi="ar-SA"/>
    </w:rPr>
  </w:style>
  <w:style w:type="character" w:customStyle="1" w:styleId="32">
    <w:name w:val="Основной текст 3 Знак"/>
    <w:aliases w:val=" Знак5 Знак,Знак5 Знак"/>
    <w:link w:val="31"/>
    <w:rsid w:val="008534A3"/>
    <w:rPr>
      <w:color w:val="000000"/>
      <w:sz w:val="28"/>
      <w:szCs w:val="28"/>
      <w:lang w:val="uk-UA"/>
    </w:rPr>
  </w:style>
  <w:style w:type="character" w:customStyle="1" w:styleId="ac">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link w:val="ab"/>
    <w:rsid w:val="00156DED"/>
    <w:rPr>
      <w:rFonts w:ascii="Arial" w:hAnsi="Arial"/>
      <w:sz w:val="24"/>
      <w:lang w:val="ru-RU" w:eastAsia="ru-RU" w:bidi="ar-SA"/>
    </w:rPr>
  </w:style>
  <w:style w:type="character" w:customStyle="1" w:styleId="ae">
    <w:name w:val="Основной текст с отступом Знак"/>
    <w:aliases w:val=" Знак8 Знак,Знак8 Знак1"/>
    <w:link w:val="ad"/>
    <w:rsid w:val="00156DED"/>
    <w:rPr>
      <w:sz w:val="28"/>
      <w:lang w:val="ru-RU" w:eastAsia="ru-RU" w:bidi="ar-SA"/>
    </w:rPr>
  </w:style>
  <w:style w:type="character" w:customStyle="1" w:styleId="34">
    <w:name w:val="Основной текст с отступом 3 Знак"/>
    <w:aliases w:val=" Знак7 Знак,Знак7 Знак,Знак7 Знак Знак Знак Знак"/>
    <w:link w:val="33"/>
    <w:rsid w:val="00156DED"/>
    <w:rPr>
      <w:sz w:val="28"/>
      <w:szCs w:val="24"/>
      <w:lang w:val="ru-RU" w:eastAsia="ru-RU" w:bidi="ar-SA"/>
    </w:rPr>
  </w:style>
  <w:style w:type="paragraph" w:styleId="af9">
    <w:name w:val="Balloon Text"/>
    <w:aliases w:val=" Знак4"/>
    <w:basedOn w:val="a0"/>
    <w:link w:val="afa"/>
    <w:unhideWhenUsed/>
    <w:rsid w:val="00156DED"/>
    <w:pPr>
      <w:jc w:val="left"/>
    </w:pPr>
    <w:rPr>
      <w:rFonts w:ascii="Tahoma" w:hAnsi="Tahoma" w:cs="Tahoma"/>
      <w:sz w:val="16"/>
      <w:szCs w:val="16"/>
    </w:rPr>
  </w:style>
  <w:style w:type="character" w:customStyle="1" w:styleId="afa">
    <w:name w:val="Текст выноски Знак"/>
    <w:aliases w:val=" Знак4 Знак"/>
    <w:link w:val="af9"/>
    <w:rsid w:val="00156DED"/>
    <w:rPr>
      <w:rFonts w:ascii="Tahoma" w:hAnsi="Tahoma" w:cs="Tahoma"/>
      <w:sz w:val="16"/>
      <w:szCs w:val="16"/>
      <w:lang w:val="ru-RU" w:eastAsia="ru-RU" w:bidi="ar-SA"/>
    </w:rPr>
  </w:style>
  <w:style w:type="character" w:customStyle="1" w:styleId="a5">
    <w:name w:val="Верхний колонтитул Знак"/>
    <w:aliases w:val=" Знак3 Знак,Знак3 Знак"/>
    <w:link w:val="a4"/>
    <w:rsid w:val="00156DED"/>
    <w:rPr>
      <w:sz w:val="24"/>
      <w:szCs w:val="24"/>
      <w:lang w:val="ru-RU" w:eastAsia="ru-RU" w:bidi="ar-SA"/>
    </w:rPr>
  </w:style>
  <w:style w:type="character" w:customStyle="1" w:styleId="a7">
    <w:name w:val="Нижний колонтитул Знак"/>
    <w:aliases w:val=" Знак2 Знак,Знак2 Знак"/>
    <w:link w:val="a6"/>
    <w:uiPriority w:val="99"/>
    <w:rsid w:val="00156DED"/>
    <w:rPr>
      <w:sz w:val="24"/>
      <w:szCs w:val="24"/>
      <w:lang w:val="ru-RU" w:eastAsia="ru-RU" w:bidi="ar-SA"/>
    </w:rPr>
  </w:style>
  <w:style w:type="character" w:customStyle="1" w:styleId="20">
    <w:name w:val="Заголовок 2 Знак"/>
    <w:aliases w:val=" Знак13 Знак,Знак13 Знак,Знак13 Знак Знак Знак Знак"/>
    <w:link w:val="2"/>
    <w:rsid w:val="00156DED"/>
    <w:rPr>
      <w:b/>
      <w:sz w:val="28"/>
      <w:szCs w:val="24"/>
      <w:lang w:val="ru-RU" w:eastAsia="ru-RU" w:bidi="ar-SA"/>
    </w:rPr>
  </w:style>
  <w:style w:type="character" w:customStyle="1" w:styleId="24">
    <w:name w:val="Основной текст 2 Знак"/>
    <w:aliases w:val=" Знак1 Знак,Знак1 Знак"/>
    <w:link w:val="23"/>
    <w:rsid w:val="00156DED"/>
    <w:rPr>
      <w:sz w:val="28"/>
      <w:szCs w:val="24"/>
      <w:lang w:val="ru-RU" w:eastAsia="ru-RU" w:bidi="ar-SA"/>
    </w:rPr>
  </w:style>
  <w:style w:type="character" w:customStyle="1" w:styleId="40">
    <w:name w:val="Заголовок 4 Знак"/>
    <w:aliases w:val=" Знак11 Знак,Знак11 Знак"/>
    <w:link w:val="4"/>
    <w:rsid w:val="00156DED"/>
    <w:rPr>
      <w:rFonts w:ascii="Arial" w:hAnsi="Arial"/>
      <w:b/>
      <w:sz w:val="24"/>
      <w:szCs w:val="24"/>
      <w:lang w:val="uk-UA" w:eastAsia="ru-RU" w:bidi="ar-SA"/>
    </w:rPr>
  </w:style>
  <w:style w:type="character" w:customStyle="1" w:styleId="50">
    <w:name w:val="Заголовок 5 Знак"/>
    <w:aliases w:val=" Знак10 Знак,Знак10 Знак"/>
    <w:link w:val="5"/>
    <w:rsid w:val="00156DED"/>
    <w:rPr>
      <w:rFonts w:ascii="Arial" w:hAnsi="Arial"/>
      <w:b/>
      <w:sz w:val="24"/>
      <w:szCs w:val="24"/>
      <w:lang w:val="uk-UA" w:eastAsia="ru-RU" w:bidi="ar-SA"/>
    </w:rPr>
  </w:style>
  <w:style w:type="character" w:customStyle="1" w:styleId="aa">
    <w:name w:val="Название Знак"/>
    <w:aliases w:val=" Знак Знак"/>
    <w:link w:val="a9"/>
    <w:rsid w:val="00156DED"/>
    <w:rPr>
      <w:sz w:val="28"/>
      <w:szCs w:val="24"/>
      <w:lang w:val="ru-RU" w:eastAsia="ru-RU" w:bidi="ar-SA"/>
    </w:rPr>
  </w:style>
  <w:style w:type="paragraph" w:customStyle="1" w:styleId="afb">
    <w:name w:val="Обычный абзац"/>
    <w:basedOn w:val="a0"/>
    <w:rsid w:val="00156DED"/>
    <w:pPr>
      <w:ind w:firstLine="709"/>
    </w:pPr>
    <w:rPr>
      <w:sz w:val="24"/>
    </w:rPr>
  </w:style>
  <w:style w:type="character" w:styleId="afc">
    <w:name w:val="FollowedHyperlink"/>
    <w:rsid w:val="00156DED"/>
    <w:rPr>
      <w:color w:val="800080"/>
      <w:u w:val="single"/>
    </w:rPr>
  </w:style>
  <w:style w:type="paragraph" w:customStyle="1" w:styleId="afd">
    <w:name w:val="Обычный_д"/>
    <w:basedOn w:val="a0"/>
    <w:rsid w:val="00156DED"/>
    <w:pPr>
      <w:ind w:firstLine="851"/>
      <w:jc w:val="left"/>
    </w:pPr>
    <w:rPr>
      <w:sz w:val="24"/>
      <w:szCs w:val="20"/>
    </w:rPr>
  </w:style>
  <w:style w:type="character" w:customStyle="1" w:styleId="10">
    <w:name w:val="Заголовок 1 Знак"/>
    <w:aliases w:val=" Знак14 Знак,Знак14 Знак,Заголовок 1 Знак1 Знак,Заголовок 1 Знак Знак Знак,Знак14 Знак Знак Знак Знак,Знак14 Знак Знак Знак1"/>
    <w:link w:val="1"/>
    <w:uiPriority w:val="9"/>
    <w:rsid w:val="00156DED"/>
    <w:rPr>
      <w:sz w:val="32"/>
      <w:szCs w:val="24"/>
      <w:lang w:val="ru-RU" w:eastAsia="ru-RU" w:bidi="ar-SA"/>
    </w:rPr>
  </w:style>
  <w:style w:type="paragraph" w:customStyle="1" w:styleId="12">
    <w:name w:val="Таблица_1"/>
    <w:basedOn w:val="a0"/>
    <w:rsid w:val="00156DED"/>
    <w:pPr>
      <w:spacing w:before="20" w:after="20"/>
      <w:jc w:val="center"/>
    </w:pPr>
    <w:rPr>
      <w:sz w:val="24"/>
      <w:szCs w:val="20"/>
    </w:rPr>
  </w:style>
  <w:style w:type="paragraph" w:customStyle="1" w:styleId="a">
    <w:name w:val="Маркерный список"/>
    <w:basedOn w:val="a0"/>
    <w:rsid w:val="00156DED"/>
    <w:pPr>
      <w:widowControl w:val="0"/>
      <w:numPr>
        <w:numId w:val="1"/>
      </w:numPr>
    </w:pPr>
    <w:rPr>
      <w:sz w:val="24"/>
      <w:szCs w:val="20"/>
    </w:rPr>
  </w:style>
  <w:style w:type="paragraph" w:customStyle="1" w:styleId="Warning">
    <w:name w:val="Warning"/>
    <w:rsid w:val="00895CB6"/>
    <w:pPr>
      <w:autoSpaceDE w:val="0"/>
      <w:autoSpaceDN w:val="0"/>
      <w:adjustRightInd w:val="0"/>
    </w:pPr>
    <w:rPr>
      <w:rFonts w:ascii="Courier New" w:hAnsi="Courier New" w:cs="Courier New"/>
      <w:color w:val="0000FF"/>
      <w:lang w:val="en-US"/>
    </w:rPr>
  </w:style>
  <w:style w:type="paragraph" w:customStyle="1" w:styleId="Error">
    <w:name w:val="Error"/>
    <w:rsid w:val="00895CB6"/>
    <w:pPr>
      <w:autoSpaceDE w:val="0"/>
      <w:autoSpaceDN w:val="0"/>
      <w:adjustRightInd w:val="0"/>
    </w:pPr>
    <w:rPr>
      <w:rFonts w:ascii="Courier New" w:hAnsi="Courier New" w:cs="Courier New"/>
      <w:color w:val="FF00FF"/>
      <w:lang w:val="en-US"/>
    </w:rPr>
  </w:style>
  <w:style w:type="paragraph" w:styleId="afe">
    <w:name w:val="Document Map"/>
    <w:basedOn w:val="a0"/>
    <w:link w:val="aff"/>
    <w:semiHidden/>
    <w:rsid w:val="00EE799A"/>
    <w:pPr>
      <w:shd w:val="clear" w:color="auto" w:fill="000080"/>
      <w:jc w:val="left"/>
    </w:pPr>
    <w:rPr>
      <w:rFonts w:ascii="Tahoma" w:hAnsi="Tahoma"/>
      <w:sz w:val="20"/>
      <w:szCs w:val="20"/>
    </w:rPr>
  </w:style>
  <w:style w:type="paragraph" w:styleId="aff0">
    <w:name w:val="Block Text"/>
    <w:basedOn w:val="a0"/>
    <w:rsid w:val="00EE799A"/>
    <w:pPr>
      <w:ind w:left="-57" w:right="-110"/>
      <w:jc w:val="left"/>
    </w:pPr>
    <w:rPr>
      <w:sz w:val="22"/>
      <w:szCs w:val="20"/>
    </w:rPr>
  </w:style>
  <w:style w:type="paragraph" w:customStyle="1" w:styleId="13">
    <w:name w:val="Стиль1"/>
    <w:basedOn w:val="a0"/>
    <w:rsid w:val="00EE799A"/>
    <w:pPr>
      <w:tabs>
        <w:tab w:val="left" w:pos="1350"/>
      </w:tabs>
      <w:jc w:val="left"/>
    </w:pPr>
    <w:rPr>
      <w:sz w:val="20"/>
      <w:szCs w:val="20"/>
    </w:rPr>
  </w:style>
  <w:style w:type="paragraph" w:styleId="aff1">
    <w:name w:val="List Bullet"/>
    <w:basedOn w:val="a0"/>
    <w:autoRedefine/>
    <w:rsid w:val="00EE799A"/>
    <w:pPr>
      <w:tabs>
        <w:tab w:val="num" w:pos="360"/>
      </w:tabs>
      <w:ind w:left="360" w:hanging="360"/>
      <w:jc w:val="left"/>
    </w:pPr>
    <w:rPr>
      <w:sz w:val="20"/>
      <w:szCs w:val="20"/>
    </w:rPr>
  </w:style>
  <w:style w:type="character" w:customStyle="1" w:styleId="28">
    <w:name w:val="Знак Знак2"/>
    <w:rsid w:val="004112AE"/>
    <w:rPr>
      <w:sz w:val="28"/>
      <w:szCs w:val="24"/>
      <w:lang w:val="ru-RU" w:eastAsia="ru-RU" w:bidi="ar-SA"/>
    </w:rPr>
  </w:style>
  <w:style w:type="character" w:customStyle="1" w:styleId="42">
    <w:name w:val="Знак Знак4"/>
    <w:rsid w:val="0026360F"/>
    <w:rPr>
      <w:rFonts w:eastAsia="Times New Roman" w:cs="Times New Roman"/>
      <w:sz w:val="28"/>
      <w:szCs w:val="24"/>
      <w:lang w:eastAsia="ru-RU"/>
    </w:rPr>
  </w:style>
  <w:style w:type="character" w:customStyle="1" w:styleId="37">
    <w:name w:val="Знак Знак3"/>
    <w:rsid w:val="0026360F"/>
    <w:rPr>
      <w:rFonts w:eastAsia="Times New Roman" w:cs="Times New Roman"/>
      <w:sz w:val="28"/>
      <w:szCs w:val="20"/>
      <w:lang w:eastAsia="ru-RU"/>
    </w:rPr>
  </w:style>
  <w:style w:type="character" w:customStyle="1" w:styleId="cstyle10">
    <w:name w:val="_cstyle10"/>
    <w:rsid w:val="001F1AC9"/>
    <w:rPr>
      <w:rFonts w:ascii="Courier New" w:hAnsi="Courier New" w:cs="Courier New"/>
      <w:b/>
      <w:bCs/>
      <w:color w:val="FF0000"/>
      <w:shd w:val="clear" w:color="auto" w:fill="FFFFFF"/>
    </w:rPr>
  </w:style>
  <w:style w:type="character" w:customStyle="1" w:styleId="cstyle17">
    <w:name w:val="_cstyle17"/>
    <w:rsid w:val="001F1AC9"/>
    <w:rPr>
      <w:color w:val="000000"/>
      <w:sz w:val="28"/>
      <w:szCs w:val="28"/>
      <w:shd w:val="clear" w:color="auto" w:fill="FFFFFF"/>
    </w:rPr>
  </w:style>
  <w:style w:type="character" w:customStyle="1" w:styleId="cstyle9">
    <w:name w:val="_cstyle9"/>
    <w:rsid w:val="001F1AC9"/>
    <w:rPr>
      <w:rFonts w:ascii="Courier New" w:hAnsi="Courier New" w:cs="Courier New"/>
      <w:b/>
      <w:bCs/>
      <w:color w:val="FF0000"/>
      <w:shd w:val="clear" w:color="auto" w:fill="FFFFFF"/>
    </w:rPr>
  </w:style>
  <w:style w:type="character" w:customStyle="1" w:styleId="cstyle8">
    <w:name w:val="_cstyle8"/>
    <w:rsid w:val="001F1AC9"/>
    <w:rPr>
      <w:rFonts w:ascii="Courier New" w:hAnsi="Courier New" w:cs="Courier New"/>
      <w:b/>
      <w:bCs/>
      <w:color w:val="FF0000"/>
      <w:shd w:val="clear" w:color="auto" w:fill="FFFFFF"/>
    </w:rPr>
  </w:style>
  <w:style w:type="character" w:customStyle="1" w:styleId="pstyle9">
    <w:name w:val="_pstyle9"/>
    <w:rsid w:val="001F1AC9"/>
    <w:rPr>
      <w:rFonts w:ascii="Courier New" w:hAnsi="Courier New" w:cs="Courier New"/>
      <w:b/>
      <w:bCs/>
      <w:color w:val="FF0000"/>
      <w:shd w:val="clear" w:color="auto" w:fill="FFFFFF"/>
    </w:rPr>
  </w:style>
  <w:style w:type="character" w:customStyle="1" w:styleId="cstyle15">
    <w:name w:val="_cstyle15"/>
    <w:rsid w:val="001F1AC9"/>
    <w:rPr>
      <w:rFonts w:ascii="Courier New" w:hAnsi="Courier New" w:cs="Courier New"/>
      <w:b/>
      <w:bCs/>
      <w:color w:val="FF0000"/>
      <w:shd w:val="clear" w:color="auto" w:fill="FFFFFF"/>
    </w:rPr>
  </w:style>
  <w:style w:type="character" w:customStyle="1" w:styleId="2DOutput">
    <w:name w:val="2D Output"/>
    <w:rsid w:val="001F1AC9"/>
    <w:rPr>
      <w:color w:val="0000FF"/>
      <w:shd w:val="clear" w:color="auto" w:fill="FFFFFF"/>
    </w:rPr>
  </w:style>
  <w:style w:type="character" w:customStyle="1" w:styleId="cstyle12">
    <w:name w:val="_cstyle12"/>
    <w:rsid w:val="001F1AC9"/>
    <w:rPr>
      <w:rFonts w:ascii="Courier New" w:hAnsi="Courier New" w:cs="Courier New"/>
      <w:b/>
      <w:bCs/>
      <w:color w:val="FF0000"/>
      <w:shd w:val="clear" w:color="auto" w:fill="FFFFFF"/>
    </w:rPr>
  </w:style>
  <w:style w:type="paragraph" w:customStyle="1" w:styleId="pstyle101">
    <w:name w:val="_pstyle101"/>
    <w:rsid w:val="001F1AC9"/>
    <w:pPr>
      <w:autoSpaceDE w:val="0"/>
      <w:autoSpaceDN w:val="0"/>
      <w:adjustRightInd w:val="0"/>
    </w:pPr>
    <w:rPr>
      <w:sz w:val="24"/>
      <w:szCs w:val="24"/>
    </w:rPr>
  </w:style>
  <w:style w:type="paragraph" w:customStyle="1" w:styleId="MaplePlot1">
    <w:name w:val="Maple Plot1"/>
    <w:rsid w:val="001F1AC9"/>
    <w:pPr>
      <w:autoSpaceDE w:val="0"/>
      <w:autoSpaceDN w:val="0"/>
      <w:adjustRightInd w:val="0"/>
      <w:jc w:val="center"/>
    </w:pPr>
    <w:rPr>
      <w:sz w:val="24"/>
      <w:szCs w:val="24"/>
    </w:rPr>
  </w:style>
  <w:style w:type="paragraph" w:customStyle="1" w:styleId="pstyle131">
    <w:name w:val="_pstyle131"/>
    <w:rsid w:val="001F1AC9"/>
    <w:pPr>
      <w:autoSpaceDE w:val="0"/>
      <w:autoSpaceDN w:val="0"/>
      <w:adjustRightInd w:val="0"/>
      <w:spacing w:line="360" w:lineRule="auto"/>
      <w:jc w:val="center"/>
    </w:pPr>
    <w:rPr>
      <w:sz w:val="24"/>
      <w:szCs w:val="24"/>
    </w:rPr>
  </w:style>
  <w:style w:type="paragraph" w:customStyle="1" w:styleId="pstyle71">
    <w:name w:val="_pstyle71"/>
    <w:rsid w:val="001F1AC9"/>
    <w:pPr>
      <w:autoSpaceDE w:val="0"/>
      <w:autoSpaceDN w:val="0"/>
      <w:adjustRightInd w:val="0"/>
    </w:pPr>
    <w:rPr>
      <w:sz w:val="24"/>
      <w:szCs w:val="24"/>
    </w:rPr>
  </w:style>
  <w:style w:type="paragraph" w:customStyle="1" w:styleId="pstyle121">
    <w:name w:val="_pstyle121"/>
    <w:rsid w:val="001F1AC9"/>
    <w:pPr>
      <w:autoSpaceDE w:val="0"/>
      <w:autoSpaceDN w:val="0"/>
      <w:adjustRightInd w:val="0"/>
    </w:pPr>
    <w:rPr>
      <w:sz w:val="24"/>
      <w:szCs w:val="24"/>
    </w:rPr>
  </w:style>
  <w:style w:type="paragraph" w:customStyle="1" w:styleId="pstyle61">
    <w:name w:val="_pstyle61"/>
    <w:rsid w:val="001F1AC9"/>
    <w:pPr>
      <w:autoSpaceDE w:val="0"/>
      <w:autoSpaceDN w:val="0"/>
      <w:adjustRightInd w:val="0"/>
    </w:pPr>
    <w:rPr>
      <w:sz w:val="24"/>
      <w:szCs w:val="24"/>
    </w:rPr>
  </w:style>
  <w:style w:type="paragraph" w:customStyle="1" w:styleId="pstyle91">
    <w:name w:val="_pstyle91"/>
    <w:rsid w:val="001F1AC9"/>
    <w:pPr>
      <w:autoSpaceDE w:val="0"/>
      <w:autoSpaceDN w:val="0"/>
      <w:adjustRightInd w:val="0"/>
    </w:pPr>
    <w:rPr>
      <w:sz w:val="24"/>
      <w:szCs w:val="24"/>
    </w:rPr>
  </w:style>
  <w:style w:type="character" w:customStyle="1" w:styleId="82">
    <w:name w:val="Знак8 Знак"/>
    <w:aliases w:val="Знак8 Знак Знак,Знак8 Знак2"/>
    <w:uiPriority w:val="99"/>
    <w:rsid w:val="0014287C"/>
    <w:rPr>
      <w:sz w:val="28"/>
      <w:lang w:val="ru-RU" w:eastAsia="ru-RU" w:bidi="ar-SA"/>
    </w:rPr>
  </w:style>
  <w:style w:type="paragraph" w:customStyle="1" w:styleId="FR3">
    <w:name w:val="FR3"/>
    <w:rsid w:val="0077494D"/>
    <w:pPr>
      <w:widowControl w:val="0"/>
      <w:autoSpaceDE w:val="0"/>
      <w:autoSpaceDN w:val="0"/>
      <w:adjustRightInd w:val="0"/>
      <w:spacing w:before="460"/>
      <w:ind w:left="360"/>
    </w:pPr>
    <w:rPr>
      <w:rFonts w:ascii="Arial" w:hAnsi="Arial" w:cs="Arial"/>
      <w:i/>
      <w:iCs/>
      <w:sz w:val="24"/>
      <w:szCs w:val="24"/>
    </w:rPr>
  </w:style>
  <w:style w:type="character" w:customStyle="1" w:styleId="60">
    <w:name w:val="Заголовок 6 Знак"/>
    <w:link w:val="6"/>
    <w:rsid w:val="00F010E7"/>
    <w:rPr>
      <w:b/>
      <w:bCs/>
      <w:sz w:val="28"/>
      <w:szCs w:val="24"/>
    </w:rPr>
  </w:style>
  <w:style w:type="character" w:customStyle="1" w:styleId="70">
    <w:name w:val="Заголовок 7 Знак"/>
    <w:link w:val="7"/>
    <w:rsid w:val="00F010E7"/>
    <w:rPr>
      <w:b/>
      <w:bCs/>
      <w:color w:val="000000"/>
      <w:sz w:val="28"/>
      <w:szCs w:val="24"/>
    </w:rPr>
  </w:style>
  <w:style w:type="character" w:customStyle="1" w:styleId="80">
    <w:name w:val="Заголовок 8 Знак"/>
    <w:link w:val="8"/>
    <w:rsid w:val="00F010E7"/>
    <w:rPr>
      <w:b/>
      <w:color w:val="000000"/>
      <w:sz w:val="32"/>
      <w:szCs w:val="24"/>
    </w:rPr>
  </w:style>
  <w:style w:type="character" w:customStyle="1" w:styleId="90">
    <w:name w:val="Заголовок 9 Знак"/>
    <w:link w:val="9"/>
    <w:rsid w:val="00F010E7"/>
    <w:rPr>
      <w:color w:val="000000"/>
      <w:sz w:val="32"/>
      <w:szCs w:val="24"/>
    </w:rPr>
  </w:style>
  <w:style w:type="character" w:customStyle="1" w:styleId="22">
    <w:name w:val="Основной текст с отступом 2 Знак"/>
    <w:link w:val="21"/>
    <w:rsid w:val="00F010E7"/>
    <w:rPr>
      <w:sz w:val="28"/>
    </w:rPr>
  </w:style>
  <w:style w:type="character" w:customStyle="1" w:styleId="af4">
    <w:name w:val="Подзаголовок Знак"/>
    <w:link w:val="af3"/>
    <w:rsid w:val="00F010E7"/>
    <w:rPr>
      <w:b/>
      <w:bCs/>
      <w:sz w:val="28"/>
    </w:rPr>
  </w:style>
  <w:style w:type="character" w:customStyle="1" w:styleId="aff">
    <w:name w:val="Схема документа Знак"/>
    <w:link w:val="afe"/>
    <w:semiHidden/>
    <w:rsid w:val="00F010E7"/>
    <w:rPr>
      <w:rFonts w:ascii="Tahoma" w:hAnsi="Tahoma"/>
      <w:shd w:val="clear" w:color="auto" w:fill="000080"/>
    </w:rPr>
  </w:style>
  <w:style w:type="paragraph" w:styleId="aff2">
    <w:name w:val="annotation text"/>
    <w:basedOn w:val="a0"/>
    <w:link w:val="aff3"/>
    <w:rsid w:val="00F42E25"/>
    <w:rPr>
      <w:rFonts w:ascii="Journal" w:hAnsi="Journal"/>
      <w:sz w:val="24"/>
      <w:szCs w:val="20"/>
      <w:lang w:val="uk-UA"/>
    </w:rPr>
  </w:style>
  <w:style w:type="character" w:customStyle="1" w:styleId="aff3">
    <w:name w:val="Текст примечания Знак"/>
    <w:link w:val="aff2"/>
    <w:rsid w:val="00F42E25"/>
    <w:rPr>
      <w:rFonts w:ascii="Journal" w:hAnsi="Journal"/>
      <w:sz w:val="24"/>
      <w:lang w:val="uk-UA"/>
    </w:rPr>
  </w:style>
  <w:style w:type="paragraph" w:customStyle="1" w:styleId="aff4">
    <w:name w:val="Чертежный"/>
    <w:link w:val="aff5"/>
    <w:rsid w:val="00E107AB"/>
    <w:pPr>
      <w:jc w:val="both"/>
    </w:pPr>
    <w:rPr>
      <w:rFonts w:ascii="ISOCPEUR" w:hAnsi="ISOCPEUR"/>
      <w:i/>
      <w:iCs/>
      <w:sz w:val="28"/>
      <w:szCs w:val="28"/>
      <w:lang w:val="uk-UA"/>
    </w:rPr>
  </w:style>
  <w:style w:type="paragraph" w:styleId="aff6">
    <w:name w:val="footnote text"/>
    <w:basedOn w:val="a0"/>
    <w:link w:val="aff7"/>
    <w:rsid w:val="00E107AB"/>
    <w:pPr>
      <w:jc w:val="left"/>
    </w:pPr>
    <w:rPr>
      <w:sz w:val="20"/>
      <w:szCs w:val="20"/>
    </w:rPr>
  </w:style>
  <w:style w:type="character" w:customStyle="1" w:styleId="aff7">
    <w:name w:val="Текст сноски Знак"/>
    <w:basedOn w:val="a1"/>
    <w:link w:val="aff6"/>
    <w:rsid w:val="00E107AB"/>
  </w:style>
  <w:style w:type="character" w:styleId="aff8">
    <w:name w:val="footnote reference"/>
    <w:rsid w:val="00E107AB"/>
    <w:rPr>
      <w:vertAlign w:val="superscript"/>
    </w:rPr>
  </w:style>
  <w:style w:type="paragraph" w:customStyle="1" w:styleId="stylechannel">
    <w:name w:val="stylechannel"/>
    <w:basedOn w:val="a0"/>
    <w:rsid w:val="005561B1"/>
    <w:pPr>
      <w:spacing w:before="100" w:beforeAutospacing="1" w:after="100" w:afterAutospacing="1"/>
      <w:jc w:val="left"/>
    </w:pPr>
    <w:rPr>
      <w:color w:val="2F4F4F"/>
      <w:sz w:val="24"/>
    </w:rPr>
  </w:style>
  <w:style w:type="paragraph" w:customStyle="1" w:styleId="stylehw">
    <w:name w:val="stylehw"/>
    <w:basedOn w:val="a0"/>
    <w:rsid w:val="005561B1"/>
    <w:pPr>
      <w:spacing w:before="100" w:beforeAutospacing="1" w:after="100" w:afterAutospacing="1"/>
      <w:jc w:val="left"/>
    </w:pPr>
    <w:rPr>
      <w:color w:val="000080"/>
      <w:sz w:val="24"/>
    </w:rPr>
  </w:style>
  <w:style w:type="paragraph" w:customStyle="1" w:styleId="styletemplate">
    <w:name w:val="styletemplate"/>
    <w:basedOn w:val="a0"/>
    <w:rsid w:val="005561B1"/>
    <w:pPr>
      <w:spacing w:before="100" w:beforeAutospacing="1" w:after="100" w:afterAutospacing="1"/>
      <w:jc w:val="left"/>
    </w:pPr>
    <w:rPr>
      <w:color w:val="556B2F"/>
      <w:sz w:val="24"/>
    </w:rPr>
  </w:style>
  <w:style w:type="paragraph" w:customStyle="1" w:styleId="stylekip">
    <w:name w:val="stylekip"/>
    <w:basedOn w:val="a0"/>
    <w:rsid w:val="005561B1"/>
    <w:pPr>
      <w:spacing w:before="100" w:beforeAutospacing="1" w:after="100" w:afterAutospacing="1"/>
      <w:jc w:val="left"/>
    </w:pPr>
    <w:rPr>
      <w:color w:val="008B8B"/>
      <w:sz w:val="24"/>
    </w:rPr>
  </w:style>
  <w:style w:type="paragraph" w:styleId="aff9">
    <w:name w:val="Normal (Web)"/>
    <w:basedOn w:val="a0"/>
    <w:unhideWhenUsed/>
    <w:rsid w:val="005561B1"/>
    <w:pPr>
      <w:spacing w:before="100" w:beforeAutospacing="1" w:after="100" w:afterAutospacing="1"/>
      <w:jc w:val="left"/>
    </w:pPr>
    <w:rPr>
      <w:sz w:val="24"/>
    </w:rPr>
  </w:style>
  <w:style w:type="character" w:customStyle="1" w:styleId="16pt">
    <w:name w:val="Стиль 16 pt"/>
    <w:rsid w:val="00A823AE"/>
    <w:rPr>
      <w:sz w:val="32"/>
      <w:szCs w:val="32"/>
    </w:rPr>
  </w:style>
  <w:style w:type="paragraph" w:customStyle="1" w:styleId="43">
    <w:name w:val="Стиль4"/>
    <w:basedOn w:val="a0"/>
    <w:rsid w:val="00A823AE"/>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0"/>
    <w:rsid w:val="00A823AE"/>
    <w:pPr>
      <w:jc w:val="center"/>
    </w:pPr>
    <w:rPr>
      <w:rFonts w:ascii="ISOCPEUR" w:hAnsi="ISOCPEUR"/>
      <w:i/>
      <w:sz w:val="18"/>
      <w:szCs w:val="20"/>
    </w:rPr>
  </w:style>
  <w:style w:type="paragraph" w:customStyle="1" w:styleId="38">
    <w:name w:val="Стиль3"/>
    <w:basedOn w:val="a0"/>
    <w:rsid w:val="00A823AE"/>
    <w:pPr>
      <w:spacing w:line="360" w:lineRule="auto"/>
    </w:pPr>
    <w:rPr>
      <w:szCs w:val="28"/>
    </w:rPr>
  </w:style>
  <w:style w:type="paragraph" w:customStyle="1" w:styleId="62">
    <w:name w:val="Стиль6"/>
    <w:basedOn w:val="52"/>
    <w:rsid w:val="00A823AE"/>
    <w:pPr>
      <w:ind w:right="465"/>
      <w:jc w:val="both"/>
    </w:pPr>
  </w:style>
  <w:style w:type="paragraph" w:customStyle="1" w:styleId="52">
    <w:name w:val="Стиль5"/>
    <w:basedOn w:val="29"/>
    <w:rsid w:val="00A823AE"/>
    <w:pPr>
      <w:spacing w:line="360" w:lineRule="auto"/>
      <w:ind w:left="709" w:firstLine="720"/>
    </w:pPr>
    <w:rPr>
      <w:sz w:val="28"/>
    </w:rPr>
  </w:style>
  <w:style w:type="paragraph" w:customStyle="1" w:styleId="72">
    <w:name w:val="Стиль7"/>
    <w:basedOn w:val="13"/>
    <w:rsid w:val="00A823AE"/>
    <w:pPr>
      <w:tabs>
        <w:tab w:val="clear" w:pos="1350"/>
      </w:tabs>
      <w:spacing w:line="360" w:lineRule="auto"/>
      <w:ind w:left="360" w:firstLine="600"/>
      <w:jc w:val="both"/>
    </w:pPr>
    <w:rPr>
      <w:sz w:val="28"/>
      <w:szCs w:val="24"/>
    </w:rPr>
  </w:style>
  <w:style w:type="paragraph" w:customStyle="1" w:styleId="100">
    <w:name w:val="Стиль10"/>
    <w:basedOn w:val="a0"/>
    <w:rsid w:val="00A823AE"/>
    <w:pPr>
      <w:jc w:val="left"/>
    </w:pPr>
    <w:rPr>
      <w:sz w:val="24"/>
    </w:rPr>
  </w:style>
  <w:style w:type="paragraph" w:customStyle="1" w:styleId="83">
    <w:name w:val="Стиль8"/>
    <w:basedOn w:val="a0"/>
    <w:rsid w:val="00A823AE"/>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0"/>
    <w:rsid w:val="00A823AE"/>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0"/>
    <w:rsid w:val="00A823AE"/>
    <w:pPr>
      <w:spacing w:line="360" w:lineRule="auto"/>
      <w:ind w:firstLine="720"/>
      <w:jc w:val="left"/>
    </w:pPr>
  </w:style>
  <w:style w:type="paragraph" w:customStyle="1" w:styleId="130">
    <w:name w:val="Стиль13"/>
    <w:basedOn w:val="a0"/>
    <w:rsid w:val="00A823AE"/>
    <w:pPr>
      <w:spacing w:line="480" w:lineRule="auto"/>
      <w:ind w:left="-180" w:firstLine="720"/>
      <w:jc w:val="left"/>
    </w:pPr>
    <w:rPr>
      <w:rFonts w:ascii="ScriptS" w:hAnsi="ScriptS"/>
      <w:i/>
      <w:sz w:val="24"/>
    </w:rPr>
  </w:style>
  <w:style w:type="paragraph" w:styleId="29">
    <w:name w:val="Body Text First Indent 2"/>
    <w:basedOn w:val="ad"/>
    <w:link w:val="2a"/>
    <w:rsid w:val="00A823AE"/>
    <w:pPr>
      <w:spacing w:after="120" w:line="240" w:lineRule="auto"/>
      <w:ind w:left="283" w:firstLine="210"/>
      <w:jc w:val="left"/>
    </w:pPr>
    <w:rPr>
      <w:sz w:val="24"/>
      <w:szCs w:val="24"/>
    </w:rPr>
  </w:style>
  <w:style w:type="character" w:customStyle="1" w:styleId="2a">
    <w:name w:val="Красная строка 2 Знак"/>
    <w:link w:val="29"/>
    <w:rsid w:val="00A823AE"/>
    <w:rPr>
      <w:sz w:val="24"/>
      <w:szCs w:val="24"/>
      <w:lang w:val="ru-RU" w:eastAsia="ru-RU" w:bidi="ar-SA"/>
    </w:rPr>
  </w:style>
  <w:style w:type="paragraph" w:customStyle="1" w:styleId="14">
    <w:name w:val="Стиль14"/>
    <w:basedOn w:val="a0"/>
    <w:rsid w:val="00A823AE"/>
    <w:pPr>
      <w:spacing w:line="360" w:lineRule="auto"/>
      <w:ind w:firstLine="720"/>
    </w:pPr>
    <w:rPr>
      <w:szCs w:val="28"/>
    </w:rPr>
  </w:style>
  <w:style w:type="paragraph" w:customStyle="1" w:styleId="150">
    <w:name w:val="Стиль15"/>
    <w:basedOn w:val="a0"/>
    <w:rsid w:val="00A823AE"/>
    <w:pPr>
      <w:widowControl w:val="0"/>
      <w:autoSpaceDE w:val="0"/>
      <w:autoSpaceDN w:val="0"/>
      <w:adjustRightInd w:val="0"/>
      <w:ind w:right="355" w:firstLine="11"/>
      <w:jc w:val="left"/>
    </w:pPr>
    <w:rPr>
      <w:sz w:val="22"/>
      <w:szCs w:val="22"/>
    </w:rPr>
  </w:style>
  <w:style w:type="paragraph" w:customStyle="1" w:styleId="17">
    <w:name w:val="Стиль17"/>
    <w:basedOn w:val="43"/>
    <w:rsid w:val="00A823AE"/>
    <w:pPr>
      <w:spacing w:line="240" w:lineRule="auto"/>
    </w:pPr>
    <w:rPr>
      <w:rFonts w:ascii="Times New Roman" w:hAnsi="Times New Roman"/>
      <w:color w:val="000000"/>
    </w:rPr>
  </w:style>
  <w:style w:type="paragraph" w:customStyle="1" w:styleId="16">
    <w:name w:val="Стиль16"/>
    <w:basedOn w:val="a0"/>
    <w:rsid w:val="00A823AE"/>
    <w:pPr>
      <w:spacing w:line="360" w:lineRule="auto"/>
      <w:ind w:firstLine="900"/>
      <w:jc w:val="left"/>
    </w:pPr>
    <w:rPr>
      <w:szCs w:val="28"/>
    </w:rPr>
  </w:style>
  <w:style w:type="paragraph" w:customStyle="1" w:styleId="18">
    <w:name w:val="Стиль18"/>
    <w:basedOn w:val="a0"/>
    <w:rsid w:val="00A823AE"/>
    <w:pPr>
      <w:spacing w:line="360" w:lineRule="auto"/>
      <w:ind w:firstLine="902"/>
    </w:pPr>
    <w:rPr>
      <w:szCs w:val="28"/>
    </w:rPr>
  </w:style>
  <w:style w:type="paragraph" w:customStyle="1" w:styleId="19">
    <w:name w:val="Стиль19"/>
    <w:basedOn w:val="a0"/>
    <w:rsid w:val="00A823AE"/>
    <w:rPr>
      <w:rFonts w:ascii="ISOCPEUR" w:hAnsi="ISOCPEUR"/>
      <w:i/>
      <w:sz w:val="20"/>
      <w:szCs w:val="20"/>
    </w:rPr>
  </w:style>
  <w:style w:type="paragraph" w:customStyle="1" w:styleId="affa">
    <w:name w:val="Îáû÷íûé"/>
    <w:rsid w:val="00A823AE"/>
    <w:pPr>
      <w:overflowPunct w:val="0"/>
      <w:autoSpaceDE w:val="0"/>
      <w:autoSpaceDN w:val="0"/>
      <w:adjustRightInd w:val="0"/>
      <w:textAlignment w:val="baseline"/>
    </w:pPr>
  </w:style>
  <w:style w:type="character" w:customStyle="1" w:styleId="aff5">
    <w:name w:val="Чертежный Знак"/>
    <w:link w:val="aff4"/>
    <w:rsid w:val="00A823AE"/>
    <w:rPr>
      <w:rFonts w:ascii="ISOCPEUR" w:hAnsi="ISOCPEUR"/>
      <w:i/>
      <w:iCs/>
      <w:sz w:val="28"/>
      <w:szCs w:val="28"/>
      <w:lang w:val="uk-UA" w:eastAsia="ru-RU" w:bidi="ar-SA"/>
    </w:rPr>
  </w:style>
  <w:style w:type="character" w:customStyle="1" w:styleId="1a">
    <w:name w:val="Текст сноски Знак1"/>
    <w:basedOn w:val="a1"/>
    <w:rsid w:val="00A823AE"/>
  </w:style>
  <w:style w:type="paragraph" w:customStyle="1" w:styleId="affb">
    <w:name w:val="Основной Знак Знак Знак Знак Знак Знак Знак"/>
    <w:basedOn w:val="a0"/>
    <w:link w:val="affc"/>
    <w:rsid w:val="00A823AE"/>
    <w:pPr>
      <w:keepLines/>
      <w:kinsoku w:val="0"/>
      <w:spacing w:before="240"/>
      <w:jc w:val="left"/>
    </w:pPr>
    <w:rPr>
      <w:rFonts w:ascii="Tahoma" w:hAnsi="Tahoma"/>
      <w:sz w:val="24"/>
    </w:rPr>
  </w:style>
  <w:style w:type="character" w:customStyle="1" w:styleId="affc">
    <w:name w:val="Основной Знак Знак Знак Знак Знак Знак Знак Знак"/>
    <w:link w:val="affb"/>
    <w:rsid w:val="00A823AE"/>
    <w:rPr>
      <w:rFonts w:ascii="Tahoma" w:hAnsi="Tahoma"/>
      <w:sz w:val="24"/>
      <w:szCs w:val="24"/>
    </w:rPr>
  </w:style>
  <w:style w:type="paragraph" w:customStyle="1" w:styleId="1b">
    <w:name w:val="Выноска Знак Знак Знак Знак Знак Знак Знак1 Знак"/>
    <w:basedOn w:val="a0"/>
    <w:link w:val="1c"/>
    <w:rsid w:val="00A823AE"/>
    <w:pPr>
      <w:jc w:val="right"/>
    </w:pPr>
    <w:rPr>
      <w:rFonts w:ascii="Century Gothic" w:hAnsi="Century Gothic"/>
      <w:sz w:val="16"/>
      <w:szCs w:val="12"/>
    </w:rPr>
  </w:style>
  <w:style w:type="character" w:customStyle="1" w:styleId="1c">
    <w:name w:val="Выноска Знак Знак Знак Знак Знак Знак Знак1 Знак Знак"/>
    <w:link w:val="1b"/>
    <w:rsid w:val="00A823AE"/>
    <w:rPr>
      <w:rFonts w:ascii="Century Gothic" w:hAnsi="Century Gothic"/>
      <w:sz w:val="16"/>
      <w:szCs w:val="12"/>
    </w:rPr>
  </w:style>
  <w:style w:type="paragraph" w:customStyle="1" w:styleId="affd">
    <w:name w:val="Выноска Знак"/>
    <w:basedOn w:val="a0"/>
    <w:rsid w:val="00A823AE"/>
    <w:pPr>
      <w:jc w:val="right"/>
    </w:pPr>
    <w:rPr>
      <w:rFonts w:ascii="Century Gothic" w:eastAsia="SimSun" w:hAnsi="Century Gothic"/>
      <w:sz w:val="16"/>
      <w:szCs w:val="12"/>
    </w:rPr>
  </w:style>
  <w:style w:type="paragraph" w:customStyle="1" w:styleId="affe">
    <w:name w:val="Основной Знак Знак Знак Знак Знак Знак"/>
    <w:basedOn w:val="a0"/>
    <w:rsid w:val="00A823AE"/>
    <w:pPr>
      <w:keepLines/>
      <w:kinsoku w:val="0"/>
      <w:spacing w:before="240"/>
      <w:jc w:val="left"/>
    </w:pPr>
    <w:rPr>
      <w:rFonts w:ascii="Tahoma" w:hAnsi="Tahoma"/>
      <w:sz w:val="24"/>
    </w:rPr>
  </w:style>
  <w:style w:type="character" w:customStyle="1" w:styleId="afff">
    <w:name w:val="Номер на схеме"/>
    <w:rsid w:val="00A823AE"/>
    <w:rPr>
      <w:rFonts w:ascii="CombiNumerals" w:hAnsi="CombiNumerals"/>
      <w:color w:val="993300"/>
      <w:position w:val="4"/>
      <w:sz w:val="16"/>
    </w:rPr>
  </w:style>
  <w:style w:type="character" w:customStyle="1" w:styleId="afff0">
    <w:name w:val="Кнопка"/>
    <w:rsid w:val="00A823AE"/>
    <w:rPr>
      <w:rFonts w:ascii="Century Gothic" w:hAnsi="Century Gothic"/>
      <w:smallCaps/>
      <w:color w:val="auto"/>
      <w:sz w:val="20"/>
    </w:rPr>
  </w:style>
  <w:style w:type="paragraph" w:customStyle="1" w:styleId="FR2">
    <w:name w:val="FR2"/>
    <w:rsid w:val="00A823AE"/>
    <w:pPr>
      <w:widowControl w:val="0"/>
      <w:autoSpaceDE w:val="0"/>
      <w:autoSpaceDN w:val="0"/>
      <w:adjustRightInd w:val="0"/>
      <w:spacing w:before="280" w:line="300" w:lineRule="auto"/>
      <w:ind w:left="520" w:firstLine="960"/>
    </w:pPr>
    <w:rPr>
      <w:rFonts w:ascii="Arial Narrow" w:hAnsi="Arial Narrow"/>
      <w:sz w:val="28"/>
      <w:szCs w:val="28"/>
    </w:rPr>
  </w:style>
  <w:style w:type="paragraph" w:customStyle="1" w:styleId="footerheader">
    <w:name w:val="footer_header"/>
    <w:rsid w:val="00A823AE"/>
    <w:pPr>
      <w:autoSpaceDE w:val="0"/>
      <w:autoSpaceDN w:val="0"/>
      <w:adjustRightInd w:val="0"/>
      <w:jc w:val="right"/>
    </w:pPr>
    <w:rPr>
      <w:sz w:val="24"/>
      <w:szCs w:val="24"/>
      <w:lang w:val="en-US"/>
    </w:rPr>
  </w:style>
  <w:style w:type="character" w:customStyle="1" w:styleId="2DMath">
    <w:name w:val="2D Math"/>
    <w:rsid w:val="00A823AE"/>
    <w:rPr>
      <w:color w:val="000000"/>
    </w:rPr>
  </w:style>
  <w:style w:type="paragraph" w:customStyle="1" w:styleId="211">
    <w:name w:val="Основной текст 21"/>
    <w:basedOn w:val="a0"/>
    <w:rsid w:val="00A823AE"/>
    <w:pPr>
      <w:ind w:firstLine="720"/>
    </w:pPr>
    <w:rPr>
      <w:sz w:val="24"/>
      <w:szCs w:val="20"/>
    </w:rPr>
  </w:style>
  <w:style w:type="character" w:customStyle="1" w:styleId="73">
    <w:name w:val="Знак Знак7"/>
    <w:rsid w:val="00E01594"/>
    <w:rPr>
      <w:rFonts w:ascii="Journal" w:hAnsi="Journal"/>
      <w:sz w:val="24"/>
      <w:lang w:val="uk-UA"/>
    </w:rPr>
  </w:style>
  <w:style w:type="character" w:customStyle="1" w:styleId="variant">
    <w:name w:val="variant"/>
    <w:basedOn w:val="a1"/>
    <w:rsid w:val="00E01594"/>
  </w:style>
  <w:style w:type="character" w:customStyle="1" w:styleId="unknown">
    <w:name w:val="unknown"/>
    <w:basedOn w:val="a1"/>
    <w:rsid w:val="00E01594"/>
  </w:style>
  <w:style w:type="character" w:customStyle="1" w:styleId="unknowncorrected">
    <w:name w:val="unknown corrected"/>
    <w:basedOn w:val="a1"/>
    <w:rsid w:val="00E01594"/>
  </w:style>
  <w:style w:type="paragraph" w:customStyle="1" w:styleId="afff1">
    <w:name w:val="Переменные"/>
    <w:basedOn w:val="ab"/>
    <w:rsid w:val="004C7443"/>
    <w:pPr>
      <w:tabs>
        <w:tab w:val="left" w:pos="482"/>
      </w:tabs>
      <w:spacing w:line="336" w:lineRule="auto"/>
      <w:ind w:left="482" w:hanging="482"/>
      <w:jc w:val="left"/>
    </w:pPr>
    <w:rPr>
      <w:rFonts w:ascii="Times New Roman" w:hAnsi="Times New Roman"/>
      <w:szCs w:val="24"/>
    </w:rPr>
  </w:style>
  <w:style w:type="paragraph" w:customStyle="1" w:styleId="afff2">
    <w:name w:val="Формула"/>
    <w:basedOn w:val="ab"/>
    <w:rsid w:val="004C7443"/>
    <w:pPr>
      <w:tabs>
        <w:tab w:val="center" w:pos="4536"/>
        <w:tab w:val="right" w:pos="9356"/>
      </w:tabs>
      <w:spacing w:line="336" w:lineRule="auto"/>
      <w:jc w:val="left"/>
    </w:pPr>
    <w:rPr>
      <w:rFonts w:ascii="Times New Roman" w:hAnsi="Times New Roman"/>
      <w:szCs w:val="24"/>
    </w:rPr>
  </w:style>
  <w:style w:type="paragraph" w:customStyle="1" w:styleId="afff3">
    <w:name w:val="Листинг программы"/>
    <w:rsid w:val="004C7443"/>
    <w:pPr>
      <w:suppressAutoHyphens/>
    </w:pPr>
    <w:rPr>
      <w:noProof/>
    </w:rPr>
  </w:style>
  <w:style w:type="paragraph" w:customStyle="1" w:styleId="Style3">
    <w:name w:val="Style3"/>
    <w:basedOn w:val="a0"/>
    <w:uiPriority w:val="99"/>
    <w:rsid w:val="004C7443"/>
    <w:pPr>
      <w:widowControl w:val="0"/>
      <w:autoSpaceDE w:val="0"/>
      <w:autoSpaceDN w:val="0"/>
      <w:adjustRightInd w:val="0"/>
      <w:jc w:val="left"/>
    </w:pPr>
    <w:rPr>
      <w:sz w:val="24"/>
    </w:rPr>
  </w:style>
  <w:style w:type="character" w:customStyle="1" w:styleId="FontStyle69">
    <w:name w:val="Font Style69"/>
    <w:uiPriority w:val="99"/>
    <w:rsid w:val="004C7443"/>
    <w:rPr>
      <w:rFonts w:ascii="Times New Roman" w:hAnsi="Times New Roman" w:cs="Times New Roman"/>
      <w:sz w:val="26"/>
      <w:szCs w:val="26"/>
    </w:rPr>
  </w:style>
  <w:style w:type="paragraph" w:customStyle="1" w:styleId="Style22">
    <w:name w:val="Style22"/>
    <w:basedOn w:val="a0"/>
    <w:uiPriority w:val="99"/>
    <w:rsid w:val="004C7443"/>
    <w:pPr>
      <w:widowControl w:val="0"/>
      <w:autoSpaceDE w:val="0"/>
      <w:autoSpaceDN w:val="0"/>
      <w:adjustRightInd w:val="0"/>
      <w:jc w:val="left"/>
    </w:pPr>
    <w:rPr>
      <w:sz w:val="24"/>
    </w:rPr>
  </w:style>
  <w:style w:type="character" w:customStyle="1" w:styleId="FontStyle70">
    <w:name w:val="Font Style70"/>
    <w:uiPriority w:val="99"/>
    <w:rsid w:val="004C7443"/>
    <w:rPr>
      <w:rFonts w:ascii="Times New Roman" w:hAnsi="Times New Roman" w:cs="Times New Roman"/>
      <w:smallCaps/>
      <w:sz w:val="26"/>
      <w:szCs w:val="26"/>
    </w:rPr>
  </w:style>
  <w:style w:type="paragraph" w:customStyle="1" w:styleId="Style14">
    <w:name w:val="Style14"/>
    <w:basedOn w:val="a0"/>
    <w:uiPriority w:val="99"/>
    <w:rsid w:val="004C7443"/>
    <w:pPr>
      <w:widowControl w:val="0"/>
      <w:autoSpaceDE w:val="0"/>
      <w:autoSpaceDN w:val="0"/>
      <w:adjustRightInd w:val="0"/>
      <w:jc w:val="left"/>
    </w:pPr>
    <w:rPr>
      <w:sz w:val="24"/>
    </w:rPr>
  </w:style>
  <w:style w:type="paragraph" w:customStyle="1" w:styleId="Style23">
    <w:name w:val="Style23"/>
    <w:basedOn w:val="a0"/>
    <w:uiPriority w:val="99"/>
    <w:rsid w:val="004C7443"/>
    <w:pPr>
      <w:widowControl w:val="0"/>
      <w:autoSpaceDE w:val="0"/>
      <w:autoSpaceDN w:val="0"/>
      <w:adjustRightInd w:val="0"/>
      <w:jc w:val="left"/>
    </w:pPr>
    <w:rPr>
      <w:sz w:val="24"/>
    </w:rPr>
  </w:style>
  <w:style w:type="character" w:styleId="afff4">
    <w:name w:val="Emphasis"/>
    <w:qFormat/>
    <w:rsid w:val="004C7443"/>
    <w:rPr>
      <w:i/>
      <w:iCs/>
    </w:rPr>
  </w:style>
  <w:style w:type="character" w:customStyle="1" w:styleId="39">
    <w:name w:val="Знак3 Знак Знак"/>
    <w:rsid w:val="009B37EA"/>
    <w:rPr>
      <w:sz w:val="24"/>
      <w:szCs w:val="24"/>
      <w:lang w:val="ru-RU" w:eastAsia="ru-RU" w:bidi="ar-SA"/>
    </w:rPr>
  </w:style>
  <w:style w:type="character" w:styleId="afff5">
    <w:name w:val="Strong"/>
    <w:qFormat/>
    <w:rsid w:val="00AF27B4"/>
    <w:rPr>
      <w:b/>
      <w:bCs/>
    </w:rPr>
  </w:style>
  <w:style w:type="paragraph" w:customStyle="1" w:styleId="body">
    <w:name w:val="body"/>
    <w:basedOn w:val="a0"/>
    <w:rsid w:val="00AF27B4"/>
    <w:pPr>
      <w:spacing w:before="100" w:beforeAutospacing="1" w:after="100" w:afterAutospacing="1"/>
      <w:jc w:val="left"/>
    </w:pPr>
    <w:rPr>
      <w:sz w:val="24"/>
    </w:rPr>
  </w:style>
  <w:style w:type="paragraph" w:customStyle="1" w:styleId="bull1">
    <w:name w:val="bull1"/>
    <w:basedOn w:val="a0"/>
    <w:rsid w:val="00AF27B4"/>
    <w:pPr>
      <w:spacing w:before="100" w:beforeAutospacing="1" w:after="100" w:afterAutospacing="1"/>
      <w:jc w:val="left"/>
    </w:pPr>
    <w:rPr>
      <w:sz w:val="24"/>
    </w:rPr>
  </w:style>
  <w:style w:type="paragraph" w:customStyle="1" w:styleId="bullet">
    <w:name w:val="bullet"/>
    <w:basedOn w:val="a0"/>
    <w:rsid w:val="00AF27B4"/>
    <w:pPr>
      <w:spacing w:before="100" w:beforeAutospacing="1" w:after="100" w:afterAutospacing="1"/>
      <w:jc w:val="left"/>
    </w:pPr>
    <w:rPr>
      <w:sz w:val="24"/>
    </w:rPr>
  </w:style>
  <w:style w:type="paragraph" w:customStyle="1" w:styleId="prim">
    <w:name w:val="prim"/>
    <w:basedOn w:val="a0"/>
    <w:rsid w:val="00AF27B4"/>
    <w:pPr>
      <w:spacing w:before="100" w:beforeAutospacing="1" w:after="100" w:afterAutospacing="1"/>
      <w:jc w:val="left"/>
    </w:pPr>
    <w:rPr>
      <w:sz w:val="24"/>
    </w:rPr>
  </w:style>
  <w:style w:type="paragraph" w:customStyle="1" w:styleId="graphobject">
    <w:name w:val="graphobject"/>
    <w:basedOn w:val="a0"/>
    <w:rsid w:val="00AF27B4"/>
    <w:pPr>
      <w:spacing w:before="100" w:beforeAutospacing="1" w:after="100" w:afterAutospacing="1"/>
      <w:jc w:val="left"/>
    </w:pPr>
    <w:rPr>
      <w:sz w:val="24"/>
    </w:rPr>
  </w:style>
  <w:style w:type="paragraph" w:customStyle="1" w:styleId="bodybul">
    <w:name w:val="bodybul"/>
    <w:basedOn w:val="a0"/>
    <w:rsid w:val="00AF27B4"/>
    <w:pPr>
      <w:spacing w:before="100" w:beforeAutospacing="1" w:after="100" w:afterAutospacing="1"/>
      <w:jc w:val="left"/>
    </w:pPr>
    <w:rPr>
      <w:sz w:val="24"/>
    </w:rPr>
  </w:style>
  <w:style w:type="paragraph" w:customStyle="1" w:styleId="bulch2">
    <w:name w:val="bulch2"/>
    <w:basedOn w:val="a0"/>
    <w:rsid w:val="00AF27B4"/>
    <w:pPr>
      <w:spacing w:before="100" w:beforeAutospacing="1" w:after="100" w:afterAutospacing="1"/>
      <w:jc w:val="left"/>
    </w:pPr>
    <w:rPr>
      <w:sz w:val="24"/>
    </w:rPr>
  </w:style>
  <w:style w:type="paragraph" w:customStyle="1" w:styleId="lefttext">
    <w:name w:val="lefttext"/>
    <w:basedOn w:val="a0"/>
    <w:rsid w:val="00AF27B4"/>
    <w:pPr>
      <w:spacing w:before="100" w:beforeAutospacing="1" w:after="100" w:afterAutospacing="1"/>
      <w:jc w:val="left"/>
    </w:pPr>
    <w:rPr>
      <w:sz w:val="24"/>
    </w:rPr>
  </w:style>
  <w:style w:type="paragraph" w:customStyle="1" w:styleId="icontext">
    <w:name w:val="icontext"/>
    <w:basedOn w:val="a0"/>
    <w:rsid w:val="00AF27B4"/>
    <w:pPr>
      <w:spacing w:before="100" w:beforeAutospacing="1" w:after="100" w:afterAutospacing="1"/>
      <w:jc w:val="left"/>
    </w:pPr>
    <w:rPr>
      <w:sz w:val="24"/>
    </w:rPr>
  </w:style>
  <w:style w:type="paragraph" w:customStyle="1" w:styleId="progtext2">
    <w:name w:val="progtext2"/>
    <w:basedOn w:val="a0"/>
    <w:rsid w:val="00AF27B4"/>
    <w:pPr>
      <w:spacing w:before="100" w:beforeAutospacing="1" w:after="100" w:afterAutospacing="1"/>
      <w:jc w:val="left"/>
    </w:pPr>
    <w:rPr>
      <w:sz w:val="24"/>
    </w:rPr>
  </w:style>
  <w:style w:type="paragraph" w:styleId="afff6">
    <w:name w:val="No Spacing"/>
    <w:qFormat/>
    <w:rsid w:val="00AF27B4"/>
  </w:style>
  <w:style w:type="paragraph" w:customStyle="1" w:styleId="200">
    <w:name w:val="Стиль20"/>
    <w:basedOn w:val="38"/>
    <w:rsid w:val="00AF27B4"/>
    <w:pPr>
      <w:ind w:left="180" w:firstLine="720"/>
    </w:pPr>
  </w:style>
  <w:style w:type="paragraph" w:customStyle="1" w:styleId="FR4">
    <w:name w:val="FR4"/>
    <w:rsid w:val="00AF27B4"/>
    <w:pPr>
      <w:widowControl w:val="0"/>
      <w:autoSpaceDE w:val="0"/>
      <w:autoSpaceDN w:val="0"/>
      <w:adjustRightInd w:val="0"/>
      <w:spacing w:line="400" w:lineRule="auto"/>
      <w:ind w:firstLine="1560"/>
    </w:pPr>
    <w:rPr>
      <w:rFonts w:ascii="Courier New" w:hAnsi="Courier New" w:cs="Courier New"/>
      <w:sz w:val="22"/>
      <w:szCs w:val="22"/>
    </w:rPr>
  </w:style>
  <w:style w:type="character" w:customStyle="1" w:styleId="hps">
    <w:name w:val="hps"/>
    <w:basedOn w:val="a1"/>
    <w:uiPriority w:val="99"/>
    <w:rsid w:val="001D0E6C"/>
  </w:style>
  <w:style w:type="character" w:customStyle="1" w:styleId="atn">
    <w:name w:val="atn"/>
    <w:basedOn w:val="a1"/>
    <w:uiPriority w:val="99"/>
    <w:rsid w:val="001D0E6C"/>
  </w:style>
  <w:style w:type="character" w:customStyle="1" w:styleId="101">
    <w:name w:val="Знак10 Знак Знак"/>
    <w:rsid w:val="004517AB"/>
    <w:rPr>
      <w:rFonts w:ascii="Arial" w:hAnsi="Arial"/>
      <w:b/>
      <w:sz w:val="24"/>
      <w:szCs w:val="24"/>
      <w:lang w:val="uk-UA" w:eastAsia="ru-RU" w:bidi="ar-SA"/>
    </w:rPr>
  </w:style>
  <w:style w:type="paragraph" w:customStyle="1" w:styleId="212">
    <w:name w:val="Основной текст с отступом 21"/>
    <w:basedOn w:val="a0"/>
    <w:rsid w:val="004517AB"/>
    <w:pPr>
      <w:suppressAutoHyphens/>
      <w:overflowPunct w:val="0"/>
      <w:autoSpaceDE w:val="0"/>
      <w:autoSpaceDN w:val="0"/>
      <w:adjustRightInd w:val="0"/>
      <w:spacing w:line="360" w:lineRule="auto"/>
      <w:ind w:firstLine="720"/>
      <w:textAlignment w:val="baseline"/>
    </w:pPr>
    <w:rPr>
      <w:szCs w:val="20"/>
    </w:rPr>
  </w:style>
  <w:style w:type="character" w:customStyle="1" w:styleId="44">
    <w:name w:val="Знак Знак4"/>
    <w:rsid w:val="004517AB"/>
    <w:rPr>
      <w:rFonts w:eastAsia="Times New Roman" w:cs="Times New Roman"/>
      <w:sz w:val="28"/>
      <w:szCs w:val="24"/>
      <w:lang w:eastAsia="ru-RU"/>
    </w:rPr>
  </w:style>
  <w:style w:type="character" w:customStyle="1" w:styleId="53">
    <w:name w:val="Знак Знак5"/>
    <w:rsid w:val="004517AB"/>
    <w:rPr>
      <w:lang w:val="ru-RU" w:eastAsia="ru-RU" w:bidi="ar-SA"/>
    </w:rPr>
  </w:style>
  <w:style w:type="paragraph" w:customStyle="1" w:styleId="213">
    <w:name w:val="Основной текст 21"/>
    <w:basedOn w:val="a0"/>
    <w:rsid w:val="004517AB"/>
    <w:pPr>
      <w:ind w:firstLine="720"/>
    </w:pPr>
    <w:rPr>
      <w:szCs w:val="20"/>
    </w:rPr>
  </w:style>
  <w:style w:type="character" w:customStyle="1" w:styleId="1d">
    <w:name w:val="Знак Знак1"/>
    <w:aliases w:val="Название Знак1, Знак Знак1"/>
    <w:locked/>
    <w:rsid w:val="004517AB"/>
    <w:rPr>
      <w:b/>
      <w:color w:val="000000"/>
      <w:sz w:val="32"/>
      <w:szCs w:val="24"/>
      <w:lang w:val="ru-RU" w:eastAsia="ru-RU" w:bidi="ar-SA"/>
    </w:rPr>
  </w:style>
  <w:style w:type="character" w:customStyle="1" w:styleId="102">
    <w:name w:val="Знак Знак10"/>
    <w:locked/>
    <w:rsid w:val="004517AB"/>
    <w:rPr>
      <w:sz w:val="28"/>
      <w:lang w:val="ru-RU" w:eastAsia="ru-RU" w:bidi="ar-SA"/>
    </w:rPr>
  </w:style>
  <w:style w:type="character" w:customStyle="1" w:styleId="111">
    <w:name w:val="Знак11 Знак Знак"/>
    <w:locked/>
    <w:rsid w:val="004517AB"/>
    <w:rPr>
      <w:rFonts w:ascii="Arial" w:hAnsi="Arial"/>
      <w:b/>
      <w:sz w:val="24"/>
      <w:szCs w:val="24"/>
      <w:lang w:val="uk-UA" w:eastAsia="ru-RU" w:bidi="ar-SA"/>
    </w:rPr>
  </w:style>
  <w:style w:type="character" w:customStyle="1" w:styleId="2b">
    <w:name w:val="Знак2 Знак Знак"/>
    <w:locked/>
    <w:rsid w:val="004517AB"/>
    <w:rPr>
      <w:sz w:val="24"/>
      <w:szCs w:val="24"/>
      <w:lang w:val="ru-RU" w:eastAsia="ru-RU" w:bidi="ar-SA"/>
    </w:rPr>
  </w:style>
  <w:style w:type="character" w:customStyle="1" w:styleId="93">
    <w:name w:val="Знак9 Знак Знак"/>
    <w:locked/>
    <w:rsid w:val="004517AB"/>
    <w:rPr>
      <w:rFonts w:ascii="Arial" w:hAnsi="Arial" w:cs="Arial"/>
      <w:sz w:val="24"/>
      <w:lang w:val="ru-RU" w:eastAsia="ru-RU" w:bidi="ar-SA"/>
    </w:rPr>
  </w:style>
  <w:style w:type="character" w:customStyle="1" w:styleId="54">
    <w:name w:val="Знак5 Знак Знак"/>
    <w:locked/>
    <w:rsid w:val="004517AB"/>
    <w:rPr>
      <w:sz w:val="28"/>
      <w:szCs w:val="24"/>
      <w:lang w:val="ru-RU" w:eastAsia="ru-RU" w:bidi="ar-SA"/>
    </w:rPr>
  </w:style>
  <w:style w:type="character" w:customStyle="1" w:styleId="63">
    <w:name w:val="Знак6 Знак Знак"/>
    <w:locked/>
    <w:rsid w:val="004517AB"/>
    <w:rPr>
      <w:rFonts w:ascii="Courier New" w:hAnsi="Courier New" w:cs="Courier New"/>
      <w:lang w:val="ru-RU" w:eastAsia="ru-RU" w:bidi="ar-SA"/>
    </w:rPr>
  </w:style>
  <w:style w:type="character" w:customStyle="1" w:styleId="45">
    <w:name w:val="Знак4 Знак Знак"/>
    <w:locked/>
    <w:rsid w:val="004517AB"/>
    <w:rPr>
      <w:rFonts w:ascii="Tahoma" w:hAnsi="Tahoma" w:cs="Tahoma"/>
      <w:sz w:val="16"/>
      <w:szCs w:val="16"/>
      <w:lang w:val="ru-RU" w:eastAsia="ru-RU" w:bidi="ar-SA"/>
    </w:rPr>
  </w:style>
  <w:style w:type="character" w:customStyle="1" w:styleId="2c">
    <w:name w:val="Знак Знак2"/>
    <w:rsid w:val="004517AB"/>
    <w:rPr>
      <w:sz w:val="28"/>
      <w:szCs w:val="24"/>
      <w:lang w:val="ru-RU" w:eastAsia="ru-RU" w:bidi="ar-SA"/>
    </w:rPr>
  </w:style>
  <w:style w:type="character" w:customStyle="1" w:styleId="3a">
    <w:name w:val="Знак Знак3"/>
    <w:rsid w:val="004517AB"/>
    <w:rPr>
      <w:rFonts w:ascii="Times New Roman" w:eastAsia="Times New Roman" w:hAnsi="Times New Roman" w:cs="Times New Roman" w:hint="default"/>
      <w:sz w:val="28"/>
      <w:szCs w:val="20"/>
      <w:lang w:eastAsia="ru-RU"/>
    </w:rPr>
  </w:style>
  <w:style w:type="character" w:customStyle="1" w:styleId="FontStyle81">
    <w:name w:val="Font Style81"/>
    <w:rsid w:val="004517AB"/>
    <w:rPr>
      <w:rFonts w:ascii="Times New Roman" w:hAnsi="Times New Roman" w:cs="Times New Roman"/>
      <w:sz w:val="22"/>
      <w:szCs w:val="22"/>
    </w:rPr>
  </w:style>
  <w:style w:type="character" w:customStyle="1" w:styleId="131">
    <w:name w:val="Знак Знак13"/>
    <w:rsid w:val="004517AB"/>
    <w:rPr>
      <w:b/>
      <w:bCs/>
      <w:sz w:val="28"/>
      <w:szCs w:val="24"/>
      <w:lang w:val="ru-RU" w:eastAsia="ru-RU" w:bidi="ar-SA"/>
    </w:rPr>
  </w:style>
  <w:style w:type="character" w:customStyle="1" w:styleId="afff7">
    <w:name w:val="Знак Знак Знак"/>
    <w:locked/>
    <w:rsid w:val="004517AB"/>
    <w:rPr>
      <w:sz w:val="28"/>
      <w:szCs w:val="24"/>
      <w:lang w:val="ru-RU" w:eastAsia="ru-RU" w:bidi="ar-SA"/>
    </w:rPr>
  </w:style>
  <w:style w:type="paragraph" w:customStyle="1" w:styleId="afff8">
    <w:name w:val="диплом"/>
    <w:basedOn w:val="a0"/>
    <w:link w:val="1e"/>
    <w:rsid w:val="004517AB"/>
    <w:pPr>
      <w:spacing w:line="360" w:lineRule="auto"/>
      <w:ind w:left="181" w:firstLine="709"/>
    </w:pPr>
    <w:rPr>
      <w:szCs w:val="28"/>
      <w:lang w:val="uk-UA"/>
    </w:rPr>
  </w:style>
  <w:style w:type="character" w:customStyle="1" w:styleId="shorttext">
    <w:name w:val="short_text"/>
    <w:basedOn w:val="a1"/>
    <w:rsid w:val="004517AB"/>
  </w:style>
  <w:style w:type="character" w:customStyle="1" w:styleId="1f">
    <w:name w:val="Верхний колонтитул Знак1"/>
    <w:aliases w:val="Знак3 Знак1, Знак3 Знак1"/>
    <w:basedOn w:val="a1"/>
    <w:uiPriority w:val="99"/>
    <w:semiHidden/>
    <w:locked/>
    <w:rsid w:val="003D360D"/>
    <w:rPr>
      <w:rFonts w:cs="Times New Roman"/>
      <w:sz w:val="24"/>
      <w:szCs w:val="24"/>
    </w:rPr>
  </w:style>
  <w:style w:type="character" w:customStyle="1" w:styleId="214">
    <w:name w:val="Основной текст 2 Знак1"/>
    <w:aliases w:val="Знак1 Знак1, Знак1 Знак1"/>
    <w:basedOn w:val="a1"/>
    <w:uiPriority w:val="99"/>
    <w:semiHidden/>
    <w:locked/>
    <w:rsid w:val="003D360D"/>
    <w:rPr>
      <w:rFonts w:cs="Times New Roman"/>
      <w:sz w:val="24"/>
      <w:szCs w:val="24"/>
    </w:rPr>
  </w:style>
  <w:style w:type="character" w:customStyle="1" w:styleId="1f0">
    <w:name w:val="Подзаголовок Знак1"/>
    <w:basedOn w:val="a1"/>
    <w:locked/>
    <w:rsid w:val="003D360D"/>
    <w:rPr>
      <w:rFonts w:cs="Times New Roman"/>
      <w:b/>
      <w:bCs/>
      <w:sz w:val="28"/>
      <w:lang w:val="ru-RU" w:eastAsia="ru-RU" w:bidi="ar-SA"/>
    </w:rPr>
  </w:style>
  <w:style w:type="character" w:customStyle="1" w:styleId="410">
    <w:name w:val="Заголовок 4 Знак1"/>
    <w:aliases w:val="Знак11 Знак1, Знак11 Знак1"/>
    <w:basedOn w:val="a1"/>
    <w:locked/>
    <w:rsid w:val="004602B0"/>
    <w:rPr>
      <w:rFonts w:ascii="Arial" w:hAnsi="Arial" w:cs="Times New Roman"/>
      <w:b/>
      <w:sz w:val="24"/>
      <w:szCs w:val="24"/>
      <w:lang w:val="uk-UA" w:eastAsia="ru-RU" w:bidi="ar-SA"/>
    </w:rPr>
  </w:style>
  <w:style w:type="character" w:customStyle="1" w:styleId="510">
    <w:name w:val="Заголовок 5 Знак1"/>
    <w:aliases w:val="Знак10 Знак1, Знак10 Знак1"/>
    <w:basedOn w:val="a1"/>
    <w:locked/>
    <w:rsid w:val="004602B0"/>
    <w:rPr>
      <w:rFonts w:ascii="Arial" w:hAnsi="Arial" w:cs="Times New Roman"/>
      <w:b/>
      <w:sz w:val="24"/>
      <w:szCs w:val="24"/>
      <w:lang w:val="uk-UA" w:eastAsia="ru-RU" w:bidi="ar-SA"/>
    </w:rPr>
  </w:style>
  <w:style w:type="character" w:customStyle="1" w:styleId="610">
    <w:name w:val="Заголовок 6 Знак1"/>
    <w:basedOn w:val="a1"/>
    <w:locked/>
    <w:rsid w:val="004602B0"/>
    <w:rPr>
      <w:rFonts w:cs="Times New Roman"/>
      <w:b/>
      <w:bCs/>
      <w:sz w:val="24"/>
      <w:szCs w:val="24"/>
      <w:lang w:val="ru-RU" w:eastAsia="ru-RU" w:bidi="ar-SA"/>
    </w:rPr>
  </w:style>
  <w:style w:type="character" w:customStyle="1" w:styleId="710">
    <w:name w:val="Заголовок 7 Знак1"/>
    <w:basedOn w:val="a1"/>
    <w:locked/>
    <w:rsid w:val="004602B0"/>
    <w:rPr>
      <w:rFonts w:cs="Times New Roman"/>
      <w:b/>
      <w:bCs/>
      <w:color w:val="000000"/>
      <w:sz w:val="24"/>
      <w:szCs w:val="24"/>
      <w:lang w:val="ru-RU" w:eastAsia="ru-RU" w:bidi="ar-SA"/>
    </w:rPr>
  </w:style>
  <w:style w:type="character" w:customStyle="1" w:styleId="810">
    <w:name w:val="Заголовок 8 Знак1"/>
    <w:basedOn w:val="a1"/>
    <w:locked/>
    <w:rsid w:val="004602B0"/>
    <w:rPr>
      <w:rFonts w:cs="Times New Roman"/>
      <w:b/>
      <w:color w:val="000000"/>
      <w:sz w:val="24"/>
      <w:szCs w:val="24"/>
      <w:lang w:val="ru-RU" w:eastAsia="ru-RU" w:bidi="ar-SA"/>
    </w:rPr>
  </w:style>
  <w:style w:type="character" w:customStyle="1" w:styleId="910">
    <w:name w:val="Заголовок 9 Знак1"/>
    <w:basedOn w:val="a1"/>
    <w:locked/>
    <w:rsid w:val="004602B0"/>
    <w:rPr>
      <w:rFonts w:cs="Times New Roman"/>
      <w:color w:val="000000"/>
      <w:sz w:val="24"/>
      <w:szCs w:val="24"/>
      <w:lang w:val="ru-RU" w:eastAsia="ru-RU" w:bidi="ar-SA"/>
    </w:rPr>
  </w:style>
  <w:style w:type="character" w:customStyle="1" w:styleId="1f1">
    <w:name w:val="Нижний колонтитул Знак1"/>
    <w:aliases w:val="Знак2 Знак1, Знак2 Знак1"/>
    <w:basedOn w:val="a1"/>
    <w:locked/>
    <w:rsid w:val="004602B0"/>
    <w:rPr>
      <w:rFonts w:cs="Times New Roman"/>
      <w:sz w:val="24"/>
      <w:szCs w:val="24"/>
      <w:lang w:val="ru-RU" w:eastAsia="ru-RU" w:bidi="ar-SA"/>
    </w:rPr>
  </w:style>
  <w:style w:type="character" w:customStyle="1" w:styleId="215">
    <w:name w:val="Основной текст с отступом 2 Знак1"/>
    <w:basedOn w:val="a1"/>
    <w:locked/>
    <w:rsid w:val="004602B0"/>
    <w:rPr>
      <w:rFonts w:cs="Times New Roman"/>
      <w:sz w:val="28"/>
      <w:lang w:val="ru-RU" w:eastAsia="ru-RU" w:bidi="ar-SA"/>
    </w:rPr>
  </w:style>
  <w:style w:type="character" w:customStyle="1" w:styleId="1f2">
    <w:name w:val="Основной текст Знак1"/>
    <w:aliases w:val="Текст выноски1 Знак,Знак4 Знак Знак Знак, Знак9 Знак1,Основной текст с отст.1 Знак1,27 Знак1,Основной текст с отст.11 Знак1,271 Знак1,Основной текст с отст.12 Знак1,272 Знак1,Основной текст с отст.13 Знак1,273 Знак1,274 Знак1"/>
    <w:basedOn w:val="a1"/>
    <w:locked/>
    <w:rsid w:val="004602B0"/>
    <w:rPr>
      <w:rFonts w:cs="Times New Roman"/>
      <w:sz w:val="24"/>
      <w:szCs w:val="24"/>
    </w:rPr>
  </w:style>
  <w:style w:type="character" w:customStyle="1" w:styleId="1f3">
    <w:name w:val="Основной текст с отступом Знак1"/>
    <w:aliases w:val="Знак8 Знак3, Знак8 Знак1"/>
    <w:basedOn w:val="a1"/>
    <w:uiPriority w:val="99"/>
    <w:semiHidden/>
    <w:locked/>
    <w:rsid w:val="004602B0"/>
    <w:rPr>
      <w:rFonts w:cs="Times New Roman"/>
      <w:sz w:val="24"/>
      <w:szCs w:val="24"/>
    </w:rPr>
  </w:style>
  <w:style w:type="character" w:customStyle="1" w:styleId="310">
    <w:name w:val="Основной текст 3 Знак1"/>
    <w:aliases w:val="Знак5 Знак1, Знак5 Знак1"/>
    <w:basedOn w:val="a1"/>
    <w:locked/>
    <w:rsid w:val="004602B0"/>
    <w:rPr>
      <w:rFonts w:cs="Times New Roman"/>
      <w:sz w:val="24"/>
      <w:szCs w:val="24"/>
      <w:lang w:val="ru-RU" w:eastAsia="ru-RU" w:bidi="ar-SA"/>
    </w:rPr>
  </w:style>
  <w:style w:type="character" w:customStyle="1" w:styleId="1f4">
    <w:name w:val="Текст Знак1"/>
    <w:aliases w:val="Знак6 Знак1, Знак6 Знак1"/>
    <w:basedOn w:val="a1"/>
    <w:locked/>
    <w:rsid w:val="004602B0"/>
    <w:rPr>
      <w:rFonts w:ascii="Courier New" w:hAnsi="Courier New" w:cs="Courier New"/>
      <w:lang w:val="ru-RU" w:eastAsia="ru-RU" w:bidi="ar-SA"/>
    </w:rPr>
  </w:style>
  <w:style w:type="character" w:customStyle="1" w:styleId="1f5">
    <w:name w:val="Схема документа Знак1"/>
    <w:basedOn w:val="a1"/>
    <w:uiPriority w:val="99"/>
    <w:semiHidden/>
    <w:locked/>
    <w:rsid w:val="004602B0"/>
    <w:rPr>
      <w:rFonts w:ascii="Tahoma" w:hAnsi="Tahoma" w:cs="Times New Roman"/>
      <w:lang w:val="ru-RU" w:eastAsia="ru-RU" w:bidi="ar-SA"/>
    </w:rPr>
  </w:style>
  <w:style w:type="character" w:customStyle="1" w:styleId="1f6">
    <w:name w:val="Текст примечания Знак1"/>
    <w:basedOn w:val="a1"/>
    <w:uiPriority w:val="99"/>
    <w:locked/>
    <w:rsid w:val="004602B0"/>
    <w:rPr>
      <w:rFonts w:ascii="Journal" w:hAnsi="Journal" w:cs="Times New Roman"/>
      <w:sz w:val="24"/>
      <w:lang w:val="uk-UA" w:eastAsia="ru-RU" w:bidi="ar-SA"/>
    </w:rPr>
  </w:style>
  <w:style w:type="paragraph" w:customStyle="1" w:styleId="Heading11">
    <w:name w:val="Heading 11"/>
    <w:rsid w:val="004602B0"/>
    <w:pPr>
      <w:autoSpaceDE w:val="0"/>
      <w:autoSpaceDN w:val="0"/>
      <w:adjustRightInd w:val="0"/>
      <w:spacing w:before="160" w:after="80"/>
    </w:pPr>
    <w:rPr>
      <w:b/>
      <w:bCs/>
      <w:color w:val="000000"/>
      <w:sz w:val="36"/>
      <w:szCs w:val="36"/>
      <w:lang w:val="en-US"/>
    </w:rPr>
  </w:style>
  <w:style w:type="character" w:customStyle="1" w:styleId="afff9">
    <w:name w:val="диплом Знак"/>
    <w:basedOn w:val="a1"/>
    <w:rsid w:val="004602B0"/>
    <w:rPr>
      <w:rFonts w:cs="Times New Roman"/>
      <w:sz w:val="28"/>
      <w:szCs w:val="28"/>
      <w:lang w:val="uk-UA" w:eastAsia="ru-RU" w:bidi="ar-SA"/>
    </w:rPr>
  </w:style>
  <w:style w:type="character" w:customStyle="1" w:styleId="Normal11">
    <w:name w:val="Normal.Нормальный1 Знак Знак"/>
    <w:basedOn w:val="a1"/>
    <w:rsid w:val="004602B0"/>
    <w:rPr>
      <w:rFonts w:cs="Times New Roman"/>
      <w:snapToGrid w:val="0"/>
      <w:sz w:val="24"/>
      <w:lang w:val="en-GB" w:eastAsia="ru-RU" w:bidi="ar-SA"/>
    </w:rPr>
  </w:style>
  <w:style w:type="character" w:customStyle="1" w:styleId="BalloonTextChar">
    <w:name w:val="Balloon Text Char"/>
    <w:uiPriority w:val="99"/>
    <w:locked/>
    <w:rsid w:val="004602B0"/>
    <w:rPr>
      <w:rFonts w:ascii="Tahoma" w:hAnsi="Tahoma" w:cs="Tahoma"/>
      <w:sz w:val="16"/>
      <w:szCs w:val="16"/>
      <w:lang w:val="ru-RU" w:eastAsia="ru-RU" w:bidi="ar-SA"/>
    </w:rPr>
  </w:style>
  <w:style w:type="character" w:customStyle="1" w:styleId="1f7">
    <w:name w:val="Текст выноски Знак1"/>
    <w:aliases w:val=" Знак4 Знак1"/>
    <w:basedOn w:val="a1"/>
    <w:uiPriority w:val="99"/>
    <w:semiHidden/>
    <w:locked/>
    <w:rsid w:val="004602B0"/>
    <w:rPr>
      <w:rFonts w:cs="Times New Roman"/>
      <w:sz w:val="2"/>
    </w:rPr>
  </w:style>
  <w:style w:type="paragraph" w:customStyle="1" w:styleId="2110">
    <w:name w:val="Основной текст с отступом 211"/>
    <w:basedOn w:val="a0"/>
    <w:uiPriority w:val="99"/>
    <w:rsid w:val="004602B0"/>
    <w:pPr>
      <w:suppressAutoHyphens/>
      <w:overflowPunct w:val="0"/>
      <w:autoSpaceDE w:val="0"/>
      <w:autoSpaceDN w:val="0"/>
      <w:adjustRightInd w:val="0"/>
      <w:spacing w:line="360" w:lineRule="auto"/>
      <w:ind w:firstLine="720"/>
      <w:textAlignment w:val="baseline"/>
    </w:pPr>
    <w:rPr>
      <w:szCs w:val="20"/>
    </w:rPr>
  </w:style>
  <w:style w:type="character" w:customStyle="1" w:styleId="afffa">
    <w:name w:val="Основной Знак Знак Знак Знак Знак Знак Знак Знак Знак"/>
    <w:basedOn w:val="a1"/>
    <w:locked/>
    <w:rsid w:val="004602B0"/>
    <w:rPr>
      <w:rFonts w:ascii="Tahoma" w:hAnsi="Tahoma" w:cs="Times New Roman"/>
      <w:sz w:val="24"/>
      <w:szCs w:val="24"/>
      <w:lang w:val="ru-RU" w:eastAsia="ru-RU" w:bidi="ar-SA"/>
    </w:rPr>
  </w:style>
  <w:style w:type="character" w:customStyle="1" w:styleId="1f8">
    <w:name w:val="Выноска Знак Знак Знак Знак Знак Знак Знак1 Знак Знак Знак"/>
    <w:basedOn w:val="a1"/>
    <w:locked/>
    <w:rsid w:val="004602B0"/>
    <w:rPr>
      <w:rFonts w:ascii="Century Gothic" w:hAnsi="Century Gothic" w:cs="Times New Roman"/>
      <w:sz w:val="12"/>
      <w:szCs w:val="12"/>
      <w:lang w:val="ru-RU" w:eastAsia="ru-RU" w:bidi="ar-SA"/>
    </w:rPr>
  </w:style>
  <w:style w:type="character" w:customStyle="1" w:styleId="216">
    <w:name w:val="Знак Знак21"/>
    <w:basedOn w:val="a1"/>
    <w:uiPriority w:val="99"/>
    <w:rsid w:val="004602B0"/>
    <w:rPr>
      <w:rFonts w:cs="Times New Roman"/>
      <w:sz w:val="24"/>
      <w:szCs w:val="24"/>
      <w:lang w:val="ru-RU" w:eastAsia="ru-RU" w:bidi="ar-SA"/>
    </w:rPr>
  </w:style>
  <w:style w:type="character" w:customStyle="1" w:styleId="411">
    <w:name w:val="Знак Знак41"/>
    <w:basedOn w:val="a1"/>
    <w:uiPriority w:val="99"/>
    <w:rsid w:val="004602B0"/>
    <w:rPr>
      <w:rFonts w:eastAsia="Times New Roman" w:cs="Times New Roman"/>
      <w:sz w:val="24"/>
      <w:szCs w:val="24"/>
      <w:lang w:eastAsia="ru-RU"/>
    </w:rPr>
  </w:style>
  <w:style w:type="character" w:customStyle="1" w:styleId="311">
    <w:name w:val="Знак Знак31"/>
    <w:basedOn w:val="a1"/>
    <w:uiPriority w:val="99"/>
    <w:rsid w:val="004602B0"/>
    <w:rPr>
      <w:rFonts w:eastAsia="Times New Roman" w:cs="Times New Roman"/>
      <w:sz w:val="20"/>
      <w:szCs w:val="20"/>
      <w:lang w:eastAsia="ru-RU"/>
    </w:rPr>
  </w:style>
  <w:style w:type="paragraph" w:customStyle="1" w:styleId="2d">
    <w:name w:val="заголовок 2"/>
    <w:basedOn w:val="a0"/>
    <w:next w:val="a0"/>
    <w:rsid w:val="004602B0"/>
    <w:pPr>
      <w:keepNext/>
      <w:suppressAutoHyphens/>
      <w:spacing w:line="360" w:lineRule="auto"/>
      <w:jc w:val="center"/>
    </w:pPr>
    <w:rPr>
      <w:b/>
      <w:sz w:val="20"/>
      <w:szCs w:val="20"/>
    </w:rPr>
  </w:style>
  <w:style w:type="character" w:customStyle="1" w:styleId="longtext">
    <w:name w:val="long_text"/>
    <w:basedOn w:val="a1"/>
    <w:rsid w:val="004602B0"/>
    <w:rPr>
      <w:rFonts w:cs="Times New Roman"/>
    </w:rPr>
  </w:style>
  <w:style w:type="character" w:customStyle="1" w:styleId="94">
    <w:name w:val="Знак Знак9"/>
    <w:basedOn w:val="a1"/>
    <w:rsid w:val="004602B0"/>
    <w:rPr>
      <w:rFonts w:cs="Times New Roman"/>
      <w:b/>
      <w:bCs/>
      <w:sz w:val="28"/>
    </w:rPr>
  </w:style>
  <w:style w:type="paragraph" w:customStyle="1" w:styleId="0">
    <w:name w:val="Обычный + Слева:  0"/>
    <w:aliases w:val="5 см,Первая строка:  1,Перед:  9,35 пт,уплотненны..."/>
    <w:basedOn w:val="afff8"/>
    <w:link w:val="00"/>
    <w:rsid w:val="004602B0"/>
    <w:pPr>
      <w:ind w:left="284" w:firstLine="850"/>
    </w:pPr>
    <w:rPr>
      <w:spacing w:val="-1"/>
    </w:rPr>
  </w:style>
  <w:style w:type="character" w:customStyle="1" w:styleId="1e">
    <w:name w:val="диплом Знак1"/>
    <w:basedOn w:val="a1"/>
    <w:link w:val="afff8"/>
    <w:locked/>
    <w:rsid w:val="004602B0"/>
    <w:rPr>
      <w:sz w:val="28"/>
      <w:szCs w:val="28"/>
      <w:lang w:val="uk-UA"/>
    </w:rPr>
  </w:style>
  <w:style w:type="character" w:customStyle="1" w:styleId="00">
    <w:name w:val="Обычный + Слева:  0 Знак"/>
    <w:aliases w:val="5 см Знак,Первая строка:  1 Знак,Перед:  9 Знак,35 пт Знак,уплотненны... Знак"/>
    <w:basedOn w:val="1e"/>
    <w:link w:val="0"/>
    <w:locked/>
    <w:rsid w:val="004602B0"/>
    <w:rPr>
      <w:spacing w:val="-1"/>
      <w:sz w:val="28"/>
      <w:szCs w:val="28"/>
      <w:lang w:val="uk-UA"/>
    </w:rPr>
  </w:style>
  <w:style w:type="character" w:styleId="afffb">
    <w:name w:val="Placeholder Text"/>
    <w:basedOn w:val="a1"/>
    <w:uiPriority w:val="99"/>
    <w:semiHidden/>
    <w:rsid w:val="004602B0"/>
    <w:rPr>
      <w:color w:val="808080"/>
    </w:rPr>
  </w:style>
  <w:style w:type="character" w:customStyle="1" w:styleId="Text">
    <w:name w:val="Text"/>
    <w:uiPriority w:val="99"/>
    <w:rsid w:val="004602B0"/>
    <w:rPr>
      <w:color w:val="000000"/>
    </w:rPr>
  </w:style>
  <w:style w:type="paragraph" w:styleId="afffc">
    <w:name w:val="List Paragraph"/>
    <w:basedOn w:val="a0"/>
    <w:uiPriority w:val="34"/>
    <w:qFormat/>
    <w:rsid w:val="004602B0"/>
    <w:pPr>
      <w:spacing w:after="200" w:line="276" w:lineRule="auto"/>
      <w:ind w:left="720"/>
      <w:jc w:val="left"/>
    </w:pPr>
    <w:rPr>
      <w:rFonts w:ascii="Calibri" w:eastAsia="Calibri" w:hAnsi="Calibri" w:cs="Calibri"/>
      <w:sz w:val="22"/>
      <w:szCs w:val="22"/>
      <w:lang w:eastAsia="en-US"/>
    </w:rPr>
  </w:style>
  <w:style w:type="paragraph" w:customStyle="1" w:styleId="WW-11">
    <w:name w:val="WW-Содержимое таблицы11"/>
    <w:basedOn w:val="ab"/>
    <w:rsid w:val="004602B0"/>
    <w:pPr>
      <w:widowControl w:val="0"/>
      <w:suppressLineNumbers/>
      <w:suppressAutoHyphens/>
      <w:spacing w:after="120"/>
      <w:jc w:val="left"/>
    </w:pPr>
    <w:rPr>
      <w:rFonts w:ascii="Bookman L" w:eastAsia="Nimbus Sans L" w:hAnsi="Bookman L"/>
    </w:rPr>
  </w:style>
  <w:style w:type="paragraph" w:customStyle="1" w:styleId="afffd">
    <w:name w:val="Титульный"/>
    <w:rsid w:val="004602B0"/>
    <w:pPr>
      <w:jc w:val="center"/>
    </w:pPr>
    <w:rPr>
      <w:b/>
      <w:caps/>
      <w:sz w:val="36"/>
    </w:rPr>
  </w:style>
  <w:style w:type="paragraph" w:customStyle="1" w:styleId="afffe">
    <w:name w:val="Реферат"/>
    <w:basedOn w:val="a0"/>
    <w:rsid w:val="004602B0"/>
    <w:pPr>
      <w:jc w:val="center"/>
    </w:pPr>
    <w:rPr>
      <w:caps/>
      <w:sz w:val="32"/>
    </w:rPr>
  </w:style>
  <w:style w:type="paragraph" w:customStyle="1" w:styleId="400">
    <w:name w:val="Рамка40"/>
    <w:rsid w:val="004602B0"/>
    <w:pPr>
      <w:jc w:val="center"/>
    </w:pPr>
    <w:rPr>
      <w:sz w:val="18"/>
      <w:szCs w:val="18"/>
    </w:rPr>
  </w:style>
  <w:style w:type="paragraph" w:customStyle="1" w:styleId="affff">
    <w:name w:val="Децемальный номер"/>
    <w:rsid w:val="004602B0"/>
    <w:pPr>
      <w:jc w:val="center"/>
    </w:pPr>
    <w:rPr>
      <w:sz w:val="32"/>
    </w:rPr>
  </w:style>
  <w:style w:type="paragraph" w:customStyle="1" w:styleId="112">
    <w:name w:val="Заголовок 11"/>
    <w:rsid w:val="004602B0"/>
    <w:pPr>
      <w:widowControl w:val="0"/>
      <w:autoSpaceDE w:val="0"/>
      <w:autoSpaceDN w:val="0"/>
      <w:adjustRightInd w:val="0"/>
      <w:spacing w:before="160" w:after="80"/>
    </w:pPr>
    <w:rPr>
      <w:b/>
      <w:bCs/>
      <w:color w:val="000000"/>
      <w:sz w:val="36"/>
      <w:szCs w:val="36"/>
      <w:lang w:val="en-US"/>
    </w:rPr>
  </w:style>
  <w:style w:type="paragraph" w:customStyle="1" w:styleId="217">
    <w:name w:val="Заголовок 21"/>
    <w:next w:val="112"/>
    <w:rsid w:val="004602B0"/>
    <w:pPr>
      <w:widowControl w:val="0"/>
      <w:autoSpaceDE w:val="0"/>
      <w:autoSpaceDN w:val="0"/>
      <w:adjustRightInd w:val="0"/>
      <w:spacing w:before="160" w:after="40"/>
    </w:pPr>
    <w:rPr>
      <w:b/>
      <w:bCs/>
      <w:color w:val="000000"/>
      <w:sz w:val="28"/>
      <w:szCs w:val="28"/>
      <w:lang w:val="en-US"/>
    </w:rPr>
  </w:style>
  <w:style w:type="paragraph" w:customStyle="1" w:styleId="312">
    <w:name w:val="Заголовок 31"/>
    <w:next w:val="a0"/>
    <w:rsid w:val="004602B0"/>
    <w:pPr>
      <w:widowControl w:val="0"/>
      <w:autoSpaceDE w:val="0"/>
      <w:autoSpaceDN w:val="0"/>
      <w:adjustRightInd w:val="0"/>
    </w:pPr>
    <w:rPr>
      <w:b/>
      <w:bCs/>
      <w:i/>
      <w:iCs/>
      <w:color w:val="000000"/>
      <w:sz w:val="24"/>
      <w:szCs w:val="24"/>
      <w:lang w:val="en-US"/>
    </w:rPr>
  </w:style>
  <w:style w:type="paragraph" w:customStyle="1" w:styleId="Heading31">
    <w:name w:val="Heading 31"/>
    <w:next w:val="a0"/>
    <w:rsid w:val="004602B0"/>
    <w:pPr>
      <w:widowControl w:val="0"/>
      <w:autoSpaceDE w:val="0"/>
      <w:autoSpaceDN w:val="0"/>
      <w:adjustRightInd w:val="0"/>
    </w:pPr>
    <w:rPr>
      <w:b/>
      <w:bCs/>
      <w:color w:val="000000"/>
      <w:sz w:val="24"/>
      <w:szCs w:val="24"/>
      <w:lang w:val="en-US"/>
    </w:rPr>
  </w:style>
  <w:style w:type="character" w:customStyle="1" w:styleId="apple-converted-space">
    <w:name w:val="apple-converted-space"/>
    <w:basedOn w:val="a1"/>
    <w:rsid w:val="004602B0"/>
  </w:style>
  <w:style w:type="character" w:customStyle="1" w:styleId="affff0">
    <w:name w:val="Основной текст_"/>
    <w:basedOn w:val="a1"/>
    <w:link w:val="1f9"/>
    <w:rsid w:val="004602B0"/>
    <w:rPr>
      <w:sz w:val="18"/>
      <w:szCs w:val="18"/>
      <w:shd w:val="clear" w:color="auto" w:fill="FFFFFF"/>
    </w:rPr>
  </w:style>
  <w:style w:type="paragraph" w:customStyle="1" w:styleId="1f9">
    <w:name w:val="Основной текст1"/>
    <w:basedOn w:val="a0"/>
    <w:link w:val="affff0"/>
    <w:rsid w:val="004602B0"/>
    <w:pPr>
      <w:widowControl w:val="0"/>
      <w:shd w:val="clear" w:color="auto" w:fill="FFFFFF"/>
      <w:spacing w:line="220" w:lineRule="exact"/>
    </w:pPr>
    <w:rPr>
      <w:sz w:val="18"/>
      <w:szCs w:val="18"/>
    </w:rPr>
  </w:style>
  <w:style w:type="character" w:customStyle="1" w:styleId="affff1">
    <w:name w:val="Основной текст + Курсив"/>
    <w:basedOn w:val="affff0"/>
    <w:rsid w:val="004602B0"/>
    <w:rPr>
      <w:i/>
      <w:iCs/>
      <w:color w:val="000000"/>
      <w:spacing w:val="0"/>
      <w:w w:val="100"/>
      <w:position w:val="0"/>
      <w:sz w:val="18"/>
      <w:szCs w:val="18"/>
      <w:shd w:val="clear" w:color="auto" w:fill="FFFFFF"/>
      <w:lang w:val="uk-UA" w:eastAsia="uk-UA" w:bidi="uk-UA"/>
    </w:rPr>
  </w:style>
  <w:style w:type="character" w:customStyle="1" w:styleId="SegoeUI85pt">
    <w:name w:val="Основной текст + Segoe UI;8;5 pt"/>
    <w:basedOn w:val="affff0"/>
    <w:rsid w:val="004602B0"/>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85pt">
    <w:name w:val="Основной текст + 8;5 pt;Полужирный"/>
    <w:basedOn w:val="affff0"/>
    <w:rsid w:val="004602B0"/>
    <w:rPr>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fbname">
    <w:name w:val="fbname"/>
    <w:uiPriority w:val="99"/>
    <w:rsid w:val="004602B0"/>
  </w:style>
  <w:style w:type="character" w:customStyle="1" w:styleId="hpsatn">
    <w:name w:val="hps atn"/>
    <w:basedOn w:val="a1"/>
    <w:uiPriority w:val="99"/>
    <w:rsid w:val="004602B0"/>
    <w:rPr>
      <w:rFonts w:cs="Times New Roman"/>
    </w:rPr>
  </w:style>
  <w:style w:type="character" w:customStyle="1" w:styleId="textjur">
    <w:name w:val="text_jur"/>
    <w:basedOn w:val="a1"/>
    <w:rsid w:val="004602B0"/>
  </w:style>
  <w:style w:type="paragraph" w:styleId="HTML">
    <w:name w:val="HTML Preformatted"/>
    <w:basedOn w:val="a0"/>
    <w:link w:val="HTML0"/>
    <w:rsid w:val="00460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1"/>
    <w:link w:val="HTML"/>
    <w:rsid w:val="004602B0"/>
    <w:rPr>
      <w:rFonts w:ascii="Courier New" w:hAnsi="Courier New" w:cs="Courier New"/>
    </w:rPr>
  </w:style>
  <w:style w:type="character" w:customStyle="1" w:styleId="113">
    <w:name w:val="Знак Знак11"/>
    <w:rsid w:val="004602B0"/>
    <w:rPr>
      <w:b/>
      <w:i/>
      <w:sz w:val="24"/>
    </w:rPr>
  </w:style>
  <w:style w:type="character" w:customStyle="1" w:styleId="64">
    <w:name w:val="Знак Знак6"/>
    <w:basedOn w:val="a1"/>
    <w:rsid w:val="004602B0"/>
  </w:style>
  <w:style w:type="paragraph" w:customStyle="1" w:styleId="BodyTextIndent21">
    <w:name w:val="Body Text Indent 21"/>
    <w:basedOn w:val="a0"/>
    <w:rsid w:val="004602B0"/>
    <w:pPr>
      <w:widowControl w:val="0"/>
      <w:ind w:firstLine="567"/>
    </w:pPr>
    <w:rPr>
      <w:szCs w:val="20"/>
    </w:rPr>
  </w:style>
  <w:style w:type="paragraph" w:customStyle="1" w:styleId="BodyTextIndent31">
    <w:name w:val="Body Text Indent 31"/>
    <w:basedOn w:val="a0"/>
    <w:rsid w:val="004602B0"/>
    <w:pPr>
      <w:widowControl w:val="0"/>
      <w:ind w:right="88" w:firstLine="567"/>
    </w:pPr>
    <w:rPr>
      <w:szCs w:val="20"/>
    </w:rPr>
  </w:style>
  <w:style w:type="paragraph" w:customStyle="1" w:styleId="BlockQuotation">
    <w:name w:val="Block Quotation"/>
    <w:basedOn w:val="a0"/>
    <w:rsid w:val="004602B0"/>
    <w:pPr>
      <w:widowControl w:val="0"/>
      <w:ind w:left="330" w:right="704" w:hanging="330"/>
    </w:pPr>
    <w:rPr>
      <w:szCs w:val="20"/>
    </w:rPr>
  </w:style>
  <w:style w:type="paragraph" w:customStyle="1" w:styleId="Normal12">
    <w:name w:val="Normal1"/>
    <w:rsid w:val="004602B0"/>
    <w:rPr>
      <w:sz w:val="28"/>
    </w:rPr>
  </w:style>
  <w:style w:type="paragraph" w:customStyle="1" w:styleId="412">
    <w:name w:val="Заголовок 41"/>
    <w:basedOn w:val="Normal12"/>
    <w:next w:val="Normal12"/>
    <w:rsid w:val="004602B0"/>
    <w:pPr>
      <w:keepNext/>
      <w:widowControl w:val="0"/>
      <w:ind w:firstLine="567"/>
      <w:jc w:val="center"/>
    </w:pPr>
    <w:rPr>
      <w:b/>
    </w:rPr>
  </w:style>
  <w:style w:type="paragraph" w:customStyle="1" w:styleId="BodyText21">
    <w:name w:val="Body Text 21"/>
    <w:basedOn w:val="Normal12"/>
    <w:rsid w:val="004602B0"/>
    <w:pPr>
      <w:widowControl w:val="0"/>
      <w:ind w:firstLine="567"/>
    </w:pPr>
  </w:style>
  <w:style w:type="paragraph" w:customStyle="1" w:styleId="611">
    <w:name w:val="Заголовок 61"/>
    <w:basedOn w:val="Normal12"/>
    <w:next w:val="Normal12"/>
    <w:rsid w:val="004602B0"/>
    <w:pPr>
      <w:keepNext/>
      <w:widowControl w:val="0"/>
      <w:ind w:firstLine="567"/>
      <w:jc w:val="both"/>
    </w:pPr>
    <w:rPr>
      <w:u w:val="single"/>
    </w:rPr>
  </w:style>
  <w:style w:type="paragraph" w:customStyle="1" w:styleId="BodyText22">
    <w:name w:val="Body Text 22"/>
    <w:basedOn w:val="Normal12"/>
    <w:rsid w:val="004602B0"/>
    <w:pPr>
      <w:widowControl w:val="0"/>
      <w:jc w:val="center"/>
    </w:pPr>
    <w:rPr>
      <w:sz w:val="26"/>
    </w:rPr>
  </w:style>
  <w:style w:type="paragraph" w:customStyle="1" w:styleId="BodyText1">
    <w:name w:val="Body Text1"/>
    <w:basedOn w:val="Normal12"/>
    <w:rsid w:val="004602B0"/>
    <w:pPr>
      <w:widowControl w:val="0"/>
      <w:tabs>
        <w:tab w:val="left" w:pos="284"/>
      </w:tabs>
      <w:jc w:val="both"/>
    </w:pPr>
  </w:style>
  <w:style w:type="paragraph" w:customStyle="1" w:styleId="114">
    <w:name w:val="Заголовок 11"/>
    <w:basedOn w:val="Normal12"/>
    <w:next w:val="Normal12"/>
    <w:rsid w:val="004602B0"/>
    <w:pPr>
      <w:keepNext/>
      <w:widowControl w:val="0"/>
      <w:jc w:val="center"/>
    </w:pPr>
    <w:rPr>
      <w:b/>
    </w:rPr>
  </w:style>
  <w:style w:type="paragraph" w:customStyle="1" w:styleId="1fa">
    <w:name w:val="Верхний колонтитул1"/>
    <w:basedOn w:val="Normal12"/>
    <w:rsid w:val="004602B0"/>
    <w:pPr>
      <w:widowControl w:val="0"/>
      <w:tabs>
        <w:tab w:val="center" w:pos="4153"/>
        <w:tab w:val="right" w:pos="8306"/>
      </w:tabs>
    </w:pPr>
    <w:rPr>
      <w:sz w:val="20"/>
    </w:rPr>
  </w:style>
  <w:style w:type="paragraph" w:customStyle="1" w:styleId="313">
    <w:name w:val="Заголовок 31"/>
    <w:basedOn w:val="Normal12"/>
    <w:next w:val="Normal12"/>
    <w:rsid w:val="004602B0"/>
    <w:pPr>
      <w:keepNext/>
      <w:widowControl w:val="0"/>
      <w:jc w:val="center"/>
    </w:pPr>
    <w:rPr>
      <w:sz w:val="24"/>
    </w:rPr>
  </w:style>
  <w:style w:type="character" w:customStyle="1" w:styleId="xmlemitalic1">
    <w:name w:val="xml_em_italic1"/>
    <w:rsid w:val="004602B0"/>
    <w:rPr>
      <w:i/>
      <w:iCs/>
    </w:rPr>
  </w:style>
  <w:style w:type="character" w:customStyle="1" w:styleId="shorttext1">
    <w:name w:val="short_text1"/>
    <w:rsid w:val="004602B0"/>
    <w:rPr>
      <w:sz w:val="26"/>
      <w:szCs w:val="26"/>
    </w:rPr>
  </w:style>
  <w:style w:type="paragraph" w:customStyle="1" w:styleId="parag">
    <w:name w:val="parag"/>
    <w:basedOn w:val="a0"/>
    <w:rsid w:val="004602B0"/>
    <w:pPr>
      <w:ind w:firstLine="500"/>
    </w:pPr>
    <w:rPr>
      <w:sz w:val="24"/>
    </w:rPr>
  </w:style>
  <w:style w:type="paragraph" w:customStyle="1" w:styleId="BodyTextIndent22">
    <w:name w:val="Body Text Indent 22"/>
    <w:basedOn w:val="a0"/>
    <w:rsid w:val="004602B0"/>
    <w:pPr>
      <w:widowControl w:val="0"/>
      <w:ind w:firstLine="567"/>
    </w:pPr>
    <w:rPr>
      <w:szCs w:val="20"/>
    </w:rPr>
  </w:style>
  <w:style w:type="paragraph" w:customStyle="1" w:styleId="BodyTextIndent32">
    <w:name w:val="Body Text Indent 32"/>
    <w:basedOn w:val="a0"/>
    <w:rsid w:val="004602B0"/>
    <w:pPr>
      <w:widowControl w:val="0"/>
      <w:ind w:right="88" w:firstLine="567"/>
    </w:pPr>
    <w:rPr>
      <w:szCs w:val="20"/>
    </w:rPr>
  </w:style>
  <w:style w:type="paragraph" w:customStyle="1" w:styleId="Normal2">
    <w:name w:val="Normal2"/>
    <w:rsid w:val="004602B0"/>
    <w:rPr>
      <w:sz w:val="28"/>
    </w:rPr>
  </w:style>
  <w:style w:type="paragraph" w:customStyle="1" w:styleId="BodyText23">
    <w:name w:val="Body Text 23"/>
    <w:basedOn w:val="Normal2"/>
    <w:rsid w:val="004602B0"/>
    <w:pPr>
      <w:widowControl w:val="0"/>
      <w:jc w:val="center"/>
    </w:pPr>
    <w:rPr>
      <w:sz w:val="26"/>
    </w:rPr>
  </w:style>
  <w:style w:type="paragraph" w:customStyle="1" w:styleId="BodyText2">
    <w:name w:val="Body Text2"/>
    <w:basedOn w:val="Normal2"/>
    <w:rsid w:val="004602B0"/>
    <w:pPr>
      <w:widowControl w:val="0"/>
      <w:tabs>
        <w:tab w:val="left" w:pos="284"/>
      </w:tabs>
      <w:jc w:val="both"/>
    </w:pPr>
  </w:style>
  <w:style w:type="paragraph" w:customStyle="1" w:styleId="220">
    <w:name w:val="Основной текст с отступом 22"/>
    <w:basedOn w:val="a0"/>
    <w:rsid w:val="004640B4"/>
    <w:pPr>
      <w:suppressAutoHyphens/>
      <w:overflowPunct w:val="0"/>
      <w:autoSpaceDE w:val="0"/>
      <w:autoSpaceDN w:val="0"/>
      <w:adjustRightInd w:val="0"/>
      <w:spacing w:line="360" w:lineRule="auto"/>
      <w:ind w:firstLine="720"/>
      <w:textAlignment w:val="baseline"/>
    </w:pPr>
    <w:rPr>
      <w:szCs w:val="20"/>
    </w:rPr>
  </w:style>
  <w:style w:type="paragraph" w:customStyle="1" w:styleId="221">
    <w:name w:val="Основной текст 22"/>
    <w:basedOn w:val="a0"/>
    <w:rsid w:val="004640B4"/>
    <w:pPr>
      <w:ind w:firstLine="720"/>
    </w:pPr>
    <w:rPr>
      <w:sz w:val="24"/>
      <w:szCs w:val="20"/>
    </w:rPr>
  </w:style>
  <w:style w:type="paragraph" w:customStyle="1" w:styleId="msolistparagraph0">
    <w:name w:val="msolistparagraph"/>
    <w:basedOn w:val="a0"/>
    <w:rsid w:val="009A1CAC"/>
    <w:pPr>
      <w:spacing w:after="200" w:line="276" w:lineRule="auto"/>
      <w:ind w:left="720"/>
      <w:contextualSpacing/>
      <w:jc w:val="left"/>
    </w:pPr>
    <w:rPr>
      <w:rFonts w:ascii="Calibri" w:eastAsia="Calibri" w:hAnsi="Calibri"/>
      <w:sz w:val="22"/>
      <w:szCs w:val="22"/>
      <w:lang w:eastAsia="en-US"/>
    </w:rPr>
  </w:style>
  <w:style w:type="paragraph" w:customStyle="1" w:styleId="Default">
    <w:name w:val="Default"/>
    <w:rsid w:val="00C21018"/>
    <w:pPr>
      <w:autoSpaceDE w:val="0"/>
      <w:autoSpaceDN w:val="0"/>
      <w:adjustRightInd w:val="0"/>
    </w:pPr>
    <w:rPr>
      <w:rFonts w:eastAsiaTheme="minorHAnsi"/>
      <w:color w:val="000000"/>
      <w:sz w:val="24"/>
      <w:szCs w:val="24"/>
      <w:lang w:eastAsia="en-US"/>
    </w:rPr>
  </w:style>
  <w:style w:type="character" w:styleId="affff2">
    <w:name w:val="annotation reference"/>
    <w:basedOn w:val="a1"/>
    <w:semiHidden/>
    <w:unhideWhenUsed/>
    <w:rsid w:val="006F2B25"/>
    <w:rPr>
      <w:sz w:val="16"/>
      <w:szCs w:val="16"/>
    </w:rPr>
  </w:style>
  <w:style w:type="paragraph" w:styleId="affff3">
    <w:name w:val="annotation subject"/>
    <w:basedOn w:val="aff2"/>
    <w:next w:val="aff2"/>
    <w:link w:val="affff4"/>
    <w:semiHidden/>
    <w:unhideWhenUsed/>
    <w:rsid w:val="006F2B25"/>
    <w:rPr>
      <w:rFonts w:ascii="Times New Roman" w:hAnsi="Times New Roman"/>
      <w:b/>
      <w:bCs/>
      <w:sz w:val="20"/>
      <w:lang w:val="ru-RU"/>
    </w:rPr>
  </w:style>
  <w:style w:type="character" w:customStyle="1" w:styleId="affff4">
    <w:name w:val="Тема примечания Знак"/>
    <w:basedOn w:val="aff3"/>
    <w:link w:val="affff3"/>
    <w:semiHidden/>
    <w:rsid w:val="006F2B25"/>
    <w:rPr>
      <w:rFonts w:ascii="Journal" w:hAnsi="Journal"/>
      <w:b/>
      <w:bCs/>
      <w:sz w:val="24"/>
      <w:lang w:val="uk-UA"/>
    </w:rPr>
  </w:style>
  <w:style w:type="character" w:customStyle="1" w:styleId="4pt">
    <w:name w:val="Основной текст + 4 pt"/>
    <w:rsid w:val="00A129FB"/>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Exact">
    <w:name w:val="Основной текст Exact"/>
    <w:rsid w:val="00A129FB"/>
    <w:rPr>
      <w:rFonts w:ascii="Times New Roman" w:eastAsia="Times New Roman" w:hAnsi="Times New Roman" w:cs="Times New Roman"/>
      <w:b w:val="0"/>
      <w:bCs w:val="0"/>
      <w:i w:val="0"/>
      <w:iCs w:val="0"/>
      <w:smallCaps w:val="0"/>
      <w:strike w:val="0"/>
      <w:spacing w:val="-2"/>
      <w:sz w:val="26"/>
      <w:szCs w:val="26"/>
      <w:u w:val="none"/>
    </w:rPr>
  </w:style>
  <w:style w:type="paragraph" w:customStyle="1" w:styleId="3b">
    <w:name w:val="Основной текст3"/>
    <w:basedOn w:val="a0"/>
    <w:rsid w:val="00A129FB"/>
    <w:pPr>
      <w:widowControl w:val="0"/>
      <w:shd w:val="clear" w:color="auto" w:fill="FFFFFF"/>
      <w:spacing w:after="420" w:line="322" w:lineRule="exact"/>
      <w:jc w:val="left"/>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01C4"/>
    <w:pPr>
      <w:jc w:val="both"/>
    </w:pPr>
    <w:rPr>
      <w:sz w:val="28"/>
      <w:szCs w:val="24"/>
    </w:rPr>
  </w:style>
  <w:style w:type="paragraph" w:styleId="1">
    <w:name w:val="heading 1"/>
    <w:aliases w:val=" Знак14,Знак14,Заголовок 1 Знак1,Заголовок 1 Знак Знак,Знак14 Знак Знак Знак,Знак14 Знак Знак"/>
    <w:basedOn w:val="a0"/>
    <w:next w:val="a0"/>
    <w:link w:val="10"/>
    <w:qFormat/>
    <w:rsid w:val="004540BE"/>
    <w:pPr>
      <w:keepNext/>
      <w:jc w:val="center"/>
      <w:outlineLvl w:val="0"/>
    </w:pPr>
    <w:rPr>
      <w:sz w:val="32"/>
    </w:rPr>
  </w:style>
  <w:style w:type="paragraph" w:styleId="2">
    <w:name w:val="heading 2"/>
    <w:aliases w:val=" Знак13,Знак13,Знак13 Знак Знак Знак"/>
    <w:basedOn w:val="a0"/>
    <w:next w:val="a0"/>
    <w:link w:val="20"/>
    <w:qFormat/>
    <w:rsid w:val="004540BE"/>
    <w:pPr>
      <w:keepNext/>
      <w:outlineLvl w:val="1"/>
    </w:pPr>
    <w:rPr>
      <w:b/>
    </w:rPr>
  </w:style>
  <w:style w:type="paragraph" w:styleId="3">
    <w:name w:val="heading 3"/>
    <w:aliases w:val=" Знак12,Знак12,Знак12 Знак Знак Знак"/>
    <w:basedOn w:val="a0"/>
    <w:next w:val="a0"/>
    <w:link w:val="30"/>
    <w:qFormat/>
    <w:rsid w:val="004540BE"/>
    <w:pPr>
      <w:keepNext/>
      <w:jc w:val="left"/>
      <w:outlineLvl w:val="2"/>
    </w:pPr>
    <w:rPr>
      <w:rFonts w:ascii="Arial" w:hAnsi="Arial"/>
      <w:b/>
      <w:sz w:val="24"/>
      <w:lang w:val="uk-UA"/>
    </w:rPr>
  </w:style>
  <w:style w:type="paragraph" w:styleId="4">
    <w:name w:val="heading 4"/>
    <w:aliases w:val=" Знак11,Знак11"/>
    <w:basedOn w:val="a0"/>
    <w:next w:val="a0"/>
    <w:link w:val="40"/>
    <w:qFormat/>
    <w:rsid w:val="004540BE"/>
    <w:pPr>
      <w:keepNext/>
      <w:jc w:val="right"/>
      <w:outlineLvl w:val="3"/>
    </w:pPr>
    <w:rPr>
      <w:rFonts w:ascii="Arial" w:hAnsi="Arial"/>
      <w:b/>
      <w:sz w:val="24"/>
      <w:lang w:val="uk-UA"/>
    </w:rPr>
  </w:style>
  <w:style w:type="paragraph" w:styleId="5">
    <w:name w:val="heading 5"/>
    <w:aliases w:val=" Знак10,Знак10"/>
    <w:basedOn w:val="a0"/>
    <w:next w:val="a0"/>
    <w:link w:val="50"/>
    <w:qFormat/>
    <w:rsid w:val="004540BE"/>
    <w:pPr>
      <w:keepNext/>
      <w:ind w:left="252" w:right="76"/>
      <w:jc w:val="left"/>
      <w:outlineLvl w:val="4"/>
    </w:pPr>
    <w:rPr>
      <w:rFonts w:ascii="Arial" w:hAnsi="Arial"/>
      <w:b/>
      <w:sz w:val="24"/>
      <w:lang w:val="uk-UA"/>
    </w:rPr>
  </w:style>
  <w:style w:type="paragraph" w:styleId="6">
    <w:name w:val="heading 6"/>
    <w:basedOn w:val="a0"/>
    <w:next w:val="a0"/>
    <w:link w:val="60"/>
    <w:qFormat/>
    <w:rsid w:val="004540BE"/>
    <w:pPr>
      <w:keepNext/>
      <w:jc w:val="center"/>
      <w:outlineLvl w:val="5"/>
    </w:pPr>
    <w:rPr>
      <w:b/>
      <w:bCs/>
    </w:rPr>
  </w:style>
  <w:style w:type="paragraph" w:styleId="7">
    <w:name w:val="heading 7"/>
    <w:basedOn w:val="a0"/>
    <w:next w:val="a0"/>
    <w:link w:val="70"/>
    <w:qFormat/>
    <w:rsid w:val="004540BE"/>
    <w:pPr>
      <w:keepNext/>
      <w:jc w:val="center"/>
      <w:outlineLvl w:val="6"/>
    </w:pPr>
    <w:rPr>
      <w:b/>
      <w:bCs/>
      <w:color w:val="000000"/>
    </w:rPr>
  </w:style>
  <w:style w:type="paragraph" w:styleId="8">
    <w:name w:val="heading 8"/>
    <w:basedOn w:val="a0"/>
    <w:next w:val="a0"/>
    <w:link w:val="80"/>
    <w:qFormat/>
    <w:rsid w:val="004540BE"/>
    <w:pPr>
      <w:keepNext/>
      <w:jc w:val="center"/>
      <w:outlineLvl w:val="7"/>
    </w:pPr>
    <w:rPr>
      <w:b/>
      <w:color w:val="000000"/>
      <w:sz w:val="32"/>
    </w:rPr>
  </w:style>
  <w:style w:type="paragraph" w:styleId="9">
    <w:name w:val="heading 9"/>
    <w:basedOn w:val="a0"/>
    <w:next w:val="a0"/>
    <w:link w:val="90"/>
    <w:qFormat/>
    <w:rsid w:val="004540BE"/>
    <w:pPr>
      <w:keepNext/>
      <w:spacing w:before="240"/>
      <w:jc w:val="center"/>
      <w:outlineLvl w:val="8"/>
    </w:pPr>
    <w:rPr>
      <w:color w:val="000000"/>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 Знак3,Знак3"/>
    <w:basedOn w:val="a0"/>
    <w:link w:val="a5"/>
    <w:rsid w:val="004540BE"/>
    <w:pPr>
      <w:tabs>
        <w:tab w:val="center" w:pos="4677"/>
        <w:tab w:val="right" w:pos="9355"/>
      </w:tabs>
      <w:jc w:val="left"/>
    </w:pPr>
    <w:rPr>
      <w:sz w:val="24"/>
    </w:rPr>
  </w:style>
  <w:style w:type="paragraph" w:styleId="a6">
    <w:name w:val="footer"/>
    <w:aliases w:val=" Знак2,Знак2"/>
    <w:basedOn w:val="a0"/>
    <w:link w:val="a7"/>
    <w:rsid w:val="004540BE"/>
    <w:pPr>
      <w:tabs>
        <w:tab w:val="center" w:pos="4677"/>
        <w:tab w:val="right" w:pos="9355"/>
      </w:tabs>
      <w:jc w:val="left"/>
    </w:pPr>
    <w:rPr>
      <w:sz w:val="24"/>
    </w:rPr>
  </w:style>
  <w:style w:type="character" w:styleId="a8">
    <w:name w:val="page number"/>
    <w:basedOn w:val="a1"/>
    <w:rsid w:val="004540BE"/>
  </w:style>
  <w:style w:type="paragraph" w:styleId="a9">
    <w:name w:val="Title"/>
    <w:aliases w:val=" Знак"/>
    <w:basedOn w:val="a0"/>
    <w:link w:val="aa"/>
    <w:qFormat/>
    <w:rsid w:val="004540BE"/>
    <w:pPr>
      <w:jc w:val="center"/>
    </w:pPr>
  </w:style>
  <w:style w:type="paragraph" w:styleId="21">
    <w:name w:val="Body Text Indent 2"/>
    <w:basedOn w:val="a0"/>
    <w:link w:val="22"/>
    <w:rsid w:val="004540BE"/>
    <w:pPr>
      <w:suppressAutoHyphens/>
      <w:spacing w:line="360" w:lineRule="auto"/>
      <w:ind w:firstLine="720"/>
    </w:pPr>
    <w:rPr>
      <w:szCs w:val="20"/>
    </w:rPr>
  </w:style>
  <w:style w:type="paragraph" w:styleId="ab">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Текст выноски1"/>
    <w:basedOn w:val="a0"/>
    <w:link w:val="ac"/>
    <w:rsid w:val="004540BE"/>
    <w:rPr>
      <w:rFonts w:ascii="Arial" w:hAnsi="Arial"/>
      <w:sz w:val="24"/>
      <w:szCs w:val="20"/>
    </w:rPr>
  </w:style>
  <w:style w:type="paragraph" w:styleId="23">
    <w:name w:val="Body Text 2"/>
    <w:aliases w:val=" Знак1,Знак1"/>
    <w:basedOn w:val="a0"/>
    <w:link w:val="24"/>
    <w:rsid w:val="004540BE"/>
  </w:style>
  <w:style w:type="paragraph" w:customStyle="1" w:styleId="Zap">
    <w:name w:val="Zap"/>
    <w:basedOn w:val="a0"/>
    <w:rsid w:val="004540BE"/>
    <w:pPr>
      <w:framePr w:hSpace="181" w:wrap="around" w:vAnchor="text" w:hAnchor="text" w:y="1"/>
      <w:spacing w:line="360" w:lineRule="atLeast"/>
      <w:jc w:val="left"/>
    </w:pPr>
    <w:rPr>
      <w:rFonts w:ascii="UkrainianBaltica" w:hAnsi="UkrainianBaltica"/>
      <w:sz w:val="24"/>
      <w:szCs w:val="20"/>
      <w:lang w:val="en-US"/>
    </w:rPr>
  </w:style>
  <w:style w:type="paragraph" w:styleId="ad">
    <w:name w:val="Body Text Indent"/>
    <w:aliases w:val=" Знак8,Знак8"/>
    <w:basedOn w:val="a0"/>
    <w:link w:val="ae"/>
    <w:rsid w:val="004540BE"/>
    <w:pPr>
      <w:spacing w:line="360" w:lineRule="auto"/>
      <w:ind w:firstLine="420"/>
    </w:pPr>
    <w:rPr>
      <w:szCs w:val="20"/>
    </w:rPr>
  </w:style>
  <w:style w:type="paragraph" w:styleId="31">
    <w:name w:val="Body Text 3"/>
    <w:aliases w:val=" Знак5,Знак5"/>
    <w:basedOn w:val="a0"/>
    <w:link w:val="32"/>
    <w:rsid w:val="008534A3"/>
    <w:pPr>
      <w:ind w:firstLine="709"/>
    </w:pPr>
    <w:rPr>
      <w:color w:val="000000"/>
      <w:szCs w:val="28"/>
      <w:lang w:val="uk-UA"/>
    </w:rPr>
  </w:style>
  <w:style w:type="paragraph" w:styleId="33">
    <w:name w:val="Body Text Indent 3"/>
    <w:aliases w:val=" Знак7,Знак7,Знак7 Знак Знак Знак"/>
    <w:basedOn w:val="a0"/>
    <w:link w:val="34"/>
    <w:rsid w:val="004540BE"/>
    <w:pPr>
      <w:ind w:firstLine="425"/>
    </w:pPr>
  </w:style>
  <w:style w:type="paragraph" w:styleId="af">
    <w:name w:val="Plain Text"/>
    <w:aliases w:val=" Знак6,Знак6"/>
    <w:basedOn w:val="a0"/>
    <w:link w:val="af0"/>
    <w:rsid w:val="004540BE"/>
    <w:pPr>
      <w:jc w:val="left"/>
    </w:pPr>
    <w:rPr>
      <w:rFonts w:ascii="Courier New" w:hAnsi="Courier New" w:cs="Courier New"/>
      <w:sz w:val="20"/>
      <w:szCs w:val="20"/>
    </w:rPr>
  </w:style>
  <w:style w:type="paragraph" w:styleId="25">
    <w:name w:val="toc 2"/>
    <w:basedOn w:val="a0"/>
    <w:next w:val="a0"/>
    <w:autoRedefine/>
    <w:semiHidden/>
    <w:rsid w:val="004540BE"/>
    <w:pPr>
      <w:ind w:left="280"/>
    </w:pPr>
  </w:style>
  <w:style w:type="paragraph" w:styleId="11">
    <w:name w:val="toc 1"/>
    <w:basedOn w:val="a0"/>
    <w:next w:val="a0"/>
    <w:autoRedefine/>
    <w:semiHidden/>
    <w:rsid w:val="003459C5"/>
    <w:pPr>
      <w:tabs>
        <w:tab w:val="right" w:leader="dot" w:pos="9345"/>
      </w:tabs>
      <w:ind w:left="426" w:hanging="426"/>
    </w:pPr>
    <w:rPr>
      <w:b/>
      <w:noProof/>
      <w:sz w:val="24"/>
      <w:lang w:val="uk-UA"/>
    </w:rPr>
  </w:style>
  <w:style w:type="paragraph" w:styleId="35">
    <w:name w:val="toc 3"/>
    <w:basedOn w:val="a0"/>
    <w:next w:val="a0"/>
    <w:autoRedefine/>
    <w:semiHidden/>
    <w:rsid w:val="004540BE"/>
    <w:pPr>
      <w:ind w:left="560"/>
    </w:pPr>
  </w:style>
  <w:style w:type="paragraph" w:styleId="41">
    <w:name w:val="toc 4"/>
    <w:basedOn w:val="a0"/>
    <w:next w:val="a0"/>
    <w:autoRedefine/>
    <w:semiHidden/>
    <w:rsid w:val="004540BE"/>
    <w:pPr>
      <w:ind w:left="840"/>
    </w:pPr>
  </w:style>
  <w:style w:type="paragraph" w:styleId="51">
    <w:name w:val="toc 5"/>
    <w:basedOn w:val="a0"/>
    <w:next w:val="a0"/>
    <w:autoRedefine/>
    <w:semiHidden/>
    <w:rsid w:val="004540BE"/>
    <w:pPr>
      <w:ind w:left="1120"/>
    </w:pPr>
  </w:style>
  <w:style w:type="paragraph" w:styleId="61">
    <w:name w:val="toc 6"/>
    <w:basedOn w:val="a0"/>
    <w:next w:val="a0"/>
    <w:autoRedefine/>
    <w:semiHidden/>
    <w:rsid w:val="004540BE"/>
    <w:pPr>
      <w:ind w:left="1400"/>
    </w:pPr>
  </w:style>
  <w:style w:type="paragraph" w:styleId="71">
    <w:name w:val="toc 7"/>
    <w:basedOn w:val="a0"/>
    <w:next w:val="a0"/>
    <w:autoRedefine/>
    <w:semiHidden/>
    <w:rsid w:val="004540BE"/>
    <w:pPr>
      <w:ind w:left="1680"/>
    </w:pPr>
  </w:style>
  <w:style w:type="paragraph" w:styleId="81">
    <w:name w:val="toc 8"/>
    <w:basedOn w:val="a0"/>
    <w:next w:val="a0"/>
    <w:autoRedefine/>
    <w:semiHidden/>
    <w:rsid w:val="004540BE"/>
    <w:pPr>
      <w:ind w:left="1960"/>
    </w:pPr>
  </w:style>
  <w:style w:type="paragraph" w:styleId="91">
    <w:name w:val="toc 9"/>
    <w:basedOn w:val="a0"/>
    <w:next w:val="a0"/>
    <w:autoRedefine/>
    <w:semiHidden/>
    <w:rsid w:val="004540BE"/>
    <w:pPr>
      <w:ind w:left="2240"/>
    </w:pPr>
  </w:style>
  <w:style w:type="character" w:styleId="af1">
    <w:name w:val="Hyperlink"/>
    <w:rsid w:val="004540BE"/>
    <w:rPr>
      <w:color w:val="0000FF"/>
      <w:u w:val="single"/>
    </w:rPr>
  </w:style>
  <w:style w:type="paragraph" w:styleId="af2">
    <w:name w:val="caption"/>
    <w:basedOn w:val="a0"/>
    <w:next w:val="a0"/>
    <w:qFormat/>
    <w:rsid w:val="004540BE"/>
    <w:pPr>
      <w:spacing w:before="120" w:after="120"/>
    </w:pPr>
    <w:rPr>
      <w:b/>
      <w:bCs/>
      <w:sz w:val="20"/>
      <w:szCs w:val="20"/>
    </w:rPr>
  </w:style>
  <w:style w:type="paragraph" w:styleId="af3">
    <w:name w:val="Subtitle"/>
    <w:basedOn w:val="a0"/>
    <w:link w:val="af4"/>
    <w:qFormat/>
    <w:rsid w:val="004540BE"/>
    <w:pPr>
      <w:suppressAutoHyphens/>
      <w:autoSpaceDE w:val="0"/>
      <w:autoSpaceDN w:val="0"/>
      <w:adjustRightInd w:val="0"/>
      <w:jc w:val="center"/>
    </w:pPr>
    <w:rPr>
      <w:b/>
      <w:bCs/>
      <w:szCs w:val="20"/>
    </w:rPr>
  </w:style>
  <w:style w:type="paragraph" w:customStyle="1" w:styleId="af5">
    <w:name w:val="Шапка титульного"/>
    <w:rsid w:val="00DC4F33"/>
    <w:pPr>
      <w:jc w:val="center"/>
    </w:pPr>
    <w:rPr>
      <w:caps/>
      <w:sz w:val="28"/>
    </w:rPr>
  </w:style>
  <w:style w:type="paragraph" w:customStyle="1" w:styleId="15">
    <w:name w:val="Рамка15"/>
    <w:rsid w:val="008C6388"/>
    <w:pPr>
      <w:jc w:val="center"/>
    </w:pPr>
    <w:rPr>
      <w:sz w:val="24"/>
    </w:rPr>
  </w:style>
  <w:style w:type="paragraph" w:customStyle="1" w:styleId="MapleOutput">
    <w:name w:val="Maple Output"/>
    <w:uiPriority w:val="99"/>
    <w:rsid w:val="00900B92"/>
    <w:pPr>
      <w:autoSpaceDE w:val="0"/>
      <w:autoSpaceDN w:val="0"/>
      <w:adjustRightInd w:val="0"/>
      <w:spacing w:line="360" w:lineRule="auto"/>
      <w:jc w:val="center"/>
    </w:pPr>
    <w:rPr>
      <w:color w:val="000000"/>
      <w:sz w:val="24"/>
      <w:szCs w:val="24"/>
      <w:lang w:val="en-US"/>
    </w:rPr>
  </w:style>
  <w:style w:type="paragraph" w:customStyle="1" w:styleId="MapleOutput1">
    <w:name w:val="Maple Output1"/>
    <w:next w:val="MapleOutput"/>
    <w:uiPriority w:val="99"/>
    <w:rsid w:val="00455FB7"/>
    <w:pPr>
      <w:autoSpaceDE w:val="0"/>
      <w:autoSpaceDN w:val="0"/>
      <w:adjustRightInd w:val="0"/>
      <w:spacing w:line="360" w:lineRule="auto"/>
    </w:pPr>
    <w:rPr>
      <w:color w:val="000000"/>
      <w:sz w:val="24"/>
      <w:szCs w:val="24"/>
      <w:lang w:val="en-US"/>
    </w:rPr>
  </w:style>
  <w:style w:type="character" w:customStyle="1" w:styleId="MapleInput">
    <w:name w:val="Maple Input"/>
    <w:uiPriority w:val="99"/>
    <w:rsid w:val="006C3BBE"/>
    <w:rPr>
      <w:rFonts w:ascii="Courier New" w:hAnsi="Courier New" w:cs="Courier New"/>
      <w:b/>
      <w:bCs/>
      <w:color w:val="800000"/>
      <w:szCs w:val="20"/>
    </w:rPr>
  </w:style>
  <w:style w:type="paragraph" w:customStyle="1" w:styleId="MaplePlot">
    <w:name w:val="Maple Plot"/>
    <w:next w:val="a0"/>
    <w:uiPriority w:val="99"/>
    <w:rsid w:val="006C3BBE"/>
    <w:pPr>
      <w:widowControl w:val="0"/>
      <w:autoSpaceDE w:val="0"/>
      <w:autoSpaceDN w:val="0"/>
      <w:adjustRightInd w:val="0"/>
      <w:jc w:val="center"/>
    </w:pPr>
    <w:rPr>
      <w:color w:val="000000"/>
      <w:sz w:val="24"/>
      <w:szCs w:val="24"/>
      <w:lang w:val="en-US"/>
    </w:rPr>
  </w:style>
  <w:style w:type="character" w:customStyle="1" w:styleId="intstyle256">
    <w:name w:val="intstyle256"/>
    <w:hidden/>
    <w:rsid w:val="00BC22C8"/>
    <w:rPr>
      <w:color w:val="000000"/>
      <w:sz w:val="28"/>
      <w:szCs w:val="28"/>
    </w:rPr>
  </w:style>
  <w:style w:type="character" w:customStyle="1" w:styleId="intstyle257">
    <w:name w:val="intstyle257"/>
    <w:hidden/>
    <w:rsid w:val="00BC22C8"/>
    <w:rPr>
      <w:color w:val="000000"/>
      <w:sz w:val="28"/>
      <w:szCs w:val="28"/>
    </w:rPr>
  </w:style>
  <w:style w:type="character" w:customStyle="1" w:styleId="intstyle258">
    <w:name w:val="intstyle258"/>
    <w:hidden/>
    <w:rsid w:val="00BC22C8"/>
    <w:rPr>
      <w:color w:val="000000"/>
      <w:sz w:val="28"/>
      <w:szCs w:val="28"/>
    </w:rPr>
  </w:style>
  <w:style w:type="character" w:customStyle="1" w:styleId="intstyle259">
    <w:name w:val="intstyle259"/>
    <w:hidden/>
    <w:rsid w:val="00BC22C8"/>
    <w:rPr>
      <w:color w:val="000000"/>
      <w:sz w:val="28"/>
      <w:szCs w:val="28"/>
    </w:rPr>
  </w:style>
  <w:style w:type="character" w:customStyle="1" w:styleId="intstyle260">
    <w:name w:val="intstyle260"/>
    <w:hidden/>
    <w:rsid w:val="00BC22C8"/>
    <w:rPr>
      <w:color w:val="000000"/>
      <w:sz w:val="28"/>
      <w:szCs w:val="28"/>
    </w:rPr>
  </w:style>
  <w:style w:type="character" w:customStyle="1" w:styleId="intstyle261">
    <w:name w:val="intstyle261"/>
    <w:hidden/>
    <w:rsid w:val="00BC22C8"/>
    <w:rPr>
      <w:color w:val="000000"/>
      <w:sz w:val="28"/>
      <w:szCs w:val="28"/>
    </w:rPr>
  </w:style>
  <w:style w:type="character" w:customStyle="1" w:styleId="intstyle262">
    <w:name w:val="intstyle262"/>
    <w:hidden/>
    <w:rsid w:val="00BC22C8"/>
    <w:rPr>
      <w:color w:val="000000"/>
      <w:sz w:val="28"/>
      <w:szCs w:val="28"/>
    </w:rPr>
  </w:style>
  <w:style w:type="character" w:customStyle="1" w:styleId="intstyle263">
    <w:name w:val="intstyle263"/>
    <w:hidden/>
    <w:rsid w:val="00BC22C8"/>
    <w:rPr>
      <w:color w:val="000000"/>
      <w:sz w:val="28"/>
      <w:szCs w:val="28"/>
    </w:rPr>
  </w:style>
  <w:style w:type="character" w:customStyle="1" w:styleId="intstyle264">
    <w:name w:val="intstyle264"/>
    <w:hidden/>
    <w:rsid w:val="00BC22C8"/>
    <w:rPr>
      <w:color w:val="000000"/>
      <w:sz w:val="28"/>
      <w:szCs w:val="28"/>
    </w:rPr>
  </w:style>
  <w:style w:type="character" w:customStyle="1" w:styleId="intstyle265">
    <w:name w:val="intstyle265"/>
    <w:hidden/>
    <w:rsid w:val="00BC22C8"/>
    <w:rPr>
      <w:color w:val="000000"/>
      <w:sz w:val="28"/>
      <w:szCs w:val="28"/>
    </w:rPr>
  </w:style>
  <w:style w:type="character" w:customStyle="1" w:styleId="intstyle266">
    <w:name w:val="intstyle266"/>
    <w:hidden/>
    <w:rsid w:val="00BC22C8"/>
    <w:rPr>
      <w:color w:val="000000"/>
      <w:sz w:val="28"/>
      <w:szCs w:val="28"/>
    </w:rPr>
  </w:style>
  <w:style w:type="character" w:customStyle="1" w:styleId="intstyle267">
    <w:name w:val="intstyle267"/>
    <w:hidden/>
    <w:rsid w:val="00BC22C8"/>
    <w:rPr>
      <w:color w:val="000000"/>
      <w:sz w:val="28"/>
      <w:szCs w:val="28"/>
    </w:rPr>
  </w:style>
  <w:style w:type="character" w:customStyle="1" w:styleId="intstyle268">
    <w:name w:val="intstyle268"/>
    <w:hidden/>
    <w:rsid w:val="00BC22C8"/>
    <w:rPr>
      <w:color w:val="000000"/>
      <w:sz w:val="28"/>
      <w:szCs w:val="28"/>
    </w:rPr>
  </w:style>
  <w:style w:type="character" w:customStyle="1" w:styleId="intstyle269">
    <w:name w:val="intstyle269"/>
    <w:hidden/>
    <w:rsid w:val="00BC22C8"/>
    <w:rPr>
      <w:color w:val="000000"/>
      <w:sz w:val="28"/>
      <w:szCs w:val="28"/>
    </w:rPr>
  </w:style>
  <w:style w:type="character" w:customStyle="1" w:styleId="intstyle270">
    <w:name w:val="intstyle270"/>
    <w:hidden/>
    <w:rsid w:val="00BC22C8"/>
    <w:rPr>
      <w:color w:val="000000"/>
      <w:sz w:val="28"/>
      <w:szCs w:val="28"/>
    </w:rPr>
  </w:style>
  <w:style w:type="character" w:customStyle="1" w:styleId="intstyle271">
    <w:name w:val="intstyle271"/>
    <w:hidden/>
    <w:rsid w:val="00BC22C8"/>
    <w:rPr>
      <w:color w:val="000000"/>
      <w:sz w:val="28"/>
      <w:szCs w:val="28"/>
    </w:rPr>
  </w:style>
  <w:style w:type="character" w:customStyle="1" w:styleId="intstyle272">
    <w:name w:val="intstyle272"/>
    <w:hidden/>
    <w:rsid w:val="00BC22C8"/>
    <w:rPr>
      <w:color w:val="000000"/>
      <w:sz w:val="28"/>
      <w:szCs w:val="28"/>
    </w:rPr>
  </w:style>
  <w:style w:type="character" w:customStyle="1" w:styleId="intstyle273">
    <w:name w:val="intstyle273"/>
    <w:hidden/>
    <w:rsid w:val="00BC22C8"/>
    <w:rPr>
      <w:color w:val="000000"/>
      <w:sz w:val="28"/>
      <w:szCs w:val="28"/>
    </w:rPr>
  </w:style>
  <w:style w:type="character" w:customStyle="1" w:styleId="intstyle274">
    <w:name w:val="intstyle274"/>
    <w:hidden/>
    <w:rsid w:val="00BC22C8"/>
    <w:rPr>
      <w:color w:val="000000"/>
      <w:sz w:val="28"/>
      <w:szCs w:val="28"/>
    </w:rPr>
  </w:style>
  <w:style w:type="character" w:customStyle="1" w:styleId="intstyle275">
    <w:name w:val="intstyle275"/>
    <w:hidden/>
    <w:rsid w:val="00BC22C8"/>
    <w:rPr>
      <w:color w:val="000000"/>
      <w:sz w:val="28"/>
      <w:szCs w:val="28"/>
    </w:rPr>
  </w:style>
  <w:style w:type="character" w:customStyle="1" w:styleId="intstyle276">
    <w:name w:val="intstyle276"/>
    <w:hidden/>
    <w:rsid w:val="00BC22C8"/>
    <w:rPr>
      <w:color w:val="000000"/>
      <w:sz w:val="28"/>
      <w:szCs w:val="28"/>
    </w:rPr>
  </w:style>
  <w:style w:type="character" w:customStyle="1" w:styleId="intstyle277">
    <w:name w:val="intstyle277"/>
    <w:hidden/>
    <w:rsid w:val="00BC22C8"/>
    <w:rPr>
      <w:color w:val="000000"/>
      <w:sz w:val="28"/>
      <w:szCs w:val="28"/>
    </w:rPr>
  </w:style>
  <w:style w:type="character" w:customStyle="1" w:styleId="intstyle278">
    <w:name w:val="intstyle278"/>
    <w:hidden/>
    <w:rsid w:val="00BC22C8"/>
    <w:rPr>
      <w:color w:val="000000"/>
      <w:sz w:val="28"/>
      <w:szCs w:val="28"/>
    </w:rPr>
  </w:style>
  <w:style w:type="character" w:customStyle="1" w:styleId="intstyle279">
    <w:name w:val="intstyle279"/>
    <w:hidden/>
    <w:rsid w:val="00BC22C8"/>
    <w:rPr>
      <w:color w:val="000000"/>
      <w:sz w:val="28"/>
      <w:szCs w:val="28"/>
    </w:rPr>
  </w:style>
  <w:style w:type="character" w:customStyle="1" w:styleId="intstyle280">
    <w:name w:val="intstyle280"/>
    <w:hidden/>
    <w:rsid w:val="00BC22C8"/>
    <w:rPr>
      <w:color w:val="000000"/>
      <w:sz w:val="28"/>
      <w:szCs w:val="28"/>
    </w:rPr>
  </w:style>
  <w:style w:type="character" w:customStyle="1" w:styleId="intstyle281">
    <w:name w:val="intstyle281"/>
    <w:hidden/>
    <w:rsid w:val="00BC22C8"/>
    <w:rPr>
      <w:color w:val="000000"/>
      <w:sz w:val="28"/>
      <w:szCs w:val="28"/>
    </w:rPr>
  </w:style>
  <w:style w:type="character" w:customStyle="1" w:styleId="intstyle282">
    <w:name w:val="intstyle282"/>
    <w:hidden/>
    <w:rsid w:val="00BC22C8"/>
    <w:rPr>
      <w:color w:val="000000"/>
      <w:sz w:val="28"/>
      <w:szCs w:val="28"/>
    </w:rPr>
  </w:style>
  <w:style w:type="character" w:customStyle="1" w:styleId="intstyle283">
    <w:name w:val="intstyle283"/>
    <w:hidden/>
    <w:rsid w:val="00BC22C8"/>
    <w:rPr>
      <w:color w:val="000000"/>
      <w:sz w:val="28"/>
      <w:szCs w:val="28"/>
    </w:rPr>
  </w:style>
  <w:style w:type="character" w:customStyle="1" w:styleId="intstyle284">
    <w:name w:val="intstyle284"/>
    <w:hidden/>
    <w:rsid w:val="00BC22C8"/>
    <w:rPr>
      <w:color w:val="000000"/>
      <w:sz w:val="28"/>
      <w:szCs w:val="28"/>
    </w:rPr>
  </w:style>
  <w:style w:type="character" w:customStyle="1" w:styleId="intstyle285">
    <w:name w:val="intstyle285"/>
    <w:hidden/>
    <w:rsid w:val="00BC22C8"/>
    <w:rPr>
      <w:b/>
      <w:bCs/>
      <w:color w:val="000000"/>
    </w:rPr>
  </w:style>
  <w:style w:type="character" w:customStyle="1" w:styleId="intstyle286">
    <w:name w:val="intstyle286"/>
    <w:hidden/>
    <w:rsid w:val="00BC22C8"/>
    <w:rPr>
      <w:b/>
      <w:bCs/>
      <w:color w:val="000000"/>
      <w:sz w:val="28"/>
      <w:szCs w:val="28"/>
    </w:rPr>
  </w:style>
  <w:style w:type="character" w:customStyle="1" w:styleId="intstyle287">
    <w:name w:val="intstyle287"/>
    <w:hidden/>
    <w:rsid w:val="00BC22C8"/>
    <w:rPr>
      <w:b/>
      <w:bCs/>
      <w:color w:val="000000"/>
      <w:sz w:val="28"/>
      <w:szCs w:val="28"/>
    </w:rPr>
  </w:style>
  <w:style w:type="character" w:customStyle="1" w:styleId="intstyle288">
    <w:name w:val="intstyle288"/>
    <w:hidden/>
    <w:rsid w:val="00BC22C8"/>
    <w:rPr>
      <w:b/>
      <w:bCs/>
      <w:color w:val="000000"/>
      <w:sz w:val="28"/>
      <w:szCs w:val="28"/>
      <w:u w:val="single"/>
    </w:rPr>
  </w:style>
  <w:style w:type="character" w:customStyle="1" w:styleId="intstyle289">
    <w:name w:val="intstyle289"/>
    <w:hidden/>
    <w:rsid w:val="00BC22C8"/>
    <w:rPr>
      <w:color w:val="000000"/>
      <w:sz w:val="28"/>
      <w:szCs w:val="28"/>
    </w:rPr>
  </w:style>
  <w:style w:type="character" w:customStyle="1" w:styleId="intstyle290">
    <w:name w:val="intstyle290"/>
    <w:hidden/>
    <w:rsid w:val="00BC22C8"/>
    <w:rPr>
      <w:color w:val="000000"/>
      <w:sz w:val="28"/>
      <w:szCs w:val="28"/>
    </w:rPr>
  </w:style>
  <w:style w:type="character" w:customStyle="1" w:styleId="intstyle291">
    <w:name w:val="intstyle291"/>
    <w:hidden/>
    <w:rsid w:val="00BC22C8"/>
    <w:rPr>
      <w:color w:val="000000"/>
      <w:sz w:val="28"/>
      <w:szCs w:val="28"/>
    </w:rPr>
  </w:style>
  <w:style w:type="character" w:customStyle="1" w:styleId="intstyle292">
    <w:name w:val="intstyle292"/>
    <w:hidden/>
    <w:rsid w:val="00BC22C8"/>
    <w:rPr>
      <w:color w:val="000000"/>
      <w:sz w:val="28"/>
      <w:szCs w:val="28"/>
    </w:rPr>
  </w:style>
  <w:style w:type="character" w:customStyle="1" w:styleId="intstyle293">
    <w:name w:val="intstyle293"/>
    <w:hidden/>
    <w:rsid w:val="00BC22C8"/>
    <w:rPr>
      <w:color w:val="000000"/>
      <w:sz w:val="28"/>
      <w:szCs w:val="28"/>
    </w:rPr>
  </w:style>
  <w:style w:type="character" w:customStyle="1" w:styleId="intstyle294">
    <w:name w:val="intstyle294"/>
    <w:hidden/>
    <w:rsid w:val="00BC22C8"/>
    <w:rPr>
      <w:color w:val="000000"/>
      <w:sz w:val="28"/>
      <w:szCs w:val="28"/>
    </w:rPr>
  </w:style>
  <w:style w:type="character" w:customStyle="1" w:styleId="intstyle295">
    <w:name w:val="intstyle295"/>
    <w:hidden/>
    <w:rsid w:val="00BC22C8"/>
    <w:rPr>
      <w:color w:val="000000"/>
      <w:sz w:val="28"/>
      <w:szCs w:val="28"/>
    </w:rPr>
  </w:style>
  <w:style w:type="character" w:customStyle="1" w:styleId="intstyle296">
    <w:name w:val="intstyle296"/>
    <w:hidden/>
    <w:rsid w:val="00BC22C8"/>
    <w:rPr>
      <w:color w:val="000000"/>
      <w:sz w:val="28"/>
      <w:szCs w:val="28"/>
    </w:rPr>
  </w:style>
  <w:style w:type="character" w:customStyle="1" w:styleId="intstyle297">
    <w:name w:val="intstyle297"/>
    <w:hidden/>
    <w:rsid w:val="00BC22C8"/>
    <w:rPr>
      <w:color w:val="000000"/>
      <w:sz w:val="28"/>
      <w:szCs w:val="28"/>
    </w:rPr>
  </w:style>
  <w:style w:type="character" w:customStyle="1" w:styleId="intstyle298">
    <w:name w:val="intstyle298"/>
    <w:hidden/>
    <w:rsid w:val="00BC22C8"/>
    <w:rPr>
      <w:color w:val="000000"/>
      <w:sz w:val="28"/>
      <w:szCs w:val="28"/>
    </w:rPr>
  </w:style>
  <w:style w:type="character" w:customStyle="1" w:styleId="intstyle300">
    <w:name w:val="intstyle300"/>
    <w:hidden/>
    <w:rsid w:val="00BC22C8"/>
    <w:rPr>
      <w:b/>
      <w:bCs/>
      <w:color w:val="000000"/>
      <w:sz w:val="28"/>
      <w:szCs w:val="28"/>
      <w:u w:val="single"/>
    </w:rPr>
  </w:style>
  <w:style w:type="character" w:customStyle="1" w:styleId="intstyle301">
    <w:name w:val="intstyle301"/>
    <w:hidden/>
    <w:rsid w:val="00BC22C8"/>
    <w:rPr>
      <w:b/>
      <w:bCs/>
      <w:color w:val="000000"/>
      <w:sz w:val="28"/>
      <w:szCs w:val="28"/>
      <w:u w:val="single"/>
    </w:rPr>
  </w:style>
  <w:style w:type="character" w:customStyle="1" w:styleId="intstyle302">
    <w:name w:val="intstyle302"/>
    <w:hidden/>
    <w:rsid w:val="00BC22C8"/>
    <w:rPr>
      <w:b/>
      <w:bCs/>
      <w:color w:val="000000"/>
      <w:sz w:val="28"/>
      <w:szCs w:val="28"/>
    </w:rPr>
  </w:style>
  <w:style w:type="character" w:customStyle="1" w:styleId="intstyle299">
    <w:name w:val="intstyle299"/>
    <w:hidden/>
    <w:rsid w:val="009F6B17"/>
    <w:rPr>
      <w:color w:val="000000"/>
      <w:sz w:val="28"/>
      <w:szCs w:val="28"/>
    </w:rPr>
  </w:style>
  <w:style w:type="character" w:customStyle="1" w:styleId="intstyle307">
    <w:name w:val="intstyle307"/>
    <w:hidden/>
    <w:rsid w:val="009F6B17"/>
    <w:rPr>
      <w:b/>
      <w:bCs/>
      <w:color w:val="000000"/>
      <w:sz w:val="28"/>
      <w:szCs w:val="28"/>
      <w:u w:val="single"/>
    </w:rPr>
  </w:style>
  <w:style w:type="character" w:customStyle="1" w:styleId="intstyle308">
    <w:name w:val="intstyle308"/>
    <w:hidden/>
    <w:rsid w:val="009F6B17"/>
    <w:rPr>
      <w:color w:val="000000"/>
      <w:sz w:val="28"/>
      <w:szCs w:val="28"/>
      <w:u w:val="single"/>
    </w:rPr>
  </w:style>
  <w:style w:type="character" w:customStyle="1" w:styleId="intstyle309">
    <w:name w:val="intstyle309"/>
    <w:hidden/>
    <w:rsid w:val="009F6B17"/>
    <w:rPr>
      <w:color w:val="000000"/>
      <w:sz w:val="28"/>
      <w:szCs w:val="28"/>
      <w:u w:val="single"/>
    </w:rPr>
  </w:style>
  <w:style w:type="character" w:customStyle="1" w:styleId="intstyle310">
    <w:name w:val="intstyle310"/>
    <w:hidden/>
    <w:rsid w:val="009F6B17"/>
    <w:rPr>
      <w:b/>
      <w:bCs/>
      <w:color w:val="000000"/>
      <w:sz w:val="28"/>
      <w:szCs w:val="28"/>
      <w:u w:val="single"/>
    </w:rPr>
  </w:style>
  <w:style w:type="character" w:customStyle="1" w:styleId="intstyle311">
    <w:name w:val="intstyle311"/>
    <w:hidden/>
    <w:rsid w:val="009F6B17"/>
    <w:rPr>
      <w:b/>
      <w:bCs/>
      <w:color w:val="000000"/>
      <w:sz w:val="28"/>
      <w:szCs w:val="28"/>
      <w:u w:val="single"/>
    </w:rPr>
  </w:style>
  <w:style w:type="table" w:styleId="af6">
    <w:name w:val="Table Grid"/>
    <w:basedOn w:val="a2"/>
    <w:rsid w:val="00A95B7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0"/>
    <w:rsid w:val="00E0601E"/>
    <w:pPr>
      <w:suppressAutoHyphens/>
      <w:overflowPunct w:val="0"/>
      <w:autoSpaceDE w:val="0"/>
      <w:autoSpaceDN w:val="0"/>
      <w:adjustRightInd w:val="0"/>
      <w:spacing w:line="360" w:lineRule="auto"/>
      <w:ind w:firstLine="720"/>
      <w:textAlignment w:val="baseline"/>
    </w:pPr>
    <w:rPr>
      <w:szCs w:val="20"/>
    </w:rPr>
  </w:style>
  <w:style w:type="paragraph" w:customStyle="1" w:styleId="af7">
    <w:name w:val="простой"/>
    <w:basedOn w:val="a0"/>
    <w:rsid w:val="008F054D"/>
    <w:pPr>
      <w:jc w:val="left"/>
    </w:pPr>
    <w:rPr>
      <w:sz w:val="24"/>
      <w:szCs w:val="20"/>
    </w:rPr>
  </w:style>
  <w:style w:type="paragraph" w:customStyle="1" w:styleId="26">
    <w:name w:val="Стиль2"/>
    <w:basedOn w:val="af8"/>
    <w:next w:val="a0"/>
    <w:rsid w:val="00D6251F"/>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8">
    <w:name w:val="Normal Indent"/>
    <w:basedOn w:val="a0"/>
    <w:rsid w:val="00D6251F"/>
    <w:pPr>
      <w:ind w:left="708"/>
    </w:pPr>
  </w:style>
  <w:style w:type="paragraph" w:customStyle="1" w:styleId="Normal1">
    <w:name w:val="Normal.Нормальный1"/>
    <w:link w:val="Normal10"/>
    <w:rsid w:val="00820841"/>
    <w:pPr>
      <w:widowControl w:val="0"/>
    </w:pPr>
    <w:rPr>
      <w:snapToGrid w:val="0"/>
      <w:sz w:val="24"/>
      <w:lang w:val="en-GB"/>
    </w:rPr>
  </w:style>
  <w:style w:type="paragraph" w:styleId="36">
    <w:name w:val="List Bullet 3"/>
    <w:basedOn w:val="a0"/>
    <w:rsid w:val="00820841"/>
    <w:pPr>
      <w:ind w:left="849" w:hanging="283"/>
      <w:jc w:val="left"/>
    </w:pPr>
    <w:rPr>
      <w:rFonts w:ascii="Times New Roman CYR" w:hAnsi="Times New Roman CYR"/>
      <w:sz w:val="24"/>
      <w:szCs w:val="20"/>
    </w:rPr>
  </w:style>
  <w:style w:type="paragraph" w:styleId="27">
    <w:name w:val="List Bullet 2"/>
    <w:basedOn w:val="a0"/>
    <w:rsid w:val="00820841"/>
    <w:pPr>
      <w:ind w:left="566" w:hanging="283"/>
      <w:jc w:val="left"/>
    </w:pPr>
    <w:rPr>
      <w:rFonts w:ascii="Times New Roman CYR" w:hAnsi="Times New Roman CYR"/>
      <w:sz w:val="24"/>
      <w:szCs w:val="20"/>
    </w:rPr>
  </w:style>
  <w:style w:type="character" w:customStyle="1" w:styleId="af0">
    <w:name w:val="Текст Знак"/>
    <w:aliases w:val=" Знак6 Знак,Знак6 Знак"/>
    <w:link w:val="af"/>
    <w:rsid w:val="00820841"/>
    <w:rPr>
      <w:rFonts w:ascii="Courier New" w:hAnsi="Courier New" w:cs="Courier New"/>
      <w:lang w:val="ru-RU" w:eastAsia="ru-RU" w:bidi="ar-SA"/>
    </w:rPr>
  </w:style>
  <w:style w:type="character" w:customStyle="1" w:styleId="Normal10">
    <w:name w:val="Normal.Нормальный1 Знак"/>
    <w:link w:val="Normal1"/>
    <w:rsid w:val="00820841"/>
    <w:rPr>
      <w:snapToGrid w:val="0"/>
      <w:sz w:val="24"/>
      <w:lang w:val="en-GB" w:eastAsia="ru-RU" w:bidi="ar-SA"/>
    </w:rPr>
  </w:style>
  <w:style w:type="character" w:customStyle="1" w:styleId="30">
    <w:name w:val="Заголовок 3 Знак"/>
    <w:aliases w:val=" Знак12 Знак,Знак12 Знак,Знак12 Знак Знак Знак Знак"/>
    <w:link w:val="3"/>
    <w:rsid w:val="00156DED"/>
    <w:rPr>
      <w:rFonts w:ascii="Arial" w:hAnsi="Arial"/>
      <w:b/>
      <w:sz w:val="24"/>
      <w:szCs w:val="24"/>
      <w:lang w:val="uk-UA" w:eastAsia="ru-RU" w:bidi="ar-SA"/>
    </w:rPr>
  </w:style>
  <w:style w:type="character" w:customStyle="1" w:styleId="32">
    <w:name w:val="Основной текст 3 Знак"/>
    <w:aliases w:val=" Знак5 Знак,Знак5 Знак"/>
    <w:link w:val="31"/>
    <w:rsid w:val="008534A3"/>
    <w:rPr>
      <w:color w:val="000000"/>
      <w:sz w:val="28"/>
      <w:szCs w:val="28"/>
      <w:lang w:val="uk-UA"/>
    </w:rPr>
  </w:style>
  <w:style w:type="character" w:customStyle="1" w:styleId="ac">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link w:val="ab"/>
    <w:rsid w:val="00156DED"/>
    <w:rPr>
      <w:rFonts w:ascii="Arial" w:hAnsi="Arial"/>
      <w:sz w:val="24"/>
      <w:lang w:val="ru-RU" w:eastAsia="ru-RU" w:bidi="ar-SA"/>
    </w:rPr>
  </w:style>
  <w:style w:type="character" w:customStyle="1" w:styleId="ae">
    <w:name w:val="Основной текст с отступом Знак"/>
    <w:aliases w:val=" Знак8 Знак,Знак8 Знак1"/>
    <w:link w:val="ad"/>
    <w:rsid w:val="00156DED"/>
    <w:rPr>
      <w:sz w:val="28"/>
      <w:lang w:val="ru-RU" w:eastAsia="ru-RU" w:bidi="ar-SA"/>
    </w:rPr>
  </w:style>
  <w:style w:type="character" w:customStyle="1" w:styleId="34">
    <w:name w:val="Основной текст с отступом 3 Знак"/>
    <w:aliases w:val=" Знак7 Знак,Знак7 Знак,Знак7 Знак Знак Знак Знак"/>
    <w:link w:val="33"/>
    <w:rsid w:val="00156DED"/>
    <w:rPr>
      <w:sz w:val="28"/>
      <w:szCs w:val="24"/>
      <w:lang w:val="ru-RU" w:eastAsia="ru-RU" w:bidi="ar-SA"/>
    </w:rPr>
  </w:style>
  <w:style w:type="paragraph" w:styleId="af9">
    <w:name w:val="Balloon Text"/>
    <w:aliases w:val=" Знак4"/>
    <w:basedOn w:val="a0"/>
    <w:link w:val="afa"/>
    <w:unhideWhenUsed/>
    <w:rsid w:val="00156DED"/>
    <w:pPr>
      <w:jc w:val="left"/>
    </w:pPr>
    <w:rPr>
      <w:rFonts w:ascii="Tahoma" w:hAnsi="Tahoma" w:cs="Tahoma"/>
      <w:sz w:val="16"/>
      <w:szCs w:val="16"/>
    </w:rPr>
  </w:style>
  <w:style w:type="character" w:customStyle="1" w:styleId="afa">
    <w:name w:val="Текст выноски Знак"/>
    <w:aliases w:val=" Знак4 Знак"/>
    <w:link w:val="af9"/>
    <w:rsid w:val="00156DED"/>
    <w:rPr>
      <w:rFonts w:ascii="Tahoma" w:hAnsi="Tahoma" w:cs="Tahoma"/>
      <w:sz w:val="16"/>
      <w:szCs w:val="16"/>
      <w:lang w:val="ru-RU" w:eastAsia="ru-RU" w:bidi="ar-SA"/>
    </w:rPr>
  </w:style>
  <w:style w:type="character" w:customStyle="1" w:styleId="a5">
    <w:name w:val="Верхний колонтитул Знак"/>
    <w:aliases w:val=" Знак3 Знак,Знак3 Знак"/>
    <w:link w:val="a4"/>
    <w:rsid w:val="00156DED"/>
    <w:rPr>
      <w:sz w:val="24"/>
      <w:szCs w:val="24"/>
      <w:lang w:val="ru-RU" w:eastAsia="ru-RU" w:bidi="ar-SA"/>
    </w:rPr>
  </w:style>
  <w:style w:type="character" w:customStyle="1" w:styleId="a7">
    <w:name w:val="Нижний колонтитул Знак"/>
    <w:aliases w:val=" Знак2 Знак,Знак2 Знак"/>
    <w:link w:val="a6"/>
    <w:rsid w:val="00156DED"/>
    <w:rPr>
      <w:sz w:val="24"/>
      <w:szCs w:val="24"/>
      <w:lang w:val="ru-RU" w:eastAsia="ru-RU" w:bidi="ar-SA"/>
    </w:rPr>
  </w:style>
  <w:style w:type="character" w:customStyle="1" w:styleId="20">
    <w:name w:val="Заголовок 2 Знак"/>
    <w:aliases w:val=" Знак13 Знак,Знак13 Знак,Знак13 Знак Знак Знак Знак"/>
    <w:link w:val="2"/>
    <w:rsid w:val="00156DED"/>
    <w:rPr>
      <w:b/>
      <w:sz w:val="28"/>
      <w:szCs w:val="24"/>
      <w:lang w:val="ru-RU" w:eastAsia="ru-RU" w:bidi="ar-SA"/>
    </w:rPr>
  </w:style>
  <w:style w:type="character" w:customStyle="1" w:styleId="24">
    <w:name w:val="Основной текст 2 Знак"/>
    <w:aliases w:val=" Знак1 Знак,Знак1 Знак"/>
    <w:link w:val="23"/>
    <w:rsid w:val="00156DED"/>
    <w:rPr>
      <w:sz w:val="28"/>
      <w:szCs w:val="24"/>
      <w:lang w:val="ru-RU" w:eastAsia="ru-RU" w:bidi="ar-SA"/>
    </w:rPr>
  </w:style>
  <w:style w:type="character" w:customStyle="1" w:styleId="40">
    <w:name w:val="Заголовок 4 Знак"/>
    <w:aliases w:val=" Знак11 Знак,Знак11 Знак"/>
    <w:link w:val="4"/>
    <w:rsid w:val="00156DED"/>
    <w:rPr>
      <w:rFonts w:ascii="Arial" w:hAnsi="Arial"/>
      <w:b/>
      <w:sz w:val="24"/>
      <w:szCs w:val="24"/>
      <w:lang w:val="uk-UA" w:eastAsia="ru-RU" w:bidi="ar-SA"/>
    </w:rPr>
  </w:style>
  <w:style w:type="character" w:customStyle="1" w:styleId="50">
    <w:name w:val="Заголовок 5 Знак"/>
    <w:aliases w:val=" Знак10 Знак,Знак10 Знак"/>
    <w:link w:val="5"/>
    <w:rsid w:val="00156DED"/>
    <w:rPr>
      <w:rFonts w:ascii="Arial" w:hAnsi="Arial"/>
      <w:b/>
      <w:sz w:val="24"/>
      <w:szCs w:val="24"/>
      <w:lang w:val="uk-UA" w:eastAsia="ru-RU" w:bidi="ar-SA"/>
    </w:rPr>
  </w:style>
  <w:style w:type="character" w:customStyle="1" w:styleId="aa">
    <w:name w:val="Название Знак"/>
    <w:aliases w:val=" Знак Знак"/>
    <w:link w:val="a9"/>
    <w:rsid w:val="00156DED"/>
    <w:rPr>
      <w:sz w:val="28"/>
      <w:szCs w:val="24"/>
      <w:lang w:val="ru-RU" w:eastAsia="ru-RU" w:bidi="ar-SA"/>
    </w:rPr>
  </w:style>
  <w:style w:type="paragraph" w:customStyle="1" w:styleId="afb">
    <w:name w:val="Обычный абзац"/>
    <w:basedOn w:val="a0"/>
    <w:rsid w:val="00156DED"/>
    <w:pPr>
      <w:ind w:firstLine="709"/>
    </w:pPr>
    <w:rPr>
      <w:sz w:val="24"/>
    </w:rPr>
  </w:style>
  <w:style w:type="character" w:styleId="afc">
    <w:name w:val="FollowedHyperlink"/>
    <w:rsid w:val="00156DED"/>
    <w:rPr>
      <w:color w:val="800080"/>
      <w:u w:val="single"/>
    </w:rPr>
  </w:style>
  <w:style w:type="paragraph" w:customStyle="1" w:styleId="afd">
    <w:name w:val="Обычный_д"/>
    <w:basedOn w:val="a0"/>
    <w:rsid w:val="00156DED"/>
    <w:pPr>
      <w:ind w:firstLine="851"/>
      <w:jc w:val="left"/>
    </w:pPr>
    <w:rPr>
      <w:sz w:val="24"/>
      <w:szCs w:val="20"/>
    </w:rPr>
  </w:style>
  <w:style w:type="character" w:customStyle="1" w:styleId="10">
    <w:name w:val="Заголовок 1 Знак"/>
    <w:aliases w:val=" Знак14 Знак,Знак14 Знак,Заголовок 1 Знак1 Знак,Заголовок 1 Знак Знак Знак,Знак14 Знак Знак Знак Знак,Знак14 Знак Знак Знак1"/>
    <w:link w:val="1"/>
    <w:uiPriority w:val="9"/>
    <w:rsid w:val="00156DED"/>
    <w:rPr>
      <w:sz w:val="32"/>
      <w:szCs w:val="24"/>
      <w:lang w:val="ru-RU" w:eastAsia="ru-RU" w:bidi="ar-SA"/>
    </w:rPr>
  </w:style>
  <w:style w:type="paragraph" w:customStyle="1" w:styleId="12">
    <w:name w:val="Таблица_1"/>
    <w:basedOn w:val="a0"/>
    <w:rsid w:val="00156DED"/>
    <w:pPr>
      <w:spacing w:before="20" w:after="20"/>
      <w:jc w:val="center"/>
    </w:pPr>
    <w:rPr>
      <w:sz w:val="24"/>
      <w:szCs w:val="20"/>
    </w:rPr>
  </w:style>
  <w:style w:type="paragraph" w:customStyle="1" w:styleId="a">
    <w:name w:val="Маркерный список"/>
    <w:basedOn w:val="a0"/>
    <w:rsid w:val="00156DED"/>
    <w:pPr>
      <w:widowControl w:val="0"/>
      <w:numPr>
        <w:numId w:val="1"/>
      </w:numPr>
    </w:pPr>
    <w:rPr>
      <w:sz w:val="24"/>
      <w:szCs w:val="20"/>
    </w:rPr>
  </w:style>
  <w:style w:type="paragraph" w:customStyle="1" w:styleId="Warning">
    <w:name w:val="Warning"/>
    <w:rsid w:val="00895CB6"/>
    <w:pPr>
      <w:autoSpaceDE w:val="0"/>
      <w:autoSpaceDN w:val="0"/>
      <w:adjustRightInd w:val="0"/>
    </w:pPr>
    <w:rPr>
      <w:rFonts w:ascii="Courier New" w:hAnsi="Courier New" w:cs="Courier New"/>
      <w:color w:val="0000FF"/>
      <w:lang w:val="en-US"/>
    </w:rPr>
  </w:style>
  <w:style w:type="paragraph" w:customStyle="1" w:styleId="Error">
    <w:name w:val="Error"/>
    <w:rsid w:val="00895CB6"/>
    <w:pPr>
      <w:autoSpaceDE w:val="0"/>
      <w:autoSpaceDN w:val="0"/>
      <w:adjustRightInd w:val="0"/>
    </w:pPr>
    <w:rPr>
      <w:rFonts w:ascii="Courier New" w:hAnsi="Courier New" w:cs="Courier New"/>
      <w:color w:val="FF00FF"/>
      <w:lang w:val="en-US"/>
    </w:rPr>
  </w:style>
  <w:style w:type="paragraph" w:styleId="afe">
    <w:name w:val="Document Map"/>
    <w:basedOn w:val="a0"/>
    <w:link w:val="aff"/>
    <w:semiHidden/>
    <w:rsid w:val="00EE799A"/>
    <w:pPr>
      <w:shd w:val="clear" w:color="auto" w:fill="000080"/>
      <w:jc w:val="left"/>
    </w:pPr>
    <w:rPr>
      <w:rFonts w:ascii="Tahoma" w:hAnsi="Tahoma"/>
      <w:sz w:val="20"/>
      <w:szCs w:val="20"/>
    </w:rPr>
  </w:style>
  <w:style w:type="paragraph" w:styleId="aff0">
    <w:name w:val="Block Text"/>
    <w:basedOn w:val="a0"/>
    <w:rsid w:val="00EE799A"/>
    <w:pPr>
      <w:ind w:left="-57" w:right="-110"/>
      <w:jc w:val="left"/>
    </w:pPr>
    <w:rPr>
      <w:sz w:val="22"/>
      <w:szCs w:val="20"/>
    </w:rPr>
  </w:style>
  <w:style w:type="paragraph" w:customStyle="1" w:styleId="13">
    <w:name w:val="Стиль1"/>
    <w:basedOn w:val="a0"/>
    <w:rsid w:val="00EE799A"/>
    <w:pPr>
      <w:tabs>
        <w:tab w:val="left" w:pos="1350"/>
      </w:tabs>
      <w:jc w:val="left"/>
    </w:pPr>
    <w:rPr>
      <w:sz w:val="20"/>
      <w:szCs w:val="20"/>
    </w:rPr>
  </w:style>
  <w:style w:type="paragraph" w:styleId="aff1">
    <w:name w:val="List Bullet"/>
    <w:basedOn w:val="a0"/>
    <w:autoRedefine/>
    <w:rsid w:val="00EE799A"/>
    <w:pPr>
      <w:tabs>
        <w:tab w:val="num" w:pos="360"/>
      </w:tabs>
      <w:ind w:left="360" w:hanging="360"/>
      <w:jc w:val="left"/>
    </w:pPr>
    <w:rPr>
      <w:sz w:val="20"/>
      <w:szCs w:val="20"/>
    </w:rPr>
  </w:style>
  <w:style w:type="character" w:customStyle="1" w:styleId="28">
    <w:name w:val="Знак Знак2"/>
    <w:rsid w:val="004112AE"/>
    <w:rPr>
      <w:sz w:val="28"/>
      <w:szCs w:val="24"/>
      <w:lang w:val="ru-RU" w:eastAsia="ru-RU" w:bidi="ar-SA"/>
    </w:rPr>
  </w:style>
  <w:style w:type="character" w:customStyle="1" w:styleId="42">
    <w:name w:val="Знак Знак4"/>
    <w:rsid w:val="0026360F"/>
    <w:rPr>
      <w:rFonts w:eastAsia="Times New Roman" w:cs="Times New Roman"/>
      <w:sz w:val="28"/>
      <w:szCs w:val="24"/>
      <w:lang w:eastAsia="ru-RU"/>
    </w:rPr>
  </w:style>
  <w:style w:type="character" w:customStyle="1" w:styleId="37">
    <w:name w:val="Знак Знак3"/>
    <w:rsid w:val="0026360F"/>
    <w:rPr>
      <w:rFonts w:eastAsia="Times New Roman" w:cs="Times New Roman"/>
      <w:sz w:val="28"/>
      <w:szCs w:val="20"/>
      <w:lang w:eastAsia="ru-RU"/>
    </w:rPr>
  </w:style>
  <w:style w:type="character" w:customStyle="1" w:styleId="cstyle10">
    <w:name w:val="_cstyle10"/>
    <w:rsid w:val="001F1AC9"/>
    <w:rPr>
      <w:rFonts w:ascii="Courier New" w:hAnsi="Courier New" w:cs="Courier New"/>
      <w:b/>
      <w:bCs/>
      <w:color w:val="FF0000"/>
      <w:shd w:val="clear" w:color="auto" w:fill="FFFFFF"/>
    </w:rPr>
  </w:style>
  <w:style w:type="character" w:customStyle="1" w:styleId="cstyle17">
    <w:name w:val="_cstyle17"/>
    <w:rsid w:val="001F1AC9"/>
    <w:rPr>
      <w:color w:val="000000"/>
      <w:sz w:val="28"/>
      <w:szCs w:val="28"/>
      <w:shd w:val="clear" w:color="auto" w:fill="FFFFFF"/>
    </w:rPr>
  </w:style>
  <w:style w:type="character" w:customStyle="1" w:styleId="cstyle9">
    <w:name w:val="_cstyle9"/>
    <w:rsid w:val="001F1AC9"/>
    <w:rPr>
      <w:rFonts w:ascii="Courier New" w:hAnsi="Courier New" w:cs="Courier New"/>
      <w:b/>
      <w:bCs/>
      <w:color w:val="FF0000"/>
      <w:shd w:val="clear" w:color="auto" w:fill="FFFFFF"/>
    </w:rPr>
  </w:style>
  <w:style w:type="character" w:customStyle="1" w:styleId="cstyle8">
    <w:name w:val="_cstyle8"/>
    <w:rsid w:val="001F1AC9"/>
    <w:rPr>
      <w:rFonts w:ascii="Courier New" w:hAnsi="Courier New" w:cs="Courier New"/>
      <w:b/>
      <w:bCs/>
      <w:color w:val="FF0000"/>
      <w:shd w:val="clear" w:color="auto" w:fill="FFFFFF"/>
    </w:rPr>
  </w:style>
  <w:style w:type="character" w:customStyle="1" w:styleId="pstyle9">
    <w:name w:val="_pstyle9"/>
    <w:rsid w:val="001F1AC9"/>
    <w:rPr>
      <w:rFonts w:ascii="Courier New" w:hAnsi="Courier New" w:cs="Courier New"/>
      <w:b/>
      <w:bCs/>
      <w:color w:val="FF0000"/>
      <w:shd w:val="clear" w:color="auto" w:fill="FFFFFF"/>
    </w:rPr>
  </w:style>
  <w:style w:type="character" w:customStyle="1" w:styleId="cstyle15">
    <w:name w:val="_cstyle15"/>
    <w:rsid w:val="001F1AC9"/>
    <w:rPr>
      <w:rFonts w:ascii="Courier New" w:hAnsi="Courier New" w:cs="Courier New"/>
      <w:b/>
      <w:bCs/>
      <w:color w:val="FF0000"/>
      <w:shd w:val="clear" w:color="auto" w:fill="FFFFFF"/>
    </w:rPr>
  </w:style>
  <w:style w:type="character" w:customStyle="1" w:styleId="2DOutput">
    <w:name w:val="2D Output"/>
    <w:rsid w:val="001F1AC9"/>
    <w:rPr>
      <w:color w:val="0000FF"/>
      <w:shd w:val="clear" w:color="auto" w:fill="FFFFFF"/>
    </w:rPr>
  </w:style>
  <w:style w:type="character" w:customStyle="1" w:styleId="cstyle12">
    <w:name w:val="_cstyle12"/>
    <w:rsid w:val="001F1AC9"/>
    <w:rPr>
      <w:rFonts w:ascii="Courier New" w:hAnsi="Courier New" w:cs="Courier New"/>
      <w:b/>
      <w:bCs/>
      <w:color w:val="FF0000"/>
      <w:shd w:val="clear" w:color="auto" w:fill="FFFFFF"/>
    </w:rPr>
  </w:style>
  <w:style w:type="paragraph" w:customStyle="1" w:styleId="pstyle101">
    <w:name w:val="_pstyle101"/>
    <w:rsid w:val="001F1AC9"/>
    <w:pPr>
      <w:autoSpaceDE w:val="0"/>
      <w:autoSpaceDN w:val="0"/>
      <w:adjustRightInd w:val="0"/>
    </w:pPr>
    <w:rPr>
      <w:sz w:val="24"/>
      <w:szCs w:val="24"/>
    </w:rPr>
  </w:style>
  <w:style w:type="paragraph" w:customStyle="1" w:styleId="MaplePlot1">
    <w:name w:val="Maple Plot1"/>
    <w:rsid w:val="001F1AC9"/>
    <w:pPr>
      <w:autoSpaceDE w:val="0"/>
      <w:autoSpaceDN w:val="0"/>
      <w:adjustRightInd w:val="0"/>
      <w:jc w:val="center"/>
    </w:pPr>
    <w:rPr>
      <w:sz w:val="24"/>
      <w:szCs w:val="24"/>
    </w:rPr>
  </w:style>
  <w:style w:type="paragraph" w:customStyle="1" w:styleId="pstyle131">
    <w:name w:val="_pstyle131"/>
    <w:rsid w:val="001F1AC9"/>
    <w:pPr>
      <w:autoSpaceDE w:val="0"/>
      <w:autoSpaceDN w:val="0"/>
      <w:adjustRightInd w:val="0"/>
      <w:spacing w:line="360" w:lineRule="auto"/>
      <w:jc w:val="center"/>
    </w:pPr>
    <w:rPr>
      <w:sz w:val="24"/>
      <w:szCs w:val="24"/>
    </w:rPr>
  </w:style>
  <w:style w:type="paragraph" w:customStyle="1" w:styleId="pstyle71">
    <w:name w:val="_pstyle71"/>
    <w:rsid w:val="001F1AC9"/>
    <w:pPr>
      <w:autoSpaceDE w:val="0"/>
      <w:autoSpaceDN w:val="0"/>
      <w:adjustRightInd w:val="0"/>
    </w:pPr>
    <w:rPr>
      <w:sz w:val="24"/>
      <w:szCs w:val="24"/>
    </w:rPr>
  </w:style>
  <w:style w:type="paragraph" w:customStyle="1" w:styleId="pstyle121">
    <w:name w:val="_pstyle121"/>
    <w:rsid w:val="001F1AC9"/>
    <w:pPr>
      <w:autoSpaceDE w:val="0"/>
      <w:autoSpaceDN w:val="0"/>
      <w:adjustRightInd w:val="0"/>
    </w:pPr>
    <w:rPr>
      <w:sz w:val="24"/>
      <w:szCs w:val="24"/>
    </w:rPr>
  </w:style>
  <w:style w:type="paragraph" w:customStyle="1" w:styleId="pstyle61">
    <w:name w:val="_pstyle61"/>
    <w:rsid w:val="001F1AC9"/>
    <w:pPr>
      <w:autoSpaceDE w:val="0"/>
      <w:autoSpaceDN w:val="0"/>
      <w:adjustRightInd w:val="0"/>
    </w:pPr>
    <w:rPr>
      <w:sz w:val="24"/>
      <w:szCs w:val="24"/>
    </w:rPr>
  </w:style>
  <w:style w:type="paragraph" w:customStyle="1" w:styleId="pstyle91">
    <w:name w:val="_pstyle91"/>
    <w:rsid w:val="001F1AC9"/>
    <w:pPr>
      <w:autoSpaceDE w:val="0"/>
      <w:autoSpaceDN w:val="0"/>
      <w:adjustRightInd w:val="0"/>
    </w:pPr>
    <w:rPr>
      <w:sz w:val="24"/>
      <w:szCs w:val="24"/>
    </w:rPr>
  </w:style>
  <w:style w:type="character" w:customStyle="1" w:styleId="82">
    <w:name w:val="Знак8 Знак"/>
    <w:aliases w:val="Знак8 Знак Знак,Знак8 Знак2"/>
    <w:uiPriority w:val="99"/>
    <w:rsid w:val="0014287C"/>
    <w:rPr>
      <w:sz w:val="28"/>
      <w:lang w:val="ru-RU" w:eastAsia="ru-RU" w:bidi="ar-SA"/>
    </w:rPr>
  </w:style>
  <w:style w:type="paragraph" w:customStyle="1" w:styleId="FR3">
    <w:name w:val="FR3"/>
    <w:rsid w:val="0077494D"/>
    <w:pPr>
      <w:widowControl w:val="0"/>
      <w:autoSpaceDE w:val="0"/>
      <w:autoSpaceDN w:val="0"/>
      <w:adjustRightInd w:val="0"/>
      <w:spacing w:before="460"/>
      <w:ind w:left="360"/>
    </w:pPr>
    <w:rPr>
      <w:rFonts w:ascii="Arial" w:hAnsi="Arial" w:cs="Arial"/>
      <w:i/>
      <w:iCs/>
      <w:sz w:val="24"/>
      <w:szCs w:val="24"/>
    </w:rPr>
  </w:style>
  <w:style w:type="character" w:customStyle="1" w:styleId="60">
    <w:name w:val="Заголовок 6 Знак"/>
    <w:link w:val="6"/>
    <w:rsid w:val="00F010E7"/>
    <w:rPr>
      <w:b/>
      <w:bCs/>
      <w:sz w:val="28"/>
      <w:szCs w:val="24"/>
    </w:rPr>
  </w:style>
  <w:style w:type="character" w:customStyle="1" w:styleId="70">
    <w:name w:val="Заголовок 7 Знак"/>
    <w:link w:val="7"/>
    <w:rsid w:val="00F010E7"/>
    <w:rPr>
      <w:b/>
      <w:bCs/>
      <w:color w:val="000000"/>
      <w:sz w:val="28"/>
      <w:szCs w:val="24"/>
    </w:rPr>
  </w:style>
  <w:style w:type="character" w:customStyle="1" w:styleId="80">
    <w:name w:val="Заголовок 8 Знак"/>
    <w:link w:val="8"/>
    <w:rsid w:val="00F010E7"/>
    <w:rPr>
      <w:b/>
      <w:color w:val="000000"/>
      <w:sz w:val="32"/>
      <w:szCs w:val="24"/>
    </w:rPr>
  </w:style>
  <w:style w:type="character" w:customStyle="1" w:styleId="90">
    <w:name w:val="Заголовок 9 Знак"/>
    <w:link w:val="9"/>
    <w:rsid w:val="00F010E7"/>
    <w:rPr>
      <w:color w:val="000000"/>
      <w:sz w:val="32"/>
      <w:szCs w:val="24"/>
    </w:rPr>
  </w:style>
  <w:style w:type="character" w:customStyle="1" w:styleId="22">
    <w:name w:val="Основной текст с отступом 2 Знак"/>
    <w:link w:val="21"/>
    <w:rsid w:val="00F010E7"/>
    <w:rPr>
      <w:sz w:val="28"/>
    </w:rPr>
  </w:style>
  <w:style w:type="character" w:customStyle="1" w:styleId="af4">
    <w:name w:val="Подзаголовок Знак"/>
    <w:link w:val="af3"/>
    <w:rsid w:val="00F010E7"/>
    <w:rPr>
      <w:b/>
      <w:bCs/>
      <w:sz w:val="28"/>
    </w:rPr>
  </w:style>
  <w:style w:type="character" w:customStyle="1" w:styleId="aff">
    <w:name w:val="Схема документа Знак"/>
    <w:link w:val="afe"/>
    <w:semiHidden/>
    <w:rsid w:val="00F010E7"/>
    <w:rPr>
      <w:rFonts w:ascii="Tahoma" w:hAnsi="Tahoma"/>
      <w:shd w:val="clear" w:color="auto" w:fill="000080"/>
    </w:rPr>
  </w:style>
  <w:style w:type="paragraph" w:styleId="aff2">
    <w:name w:val="annotation text"/>
    <w:basedOn w:val="a0"/>
    <w:link w:val="aff3"/>
    <w:rsid w:val="00F42E25"/>
    <w:rPr>
      <w:rFonts w:ascii="Journal" w:hAnsi="Journal"/>
      <w:sz w:val="24"/>
      <w:szCs w:val="20"/>
      <w:lang w:val="uk-UA"/>
    </w:rPr>
  </w:style>
  <w:style w:type="character" w:customStyle="1" w:styleId="aff3">
    <w:name w:val="Текст примечания Знак"/>
    <w:link w:val="aff2"/>
    <w:rsid w:val="00F42E25"/>
    <w:rPr>
      <w:rFonts w:ascii="Journal" w:hAnsi="Journal"/>
      <w:sz w:val="24"/>
      <w:lang w:val="uk-UA"/>
    </w:rPr>
  </w:style>
  <w:style w:type="paragraph" w:customStyle="1" w:styleId="aff4">
    <w:name w:val="Чертежный"/>
    <w:link w:val="aff5"/>
    <w:rsid w:val="00E107AB"/>
    <w:pPr>
      <w:jc w:val="both"/>
    </w:pPr>
    <w:rPr>
      <w:rFonts w:ascii="ISOCPEUR" w:hAnsi="ISOCPEUR"/>
      <w:i/>
      <w:iCs/>
      <w:sz w:val="28"/>
      <w:szCs w:val="28"/>
      <w:lang w:val="uk-UA"/>
    </w:rPr>
  </w:style>
  <w:style w:type="paragraph" w:styleId="aff6">
    <w:name w:val="footnote text"/>
    <w:basedOn w:val="a0"/>
    <w:link w:val="aff7"/>
    <w:rsid w:val="00E107AB"/>
    <w:pPr>
      <w:jc w:val="left"/>
    </w:pPr>
    <w:rPr>
      <w:sz w:val="20"/>
      <w:szCs w:val="20"/>
    </w:rPr>
  </w:style>
  <w:style w:type="character" w:customStyle="1" w:styleId="aff7">
    <w:name w:val="Текст сноски Знак"/>
    <w:basedOn w:val="a1"/>
    <w:link w:val="aff6"/>
    <w:rsid w:val="00E107AB"/>
  </w:style>
  <w:style w:type="character" w:styleId="aff8">
    <w:name w:val="footnote reference"/>
    <w:rsid w:val="00E107AB"/>
    <w:rPr>
      <w:vertAlign w:val="superscript"/>
    </w:rPr>
  </w:style>
  <w:style w:type="paragraph" w:customStyle="1" w:styleId="stylechannel">
    <w:name w:val="stylechannel"/>
    <w:basedOn w:val="a0"/>
    <w:rsid w:val="005561B1"/>
    <w:pPr>
      <w:spacing w:before="100" w:beforeAutospacing="1" w:after="100" w:afterAutospacing="1"/>
      <w:jc w:val="left"/>
    </w:pPr>
    <w:rPr>
      <w:color w:val="2F4F4F"/>
      <w:sz w:val="24"/>
    </w:rPr>
  </w:style>
  <w:style w:type="paragraph" w:customStyle="1" w:styleId="stylehw">
    <w:name w:val="stylehw"/>
    <w:basedOn w:val="a0"/>
    <w:rsid w:val="005561B1"/>
    <w:pPr>
      <w:spacing w:before="100" w:beforeAutospacing="1" w:after="100" w:afterAutospacing="1"/>
      <w:jc w:val="left"/>
    </w:pPr>
    <w:rPr>
      <w:color w:val="000080"/>
      <w:sz w:val="24"/>
    </w:rPr>
  </w:style>
  <w:style w:type="paragraph" w:customStyle="1" w:styleId="styletemplate">
    <w:name w:val="styletemplate"/>
    <w:basedOn w:val="a0"/>
    <w:rsid w:val="005561B1"/>
    <w:pPr>
      <w:spacing w:before="100" w:beforeAutospacing="1" w:after="100" w:afterAutospacing="1"/>
      <w:jc w:val="left"/>
    </w:pPr>
    <w:rPr>
      <w:color w:val="556B2F"/>
      <w:sz w:val="24"/>
    </w:rPr>
  </w:style>
  <w:style w:type="paragraph" w:customStyle="1" w:styleId="stylekip">
    <w:name w:val="stylekip"/>
    <w:basedOn w:val="a0"/>
    <w:rsid w:val="005561B1"/>
    <w:pPr>
      <w:spacing w:before="100" w:beforeAutospacing="1" w:after="100" w:afterAutospacing="1"/>
      <w:jc w:val="left"/>
    </w:pPr>
    <w:rPr>
      <w:color w:val="008B8B"/>
      <w:sz w:val="24"/>
    </w:rPr>
  </w:style>
  <w:style w:type="paragraph" w:styleId="aff9">
    <w:name w:val="Normal (Web)"/>
    <w:basedOn w:val="a0"/>
    <w:unhideWhenUsed/>
    <w:rsid w:val="005561B1"/>
    <w:pPr>
      <w:spacing w:before="100" w:beforeAutospacing="1" w:after="100" w:afterAutospacing="1"/>
      <w:jc w:val="left"/>
    </w:pPr>
    <w:rPr>
      <w:sz w:val="24"/>
    </w:rPr>
  </w:style>
  <w:style w:type="character" w:customStyle="1" w:styleId="16pt">
    <w:name w:val="Стиль 16 pt"/>
    <w:rsid w:val="00A823AE"/>
    <w:rPr>
      <w:sz w:val="32"/>
      <w:szCs w:val="32"/>
    </w:rPr>
  </w:style>
  <w:style w:type="paragraph" w:customStyle="1" w:styleId="43">
    <w:name w:val="Стиль4"/>
    <w:basedOn w:val="a0"/>
    <w:rsid w:val="00A823AE"/>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0"/>
    <w:rsid w:val="00A823AE"/>
    <w:pPr>
      <w:jc w:val="center"/>
    </w:pPr>
    <w:rPr>
      <w:rFonts w:ascii="ISOCPEUR" w:hAnsi="ISOCPEUR"/>
      <w:i/>
      <w:sz w:val="18"/>
      <w:szCs w:val="20"/>
    </w:rPr>
  </w:style>
  <w:style w:type="paragraph" w:customStyle="1" w:styleId="38">
    <w:name w:val="Стиль3"/>
    <w:basedOn w:val="a0"/>
    <w:rsid w:val="00A823AE"/>
    <w:pPr>
      <w:spacing w:line="360" w:lineRule="auto"/>
    </w:pPr>
    <w:rPr>
      <w:szCs w:val="28"/>
    </w:rPr>
  </w:style>
  <w:style w:type="paragraph" w:customStyle="1" w:styleId="62">
    <w:name w:val="Стиль6"/>
    <w:basedOn w:val="52"/>
    <w:rsid w:val="00A823AE"/>
    <w:pPr>
      <w:ind w:right="465"/>
      <w:jc w:val="both"/>
    </w:pPr>
  </w:style>
  <w:style w:type="paragraph" w:customStyle="1" w:styleId="52">
    <w:name w:val="Стиль5"/>
    <w:basedOn w:val="29"/>
    <w:rsid w:val="00A823AE"/>
    <w:pPr>
      <w:spacing w:line="360" w:lineRule="auto"/>
      <w:ind w:left="709" w:firstLine="720"/>
    </w:pPr>
    <w:rPr>
      <w:sz w:val="28"/>
    </w:rPr>
  </w:style>
  <w:style w:type="paragraph" w:customStyle="1" w:styleId="72">
    <w:name w:val="Стиль7"/>
    <w:basedOn w:val="13"/>
    <w:rsid w:val="00A823AE"/>
    <w:pPr>
      <w:tabs>
        <w:tab w:val="clear" w:pos="1350"/>
      </w:tabs>
      <w:spacing w:line="360" w:lineRule="auto"/>
      <w:ind w:left="360" w:firstLine="600"/>
      <w:jc w:val="both"/>
    </w:pPr>
    <w:rPr>
      <w:sz w:val="28"/>
      <w:szCs w:val="24"/>
    </w:rPr>
  </w:style>
  <w:style w:type="paragraph" w:customStyle="1" w:styleId="100">
    <w:name w:val="Стиль10"/>
    <w:basedOn w:val="a0"/>
    <w:rsid w:val="00A823AE"/>
    <w:pPr>
      <w:jc w:val="left"/>
    </w:pPr>
    <w:rPr>
      <w:sz w:val="24"/>
    </w:rPr>
  </w:style>
  <w:style w:type="paragraph" w:customStyle="1" w:styleId="83">
    <w:name w:val="Стиль8"/>
    <w:basedOn w:val="a0"/>
    <w:rsid w:val="00A823AE"/>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0"/>
    <w:rsid w:val="00A823AE"/>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0"/>
    <w:rsid w:val="00A823AE"/>
    <w:pPr>
      <w:spacing w:line="360" w:lineRule="auto"/>
      <w:ind w:firstLine="720"/>
      <w:jc w:val="left"/>
    </w:pPr>
  </w:style>
  <w:style w:type="paragraph" w:customStyle="1" w:styleId="130">
    <w:name w:val="Стиль13"/>
    <w:basedOn w:val="a0"/>
    <w:rsid w:val="00A823AE"/>
    <w:pPr>
      <w:spacing w:line="480" w:lineRule="auto"/>
      <w:ind w:left="-180" w:firstLine="720"/>
      <w:jc w:val="left"/>
    </w:pPr>
    <w:rPr>
      <w:rFonts w:ascii="ScriptS" w:hAnsi="ScriptS"/>
      <w:i/>
      <w:sz w:val="24"/>
    </w:rPr>
  </w:style>
  <w:style w:type="paragraph" w:styleId="29">
    <w:name w:val="Body Text First Indent 2"/>
    <w:basedOn w:val="ad"/>
    <w:link w:val="2a"/>
    <w:rsid w:val="00A823AE"/>
    <w:pPr>
      <w:spacing w:after="120" w:line="240" w:lineRule="auto"/>
      <w:ind w:left="283" w:firstLine="210"/>
      <w:jc w:val="left"/>
    </w:pPr>
    <w:rPr>
      <w:sz w:val="24"/>
      <w:szCs w:val="24"/>
    </w:rPr>
  </w:style>
  <w:style w:type="character" w:customStyle="1" w:styleId="2a">
    <w:name w:val="Красная строка 2 Знак"/>
    <w:link w:val="29"/>
    <w:rsid w:val="00A823AE"/>
    <w:rPr>
      <w:sz w:val="24"/>
      <w:szCs w:val="24"/>
      <w:lang w:val="ru-RU" w:eastAsia="ru-RU" w:bidi="ar-SA"/>
    </w:rPr>
  </w:style>
  <w:style w:type="paragraph" w:customStyle="1" w:styleId="14">
    <w:name w:val="Стиль14"/>
    <w:basedOn w:val="a0"/>
    <w:rsid w:val="00A823AE"/>
    <w:pPr>
      <w:spacing w:line="360" w:lineRule="auto"/>
      <w:ind w:firstLine="720"/>
    </w:pPr>
    <w:rPr>
      <w:szCs w:val="28"/>
    </w:rPr>
  </w:style>
  <w:style w:type="paragraph" w:customStyle="1" w:styleId="150">
    <w:name w:val="Стиль15"/>
    <w:basedOn w:val="a0"/>
    <w:rsid w:val="00A823AE"/>
    <w:pPr>
      <w:widowControl w:val="0"/>
      <w:autoSpaceDE w:val="0"/>
      <w:autoSpaceDN w:val="0"/>
      <w:adjustRightInd w:val="0"/>
      <w:ind w:right="355" w:firstLine="11"/>
      <w:jc w:val="left"/>
    </w:pPr>
    <w:rPr>
      <w:sz w:val="22"/>
      <w:szCs w:val="22"/>
    </w:rPr>
  </w:style>
  <w:style w:type="paragraph" w:customStyle="1" w:styleId="17">
    <w:name w:val="Стиль17"/>
    <w:basedOn w:val="43"/>
    <w:rsid w:val="00A823AE"/>
    <w:pPr>
      <w:spacing w:line="240" w:lineRule="auto"/>
    </w:pPr>
    <w:rPr>
      <w:rFonts w:ascii="Times New Roman" w:hAnsi="Times New Roman"/>
      <w:color w:val="000000"/>
    </w:rPr>
  </w:style>
  <w:style w:type="paragraph" w:customStyle="1" w:styleId="16">
    <w:name w:val="Стиль16"/>
    <w:basedOn w:val="a0"/>
    <w:rsid w:val="00A823AE"/>
    <w:pPr>
      <w:spacing w:line="360" w:lineRule="auto"/>
      <w:ind w:firstLine="900"/>
      <w:jc w:val="left"/>
    </w:pPr>
    <w:rPr>
      <w:szCs w:val="28"/>
    </w:rPr>
  </w:style>
  <w:style w:type="paragraph" w:customStyle="1" w:styleId="18">
    <w:name w:val="Стиль18"/>
    <w:basedOn w:val="a0"/>
    <w:rsid w:val="00A823AE"/>
    <w:pPr>
      <w:spacing w:line="360" w:lineRule="auto"/>
      <w:ind w:firstLine="902"/>
    </w:pPr>
    <w:rPr>
      <w:szCs w:val="28"/>
    </w:rPr>
  </w:style>
  <w:style w:type="paragraph" w:customStyle="1" w:styleId="19">
    <w:name w:val="Стиль19"/>
    <w:basedOn w:val="a0"/>
    <w:rsid w:val="00A823AE"/>
    <w:rPr>
      <w:rFonts w:ascii="ISOCPEUR" w:hAnsi="ISOCPEUR"/>
      <w:i/>
      <w:sz w:val="20"/>
      <w:szCs w:val="20"/>
    </w:rPr>
  </w:style>
  <w:style w:type="paragraph" w:customStyle="1" w:styleId="affa">
    <w:name w:val="Îáû÷íûé"/>
    <w:rsid w:val="00A823AE"/>
    <w:pPr>
      <w:overflowPunct w:val="0"/>
      <w:autoSpaceDE w:val="0"/>
      <w:autoSpaceDN w:val="0"/>
      <w:adjustRightInd w:val="0"/>
      <w:textAlignment w:val="baseline"/>
    </w:pPr>
  </w:style>
  <w:style w:type="character" w:customStyle="1" w:styleId="aff5">
    <w:name w:val="Чертежный Знак"/>
    <w:link w:val="aff4"/>
    <w:rsid w:val="00A823AE"/>
    <w:rPr>
      <w:rFonts w:ascii="ISOCPEUR" w:hAnsi="ISOCPEUR"/>
      <w:i/>
      <w:iCs/>
      <w:sz w:val="28"/>
      <w:szCs w:val="28"/>
      <w:lang w:val="uk-UA" w:eastAsia="ru-RU" w:bidi="ar-SA"/>
    </w:rPr>
  </w:style>
  <w:style w:type="character" w:customStyle="1" w:styleId="1a">
    <w:name w:val="Текст сноски Знак1"/>
    <w:basedOn w:val="a1"/>
    <w:rsid w:val="00A823AE"/>
  </w:style>
  <w:style w:type="paragraph" w:customStyle="1" w:styleId="affb">
    <w:name w:val="Основной Знак Знак Знак Знак Знак Знак Знак"/>
    <w:basedOn w:val="a0"/>
    <w:link w:val="affc"/>
    <w:rsid w:val="00A823AE"/>
    <w:pPr>
      <w:keepLines/>
      <w:kinsoku w:val="0"/>
      <w:spacing w:before="240"/>
      <w:jc w:val="left"/>
    </w:pPr>
    <w:rPr>
      <w:rFonts w:ascii="Tahoma" w:hAnsi="Tahoma"/>
      <w:sz w:val="24"/>
    </w:rPr>
  </w:style>
  <w:style w:type="character" w:customStyle="1" w:styleId="affc">
    <w:name w:val="Основной Знак Знак Знак Знак Знак Знак Знак Знак"/>
    <w:link w:val="affb"/>
    <w:rsid w:val="00A823AE"/>
    <w:rPr>
      <w:rFonts w:ascii="Tahoma" w:hAnsi="Tahoma"/>
      <w:sz w:val="24"/>
      <w:szCs w:val="24"/>
    </w:rPr>
  </w:style>
  <w:style w:type="paragraph" w:customStyle="1" w:styleId="1b">
    <w:name w:val="Выноска Знак Знак Знак Знак Знак Знак Знак1 Знак"/>
    <w:basedOn w:val="a0"/>
    <w:link w:val="1c"/>
    <w:rsid w:val="00A823AE"/>
    <w:pPr>
      <w:jc w:val="right"/>
    </w:pPr>
    <w:rPr>
      <w:rFonts w:ascii="Century Gothic" w:hAnsi="Century Gothic"/>
      <w:sz w:val="16"/>
      <w:szCs w:val="12"/>
    </w:rPr>
  </w:style>
  <w:style w:type="character" w:customStyle="1" w:styleId="1c">
    <w:name w:val="Выноска Знак Знак Знак Знак Знак Знак Знак1 Знак Знак"/>
    <w:link w:val="1b"/>
    <w:rsid w:val="00A823AE"/>
    <w:rPr>
      <w:rFonts w:ascii="Century Gothic" w:hAnsi="Century Gothic"/>
      <w:sz w:val="16"/>
      <w:szCs w:val="12"/>
    </w:rPr>
  </w:style>
  <w:style w:type="paragraph" w:customStyle="1" w:styleId="affd">
    <w:name w:val="Выноска Знак"/>
    <w:basedOn w:val="a0"/>
    <w:rsid w:val="00A823AE"/>
    <w:pPr>
      <w:jc w:val="right"/>
    </w:pPr>
    <w:rPr>
      <w:rFonts w:ascii="Century Gothic" w:eastAsia="SimSun" w:hAnsi="Century Gothic"/>
      <w:sz w:val="16"/>
      <w:szCs w:val="12"/>
    </w:rPr>
  </w:style>
  <w:style w:type="paragraph" w:customStyle="1" w:styleId="affe">
    <w:name w:val="Основной Знак Знак Знак Знак Знак Знак"/>
    <w:basedOn w:val="a0"/>
    <w:rsid w:val="00A823AE"/>
    <w:pPr>
      <w:keepLines/>
      <w:kinsoku w:val="0"/>
      <w:spacing w:before="240"/>
      <w:jc w:val="left"/>
    </w:pPr>
    <w:rPr>
      <w:rFonts w:ascii="Tahoma" w:hAnsi="Tahoma"/>
      <w:sz w:val="24"/>
    </w:rPr>
  </w:style>
  <w:style w:type="character" w:customStyle="1" w:styleId="afff">
    <w:name w:val="Номер на схеме"/>
    <w:rsid w:val="00A823AE"/>
    <w:rPr>
      <w:rFonts w:ascii="CombiNumerals" w:hAnsi="CombiNumerals"/>
      <w:color w:val="993300"/>
      <w:position w:val="4"/>
      <w:sz w:val="16"/>
    </w:rPr>
  </w:style>
  <w:style w:type="character" w:customStyle="1" w:styleId="afff0">
    <w:name w:val="Кнопка"/>
    <w:rsid w:val="00A823AE"/>
    <w:rPr>
      <w:rFonts w:ascii="Century Gothic" w:hAnsi="Century Gothic"/>
      <w:smallCaps/>
      <w:color w:val="auto"/>
      <w:sz w:val="20"/>
    </w:rPr>
  </w:style>
  <w:style w:type="paragraph" w:customStyle="1" w:styleId="FR2">
    <w:name w:val="FR2"/>
    <w:rsid w:val="00A823AE"/>
    <w:pPr>
      <w:widowControl w:val="0"/>
      <w:autoSpaceDE w:val="0"/>
      <w:autoSpaceDN w:val="0"/>
      <w:adjustRightInd w:val="0"/>
      <w:spacing w:before="280" w:line="300" w:lineRule="auto"/>
      <w:ind w:left="520" w:firstLine="960"/>
    </w:pPr>
    <w:rPr>
      <w:rFonts w:ascii="Arial Narrow" w:hAnsi="Arial Narrow"/>
      <w:sz w:val="28"/>
      <w:szCs w:val="28"/>
    </w:rPr>
  </w:style>
  <w:style w:type="paragraph" w:customStyle="1" w:styleId="footerheader">
    <w:name w:val="footer_header"/>
    <w:rsid w:val="00A823AE"/>
    <w:pPr>
      <w:autoSpaceDE w:val="0"/>
      <w:autoSpaceDN w:val="0"/>
      <w:adjustRightInd w:val="0"/>
      <w:jc w:val="right"/>
    </w:pPr>
    <w:rPr>
      <w:sz w:val="24"/>
      <w:szCs w:val="24"/>
      <w:lang w:val="en-US"/>
    </w:rPr>
  </w:style>
  <w:style w:type="character" w:customStyle="1" w:styleId="2DMath">
    <w:name w:val="2D Math"/>
    <w:rsid w:val="00A823AE"/>
    <w:rPr>
      <w:color w:val="000000"/>
    </w:rPr>
  </w:style>
  <w:style w:type="paragraph" w:customStyle="1" w:styleId="211">
    <w:name w:val="Основной текст 21"/>
    <w:basedOn w:val="a0"/>
    <w:rsid w:val="00A823AE"/>
    <w:pPr>
      <w:ind w:firstLine="720"/>
    </w:pPr>
    <w:rPr>
      <w:sz w:val="24"/>
      <w:szCs w:val="20"/>
    </w:rPr>
  </w:style>
  <w:style w:type="character" w:customStyle="1" w:styleId="73">
    <w:name w:val="Знак Знак7"/>
    <w:rsid w:val="00E01594"/>
    <w:rPr>
      <w:rFonts w:ascii="Journal" w:hAnsi="Journal"/>
      <w:sz w:val="24"/>
      <w:lang w:val="uk-UA"/>
    </w:rPr>
  </w:style>
  <w:style w:type="character" w:customStyle="1" w:styleId="variant">
    <w:name w:val="variant"/>
    <w:basedOn w:val="a1"/>
    <w:rsid w:val="00E01594"/>
  </w:style>
  <w:style w:type="character" w:customStyle="1" w:styleId="unknown">
    <w:name w:val="unknown"/>
    <w:basedOn w:val="a1"/>
    <w:rsid w:val="00E01594"/>
  </w:style>
  <w:style w:type="character" w:customStyle="1" w:styleId="unknowncorrected">
    <w:name w:val="unknown corrected"/>
    <w:basedOn w:val="a1"/>
    <w:rsid w:val="00E01594"/>
  </w:style>
  <w:style w:type="paragraph" w:customStyle="1" w:styleId="afff1">
    <w:name w:val="Переменные"/>
    <w:basedOn w:val="ab"/>
    <w:rsid w:val="004C7443"/>
    <w:pPr>
      <w:tabs>
        <w:tab w:val="left" w:pos="482"/>
      </w:tabs>
      <w:spacing w:line="336" w:lineRule="auto"/>
      <w:ind w:left="482" w:hanging="482"/>
      <w:jc w:val="left"/>
    </w:pPr>
    <w:rPr>
      <w:rFonts w:ascii="Times New Roman" w:hAnsi="Times New Roman"/>
      <w:szCs w:val="24"/>
    </w:rPr>
  </w:style>
  <w:style w:type="paragraph" w:customStyle="1" w:styleId="afff2">
    <w:name w:val="Формула"/>
    <w:basedOn w:val="ab"/>
    <w:rsid w:val="004C7443"/>
    <w:pPr>
      <w:tabs>
        <w:tab w:val="center" w:pos="4536"/>
        <w:tab w:val="right" w:pos="9356"/>
      </w:tabs>
      <w:spacing w:line="336" w:lineRule="auto"/>
      <w:jc w:val="left"/>
    </w:pPr>
    <w:rPr>
      <w:rFonts w:ascii="Times New Roman" w:hAnsi="Times New Roman"/>
      <w:szCs w:val="24"/>
    </w:rPr>
  </w:style>
  <w:style w:type="paragraph" w:customStyle="1" w:styleId="afff3">
    <w:name w:val="Листинг программы"/>
    <w:rsid w:val="004C7443"/>
    <w:pPr>
      <w:suppressAutoHyphens/>
    </w:pPr>
    <w:rPr>
      <w:noProof/>
    </w:rPr>
  </w:style>
  <w:style w:type="paragraph" w:customStyle="1" w:styleId="Style3">
    <w:name w:val="Style3"/>
    <w:basedOn w:val="a0"/>
    <w:uiPriority w:val="99"/>
    <w:rsid w:val="004C7443"/>
    <w:pPr>
      <w:widowControl w:val="0"/>
      <w:autoSpaceDE w:val="0"/>
      <w:autoSpaceDN w:val="0"/>
      <w:adjustRightInd w:val="0"/>
      <w:jc w:val="left"/>
    </w:pPr>
    <w:rPr>
      <w:sz w:val="24"/>
    </w:rPr>
  </w:style>
  <w:style w:type="character" w:customStyle="1" w:styleId="FontStyle69">
    <w:name w:val="Font Style69"/>
    <w:uiPriority w:val="99"/>
    <w:rsid w:val="004C7443"/>
    <w:rPr>
      <w:rFonts w:ascii="Times New Roman" w:hAnsi="Times New Roman" w:cs="Times New Roman"/>
      <w:sz w:val="26"/>
      <w:szCs w:val="26"/>
    </w:rPr>
  </w:style>
  <w:style w:type="paragraph" w:customStyle="1" w:styleId="Style22">
    <w:name w:val="Style22"/>
    <w:basedOn w:val="a0"/>
    <w:uiPriority w:val="99"/>
    <w:rsid w:val="004C7443"/>
    <w:pPr>
      <w:widowControl w:val="0"/>
      <w:autoSpaceDE w:val="0"/>
      <w:autoSpaceDN w:val="0"/>
      <w:adjustRightInd w:val="0"/>
      <w:jc w:val="left"/>
    </w:pPr>
    <w:rPr>
      <w:sz w:val="24"/>
    </w:rPr>
  </w:style>
  <w:style w:type="character" w:customStyle="1" w:styleId="FontStyle70">
    <w:name w:val="Font Style70"/>
    <w:uiPriority w:val="99"/>
    <w:rsid w:val="004C7443"/>
    <w:rPr>
      <w:rFonts w:ascii="Times New Roman" w:hAnsi="Times New Roman" w:cs="Times New Roman"/>
      <w:smallCaps/>
      <w:sz w:val="26"/>
      <w:szCs w:val="26"/>
    </w:rPr>
  </w:style>
  <w:style w:type="paragraph" w:customStyle="1" w:styleId="Style14">
    <w:name w:val="Style14"/>
    <w:basedOn w:val="a0"/>
    <w:uiPriority w:val="99"/>
    <w:rsid w:val="004C7443"/>
    <w:pPr>
      <w:widowControl w:val="0"/>
      <w:autoSpaceDE w:val="0"/>
      <w:autoSpaceDN w:val="0"/>
      <w:adjustRightInd w:val="0"/>
      <w:jc w:val="left"/>
    </w:pPr>
    <w:rPr>
      <w:sz w:val="24"/>
    </w:rPr>
  </w:style>
  <w:style w:type="paragraph" w:customStyle="1" w:styleId="Style23">
    <w:name w:val="Style23"/>
    <w:basedOn w:val="a0"/>
    <w:uiPriority w:val="99"/>
    <w:rsid w:val="004C7443"/>
    <w:pPr>
      <w:widowControl w:val="0"/>
      <w:autoSpaceDE w:val="0"/>
      <w:autoSpaceDN w:val="0"/>
      <w:adjustRightInd w:val="0"/>
      <w:jc w:val="left"/>
    </w:pPr>
    <w:rPr>
      <w:sz w:val="24"/>
    </w:rPr>
  </w:style>
  <w:style w:type="character" w:styleId="afff4">
    <w:name w:val="Emphasis"/>
    <w:qFormat/>
    <w:rsid w:val="004C7443"/>
    <w:rPr>
      <w:i/>
      <w:iCs/>
    </w:rPr>
  </w:style>
  <w:style w:type="character" w:customStyle="1" w:styleId="39">
    <w:name w:val="Знак3 Знак Знак"/>
    <w:rsid w:val="009B37EA"/>
    <w:rPr>
      <w:sz w:val="24"/>
      <w:szCs w:val="24"/>
      <w:lang w:val="ru-RU" w:eastAsia="ru-RU" w:bidi="ar-SA"/>
    </w:rPr>
  </w:style>
  <w:style w:type="character" w:styleId="afff5">
    <w:name w:val="Strong"/>
    <w:qFormat/>
    <w:rsid w:val="00AF27B4"/>
    <w:rPr>
      <w:b/>
      <w:bCs/>
    </w:rPr>
  </w:style>
  <w:style w:type="paragraph" w:customStyle="1" w:styleId="body">
    <w:name w:val="body"/>
    <w:basedOn w:val="a0"/>
    <w:rsid w:val="00AF27B4"/>
    <w:pPr>
      <w:spacing w:before="100" w:beforeAutospacing="1" w:after="100" w:afterAutospacing="1"/>
      <w:jc w:val="left"/>
    </w:pPr>
    <w:rPr>
      <w:sz w:val="24"/>
    </w:rPr>
  </w:style>
  <w:style w:type="paragraph" w:customStyle="1" w:styleId="bull1">
    <w:name w:val="bull1"/>
    <w:basedOn w:val="a0"/>
    <w:rsid w:val="00AF27B4"/>
    <w:pPr>
      <w:spacing w:before="100" w:beforeAutospacing="1" w:after="100" w:afterAutospacing="1"/>
      <w:jc w:val="left"/>
    </w:pPr>
    <w:rPr>
      <w:sz w:val="24"/>
    </w:rPr>
  </w:style>
  <w:style w:type="paragraph" w:customStyle="1" w:styleId="bullet">
    <w:name w:val="bullet"/>
    <w:basedOn w:val="a0"/>
    <w:rsid w:val="00AF27B4"/>
    <w:pPr>
      <w:spacing w:before="100" w:beforeAutospacing="1" w:after="100" w:afterAutospacing="1"/>
      <w:jc w:val="left"/>
    </w:pPr>
    <w:rPr>
      <w:sz w:val="24"/>
    </w:rPr>
  </w:style>
  <w:style w:type="paragraph" w:customStyle="1" w:styleId="prim">
    <w:name w:val="prim"/>
    <w:basedOn w:val="a0"/>
    <w:rsid w:val="00AF27B4"/>
    <w:pPr>
      <w:spacing w:before="100" w:beforeAutospacing="1" w:after="100" w:afterAutospacing="1"/>
      <w:jc w:val="left"/>
    </w:pPr>
    <w:rPr>
      <w:sz w:val="24"/>
    </w:rPr>
  </w:style>
  <w:style w:type="paragraph" w:customStyle="1" w:styleId="graphobject">
    <w:name w:val="graphobject"/>
    <w:basedOn w:val="a0"/>
    <w:rsid w:val="00AF27B4"/>
    <w:pPr>
      <w:spacing w:before="100" w:beforeAutospacing="1" w:after="100" w:afterAutospacing="1"/>
      <w:jc w:val="left"/>
    </w:pPr>
    <w:rPr>
      <w:sz w:val="24"/>
    </w:rPr>
  </w:style>
  <w:style w:type="paragraph" w:customStyle="1" w:styleId="bodybul">
    <w:name w:val="bodybul"/>
    <w:basedOn w:val="a0"/>
    <w:rsid w:val="00AF27B4"/>
    <w:pPr>
      <w:spacing w:before="100" w:beforeAutospacing="1" w:after="100" w:afterAutospacing="1"/>
      <w:jc w:val="left"/>
    </w:pPr>
    <w:rPr>
      <w:sz w:val="24"/>
    </w:rPr>
  </w:style>
  <w:style w:type="paragraph" w:customStyle="1" w:styleId="bulch2">
    <w:name w:val="bulch2"/>
    <w:basedOn w:val="a0"/>
    <w:rsid w:val="00AF27B4"/>
    <w:pPr>
      <w:spacing w:before="100" w:beforeAutospacing="1" w:after="100" w:afterAutospacing="1"/>
      <w:jc w:val="left"/>
    </w:pPr>
    <w:rPr>
      <w:sz w:val="24"/>
    </w:rPr>
  </w:style>
  <w:style w:type="paragraph" w:customStyle="1" w:styleId="lefttext">
    <w:name w:val="lefttext"/>
    <w:basedOn w:val="a0"/>
    <w:rsid w:val="00AF27B4"/>
    <w:pPr>
      <w:spacing w:before="100" w:beforeAutospacing="1" w:after="100" w:afterAutospacing="1"/>
      <w:jc w:val="left"/>
    </w:pPr>
    <w:rPr>
      <w:sz w:val="24"/>
    </w:rPr>
  </w:style>
  <w:style w:type="paragraph" w:customStyle="1" w:styleId="icontext">
    <w:name w:val="icontext"/>
    <w:basedOn w:val="a0"/>
    <w:rsid w:val="00AF27B4"/>
    <w:pPr>
      <w:spacing w:before="100" w:beforeAutospacing="1" w:after="100" w:afterAutospacing="1"/>
      <w:jc w:val="left"/>
    </w:pPr>
    <w:rPr>
      <w:sz w:val="24"/>
    </w:rPr>
  </w:style>
  <w:style w:type="paragraph" w:customStyle="1" w:styleId="progtext2">
    <w:name w:val="progtext2"/>
    <w:basedOn w:val="a0"/>
    <w:rsid w:val="00AF27B4"/>
    <w:pPr>
      <w:spacing w:before="100" w:beforeAutospacing="1" w:after="100" w:afterAutospacing="1"/>
      <w:jc w:val="left"/>
    </w:pPr>
    <w:rPr>
      <w:sz w:val="24"/>
    </w:rPr>
  </w:style>
  <w:style w:type="paragraph" w:styleId="afff6">
    <w:name w:val="No Spacing"/>
    <w:qFormat/>
    <w:rsid w:val="00AF27B4"/>
  </w:style>
  <w:style w:type="paragraph" w:customStyle="1" w:styleId="200">
    <w:name w:val="Стиль20"/>
    <w:basedOn w:val="38"/>
    <w:rsid w:val="00AF27B4"/>
    <w:pPr>
      <w:ind w:left="180" w:firstLine="720"/>
    </w:pPr>
  </w:style>
  <w:style w:type="paragraph" w:customStyle="1" w:styleId="FR4">
    <w:name w:val="FR4"/>
    <w:rsid w:val="00AF27B4"/>
    <w:pPr>
      <w:widowControl w:val="0"/>
      <w:autoSpaceDE w:val="0"/>
      <w:autoSpaceDN w:val="0"/>
      <w:adjustRightInd w:val="0"/>
      <w:spacing w:line="400" w:lineRule="auto"/>
      <w:ind w:firstLine="1560"/>
    </w:pPr>
    <w:rPr>
      <w:rFonts w:ascii="Courier New" w:hAnsi="Courier New" w:cs="Courier New"/>
      <w:sz w:val="22"/>
      <w:szCs w:val="22"/>
    </w:rPr>
  </w:style>
  <w:style w:type="character" w:customStyle="1" w:styleId="hps">
    <w:name w:val="hps"/>
    <w:basedOn w:val="a1"/>
    <w:uiPriority w:val="99"/>
    <w:rsid w:val="001D0E6C"/>
  </w:style>
  <w:style w:type="character" w:customStyle="1" w:styleId="atn">
    <w:name w:val="atn"/>
    <w:basedOn w:val="a1"/>
    <w:uiPriority w:val="99"/>
    <w:rsid w:val="001D0E6C"/>
  </w:style>
  <w:style w:type="character" w:customStyle="1" w:styleId="101">
    <w:name w:val="Знак10 Знак Знак"/>
    <w:rsid w:val="004517AB"/>
    <w:rPr>
      <w:rFonts w:ascii="Arial" w:hAnsi="Arial"/>
      <w:b/>
      <w:sz w:val="24"/>
      <w:szCs w:val="24"/>
      <w:lang w:val="uk-UA" w:eastAsia="ru-RU" w:bidi="ar-SA"/>
    </w:rPr>
  </w:style>
  <w:style w:type="paragraph" w:customStyle="1" w:styleId="212">
    <w:name w:val="Основной текст с отступом 21"/>
    <w:basedOn w:val="a0"/>
    <w:rsid w:val="004517AB"/>
    <w:pPr>
      <w:suppressAutoHyphens/>
      <w:overflowPunct w:val="0"/>
      <w:autoSpaceDE w:val="0"/>
      <w:autoSpaceDN w:val="0"/>
      <w:adjustRightInd w:val="0"/>
      <w:spacing w:line="360" w:lineRule="auto"/>
      <w:ind w:firstLine="720"/>
      <w:textAlignment w:val="baseline"/>
    </w:pPr>
    <w:rPr>
      <w:szCs w:val="20"/>
    </w:rPr>
  </w:style>
  <w:style w:type="character" w:customStyle="1" w:styleId="44">
    <w:name w:val="Знак Знак4"/>
    <w:rsid w:val="004517AB"/>
    <w:rPr>
      <w:rFonts w:eastAsia="Times New Roman" w:cs="Times New Roman"/>
      <w:sz w:val="28"/>
      <w:szCs w:val="24"/>
      <w:lang w:eastAsia="ru-RU"/>
    </w:rPr>
  </w:style>
  <w:style w:type="character" w:customStyle="1" w:styleId="53">
    <w:name w:val="Знак Знак5"/>
    <w:rsid w:val="004517AB"/>
    <w:rPr>
      <w:lang w:val="ru-RU" w:eastAsia="ru-RU" w:bidi="ar-SA"/>
    </w:rPr>
  </w:style>
  <w:style w:type="paragraph" w:customStyle="1" w:styleId="213">
    <w:name w:val="Основной текст 21"/>
    <w:basedOn w:val="a0"/>
    <w:rsid w:val="004517AB"/>
    <w:pPr>
      <w:ind w:firstLine="720"/>
    </w:pPr>
    <w:rPr>
      <w:szCs w:val="20"/>
    </w:rPr>
  </w:style>
  <w:style w:type="character" w:customStyle="1" w:styleId="1d">
    <w:name w:val="Знак Знак1"/>
    <w:aliases w:val="Название Знак1, Знак Знак1"/>
    <w:locked/>
    <w:rsid w:val="004517AB"/>
    <w:rPr>
      <w:b/>
      <w:color w:val="000000"/>
      <w:sz w:val="32"/>
      <w:szCs w:val="24"/>
      <w:lang w:val="ru-RU" w:eastAsia="ru-RU" w:bidi="ar-SA"/>
    </w:rPr>
  </w:style>
  <w:style w:type="character" w:customStyle="1" w:styleId="102">
    <w:name w:val="Знак Знак10"/>
    <w:locked/>
    <w:rsid w:val="004517AB"/>
    <w:rPr>
      <w:sz w:val="28"/>
      <w:lang w:val="ru-RU" w:eastAsia="ru-RU" w:bidi="ar-SA"/>
    </w:rPr>
  </w:style>
  <w:style w:type="character" w:customStyle="1" w:styleId="111">
    <w:name w:val="Знак11 Знак Знак"/>
    <w:locked/>
    <w:rsid w:val="004517AB"/>
    <w:rPr>
      <w:rFonts w:ascii="Arial" w:hAnsi="Arial"/>
      <w:b/>
      <w:sz w:val="24"/>
      <w:szCs w:val="24"/>
      <w:lang w:val="uk-UA" w:eastAsia="ru-RU" w:bidi="ar-SA"/>
    </w:rPr>
  </w:style>
  <w:style w:type="character" w:customStyle="1" w:styleId="2b">
    <w:name w:val="Знак2 Знак Знак"/>
    <w:locked/>
    <w:rsid w:val="004517AB"/>
    <w:rPr>
      <w:sz w:val="24"/>
      <w:szCs w:val="24"/>
      <w:lang w:val="ru-RU" w:eastAsia="ru-RU" w:bidi="ar-SA"/>
    </w:rPr>
  </w:style>
  <w:style w:type="character" w:customStyle="1" w:styleId="93">
    <w:name w:val="Знак9 Знак Знак"/>
    <w:locked/>
    <w:rsid w:val="004517AB"/>
    <w:rPr>
      <w:rFonts w:ascii="Arial" w:hAnsi="Arial" w:cs="Arial"/>
      <w:sz w:val="24"/>
      <w:lang w:val="ru-RU" w:eastAsia="ru-RU" w:bidi="ar-SA"/>
    </w:rPr>
  </w:style>
  <w:style w:type="character" w:customStyle="1" w:styleId="54">
    <w:name w:val="Знак5 Знак Знак"/>
    <w:locked/>
    <w:rsid w:val="004517AB"/>
    <w:rPr>
      <w:sz w:val="28"/>
      <w:szCs w:val="24"/>
      <w:lang w:val="ru-RU" w:eastAsia="ru-RU" w:bidi="ar-SA"/>
    </w:rPr>
  </w:style>
  <w:style w:type="character" w:customStyle="1" w:styleId="63">
    <w:name w:val="Знак6 Знак Знак"/>
    <w:locked/>
    <w:rsid w:val="004517AB"/>
    <w:rPr>
      <w:rFonts w:ascii="Courier New" w:hAnsi="Courier New" w:cs="Courier New"/>
      <w:lang w:val="ru-RU" w:eastAsia="ru-RU" w:bidi="ar-SA"/>
    </w:rPr>
  </w:style>
  <w:style w:type="character" w:customStyle="1" w:styleId="45">
    <w:name w:val="Знак4 Знак Знак"/>
    <w:locked/>
    <w:rsid w:val="004517AB"/>
    <w:rPr>
      <w:rFonts w:ascii="Tahoma" w:hAnsi="Tahoma" w:cs="Tahoma"/>
      <w:sz w:val="16"/>
      <w:szCs w:val="16"/>
      <w:lang w:val="ru-RU" w:eastAsia="ru-RU" w:bidi="ar-SA"/>
    </w:rPr>
  </w:style>
  <w:style w:type="character" w:customStyle="1" w:styleId="2c">
    <w:name w:val="Знак Знак2"/>
    <w:rsid w:val="004517AB"/>
    <w:rPr>
      <w:sz w:val="28"/>
      <w:szCs w:val="24"/>
      <w:lang w:val="ru-RU" w:eastAsia="ru-RU" w:bidi="ar-SA"/>
    </w:rPr>
  </w:style>
  <w:style w:type="character" w:customStyle="1" w:styleId="3a">
    <w:name w:val="Знак Знак3"/>
    <w:rsid w:val="004517AB"/>
    <w:rPr>
      <w:rFonts w:ascii="Times New Roman" w:eastAsia="Times New Roman" w:hAnsi="Times New Roman" w:cs="Times New Roman" w:hint="default"/>
      <w:sz w:val="28"/>
      <w:szCs w:val="20"/>
      <w:lang w:eastAsia="ru-RU"/>
    </w:rPr>
  </w:style>
  <w:style w:type="character" w:customStyle="1" w:styleId="FontStyle81">
    <w:name w:val="Font Style81"/>
    <w:rsid w:val="004517AB"/>
    <w:rPr>
      <w:rFonts w:ascii="Times New Roman" w:hAnsi="Times New Roman" w:cs="Times New Roman"/>
      <w:sz w:val="22"/>
      <w:szCs w:val="22"/>
    </w:rPr>
  </w:style>
  <w:style w:type="character" w:customStyle="1" w:styleId="131">
    <w:name w:val="Знак Знак13"/>
    <w:rsid w:val="004517AB"/>
    <w:rPr>
      <w:b/>
      <w:bCs/>
      <w:sz w:val="28"/>
      <w:szCs w:val="24"/>
      <w:lang w:val="ru-RU" w:eastAsia="ru-RU" w:bidi="ar-SA"/>
    </w:rPr>
  </w:style>
  <w:style w:type="character" w:customStyle="1" w:styleId="afff7">
    <w:name w:val="Знак Знак Знак"/>
    <w:locked/>
    <w:rsid w:val="004517AB"/>
    <w:rPr>
      <w:sz w:val="28"/>
      <w:szCs w:val="24"/>
      <w:lang w:val="ru-RU" w:eastAsia="ru-RU" w:bidi="ar-SA"/>
    </w:rPr>
  </w:style>
  <w:style w:type="paragraph" w:customStyle="1" w:styleId="afff8">
    <w:name w:val="диплом"/>
    <w:basedOn w:val="a0"/>
    <w:link w:val="1e"/>
    <w:rsid w:val="004517AB"/>
    <w:pPr>
      <w:spacing w:line="360" w:lineRule="auto"/>
      <w:ind w:left="181" w:firstLine="709"/>
    </w:pPr>
    <w:rPr>
      <w:szCs w:val="28"/>
      <w:lang w:val="uk-UA"/>
    </w:rPr>
  </w:style>
  <w:style w:type="character" w:customStyle="1" w:styleId="shorttext">
    <w:name w:val="short_text"/>
    <w:basedOn w:val="a1"/>
    <w:rsid w:val="004517AB"/>
  </w:style>
  <w:style w:type="character" w:customStyle="1" w:styleId="1f">
    <w:name w:val="Верхний колонтитул Знак1"/>
    <w:aliases w:val="Знак3 Знак1, Знак3 Знак1"/>
    <w:basedOn w:val="a1"/>
    <w:uiPriority w:val="99"/>
    <w:semiHidden/>
    <w:locked/>
    <w:rsid w:val="003D360D"/>
    <w:rPr>
      <w:rFonts w:cs="Times New Roman"/>
      <w:sz w:val="24"/>
      <w:szCs w:val="24"/>
    </w:rPr>
  </w:style>
  <w:style w:type="character" w:customStyle="1" w:styleId="214">
    <w:name w:val="Основной текст 2 Знак1"/>
    <w:aliases w:val="Знак1 Знак1, Знак1 Знак1"/>
    <w:basedOn w:val="a1"/>
    <w:uiPriority w:val="99"/>
    <w:semiHidden/>
    <w:locked/>
    <w:rsid w:val="003D360D"/>
    <w:rPr>
      <w:rFonts w:cs="Times New Roman"/>
      <w:sz w:val="24"/>
      <w:szCs w:val="24"/>
    </w:rPr>
  </w:style>
  <w:style w:type="character" w:customStyle="1" w:styleId="1f0">
    <w:name w:val="Подзаголовок Знак1"/>
    <w:basedOn w:val="a1"/>
    <w:locked/>
    <w:rsid w:val="003D360D"/>
    <w:rPr>
      <w:rFonts w:cs="Times New Roman"/>
      <w:b/>
      <w:bCs/>
      <w:sz w:val="28"/>
      <w:lang w:val="ru-RU" w:eastAsia="ru-RU" w:bidi="ar-SA"/>
    </w:rPr>
  </w:style>
  <w:style w:type="character" w:customStyle="1" w:styleId="410">
    <w:name w:val="Заголовок 4 Знак1"/>
    <w:aliases w:val="Знак11 Знак1, Знак11 Знак1"/>
    <w:basedOn w:val="a1"/>
    <w:locked/>
    <w:rsid w:val="004602B0"/>
    <w:rPr>
      <w:rFonts w:ascii="Arial" w:hAnsi="Arial" w:cs="Times New Roman"/>
      <w:b/>
      <w:sz w:val="24"/>
      <w:szCs w:val="24"/>
      <w:lang w:val="uk-UA" w:eastAsia="ru-RU" w:bidi="ar-SA"/>
    </w:rPr>
  </w:style>
  <w:style w:type="character" w:customStyle="1" w:styleId="510">
    <w:name w:val="Заголовок 5 Знак1"/>
    <w:aliases w:val="Знак10 Знак1, Знак10 Знак1"/>
    <w:basedOn w:val="a1"/>
    <w:locked/>
    <w:rsid w:val="004602B0"/>
    <w:rPr>
      <w:rFonts w:ascii="Arial" w:hAnsi="Arial" w:cs="Times New Roman"/>
      <w:b/>
      <w:sz w:val="24"/>
      <w:szCs w:val="24"/>
      <w:lang w:val="uk-UA" w:eastAsia="ru-RU" w:bidi="ar-SA"/>
    </w:rPr>
  </w:style>
  <w:style w:type="character" w:customStyle="1" w:styleId="610">
    <w:name w:val="Заголовок 6 Знак1"/>
    <w:basedOn w:val="a1"/>
    <w:locked/>
    <w:rsid w:val="004602B0"/>
    <w:rPr>
      <w:rFonts w:cs="Times New Roman"/>
      <w:b/>
      <w:bCs/>
      <w:sz w:val="24"/>
      <w:szCs w:val="24"/>
      <w:lang w:val="ru-RU" w:eastAsia="ru-RU" w:bidi="ar-SA"/>
    </w:rPr>
  </w:style>
  <w:style w:type="character" w:customStyle="1" w:styleId="710">
    <w:name w:val="Заголовок 7 Знак1"/>
    <w:basedOn w:val="a1"/>
    <w:locked/>
    <w:rsid w:val="004602B0"/>
    <w:rPr>
      <w:rFonts w:cs="Times New Roman"/>
      <w:b/>
      <w:bCs/>
      <w:color w:val="000000"/>
      <w:sz w:val="24"/>
      <w:szCs w:val="24"/>
      <w:lang w:val="ru-RU" w:eastAsia="ru-RU" w:bidi="ar-SA"/>
    </w:rPr>
  </w:style>
  <w:style w:type="character" w:customStyle="1" w:styleId="810">
    <w:name w:val="Заголовок 8 Знак1"/>
    <w:basedOn w:val="a1"/>
    <w:locked/>
    <w:rsid w:val="004602B0"/>
    <w:rPr>
      <w:rFonts w:cs="Times New Roman"/>
      <w:b/>
      <w:color w:val="000000"/>
      <w:sz w:val="24"/>
      <w:szCs w:val="24"/>
      <w:lang w:val="ru-RU" w:eastAsia="ru-RU" w:bidi="ar-SA"/>
    </w:rPr>
  </w:style>
  <w:style w:type="character" w:customStyle="1" w:styleId="910">
    <w:name w:val="Заголовок 9 Знак1"/>
    <w:basedOn w:val="a1"/>
    <w:locked/>
    <w:rsid w:val="004602B0"/>
    <w:rPr>
      <w:rFonts w:cs="Times New Roman"/>
      <w:color w:val="000000"/>
      <w:sz w:val="24"/>
      <w:szCs w:val="24"/>
      <w:lang w:val="ru-RU" w:eastAsia="ru-RU" w:bidi="ar-SA"/>
    </w:rPr>
  </w:style>
  <w:style w:type="character" w:customStyle="1" w:styleId="1f1">
    <w:name w:val="Нижний колонтитул Знак1"/>
    <w:aliases w:val="Знак2 Знак1, Знак2 Знак1"/>
    <w:basedOn w:val="a1"/>
    <w:locked/>
    <w:rsid w:val="004602B0"/>
    <w:rPr>
      <w:rFonts w:cs="Times New Roman"/>
      <w:sz w:val="24"/>
      <w:szCs w:val="24"/>
      <w:lang w:val="ru-RU" w:eastAsia="ru-RU" w:bidi="ar-SA"/>
    </w:rPr>
  </w:style>
  <w:style w:type="character" w:customStyle="1" w:styleId="215">
    <w:name w:val="Основной текст с отступом 2 Знак1"/>
    <w:basedOn w:val="a1"/>
    <w:locked/>
    <w:rsid w:val="004602B0"/>
    <w:rPr>
      <w:rFonts w:cs="Times New Roman"/>
      <w:sz w:val="28"/>
      <w:lang w:val="ru-RU" w:eastAsia="ru-RU" w:bidi="ar-SA"/>
    </w:rPr>
  </w:style>
  <w:style w:type="character" w:customStyle="1" w:styleId="1f2">
    <w:name w:val="Основной текст Знак1"/>
    <w:aliases w:val="Текст выноски1 Знак,Знак4 Знак Знак Знак, Знак9 Знак1,Основной текст с отст.1 Знак1,27 Знак1,Основной текст с отст.11 Знак1,271 Знак1,Основной текст с отст.12 Знак1,272 Знак1,Основной текст с отст.13 Знак1,273 Знак1,274 Знак1"/>
    <w:basedOn w:val="a1"/>
    <w:locked/>
    <w:rsid w:val="004602B0"/>
    <w:rPr>
      <w:rFonts w:cs="Times New Roman"/>
      <w:sz w:val="24"/>
      <w:szCs w:val="24"/>
    </w:rPr>
  </w:style>
  <w:style w:type="character" w:customStyle="1" w:styleId="1f3">
    <w:name w:val="Основной текст с отступом Знак1"/>
    <w:aliases w:val="Знак8 Знак3, Знак8 Знак1"/>
    <w:basedOn w:val="a1"/>
    <w:uiPriority w:val="99"/>
    <w:semiHidden/>
    <w:locked/>
    <w:rsid w:val="004602B0"/>
    <w:rPr>
      <w:rFonts w:cs="Times New Roman"/>
      <w:sz w:val="24"/>
      <w:szCs w:val="24"/>
    </w:rPr>
  </w:style>
  <w:style w:type="character" w:customStyle="1" w:styleId="310">
    <w:name w:val="Основной текст 3 Знак1"/>
    <w:aliases w:val="Знак5 Знак1, Знак5 Знак1"/>
    <w:basedOn w:val="a1"/>
    <w:locked/>
    <w:rsid w:val="004602B0"/>
    <w:rPr>
      <w:rFonts w:cs="Times New Roman"/>
      <w:sz w:val="24"/>
      <w:szCs w:val="24"/>
      <w:lang w:val="ru-RU" w:eastAsia="ru-RU" w:bidi="ar-SA"/>
    </w:rPr>
  </w:style>
  <w:style w:type="character" w:customStyle="1" w:styleId="1f4">
    <w:name w:val="Текст Знак1"/>
    <w:aliases w:val="Знак6 Знак1, Знак6 Знак1"/>
    <w:basedOn w:val="a1"/>
    <w:locked/>
    <w:rsid w:val="004602B0"/>
    <w:rPr>
      <w:rFonts w:ascii="Courier New" w:hAnsi="Courier New" w:cs="Courier New"/>
      <w:lang w:val="ru-RU" w:eastAsia="ru-RU" w:bidi="ar-SA"/>
    </w:rPr>
  </w:style>
  <w:style w:type="character" w:customStyle="1" w:styleId="1f5">
    <w:name w:val="Схема документа Знак1"/>
    <w:basedOn w:val="a1"/>
    <w:uiPriority w:val="99"/>
    <w:semiHidden/>
    <w:locked/>
    <w:rsid w:val="004602B0"/>
    <w:rPr>
      <w:rFonts w:ascii="Tahoma" w:hAnsi="Tahoma" w:cs="Times New Roman"/>
      <w:lang w:val="ru-RU" w:eastAsia="ru-RU" w:bidi="ar-SA"/>
    </w:rPr>
  </w:style>
  <w:style w:type="character" w:customStyle="1" w:styleId="1f6">
    <w:name w:val="Текст примечания Знак1"/>
    <w:basedOn w:val="a1"/>
    <w:uiPriority w:val="99"/>
    <w:locked/>
    <w:rsid w:val="004602B0"/>
    <w:rPr>
      <w:rFonts w:ascii="Journal" w:hAnsi="Journal" w:cs="Times New Roman"/>
      <w:sz w:val="24"/>
      <w:lang w:val="uk-UA" w:eastAsia="ru-RU" w:bidi="ar-SA"/>
    </w:rPr>
  </w:style>
  <w:style w:type="paragraph" w:customStyle="1" w:styleId="Heading11">
    <w:name w:val="Heading 11"/>
    <w:rsid w:val="004602B0"/>
    <w:pPr>
      <w:autoSpaceDE w:val="0"/>
      <w:autoSpaceDN w:val="0"/>
      <w:adjustRightInd w:val="0"/>
      <w:spacing w:before="160" w:after="80"/>
    </w:pPr>
    <w:rPr>
      <w:b/>
      <w:bCs/>
      <w:color w:val="000000"/>
      <w:sz w:val="36"/>
      <w:szCs w:val="36"/>
      <w:lang w:val="en-US"/>
    </w:rPr>
  </w:style>
  <w:style w:type="character" w:customStyle="1" w:styleId="afff9">
    <w:name w:val="диплом Знак"/>
    <w:basedOn w:val="a1"/>
    <w:rsid w:val="004602B0"/>
    <w:rPr>
      <w:rFonts w:cs="Times New Roman"/>
      <w:sz w:val="28"/>
      <w:szCs w:val="28"/>
      <w:lang w:val="uk-UA" w:eastAsia="ru-RU" w:bidi="ar-SA"/>
    </w:rPr>
  </w:style>
  <w:style w:type="character" w:customStyle="1" w:styleId="Normal11">
    <w:name w:val="Normal.Нормальный1 Знак Знак"/>
    <w:basedOn w:val="a1"/>
    <w:rsid w:val="004602B0"/>
    <w:rPr>
      <w:rFonts w:cs="Times New Roman"/>
      <w:snapToGrid w:val="0"/>
      <w:sz w:val="24"/>
      <w:lang w:val="en-GB" w:eastAsia="ru-RU" w:bidi="ar-SA"/>
    </w:rPr>
  </w:style>
  <w:style w:type="character" w:customStyle="1" w:styleId="BalloonTextChar">
    <w:name w:val="Balloon Text Char"/>
    <w:uiPriority w:val="99"/>
    <w:locked/>
    <w:rsid w:val="004602B0"/>
    <w:rPr>
      <w:rFonts w:ascii="Tahoma" w:hAnsi="Tahoma" w:cs="Tahoma"/>
      <w:sz w:val="16"/>
      <w:szCs w:val="16"/>
      <w:lang w:val="ru-RU" w:eastAsia="ru-RU" w:bidi="ar-SA"/>
    </w:rPr>
  </w:style>
  <w:style w:type="character" w:customStyle="1" w:styleId="1f7">
    <w:name w:val="Текст выноски Знак1"/>
    <w:aliases w:val=" Знак4 Знак1"/>
    <w:basedOn w:val="a1"/>
    <w:uiPriority w:val="99"/>
    <w:semiHidden/>
    <w:locked/>
    <w:rsid w:val="004602B0"/>
    <w:rPr>
      <w:rFonts w:cs="Times New Roman"/>
      <w:sz w:val="2"/>
    </w:rPr>
  </w:style>
  <w:style w:type="paragraph" w:customStyle="1" w:styleId="2110">
    <w:name w:val="Основной текст с отступом 211"/>
    <w:basedOn w:val="a0"/>
    <w:uiPriority w:val="99"/>
    <w:rsid w:val="004602B0"/>
    <w:pPr>
      <w:suppressAutoHyphens/>
      <w:overflowPunct w:val="0"/>
      <w:autoSpaceDE w:val="0"/>
      <w:autoSpaceDN w:val="0"/>
      <w:adjustRightInd w:val="0"/>
      <w:spacing w:line="360" w:lineRule="auto"/>
      <w:ind w:firstLine="720"/>
      <w:textAlignment w:val="baseline"/>
    </w:pPr>
    <w:rPr>
      <w:szCs w:val="20"/>
    </w:rPr>
  </w:style>
  <w:style w:type="character" w:customStyle="1" w:styleId="afffa">
    <w:name w:val="Основной Знак Знак Знак Знак Знак Знак Знак Знак Знак"/>
    <w:basedOn w:val="a1"/>
    <w:locked/>
    <w:rsid w:val="004602B0"/>
    <w:rPr>
      <w:rFonts w:ascii="Tahoma" w:hAnsi="Tahoma" w:cs="Times New Roman"/>
      <w:sz w:val="24"/>
      <w:szCs w:val="24"/>
      <w:lang w:val="ru-RU" w:eastAsia="ru-RU" w:bidi="ar-SA"/>
    </w:rPr>
  </w:style>
  <w:style w:type="character" w:customStyle="1" w:styleId="1f8">
    <w:name w:val="Выноска Знак Знак Знак Знак Знак Знак Знак1 Знак Знак Знак"/>
    <w:basedOn w:val="a1"/>
    <w:locked/>
    <w:rsid w:val="004602B0"/>
    <w:rPr>
      <w:rFonts w:ascii="Century Gothic" w:hAnsi="Century Gothic" w:cs="Times New Roman"/>
      <w:sz w:val="12"/>
      <w:szCs w:val="12"/>
      <w:lang w:val="ru-RU" w:eastAsia="ru-RU" w:bidi="ar-SA"/>
    </w:rPr>
  </w:style>
  <w:style w:type="character" w:customStyle="1" w:styleId="216">
    <w:name w:val="Знак Знак21"/>
    <w:basedOn w:val="a1"/>
    <w:uiPriority w:val="99"/>
    <w:rsid w:val="004602B0"/>
    <w:rPr>
      <w:rFonts w:cs="Times New Roman"/>
      <w:sz w:val="24"/>
      <w:szCs w:val="24"/>
      <w:lang w:val="ru-RU" w:eastAsia="ru-RU" w:bidi="ar-SA"/>
    </w:rPr>
  </w:style>
  <w:style w:type="character" w:customStyle="1" w:styleId="411">
    <w:name w:val="Знак Знак41"/>
    <w:basedOn w:val="a1"/>
    <w:uiPriority w:val="99"/>
    <w:rsid w:val="004602B0"/>
    <w:rPr>
      <w:rFonts w:eastAsia="Times New Roman" w:cs="Times New Roman"/>
      <w:sz w:val="24"/>
      <w:szCs w:val="24"/>
      <w:lang w:eastAsia="ru-RU"/>
    </w:rPr>
  </w:style>
  <w:style w:type="character" w:customStyle="1" w:styleId="311">
    <w:name w:val="Знак Знак31"/>
    <w:basedOn w:val="a1"/>
    <w:uiPriority w:val="99"/>
    <w:rsid w:val="004602B0"/>
    <w:rPr>
      <w:rFonts w:eastAsia="Times New Roman" w:cs="Times New Roman"/>
      <w:sz w:val="20"/>
      <w:szCs w:val="20"/>
      <w:lang w:eastAsia="ru-RU"/>
    </w:rPr>
  </w:style>
  <w:style w:type="paragraph" w:customStyle="1" w:styleId="2d">
    <w:name w:val="заголовок 2"/>
    <w:basedOn w:val="a0"/>
    <w:next w:val="a0"/>
    <w:rsid w:val="004602B0"/>
    <w:pPr>
      <w:keepNext/>
      <w:suppressAutoHyphens/>
      <w:spacing w:line="360" w:lineRule="auto"/>
      <w:jc w:val="center"/>
    </w:pPr>
    <w:rPr>
      <w:b/>
      <w:sz w:val="20"/>
      <w:szCs w:val="20"/>
    </w:rPr>
  </w:style>
  <w:style w:type="character" w:customStyle="1" w:styleId="longtext">
    <w:name w:val="long_text"/>
    <w:basedOn w:val="a1"/>
    <w:rsid w:val="004602B0"/>
    <w:rPr>
      <w:rFonts w:cs="Times New Roman"/>
    </w:rPr>
  </w:style>
  <w:style w:type="character" w:customStyle="1" w:styleId="94">
    <w:name w:val="Знак Знак9"/>
    <w:basedOn w:val="a1"/>
    <w:rsid w:val="004602B0"/>
    <w:rPr>
      <w:rFonts w:cs="Times New Roman"/>
      <w:b/>
      <w:bCs/>
      <w:sz w:val="28"/>
    </w:rPr>
  </w:style>
  <w:style w:type="paragraph" w:customStyle="1" w:styleId="0">
    <w:name w:val="Обычный + Слева:  0"/>
    <w:aliases w:val="5 см,Первая строка:  1,Перед:  9,35 пт,уплотненны..."/>
    <w:basedOn w:val="afff8"/>
    <w:link w:val="00"/>
    <w:rsid w:val="004602B0"/>
    <w:pPr>
      <w:ind w:left="284" w:firstLine="850"/>
    </w:pPr>
    <w:rPr>
      <w:spacing w:val="-1"/>
    </w:rPr>
  </w:style>
  <w:style w:type="character" w:customStyle="1" w:styleId="1e">
    <w:name w:val="диплом Знак1"/>
    <w:basedOn w:val="a1"/>
    <w:link w:val="afff8"/>
    <w:locked/>
    <w:rsid w:val="004602B0"/>
    <w:rPr>
      <w:sz w:val="28"/>
      <w:szCs w:val="28"/>
      <w:lang w:val="uk-UA"/>
    </w:rPr>
  </w:style>
  <w:style w:type="character" w:customStyle="1" w:styleId="00">
    <w:name w:val="Обычный + Слева:  0 Знак"/>
    <w:aliases w:val="5 см Знак,Первая строка:  1 Знак,Перед:  9 Знак,35 пт Знак,уплотненны... Знак"/>
    <w:basedOn w:val="1e"/>
    <w:link w:val="0"/>
    <w:locked/>
    <w:rsid w:val="004602B0"/>
    <w:rPr>
      <w:spacing w:val="-1"/>
      <w:sz w:val="28"/>
      <w:szCs w:val="28"/>
      <w:lang w:val="uk-UA"/>
    </w:rPr>
  </w:style>
  <w:style w:type="character" w:styleId="afffb">
    <w:name w:val="Placeholder Text"/>
    <w:basedOn w:val="a1"/>
    <w:uiPriority w:val="99"/>
    <w:semiHidden/>
    <w:rsid w:val="004602B0"/>
    <w:rPr>
      <w:color w:val="808080"/>
    </w:rPr>
  </w:style>
  <w:style w:type="character" w:customStyle="1" w:styleId="Text">
    <w:name w:val="Text"/>
    <w:uiPriority w:val="99"/>
    <w:rsid w:val="004602B0"/>
    <w:rPr>
      <w:color w:val="000000"/>
    </w:rPr>
  </w:style>
  <w:style w:type="paragraph" w:styleId="afffc">
    <w:name w:val="List Paragraph"/>
    <w:basedOn w:val="a0"/>
    <w:uiPriority w:val="34"/>
    <w:qFormat/>
    <w:rsid w:val="004602B0"/>
    <w:pPr>
      <w:spacing w:after="200" w:line="276" w:lineRule="auto"/>
      <w:ind w:left="720"/>
      <w:jc w:val="left"/>
    </w:pPr>
    <w:rPr>
      <w:rFonts w:ascii="Calibri" w:eastAsia="Calibri" w:hAnsi="Calibri" w:cs="Calibri"/>
      <w:sz w:val="22"/>
      <w:szCs w:val="22"/>
      <w:lang w:eastAsia="en-US"/>
    </w:rPr>
  </w:style>
  <w:style w:type="paragraph" w:customStyle="1" w:styleId="WW-11">
    <w:name w:val="WW-Содержимое таблицы11"/>
    <w:basedOn w:val="ab"/>
    <w:rsid w:val="004602B0"/>
    <w:pPr>
      <w:widowControl w:val="0"/>
      <w:suppressLineNumbers/>
      <w:suppressAutoHyphens/>
      <w:spacing w:after="120"/>
      <w:jc w:val="left"/>
    </w:pPr>
    <w:rPr>
      <w:rFonts w:ascii="Bookman L" w:eastAsia="Nimbus Sans L" w:hAnsi="Bookman L"/>
    </w:rPr>
  </w:style>
  <w:style w:type="paragraph" w:customStyle="1" w:styleId="afffd">
    <w:name w:val="Титульный"/>
    <w:rsid w:val="004602B0"/>
    <w:pPr>
      <w:jc w:val="center"/>
    </w:pPr>
    <w:rPr>
      <w:b/>
      <w:caps/>
      <w:sz w:val="36"/>
    </w:rPr>
  </w:style>
  <w:style w:type="paragraph" w:customStyle="1" w:styleId="afffe">
    <w:name w:val="Реферат"/>
    <w:basedOn w:val="a0"/>
    <w:rsid w:val="004602B0"/>
    <w:pPr>
      <w:jc w:val="center"/>
    </w:pPr>
    <w:rPr>
      <w:caps/>
      <w:sz w:val="32"/>
    </w:rPr>
  </w:style>
  <w:style w:type="paragraph" w:customStyle="1" w:styleId="400">
    <w:name w:val="Рамка40"/>
    <w:rsid w:val="004602B0"/>
    <w:pPr>
      <w:jc w:val="center"/>
    </w:pPr>
    <w:rPr>
      <w:sz w:val="18"/>
      <w:szCs w:val="18"/>
    </w:rPr>
  </w:style>
  <w:style w:type="paragraph" w:customStyle="1" w:styleId="affff">
    <w:name w:val="Децемальный номер"/>
    <w:rsid w:val="004602B0"/>
    <w:pPr>
      <w:jc w:val="center"/>
    </w:pPr>
    <w:rPr>
      <w:sz w:val="32"/>
    </w:rPr>
  </w:style>
  <w:style w:type="paragraph" w:customStyle="1" w:styleId="112">
    <w:name w:val="Заголовок 11"/>
    <w:rsid w:val="004602B0"/>
    <w:pPr>
      <w:widowControl w:val="0"/>
      <w:autoSpaceDE w:val="0"/>
      <w:autoSpaceDN w:val="0"/>
      <w:adjustRightInd w:val="0"/>
      <w:spacing w:before="160" w:after="80"/>
    </w:pPr>
    <w:rPr>
      <w:b/>
      <w:bCs/>
      <w:color w:val="000000"/>
      <w:sz w:val="36"/>
      <w:szCs w:val="36"/>
      <w:lang w:val="en-US"/>
    </w:rPr>
  </w:style>
  <w:style w:type="paragraph" w:customStyle="1" w:styleId="217">
    <w:name w:val="Заголовок 21"/>
    <w:next w:val="112"/>
    <w:rsid w:val="004602B0"/>
    <w:pPr>
      <w:widowControl w:val="0"/>
      <w:autoSpaceDE w:val="0"/>
      <w:autoSpaceDN w:val="0"/>
      <w:adjustRightInd w:val="0"/>
      <w:spacing w:before="160" w:after="40"/>
    </w:pPr>
    <w:rPr>
      <w:b/>
      <w:bCs/>
      <w:color w:val="000000"/>
      <w:sz w:val="28"/>
      <w:szCs w:val="28"/>
      <w:lang w:val="en-US"/>
    </w:rPr>
  </w:style>
  <w:style w:type="paragraph" w:customStyle="1" w:styleId="312">
    <w:name w:val="Заголовок 31"/>
    <w:next w:val="a0"/>
    <w:rsid w:val="004602B0"/>
    <w:pPr>
      <w:widowControl w:val="0"/>
      <w:autoSpaceDE w:val="0"/>
      <w:autoSpaceDN w:val="0"/>
      <w:adjustRightInd w:val="0"/>
    </w:pPr>
    <w:rPr>
      <w:b/>
      <w:bCs/>
      <w:i/>
      <w:iCs/>
      <w:color w:val="000000"/>
      <w:sz w:val="24"/>
      <w:szCs w:val="24"/>
      <w:lang w:val="en-US"/>
    </w:rPr>
  </w:style>
  <w:style w:type="paragraph" w:customStyle="1" w:styleId="Heading31">
    <w:name w:val="Heading 31"/>
    <w:next w:val="a0"/>
    <w:rsid w:val="004602B0"/>
    <w:pPr>
      <w:widowControl w:val="0"/>
      <w:autoSpaceDE w:val="0"/>
      <w:autoSpaceDN w:val="0"/>
      <w:adjustRightInd w:val="0"/>
    </w:pPr>
    <w:rPr>
      <w:b/>
      <w:bCs/>
      <w:color w:val="000000"/>
      <w:sz w:val="24"/>
      <w:szCs w:val="24"/>
      <w:lang w:val="en-US"/>
    </w:rPr>
  </w:style>
  <w:style w:type="character" w:customStyle="1" w:styleId="apple-converted-space">
    <w:name w:val="apple-converted-space"/>
    <w:basedOn w:val="a1"/>
    <w:rsid w:val="004602B0"/>
  </w:style>
  <w:style w:type="character" w:customStyle="1" w:styleId="affff0">
    <w:name w:val="Основной текст_"/>
    <w:basedOn w:val="a1"/>
    <w:link w:val="1f9"/>
    <w:rsid w:val="004602B0"/>
    <w:rPr>
      <w:sz w:val="18"/>
      <w:szCs w:val="18"/>
      <w:shd w:val="clear" w:color="auto" w:fill="FFFFFF"/>
    </w:rPr>
  </w:style>
  <w:style w:type="paragraph" w:customStyle="1" w:styleId="1f9">
    <w:name w:val="Основной текст1"/>
    <w:basedOn w:val="a0"/>
    <w:link w:val="affff0"/>
    <w:rsid w:val="004602B0"/>
    <w:pPr>
      <w:widowControl w:val="0"/>
      <w:shd w:val="clear" w:color="auto" w:fill="FFFFFF"/>
      <w:spacing w:line="220" w:lineRule="exact"/>
    </w:pPr>
    <w:rPr>
      <w:sz w:val="18"/>
      <w:szCs w:val="18"/>
    </w:rPr>
  </w:style>
  <w:style w:type="character" w:customStyle="1" w:styleId="affff1">
    <w:name w:val="Основной текст + Курсив"/>
    <w:basedOn w:val="affff0"/>
    <w:rsid w:val="004602B0"/>
    <w:rPr>
      <w:i/>
      <w:iCs/>
      <w:color w:val="000000"/>
      <w:spacing w:val="0"/>
      <w:w w:val="100"/>
      <w:position w:val="0"/>
      <w:sz w:val="18"/>
      <w:szCs w:val="18"/>
      <w:shd w:val="clear" w:color="auto" w:fill="FFFFFF"/>
      <w:lang w:val="uk-UA" w:eastAsia="uk-UA" w:bidi="uk-UA"/>
    </w:rPr>
  </w:style>
  <w:style w:type="character" w:customStyle="1" w:styleId="SegoeUI85pt">
    <w:name w:val="Основной текст + Segoe UI;8;5 pt"/>
    <w:basedOn w:val="affff0"/>
    <w:rsid w:val="004602B0"/>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85pt">
    <w:name w:val="Основной текст + 8;5 pt;Полужирный"/>
    <w:basedOn w:val="affff0"/>
    <w:rsid w:val="004602B0"/>
    <w:rPr>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fbname">
    <w:name w:val="fbname"/>
    <w:uiPriority w:val="99"/>
    <w:rsid w:val="004602B0"/>
  </w:style>
  <w:style w:type="character" w:customStyle="1" w:styleId="hpsatn">
    <w:name w:val="hps atn"/>
    <w:basedOn w:val="a1"/>
    <w:uiPriority w:val="99"/>
    <w:rsid w:val="004602B0"/>
    <w:rPr>
      <w:rFonts w:cs="Times New Roman"/>
    </w:rPr>
  </w:style>
  <w:style w:type="character" w:customStyle="1" w:styleId="textjur">
    <w:name w:val="text_jur"/>
    <w:basedOn w:val="a1"/>
    <w:rsid w:val="004602B0"/>
  </w:style>
  <w:style w:type="paragraph" w:styleId="HTML">
    <w:name w:val="HTML Preformatted"/>
    <w:basedOn w:val="a0"/>
    <w:link w:val="HTML0"/>
    <w:rsid w:val="00460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1"/>
    <w:link w:val="HTML"/>
    <w:rsid w:val="004602B0"/>
    <w:rPr>
      <w:rFonts w:ascii="Courier New" w:hAnsi="Courier New" w:cs="Courier New"/>
    </w:rPr>
  </w:style>
  <w:style w:type="character" w:customStyle="1" w:styleId="113">
    <w:name w:val="Знак Знак11"/>
    <w:rsid w:val="004602B0"/>
    <w:rPr>
      <w:b/>
      <w:i/>
      <w:sz w:val="24"/>
    </w:rPr>
  </w:style>
  <w:style w:type="character" w:customStyle="1" w:styleId="64">
    <w:name w:val="Знак Знак6"/>
    <w:basedOn w:val="a1"/>
    <w:rsid w:val="004602B0"/>
  </w:style>
  <w:style w:type="paragraph" w:customStyle="1" w:styleId="BodyTextIndent21">
    <w:name w:val="Body Text Indent 21"/>
    <w:basedOn w:val="a0"/>
    <w:rsid w:val="004602B0"/>
    <w:pPr>
      <w:widowControl w:val="0"/>
      <w:ind w:firstLine="567"/>
    </w:pPr>
    <w:rPr>
      <w:szCs w:val="20"/>
    </w:rPr>
  </w:style>
  <w:style w:type="paragraph" w:customStyle="1" w:styleId="BodyTextIndent31">
    <w:name w:val="Body Text Indent 31"/>
    <w:basedOn w:val="a0"/>
    <w:rsid w:val="004602B0"/>
    <w:pPr>
      <w:widowControl w:val="0"/>
      <w:ind w:right="88" w:firstLine="567"/>
    </w:pPr>
    <w:rPr>
      <w:szCs w:val="20"/>
    </w:rPr>
  </w:style>
  <w:style w:type="paragraph" w:customStyle="1" w:styleId="BlockQuotation">
    <w:name w:val="Block Quotation"/>
    <w:basedOn w:val="a0"/>
    <w:rsid w:val="004602B0"/>
    <w:pPr>
      <w:widowControl w:val="0"/>
      <w:ind w:left="330" w:right="704" w:hanging="330"/>
    </w:pPr>
    <w:rPr>
      <w:szCs w:val="20"/>
    </w:rPr>
  </w:style>
  <w:style w:type="paragraph" w:customStyle="1" w:styleId="Normal12">
    <w:name w:val="Normal1"/>
    <w:rsid w:val="004602B0"/>
    <w:rPr>
      <w:sz w:val="28"/>
    </w:rPr>
  </w:style>
  <w:style w:type="paragraph" w:customStyle="1" w:styleId="412">
    <w:name w:val="Заголовок 41"/>
    <w:basedOn w:val="Normal12"/>
    <w:next w:val="Normal12"/>
    <w:rsid w:val="004602B0"/>
    <w:pPr>
      <w:keepNext/>
      <w:widowControl w:val="0"/>
      <w:ind w:firstLine="567"/>
      <w:jc w:val="center"/>
    </w:pPr>
    <w:rPr>
      <w:b/>
    </w:rPr>
  </w:style>
  <w:style w:type="paragraph" w:customStyle="1" w:styleId="BodyText21">
    <w:name w:val="Body Text 21"/>
    <w:basedOn w:val="Normal12"/>
    <w:rsid w:val="004602B0"/>
    <w:pPr>
      <w:widowControl w:val="0"/>
      <w:ind w:firstLine="567"/>
    </w:pPr>
  </w:style>
  <w:style w:type="paragraph" w:customStyle="1" w:styleId="611">
    <w:name w:val="Заголовок 61"/>
    <w:basedOn w:val="Normal12"/>
    <w:next w:val="Normal12"/>
    <w:rsid w:val="004602B0"/>
    <w:pPr>
      <w:keepNext/>
      <w:widowControl w:val="0"/>
      <w:ind w:firstLine="567"/>
      <w:jc w:val="both"/>
    </w:pPr>
    <w:rPr>
      <w:u w:val="single"/>
    </w:rPr>
  </w:style>
  <w:style w:type="paragraph" w:customStyle="1" w:styleId="BodyText22">
    <w:name w:val="Body Text 22"/>
    <w:basedOn w:val="Normal12"/>
    <w:rsid w:val="004602B0"/>
    <w:pPr>
      <w:widowControl w:val="0"/>
      <w:jc w:val="center"/>
    </w:pPr>
    <w:rPr>
      <w:sz w:val="26"/>
    </w:rPr>
  </w:style>
  <w:style w:type="paragraph" w:customStyle="1" w:styleId="BodyText1">
    <w:name w:val="Body Text1"/>
    <w:basedOn w:val="Normal12"/>
    <w:rsid w:val="004602B0"/>
    <w:pPr>
      <w:widowControl w:val="0"/>
      <w:tabs>
        <w:tab w:val="left" w:pos="284"/>
      </w:tabs>
      <w:jc w:val="both"/>
    </w:pPr>
  </w:style>
  <w:style w:type="paragraph" w:customStyle="1" w:styleId="114">
    <w:name w:val="Заголовок 11"/>
    <w:basedOn w:val="Normal12"/>
    <w:next w:val="Normal12"/>
    <w:rsid w:val="004602B0"/>
    <w:pPr>
      <w:keepNext/>
      <w:widowControl w:val="0"/>
      <w:jc w:val="center"/>
    </w:pPr>
    <w:rPr>
      <w:b/>
    </w:rPr>
  </w:style>
  <w:style w:type="paragraph" w:customStyle="1" w:styleId="1fa">
    <w:name w:val="Верхний колонтитул1"/>
    <w:basedOn w:val="Normal12"/>
    <w:rsid w:val="004602B0"/>
    <w:pPr>
      <w:widowControl w:val="0"/>
      <w:tabs>
        <w:tab w:val="center" w:pos="4153"/>
        <w:tab w:val="right" w:pos="8306"/>
      </w:tabs>
    </w:pPr>
    <w:rPr>
      <w:sz w:val="20"/>
    </w:rPr>
  </w:style>
  <w:style w:type="paragraph" w:customStyle="1" w:styleId="313">
    <w:name w:val="Заголовок 31"/>
    <w:basedOn w:val="Normal12"/>
    <w:next w:val="Normal12"/>
    <w:rsid w:val="004602B0"/>
    <w:pPr>
      <w:keepNext/>
      <w:widowControl w:val="0"/>
      <w:jc w:val="center"/>
    </w:pPr>
    <w:rPr>
      <w:sz w:val="24"/>
    </w:rPr>
  </w:style>
  <w:style w:type="character" w:customStyle="1" w:styleId="xmlemitalic1">
    <w:name w:val="xml_em_italic1"/>
    <w:rsid w:val="004602B0"/>
    <w:rPr>
      <w:i/>
      <w:iCs/>
    </w:rPr>
  </w:style>
  <w:style w:type="character" w:customStyle="1" w:styleId="shorttext1">
    <w:name w:val="short_text1"/>
    <w:rsid w:val="004602B0"/>
    <w:rPr>
      <w:sz w:val="26"/>
      <w:szCs w:val="26"/>
    </w:rPr>
  </w:style>
  <w:style w:type="paragraph" w:customStyle="1" w:styleId="parag">
    <w:name w:val="parag"/>
    <w:basedOn w:val="a0"/>
    <w:rsid w:val="004602B0"/>
    <w:pPr>
      <w:ind w:firstLine="500"/>
    </w:pPr>
    <w:rPr>
      <w:sz w:val="24"/>
    </w:rPr>
  </w:style>
  <w:style w:type="paragraph" w:customStyle="1" w:styleId="BodyTextIndent22">
    <w:name w:val="Body Text Indent 22"/>
    <w:basedOn w:val="a0"/>
    <w:rsid w:val="004602B0"/>
    <w:pPr>
      <w:widowControl w:val="0"/>
      <w:ind w:firstLine="567"/>
    </w:pPr>
    <w:rPr>
      <w:szCs w:val="20"/>
    </w:rPr>
  </w:style>
  <w:style w:type="paragraph" w:customStyle="1" w:styleId="BodyTextIndent32">
    <w:name w:val="Body Text Indent 32"/>
    <w:basedOn w:val="a0"/>
    <w:rsid w:val="004602B0"/>
    <w:pPr>
      <w:widowControl w:val="0"/>
      <w:ind w:right="88" w:firstLine="567"/>
    </w:pPr>
    <w:rPr>
      <w:szCs w:val="20"/>
    </w:rPr>
  </w:style>
  <w:style w:type="paragraph" w:customStyle="1" w:styleId="Normal2">
    <w:name w:val="Normal2"/>
    <w:rsid w:val="004602B0"/>
    <w:rPr>
      <w:sz w:val="28"/>
    </w:rPr>
  </w:style>
  <w:style w:type="paragraph" w:customStyle="1" w:styleId="BodyText23">
    <w:name w:val="Body Text 23"/>
    <w:basedOn w:val="Normal2"/>
    <w:rsid w:val="004602B0"/>
    <w:pPr>
      <w:widowControl w:val="0"/>
      <w:jc w:val="center"/>
    </w:pPr>
    <w:rPr>
      <w:sz w:val="26"/>
    </w:rPr>
  </w:style>
  <w:style w:type="paragraph" w:customStyle="1" w:styleId="BodyText2">
    <w:name w:val="Body Text2"/>
    <w:basedOn w:val="Normal2"/>
    <w:rsid w:val="004602B0"/>
    <w:pPr>
      <w:widowControl w:val="0"/>
      <w:tabs>
        <w:tab w:val="left" w:pos="284"/>
      </w:tabs>
      <w:jc w:val="both"/>
    </w:pPr>
  </w:style>
  <w:style w:type="paragraph" w:customStyle="1" w:styleId="220">
    <w:name w:val="Основной текст с отступом 22"/>
    <w:basedOn w:val="a0"/>
    <w:rsid w:val="004640B4"/>
    <w:pPr>
      <w:suppressAutoHyphens/>
      <w:overflowPunct w:val="0"/>
      <w:autoSpaceDE w:val="0"/>
      <w:autoSpaceDN w:val="0"/>
      <w:adjustRightInd w:val="0"/>
      <w:spacing w:line="360" w:lineRule="auto"/>
      <w:ind w:firstLine="720"/>
      <w:textAlignment w:val="baseline"/>
    </w:pPr>
    <w:rPr>
      <w:szCs w:val="20"/>
    </w:rPr>
  </w:style>
  <w:style w:type="paragraph" w:customStyle="1" w:styleId="221">
    <w:name w:val="Основной текст 22"/>
    <w:basedOn w:val="a0"/>
    <w:rsid w:val="004640B4"/>
    <w:pPr>
      <w:ind w:firstLine="720"/>
    </w:pPr>
    <w:rPr>
      <w:sz w:val="24"/>
      <w:szCs w:val="20"/>
    </w:rPr>
  </w:style>
  <w:style w:type="paragraph" w:customStyle="1" w:styleId="msolistparagraph0">
    <w:name w:val="msolistparagraph"/>
    <w:basedOn w:val="a0"/>
    <w:rsid w:val="009A1CAC"/>
    <w:pPr>
      <w:spacing w:after="200" w:line="276" w:lineRule="auto"/>
      <w:ind w:left="720"/>
      <w:contextualSpacing/>
      <w:jc w:val="left"/>
    </w:pPr>
    <w:rPr>
      <w:rFonts w:ascii="Calibri" w:eastAsia="Calibri" w:hAnsi="Calibri"/>
      <w:sz w:val="22"/>
      <w:szCs w:val="22"/>
      <w:lang w:eastAsia="en-US"/>
    </w:rPr>
  </w:style>
  <w:style w:type="paragraph" w:customStyle="1" w:styleId="Default">
    <w:name w:val="Default"/>
    <w:rsid w:val="00C21018"/>
    <w:pPr>
      <w:autoSpaceDE w:val="0"/>
      <w:autoSpaceDN w:val="0"/>
      <w:adjustRightInd w:val="0"/>
    </w:pPr>
    <w:rPr>
      <w:rFonts w:eastAsiaTheme="minorHAnsi"/>
      <w:color w:val="000000"/>
      <w:sz w:val="24"/>
      <w:szCs w:val="24"/>
      <w:lang w:eastAsia="en-US"/>
    </w:rPr>
  </w:style>
  <w:style w:type="character" w:styleId="affff2">
    <w:name w:val="annotation reference"/>
    <w:basedOn w:val="a1"/>
    <w:semiHidden/>
    <w:unhideWhenUsed/>
    <w:rsid w:val="006F2B25"/>
    <w:rPr>
      <w:sz w:val="16"/>
      <w:szCs w:val="16"/>
    </w:rPr>
  </w:style>
  <w:style w:type="paragraph" w:styleId="affff3">
    <w:name w:val="annotation subject"/>
    <w:basedOn w:val="aff2"/>
    <w:next w:val="aff2"/>
    <w:link w:val="affff4"/>
    <w:semiHidden/>
    <w:unhideWhenUsed/>
    <w:rsid w:val="006F2B25"/>
    <w:rPr>
      <w:rFonts w:ascii="Times New Roman" w:hAnsi="Times New Roman"/>
      <w:b/>
      <w:bCs/>
      <w:sz w:val="20"/>
      <w:lang w:val="ru-RU"/>
    </w:rPr>
  </w:style>
  <w:style w:type="character" w:customStyle="1" w:styleId="affff4">
    <w:name w:val="Тема примечания Знак"/>
    <w:basedOn w:val="aff3"/>
    <w:link w:val="affff3"/>
    <w:semiHidden/>
    <w:rsid w:val="006F2B25"/>
    <w:rPr>
      <w:rFonts w:ascii="Journal" w:hAnsi="Journal"/>
      <w:b/>
      <w:bCs/>
      <w:sz w:val="24"/>
      <w:lang w:val="uk-UA"/>
    </w:rPr>
  </w:style>
  <w:style w:type="character" w:customStyle="1" w:styleId="4pt">
    <w:name w:val="Основной текст + 4 pt"/>
    <w:rsid w:val="00A129FB"/>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Exact">
    <w:name w:val="Основной текст Exact"/>
    <w:rsid w:val="00A129FB"/>
    <w:rPr>
      <w:rFonts w:ascii="Times New Roman" w:eastAsia="Times New Roman" w:hAnsi="Times New Roman" w:cs="Times New Roman"/>
      <w:b w:val="0"/>
      <w:bCs w:val="0"/>
      <w:i w:val="0"/>
      <w:iCs w:val="0"/>
      <w:smallCaps w:val="0"/>
      <w:strike w:val="0"/>
      <w:spacing w:val="-2"/>
      <w:sz w:val="26"/>
      <w:szCs w:val="26"/>
      <w:u w:val="none"/>
    </w:rPr>
  </w:style>
  <w:style w:type="paragraph" w:customStyle="1" w:styleId="3b">
    <w:name w:val="Основной текст3"/>
    <w:basedOn w:val="a0"/>
    <w:rsid w:val="00A129FB"/>
    <w:pPr>
      <w:widowControl w:val="0"/>
      <w:shd w:val="clear" w:color="auto" w:fill="FFFFFF"/>
      <w:spacing w:after="420" w:line="322" w:lineRule="exact"/>
      <w:jc w:val="left"/>
    </w:pPr>
    <w:rPr>
      <w:sz w:val="26"/>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010350">
      <w:bodyDiv w:val="1"/>
      <w:marLeft w:val="0"/>
      <w:marRight w:val="0"/>
      <w:marTop w:val="0"/>
      <w:marBottom w:val="0"/>
      <w:divBdr>
        <w:top w:val="none" w:sz="0" w:space="0" w:color="auto"/>
        <w:left w:val="none" w:sz="0" w:space="0" w:color="auto"/>
        <w:bottom w:val="none" w:sz="0" w:space="0" w:color="auto"/>
        <w:right w:val="none" w:sz="0" w:space="0" w:color="auto"/>
      </w:divBdr>
    </w:div>
    <w:div w:id="739406454">
      <w:bodyDiv w:val="1"/>
      <w:marLeft w:val="0"/>
      <w:marRight w:val="0"/>
      <w:marTop w:val="0"/>
      <w:marBottom w:val="0"/>
      <w:divBdr>
        <w:top w:val="none" w:sz="0" w:space="0" w:color="auto"/>
        <w:left w:val="none" w:sz="0" w:space="0" w:color="auto"/>
        <w:bottom w:val="none" w:sz="0" w:space="0" w:color="auto"/>
        <w:right w:val="none" w:sz="0" w:space="0" w:color="auto"/>
      </w:divBdr>
    </w:div>
    <w:div w:id="1118183491">
      <w:bodyDiv w:val="1"/>
      <w:marLeft w:val="0"/>
      <w:marRight w:val="0"/>
      <w:marTop w:val="0"/>
      <w:marBottom w:val="0"/>
      <w:divBdr>
        <w:top w:val="none" w:sz="0" w:space="0" w:color="auto"/>
        <w:left w:val="none" w:sz="0" w:space="0" w:color="auto"/>
        <w:bottom w:val="none" w:sz="0" w:space="0" w:color="auto"/>
        <w:right w:val="none" w:sz="0" w:space="0" w:color="auto"/>
      </w:divBdr>
    </w:div>
    <w:div w:id="1460151681">
      <w:bodyDiv w:val="1"/>
      <w:marLeft w:val="0"/>
      <w:marRight w:val="0"/>
      <w:marTop w:val="0"/>
      <w:marBottom w:val="0"/>
      <w:divBdr>
        <w:top w:val="none" w:sz="0" w:space="0" w:color="auto"/>
        <w:left w:val="none" w:sz="0" w:space="0" w:color="auto"/>
        <w:bottom w:val="none" w:sz="0" w:space="0" w:color="auto"/>
        <w:right w:val="none" w:sz="0" w:space="0" w:color="auto"/>
      </w:divBdr>
    </w:div>
    <w:div w:id="203391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93.wmf"/><Relationship Id="rId21" Type="http://schemas.openxmlformats.org/officeDocument/2006/relationships/image" Target="media/image8.wmf"/><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image" Target="media/image218.wmf"/><Relationship Id="rId366" Type="http://schemas.openxmlformats.org/officeDocument/2006/relationships/image" Target="media/image260.png"/><Relationship Id="rId170" Type="http://schemas.openxmlformats.org/officeDocument/2006/relationships/image" Target="media/image82.wmf"/><Relationship Id="rId226" Type="http://schemas.openxmlformats.org/officeDocument/2006/relationships/image" Target="media/image122.wmf"/><Relationship Id="rId268" Type="http://schemas.openxmlformats.org/officeDocument/2006/relationships/image" Target="media/image162.wmf"/><Relationship Id="rId32" Type="http://schemas.openxmlformats.org/officeDocument/2006/relationships/oleObject" Target="embeddings/oleObject9.bin"/><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image" Target="media/image229.wmf"/><Relationship Id="rId5" Type="http://schemas.openxmlformats.org/officeDocument/2006/relationships/settings" Target="settings.xml"/><Relationship Id="rId181" Type="http://schemas.openxmlformats.org/officeDocument/2006/relationships/oleObject" Target="embeddings/oleObject84.bin"/><Relationship Id="rId237" Type="http://schemas.openxmlformats.org/officeDocument/2006/relationships/image" Target="media/image131.wmf"/><Relationship Id="rId279" Type="http://schemas.openxmlformats.org/officeDocument/2006/relationships/image" Target="media/image173.wmf"/><Relationship Id="rId43" Type="http://schemas.openxmlformats.org/officeDocument/2006/relationships/image" Target="media/image19.wmf"/><Relationship Id="rId139" Type="http://schemas.openxmlformats.org/officeDocument/2006/relationships/oleObject" Target="embeddings/oleObject63.bin"/><Relationship Id="rId290" Type="http://schemas.openxmlformats.org/officeDocument/2006/relationships/image" Target="media/image184.wmf"/><Relationship Id="rId304" Type="http://schemas.openxmlformats.org/officeDocument/2006/relationships/image" Target="media/image198.wmf"/><Relationship Id="rId346" Type="http://schemas.openxmlformats.org/officeDocument/2006/relationships/image" Target="media/image240.wmf"/><Relationship Id="rId85" Type="http://schemas.openxmlformats.org/officeDocument/2006/relationships/oleObject" Target="embeddings/oleObject36.bin"/><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5.wmf"/><Relationship Id="rId248" Type="http://schemas.openxmlformats.org/officeDocument/2006/relationships/image" Target="media/image142.wmf"/><Relationship Id="rId12" Type="http://schemas.openxmlformats.org/officeDocument/2006/relationships/oleObject" Target="embeddings/oleObject1.bin"/><Relationship Id="rId108" Type="http://schemas.openxmlformats.org/officeDocument/2006/relationships/image" Target="media/image51.wmf"/><Relationship Id="rId315" Type="http://schemas.openxmlformats.org/officeDocument/2006/relationships/image" Target="media/image209.wmf"/><Relationship Id="rId357" Type="http://schemas.openxmlformats.org/officeDocument/2006/relationships/image" Target="media/image251.png"/><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4.bin"/><Relationship Id="rId217" Type="http://schemas.openxmlformats.org/officeDocument/2006/relationships/image" Target="media/image116.png"/><Relationship Id="rId259" Type="http://schemas.openxmlformats.org/officeDocument/2006/relationships/image" Target="media/image153.wmf"/><Relationship Id="rId23" Type="http://schemas.openxmlformats.org/officeDocument/2006/relationships/image" Target="media/image9.wmf"/><Relationship Id="rId119" Type="http://schemas.openxmlformats.org/officeDocument/2006/relationships/oleObject" Target="embeddings/oleObject53.bin"/><Relationship Id="rId270" Type="http://schemas.openxmlformats.org/officeDocument/2006/relationships/image" Target="media/image164.wmf"/><Relationship Id="rId326" Type="http://schemas.openxmlformats.org/officeDocument/2006/relationships/image" Target="media/image220.wmf"/><Relationship Id="rId65" Type="http://schemas.openxmlformats.org/officeDocument/2006/relationships/oleObject" Target="embeddings/oleObject26.bin"/><Relationship Id="rId130" Type="http://schemas.openxmlformats.org/officeDocument/2006/relationships/image" Target="media/image62.wmf"/><Relationship Id="rId368" Type="http://schemas.openxmlformats.org/officeDocument/2006/relationships/header" Target="header2.xml"/><Relationship Id="rId172" Type="http://schemas.openxmlformats.org/officeDocument/2006/relationships/image" Target="media/image83.wmf"/><Relationship Id="rId228" Type="http://schemas.openxmlformats.org/officeDocument/2006/relationships/oleObject" Target="embeddings/oleObject96.bin"/><Relationship Id="rId281" Type="http://schemas.openxmlformats.org/officeDocument/2006/relationships/image" Target="media/image175.wmf"/><Relationship Id="rId337" Type="http://schemas.openxmlformats.org/officeDocument/2006/relationships/image" Target="media/image231.png"/><Relationship Id="rId34" Type="http://schemas.openxmlformats.org/officeDocument/2006/relationships/oleObject" Target="embeddings/oleObject10.bin"/><Relationship Id="rId76" Type="http://schemas.openxmlformats.org/officeDocument/2006/relationships/image" Target="media/image35.wmf"/><Relationship Id="rId141" Type="http://schemas.openxmlformats.org/officeDocument/2006/relationships/oleObject" Target="embeddings/oleObject64.bin"/><Relationship Id="rId7" Type="http://schemas.openxmlformats.org/officeDocument/2006/relationships/footnotes" Target="footnotes.xml"/><Relationship Id="rId183" Type="http://schemas.openxmlformats.org/officeDocument/2006/relationships/oleObject" Target="embeddings/oleObject85.bin"/><Relationship Id="rId239" Type="http://schemas.openxmlformats.org/officeDocument/2006/relationships/image" Target="media/image133.wmf"/><Relationship Id="rId250" Type="http://schemas.openxmlformats.org/officeDocument/2006/relationships/image" Target="media/image144.wmf"/><Relationship Id="rId292" Type="http://schemas.openxmlformats.org/officeDocument/2006/relationships/image" Target="media/image186.wmf"/><Relationship Id="rId306" Type="http://schemas.openxmlformats.org/officeDocument/2006/relationships/image" Target="media/image200.wmf"/><Relationship Id="rId45" Type="http://schemas.openxmlformats.org/officeDocument/2006/relationships/image" Target="media/image20.wmf"/><Relationship Id="rId87" Type="http://schemas.openxmlformats.org/officeDocument/2006/relationships/oleObject" Target="embeddings/oleObject37.bin"/><Relationship Id="rId110" Type="http://schemas.openxmlformats.org/officeDocument/2006/relationships/image" Target="media/image52.wmf"/><Relationship Id="rId348" Type="http://schemas.openxmlformats.org/officeDocument/2006/relationships/image" Target="media/image242.wmf"/><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image" Target="media/image107.wmf"/><Relationship Id="rId261" Type="http://schemas.openxmlformats.org/officeDocument/2006/relationships/image" Target="media/image155.wmf"/><Relationship Id="rId14" Type="http://schemas.openxmlformats.org/officeDocument/2006/relationships/oleObject" Target="embeddings/oleObject2.bin"/><Relationship Id="rId56" Type="http://schemas.openxmlformats.org/officeDocument/2006/relationships/image" Target="media/image25.wmf"/><Relationship Id="rId317" Type="http://schemas.openxmlformats.org/officeDocument/2006/relationships/image" Target="media/image211.wmf"/><Relationship Id="rId359" Type="http://schemas.openxmlformats.org/officeDocument/2006/relationships/image" Target="media/image253.png"/><Relationship Id="rId98" Type="http://schemas.openxmlformats.org/officeDocument/2006/relationships/image" Target="media/image46.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image" Target="media/image118.wmf"/><Relationship Id="rId370" Type="http://schemas.openxmlformats.org/officeDocument/2006/relationships/fontTable" Target="fontTable.xml"/><Relationship Id="rId230" Type="http://schemas.openxmlformats.org/officeDocument/2006/relationships/image" Target="media/image124.wmf"/><Relationship Id="rId25" Type="http://schemas.openxmlformats.org/officeDocument/2006/relationships/image" Target="media/image10.wmf"/><Relationship Id="rId67" Type="http://schemas.openxmlformats.org/officeDocument/2006/relationships/oleObject" Target="embeddings/oleObject27.bin"/><Relationship Id="rId272" Type="http://schemas.openxmlformats.org/officeDocument/2006/relationships/image" Target="media/image166.wmf"/><Relationship Id="rId328" Type="http://schemas.openxmlformats.org/officeDocument/2006/relationships/image" Target="media/image222.wmf"/><Relationship Id="rId132" Type="http://schemas.openxmlformats.org/officeDocument/2006/relationships/image" Target="media/image63.wmf"/><Relationship Id="rId174" Type="http://schemas.openxmlformats.org/officeDocument/2006/relationships/image" Target="media/image84.wmf"/><Relationship Id="rId241" Type="http://schemas.openxmlformats.org/officeDocument/2006/relationships/image" Target="media/image135.wmf"/><Relationship Id="rId15" Type="http://schemas.openxmlformats.org/officeDocument/2006/relationships/image" Target="media/image3.png"/><Relationship Id="rId36" Type="http://schemas.openxmlformats.org/officeDocument/2006/relationships/oleObject" Target="embeddings/oleObject11.bin"/><Relationship Id="rId57" Type="http://schemas.openxmlformats.org/officeDocument/2006/relationships/oleObject" Target="embeddings/oleObject22.bin"/><Relationship Id="rId262" Type="http://schemas.openxmlformats.org/officeDocument/2006/relationships/image" Target="media/image156.wmf"/><Relationship Id="rId283" Type="http://schemas.openxmlformats.org/officeDocument/2006/relationships/image" Target="media/image177.wmf"/><Relationship Id="rId318" Type="http://schemas.openxmlformats.org/officeDocument/2006/relationships/image" Target="media/image212.wmf"/><Relationship Id="rId339" Type="http://schemas.openxmlformats.org/officeDocument/2006/relationships/image" Target="media/image233.wmf"/><Relationship Id="rId78" Type="http://schemas.openxmlformats.org/officeDocument/2006/relationships/image" Target="media/image36.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8.wmf"/><Relationship Id="rId143" Type="http://schemas.openxmlformats.org/officeDocument/2006/relationships/oleObject" Target="embeddings/oleObject65.bin"/><Relationship Id="rId164" Type="http://schemas.openxmlformats.org/officeDocument/2006/relationships/image" Target="media/image79.wmf"/><Relationship Id="rId185" Type="http://schemas.openxmlformats.org/officeDocument/2006/relationships/oleObject" Target="embeddings/oleObject86.bin"/><Relationship Id="rId350" Type="http://schemas.openxmlformats.org/officeDocument/2006/relationships/image" Target="media/image244.wmf"/><Relationship Id="rId371" Type="http://schemas.openxmlformats.org/officeDocument/2006/relationships/theme" Target="theme/theme1.xml"/><Relationship Id="rId9" Type="http://schemas.openxmlformats.org/officeDocument/2006/relationships/header" Target="header1.xml"/><Relationship Id="rId210" Type="http://schemas.openxmlformats.org/officeDocument/2006/relationships/image" Target="media/image109.png"/><Relationship Id="rId26" Type="http://schemas.openxmlformats.org/officeDocument/2006/relationships/oleObject" Target="embeddings/oleObject6.bin"/><Relationship Id="rId231" Type="http://schemas.openxmlformats.org/officeDocument/2006/relationships/image" Target="media/image125.wmf"/><Relationship Id="rId252" Type="http://schemas.openxmlformats.org/officeDocument/2006/relationships/image" Target="media/image146.wmf"/><Relationship Id="rId273" Type="http://schemas.openxmlformats.org/officeDocument/2006/relationships/image" Target="media/image167.wmf"/><Relationship Id="rId294" Type="http://schemas.openxmlformats.org/officeDocument/2006/relationships/image" Target="media/image188.wmf"/><Relationship Id="rId308" Type="http://schemas.openxmlformats.org/officeDocument/2006/relationships/image" Target="media/image202.png"/><Relationship Id="rId329" Type="http://schemas.openxmlformats.org/officeDocument/2006/relationships/image" Target="media/image223.wmf"/><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image" Target="media/image53.wmf"/><Relationship Id="rId133" Type="http://schemas.openxmlformats.org/officeDocument/2006/relationships/oleObject" Target="embeddings/oleObject60.bin"/><Relationship Id="rId154" Type="http://schemas.openxmlformats.org/officeDocument/2006/relationships/image" Target="media/image74.wmf"/><Relationship Id="rId175" Type="http://schemas.openxmlformats.org/officeDocument/2006/relationships/oleObject" Target="embeddings/oleObject81.bin"/><Relationship Id="rId340" Type="http://schemas.openxmlformats.org/officeDocument/2006/relationships/image" Target="media/image234.wmf"/><Relationship Id="rId361" Type="http://schemas.openxmlformats.org/officeDocument/2006/relationships/image" Target="media/image255.png"/><Relationship Id="rId196" Type="http://schemas.openxmlformats.org/officeDocument/2006/relationships/image" Target="media/image95.wmf"/><Relationship Id="rId200" Type="http://schemas.openxmlformats.org/officeDocument/2006/relationships/image" Target="media/image99.wmf"/><Relationship Id="rId16" Type="http://schemas.openxmlformats.org/officeDocument/2006/relationships/image" Target="media/image4.png"/><Relationship Id="rId221" Type="http://schemas.openxmlformats.org/officeDocument/2006/relationships/image" Target="media/image119.wmf"/><Relationship Id="rId242" Type="http://schemas.openxmlformats.org/officeDocument/2006/relationships/image" Target="media/image136.wmf"/><Relationship Id="rId263" Type="http://schemas.openxmlformats.org/officeDocument/2006/relationships/image" Target="media/image157.wmf"/><Relationship Id="rId284" Type="http://schemas.openxmlformats.org/officeDocument/2006/relationships/image" Target="media/image178.wmf"/><Relationship Id="rId319" Type="http://schemas.openxmlformats.org/officeDocument/2006/relationships/image" Target="media/image213.wmf"/><Relationship Id="rId37" Type="http://schemas.openxmlformats.org/officeDocument/2006/relationships/image" Target="media/image16.wmf"/><Relationship Id="rId58" Type="http://schemas.openxmlformats.org/officeDocument/2006/relationships/image" Target="media/image26.wmf"/><Relationship Id="rId79" Type="http://schemas.openxmlformats.org/officeDocument/2006/relationships/oleObject" Target="embeddings/oleObject33.bin"/><Relationship Id="rId102" Type="http://schemas.openxmlformats.org/officeDocument/2006/relationships/image" Target="media/image48.wmf"/><Relationship Id="rId123" Type="http://schemas.openxmlformats.org/officeDocument/2006/relationships/oleObject" Target="embeddings/oleObject55.bin"/><Relationship Id="rId144" Type="http://schemas.openxmlformats.org/officeDocument/2006/relationships/image" Target="media/image69.wmf"/><Relationship Id="rId330" Type="http://schemas.openxmlformats.org/officeDocument/2006/relationships/image" Target="media/image224.wmf"/><Relationship Id="rId90" Type="http://schemas.openxmlformats.org/officeDocument/2006/relationships/image" Target="media/image42.wmf"/><Relationship Id="rId165" Type="http://schemas.openxmlformats.org/officeDocument/2006/relationships/oleObject" Target="embeddings/oleObject76.bin"/><Relationship Id="rId186" Type="http://schemas.openxmlformats.org/officeDocument/2006/relationships/image" Target="media/image90.wmf"/><Relationship Id="rId351" Type="http://schemas.openxmlformats.org/officeDocument/2006/relationships/image" Target="media/image245.wmf"/><Relationship Id="rId211" Type="http://schemas.openxmlformats.org/officeDocument/2006/relationships/image" Target="media/image110.png"/><Relationship Id="rId232" Type="http://schemas.openxmlformats.org/officeDocument/2006/relationships/image" Target="media/image126.wmf"/><Relationship Id="rId253" Type="http://schemas.openxmlformats.org/officeDocument/2006/relationships/image" Target="media/image147.wmf"/><Relationship Id="rId274" Type="http://schemas.openxmlformats.org/officeDocument/2006/relationships/image" Target="media/image168.wmf"/><Relationship Id="rId295" Type="http://schemas.openxmlformats.org/officeDocument/2006/relationships/image" Target="media/image189.wmf"/><Relationship Id="rId309" Type="http://schemas.openxmlformats.org/officeDocument/2006/relationships/image" Target="media/image203.png"/><Relationship Id="rId27" Type="http://schemas.openxmlformats.org/officeDocument/2006/relationships/image" Target="media/image11.wmf"/><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4.wmf"/><Relationship Id="rId320" Type="http://schemas.openxmlformats.org/officeDocument/2006/relationships/image" Target="media/image214.wmf"/><Relationship Id="rId80" Type="http://schemas.openxmlformats.org/officeDocument/2006/relationships/image" Target="media/image37.wmf"/><Relationship Id="rId155" Type="http://schemas.openxmlformats.org/officeDocument/2006/relationships/oleObject" Target="embeddings/oleObject71.bin"/><Relationship Id="rId176" Type="http://schemas.openxmlformats.org/officeDocument/2006/relationships/image" Target="media/image85.wmf"/><Relationship Id="rId197" Type="http://schemas.openxmlformats.org/officeDocument/2006/relationships/image" Target="media/image96.wmf"/><Relationship Id="rId341" Type="http://schemas.openxmlformats.org/officeDocument/2006/relationships/image" Target="media/image235.wmf"/><Relationship Id="rId362" Type="http://schemas.openxmlformats.org/officeDocument/2006/relationships/image" Target="media/image256.png"/><Relationship Id="rId201" Type="http://schemas.openxmlformats.org/officeDocument/2006/relationships/image" Target="media/image100.wmf"/><Relationship Id="rId222" Type="http://schemas.openxmlformats.org/officeDocument/2006/relationships/oleObject" Target="embeddings/oleObject93.bin"/><Relationship Id="rId243" Type="http://schemas.openxmlformats.org/officeDocument/2006/relationships/image" Target="media/image137.wmf"/><Relationship Id="rId264" Type="http://schemas.openxmlformats.org/officeDocument/2006/relationships/image" Target="media/image158.wmf"/><Relationship Id="rId285" Type="http://schemas.openxmlformats.org/officeDocument/2006/relationships/image" Target="media/image179.wmf"/><Relationship Id="rId17" Type="http://schemas.openxmlformats.org/officeDocument/2006/relationships/image" Target="media/image5.png"/><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9.wmf"/><Relationship Id="rId310" Type="http://schemas.openxmlformats.org/officeDocument/2006/relationships/image" Target="media/image204.png"/><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80.wmf"/><Relationship Id="rId187" Type="http://schemas.openxmlformats.org/officeDocument/2006/relationships/oleObject" Target="embeddings/oleObject87.bin"/><Relationship Id="rId331" Type="http://schemas.openxmlformats.org/officeDocument/2006/relationships/image" Target="media/image225.wmf"/><Relationship Id="rId352" Type="http://schemas.openxmlformats.org/officeDocument/2006/relationships/image" Target="media/image246.wmf"/><Relationship Id="rId1" Type="http://schemas.openxmlformats.org/officeDocument/2006/relationships/customXml" Target="../customXml/item1.xml"/><Relationship Id="rId212" Type="http://schemas.openxmlformats.org/officeDocument/2006/relationships/image" Target="media/image111.png"/><Relationship Id="rId233" Type="http://schemas.openxmlformats.org/officeDocument/2006/relationships/image" Target="media/image127.wmf"/><Relationship Id="rId254" Type="http://schemas.openxmlformats.org/officeDocument/2006/relationships/image" Target="media/image148.png"/><Relationship Id="rId28" Type="http://schemas.openxmlformats.org/officeDocument/2006/relationships/oleObject" Target="embeddings/oleObject7.bin"/><Relationship Id="rId49" Type="http://schemas.openxmlformats.org/officeDocument/2006/relationships/image" Target="media/image22.wmf"/><Relationship Id="rId114" Type="http://schemas.openxmlformats.org/officeDocument/2006/relationships/image" Target="media/image54.wmf"/><Relationship Id="rId275" Type="http://schemas.openxmlformats.org/officeDocument/2006/relationships/image" Target="media/image169.wmf"/><Relationship Id="rId296" Type="http://schemas.openxmlformats.org/officeDocument/2006/relationships/image" Target="media/image190.wmf"/><Relationship Id="rId300" Type="http://schemas.openxmlformats.org/officeDocument/2006/relationships/image" Target="media/image194.wmf"/><Relationship Id="rId60" Type="http://schemas.openxmlformats.org/officeDocument/2006/relationships/image" Target="media/image27.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5.wmf"/><Relationship Id="rId177" Type="http://schemas.openxmlformats.org/officeDocument/2006/relationships/oleObject" Target="embeddings/oleObject82.bin"/><Relationship Id="rId198" Type="http://schemas.openxmlformats.org/officeDocument/2006/relationships/image" Target="media/image97.wmf"/><Relationship Id="rId321" Type="http://schemas.openxmlformats.org/officeDocument/2006/relationships/image" Target="media/image215.wmf"/><Relationship Id="rId342" Type="http://schemas.openxmlformats.org/officeDocument/2006/relationships/image" Target="media/image236.wmf"/><Relationship Id="rId363" Type="http://schemas.openxmlformats.org/officeDocument/2006/relationships/image" Target="media/image257.png"/><Relationship Id="rId202" Type="http://schemas.openxmlformats.org/officeDocument/2006/relationships/image" Target="media/image101.wmf"/><Relationship Id="rId223" Type="http://schemas.openxmlformats.org/officeDocument/2006/relationships/image" Target="media/image120.wmf"/><Relationship Id="rId244" Type="http://schemas.openxmlformats.org/officeDocument/2006/relationships/image" Target="media/image138.wmf"/><Relationship Id="rId18" Type="http://schemas.openxmlformats.org/officeDocument/2006/relationships/image" Target="media/image6.png"/><Relationship Id="rId39" Type="http://schemas.openxmlformats.org/officeDocument/2006/relationships/image" Target="media/image17.wmf"/><Relationship Id="rId265" Type="http://schemas.openxmlformats.org/officeDocument/2006/relationships/image" Target="media/image159.wmf"/><Relationship Id="rId286" Type="http://schemas.openxmlformats.org/officeDocument/2006/relationships/image" Target="media/image180.wmf"/><Relationship Id="rId50" Type="http://schemas.openxmlformats.org/officeDocument/2006/relationships/oleObject" Target="embeddings/oleObject18.bin"/><Relationship Id="rId104" Type="http://schemas.openxmlformats.org/officeDocument/2006/relationships/image" Target="media/image49.wmf"/><Relationship Id="rId125" Type="http://schemas.openxmlformats.org/officeDocument/2006/relationships/oleObject" Target="embeddings/oleObject56.bin"/><Relationship Id="rId146" Type="http://schemas.openxmlformats.org/officeDocument/2006/relationships/image" Target="media/image70.wmf"/><Relationship Id="rId167" Type="http://schemas.openxmlformats.org/officeDocument/2006/relationships/oleObject" Target="embeddings/oleObject77.bin"/><Relationship Id="rId188" Type="http://schemas.openxmlformats.org/officeDocument/2006/relationships/image" Target="media/image91.wmf"/><Relationship Id="rId311" Type="http://schemas.openxmlformats.org/officeDocument/2006/relationships/image" Target="media/image205.wmf"/><Relationship Id="rId332" Type="http://schemas.openxmlformats.org/officeDocument/2006/relationships/image" Target="media/image226.wmf"/><Relationship Id="rId353" Type="http://schemas.openxmlformats.org/officeDocument/2006/relationships/image" Target="media/image247.wmf"/><Relationship Id="rId71" Type="http://schemas.openxmlformats.org/officeDocument/2006/relationships/oleObject" Target="embeddings/oleObject29.bin"/><Relationship Id="rId92" Type="http://schemas.openxmlformats.org/officeDocument/2006/relationships/image" Target="media/image43.wmf"/><Relationship Id="rId213" Type="http://schemas.openxmlformats.org/officeDocument/2006/relationships/image" Target="media/image112.png"/><Relationship Id="rId234" Type="http://schemas.openxmlformats.org/officeDocument/2006/relationships/image" Target="media/image128.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49.png"/><Relationship Id="rId276" Type="http://schemas.openxmlformats.org/officeDocument/2006/relationships/image" Target="media/image170.wmf"/><Relationship Id="rId297" Type="http://schemas.openxmlformats.org/officeDocument/2006/relationships/image" Target="media/image191.wmf"/><Relationship Id="rId40" Type="http://schemas.openxmlformats.org/officeDocument/2006/relationships/oleObject" Target="embeddings/oleObject13.bin"/><Relationship Id="rId115" Type="http://schemas.openxmlformats.org/officeDocument/2006/relationships/oleObject" Target="embeddings/oleObject51.bin"/><Relationship Id="rId136" Type="http://schemas.openxmlformats.org/officeDocument/2006/relationships/image" Target="media/image65.wmf"/><Relationship Id="rId157" Type="http://schemas.openxmlformats.org/officeDocument/2006/relationships/oleObject" Target="embeddings/oleObject72.bin"/><Relationship Id="rId178" Type="http://schemas.openxmlformats.org/officeDocument/2006/relationships/image" Target="media/image86.wmf"/><Relationship Id="rId301" Type="http://schemas.openxmlformats.org/officeDocument/2006/relationships/image" Target="media/image195.wmf"/><Relationship Id="rId322" Type="http://schemas.openxmlformats.org/officeDocument/2006/relationships/image" Target="media/image216.wmf"/><Relationship Id="rId343" Type="http://schemas.openxmlformats.org/officeDocument/2006/relationships/image" Target="media/image237.wmf"/><Relationship Id="rId364" Type="http://schemas.openxmlformats.org/officeDocument/2006/relationships/image" Target="media/image258.png"/><Relationship Id="rId61" Type="http://schemas.openxmlformats.org/officeDocument/2006/relationships/oleObject" Target="embeddings/oleObject24.bin"/><Relationship Id="rId82" Type="http://schemas.openxmlformats.org/officeDocument/2006/relationships/image" Target="media/image38.wmf"/><Relationship Id="rId199" Type="http://schemas.openxmlformats.org/officeDocument/2006/relationships/image" Target="media/image98.wmf"/><Relationship Id="rId203" Type="http://schemas.openxmlformats.org/officeDocument/2006/relationships/image" Target="media/image102.wmf"/><Relationship Id="rId19" Type="http://schemas.openxmlformats.org/officeDocument/2006/relationships/image" Target="media/image7.wmf"/><Relationship Id="rId224" Type="http://schemas.openxmlformats.org/officeDocument/2006/relationships/oleObject" Target="embeddings/oleObject94.bin"/><Relationship Id="rId245" Type="http://schemas.openxmlformats.org/officeDocument/2006/relationships/image" Target="media/image139.png"/><Relationship Id="rId266" Type="http://schemas.openxmlformats.org/officeDocument/2006/relationships/image" Target="media/image160.wmf"/><Relationship Id="rId287" Type="http://schemas.openxmlformats.org/officeDocument/2006/relationships/image" Target="media/image181.png"/><Relationship Id="rId30" Type="http://schemas.openxmlformats.org/officeDocument/2006/relationships/oleObject" Target="embeddings/oleObject8.bin"/><Relationship Id="rId105" Type="http://schemas.openxmlformats.org/officeDocument/2006/relationships/oleObject" Target="embeddings/oleObject46.bin"/><Relationship Id="rId126" Type="http://schemas.openxmlformats.org/officeDocument/2006/relationships/image" Target="media/image60.wmf"/><Relationship Id="rId147" Type="http://schemas.openxmlformats.org/officeDocument/2006/relationships/oleObject" Target="embeddings/oleObject67.bin"/><Relationship Id="rId168" Type="http://schemas.openxmlformats.org/officeDocument/2006/relationships/image" Target="media/image81.wmf"/><Relationship Id="rId312" Type="http://schemas.openxmlformats.org/officeDocument/2006/relationships/image" Target="media/image206.wmf"/><Relationship Id="rId333" Type="http://schemas.openxmlformats.org/officeDocument/2006/relationships/image" Target="media/image227.wmf"/><Relationship Id="rId354" Type="http://schemas.openxmlformats.org/officeDocument/2006/relationships/image" Target="media/image248.wmf"/><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oleObject" Target="embeddings/oleObject40.bin"/><Relationship Id="rId189" Type="http://schemas.openxmlformats.org/officeDocument/2006/relationships/oleObject" Target="embeddings/oleObject88.bin"/><Relationship Id="rId3" Type="http://schemas.openxmlformats.org/officeDocument/2006/relationships/styles" Target="styles.xml"/><Relationship Id="rId214" Type="http://schemas.openxmlformats.org/officeDocument/2006/relationships/image" Target="media/image113.wmf"/><Relationship Id="rId235" Type="http://schemas.openxmlformats.org/officeDocument/2006/relationships/image" Target="media/image129.wmf"/><Relationship Id="rId256" Type="http://schemas.openxmlformats.org/officeDocument/2006/relationships/image" Target="media/image150.png"/><Relationship Id="rId277" Type="http://schemas.openxmlformats.org/officeDocument/2006/relationships/image" Target="media/image171.wmf"/><Relationship Id="rId298" Type="http://schemas.openxmlformats.org/officeDocument/2006/relationships/image" Target="media/image192.wmf"/><Relationship Id="rId116" Type="http://schemas.openxmlformats.org/officeDocument/2006/relationships/image" Target="media/image55.wmf"/><Relationship Id="rId137" Type="http://schemas.openxmlformats.org/officeDocument/2006/relationships/oleObject" Target="embeddings/oleObject62.bin"/><Relationship Id="rId158" Type="http://schemas.openxmlformats.org/officeDocument/2006/relationships/image" Target="media/image76.wmf"/><Relationship Id="rId302" Type="http://schemas.openxmlformats.org/officeDocument/2006/relationships/image" Target="media/image196.wmf"/><Relationship Id="rId323" Type="http://schemas.openxmlformats.org/officeDocument/2006/relationships/image" Target="media/image217.wmf"/><Relationship Id="rId344" Type="http://schemas.openxmlformats.org/officeDocument/2006/relationships/image" Target="media/image238.wmf"/><Relationship Id="rId20" Type="http://schemas.openxmlformats.org/officeDocument/2006/relationships/oleObject" Target="embeddings/oleObject3.bin"/><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image" Target="media/image259.png"/><Relationship Id="rId190" Type="http://schemas.openxmlformats.org/officeDocument/2006/relationships/image" Target="media/image92.wmf"/><Relationship Id="rId204" Type="http://schemas.openxmlformats.org/officeDocument/2006/relationships/image" Target="media/image103.png"/><Relationship Id="rId225" Type="http://schemas.openxmlformats.org/officeDocument/2006/relationships/image" Target="media/image121.png"/><Relationship Id="rId246" Type="http://schemas.openxmlformats.org/officeDocument/2006/relationships/image" Target="media/image140.wmf"/><Relationship Id="rId267" Type="http://schemas.openxmlformats.org/officeDocument/2006/relationships/image" Target="media/image161.wmf"/><Relationship Id="rId288" Type="http://schemas.openxmlformats.org/officeDocument/2006/relationships/image" Target="media/image182.wmf"/><Relationship Id="rId106" Type="http://schemas.openxmlformats.org/officeDocument/2006/relationships/image" Target="media/image50.wmf"/><Relationship Id="rId127" Type="http://schemas.openxmlformats.org/officeDocument/2006/relationships/oleObject" Target="embeddings/oleObject57.bin"/><Relationship Id="rId313" Type="http://schemas.openxmlformats.org/officeDocument/2006/relationships/image" Target="media/image207.wmf"/><Relationship Id="rId10" Type="http://schemas.openxmlformats.org/officeDocument/2006/relationships/footer" Target="footer1.xml"/><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30.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78.bin"/><Relationship Id="rId334" Type="http://schemas.openxmlformats.org/officeDocument/2006/relationships/image" Target="media/image228.wmf"/><Relationship Id="rId355" Type="http://schemas.openxmlformats.org/officeDocument/2006/relationships/image" Target="media/image249.png"/><Relationship Id="rId4" Type="http://schemas.microsoft.com/office/2007/relationships/stylesWithEffects" Target="stylesWithEffects.xml"/><Relationship Id="rId180" Type="http://schemas.openxmlformats.org/officeDocument/2006/relationships/image" Target="media/image87.wmf"/><Relationship Id="rId215" Type="http://schemas.openxmlformats.org/officeDocument/2006/relationships/image" Target="media/image114.wmf"/><Relationship Id="rId236" Type="http://schemas.openxmlformats.org/officeDocument/2006/relationships/image" Target="media/image130.wmf"/><Relationship Id="rId257" Type="http://schemas.openxmlformats.org/officeDocument/2006/relationships/image" Target="media/image151.png"/><Relationship Id="rId278" Type="http://schemas.openxmlformats.org/officeDocument/2006/relationships/image" Target="media/image172.wmf"/><Relationship Id="rId303" Type="http://schemas.openxmlformats.org/officeDocument/2006/relationships/image" Target="media/image197.wmf"/><Relationship Id="rId42" Type="http://schemas.openxmlformats.org/officeDocument/2006/relationships/oleObject" Target="embeddings/oleObject14.bin"/><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239.wmf"/><Relationship Id="rId191" Type="http://schemas.openxmlformats.org/officeDocument/2006/relationships/oleObject" Target="embeddings/oleObject89.bin"/><Relationship Id="rId205" Type="http://schemas.openxmlformats.org/officeDocument/2006/relationships/image" Target="media/image104.wmf"/><Relationship Id="rId247" Type="http://schemas.openxmlformats.org/officeDocument/2006/relationships/image" Target="media/image141.wmf"/><Relationship Id="rId107" Type="http://schemas.openxmlformats.org/officeDocument/2006/relationships/oleObject" Target="embeddings/oleObject47.bin"/><Relationship Id="rId289" Type="http://schemas.openxmlformats.org/officeDocument/2006/relationships/image" Target="media/image183.wmf"/><Relationship Id="rId11" Type="http://schemas.openxmlformats.org/officeDocument/2006/relationships/image" Target="media/image1.wmf"/><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208.wmf"/><Relationship Id="rId356" Type="http://schemas.openxmlformats.org/officeDocument/2006/relationships/image" Target="media/image250.png"/><Relationship Id="rId95" Type="http://schemas.openxmlformats.org/officeDocument/2006/relationships/oleObject" Target="embeddings/oleObject41.bin"/><Relationship Id="rId160" Type="http://schemas.openxmlformats.org/officeDocument/2006/relationships/image" Target="media/image77.wmf"/><Relationship Id="rId216" Type="http://schemas.openxmlformats.org/officeDocument/2006/relationships/image" Target="media/image115.wmf"/><Relationship Id="rId258" Type="http://schemas.openxmlformats.org/officeDocument/2006/relationships/image" Target="media/image152.wmf"/><Relationship Id="rId22" Type="http://schemas.openxmlformats.org/officeDocument/2006/relationships/oleObject" Target="embeddings/oleObject4.bin"/><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219.wmf"/><Relationship Id="rId367" Type="http://schemas.openxmlformats.org/officeDocument/2006/relationships/image" Target="media/image261.png"/><Relationship Id="rId171" Type="http://schemas.openxmlformats.org/officeDocument/2006/relationships/oleObject" Target="embeddings/oleObject79.bin"/><Relationship Id="rId227" Type="http://schemas.openxmlformats.org/officeDocument/2006/relationships/oleObject" Target="embeddings/oleObject95.bin"/><Relationship Id="rId269" Type="http://schemas.openxmlformats.org/officeDocument/2006/relationships/image" Target="media/image163.wmf"/><Relationship Id="rId33" Type="http://schemas.openxmlformats.org/officeDocument/2006/relationships/image" Target="media/image14.wmf"/><Relationship Id="rId129" Type="http://schemas.openxmlformats.org/officeDocument/2006/relationships/oleObject" Target="embeddings/oleObject58.bin"/><Relationship Id="rId280" Type="http://schemas.openxmlformats.org/officeDocument/2006/relationships/image" Target="media/image174.wmf"/><Relationship Id="rId336" Type="http://schemas.openxmlformats.org/officeDocument/2006/relationships/image" Target="media/image230.wmf"/><Relationship Id="rId75" Type="http://schemas.openxmlformats.org/officeDocument/2006/relationships/oleObject" Target="embeddings/oleObject31.bin"/><Relationship Id="rId140" Type="http://schemas.openxmlformats.org/officeDocument/2006/relationships/image" Target="media/image67.wmf"/><Relationship Id="rId182" Type="http://schemas.openxmlformats.org/officeDocument/2006/relationships/image" Target="media/image88.wmf"/><Relationship Id="rId6" Type="http://schemas.openxmlformats.org/officeDocument/2006/relationships/webSettings" Target="webSettings.xml"/><Relationship Id="rId238" Type="http://schemas.openxmlformats.org/officeDocument/2006/relationships/image" Target="media/image132.wmf"/><Relationship Id="rId291" Type="http://schemas.openxmlformats.org/officeDocument/2006/relationships/image" Target="media/image185.wmf"/><Relationship Id="rId305" Type="http://schemas.openxmlformats.org/officeDocument/2006/relationships/image" Target="media/image199.wmf"/><Relationship Id="rId347" Type="http://schemas.openxmlformats.org/officeDocument/2006/relationships/image" Target="media/image241.wmf"/><Relationship Id="rId44" Type="http://schemas.openxmlformats.org/officeDocument/2006/relationships/oleObject" Target="embeddings/oleObject15.bin"/><Relationship Id="rId86" Type="http://schemas.openxmlformats.org/officeDocument/2006/relationships/image" Target="media/image40.wmf"/><Relationship Id="rId151" Type="http://schemas.openxmlformats.org/officeDocument/2006/relationships/oleObject" Target="embeddings/oleObject69.bin"/><Relationship Id="rId193" Type="http://schemas.openxmlformats.org/officeDocument/2006/relationships/oleObject" Target="embeddings/oleObject90.bin"/><Relationship Id="rId207" Type="http://schemas.openxmlformats.org/officeDocument/2006/relationships/image" Target="media/image106.wmf"/><Relationship Id="rId249" Type="http://schemas.openxmlformats.org/officeDocument/2006/relationships/image" Target="media/image143.wmf"/><Relationship Id="rId13" Type="http://schemas.openxmlformats.org/officeDocument/2006/relationships/image" Target="media/image2.wmf"/><Relationship Id="rId109" Type="http://schemas.openxmlformats.org/officeDocument/2006/relationships/oleObject" Target="embeddings/oleObject48.bin"/><Relationship Id="rId260" Type="http://schemas.openxmlformats.org/officeDocument/2006/relationships/image" Target="media/image154.png"/><Relationship Id="rId316" Type="http://schemas.openxmlformats.org/officeDocument/2006/relationships/image" Target="media/image210.wmf"/><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57.wmf"/><Relationship Id="rId358" Type="http://schemas.openxmlformats.org/officeDocument/2006/relationships/image" Target="media/image252.png"/><Relationship Id="rId162" Type="http://schemas.openxmlformats.org/officeDocument/2006/relationships/image" Target="media/image78.wmf"/><Relationship Id="rId218" Type="http://schemas.openxmlformats.org/officeDocument/2006/relationships/image" Target="media/image117.png"/><Relationship Id="rId271" Type="http://schemas.openxmlformats.org/officeDocument/2006/relationships/image" Target="media/image165.wmf"/><Relationship Id="rId24" Type="http://schemas.openxmlformats.org/officeDocument/2006/relationships/oleObject" Target="embeddings/oleObject5.bin"/><Relationship Id="rId66" Type="http://schemas.openxmlformats.org/officeDocument/2006/relationships/image" Target="media/image30.wmf"/><Relationship Id="rId131" Type="http://schemas.openxmlformats.org/officeDocument/2006/relationships/oleObject" Target="embeddings/oleObject59.bin"/><Relationship Id="rId327" Type="http://schemas.openxmlformats.org/officeDocument/2006/relationships/image" Target="media/image221.wmf"/><Relationship Id="rId369" Type="http://schemas.openxmlformats.org/officeDocument/2006/relationships/footer" Target="footer2.xml"/><Relationship Id="rId173" Type="http://schemas.openxmlformats.org/officeDocument/2006/relationships/oleObject" Target="embeddings/oleObject80.bin"/><Relationship Id="rId229" Type="http://schemas.openxmlformats.org/officeDocument/2006/relationships/image" Target="media/image123.wmf"/><Relationship Id="rId240" Type="http://schemas.openxmlformats.org/officeDocument/2006/relationships/image" Target="media/image134.wmf"/><Relationship Id="rId35" Type="http://schemas.openxmlformats.org/officeDocument/2006/relationships/image" Target="media/image15.wmf"/><Relationship Id="rId77" Type="http://schemas.openxmlformats.org/officeDocument/2006/relationships/oleObject" Target="embeddings/oleObject32.bin"/><Relationship Id="rId100" Type="http://schemas.openxmlformats.org/officeDocument/2006/relationships/image" Target="media/image47.wmf"/><Relationship Id="rId282" Type="http://schemas.openxmlformats.org/officeDocument/2006/relationships/image" Target="media/image176.wmf"/><Relationship Id="rId338" Type="http://schemas.openxmlformats.org/officeDocument/2006/relationships/image" Target="media/image232.wmf"/><Relationship Id="rId8" Type="http://schemas.openxmlformats.org/officeDocument/2006/relationships/endnotes" Target="endnotes.xml"/><Relationship Id="rId142" Type="http://schemas.openxmlformats.org/officeDocument/2006/relationships/image" Target="media/image68.wmf"/><Relationship Id="rId184" Type="http://schemas.openxmlformats.org/officeDocument/2006/relationships/image" Target="media/image89.wmf"/><Relationship Id="rId251" Type="http://schemas.openxmlformats.org/officeDocument/2006/relationships/image" Target="media/image145.wmf"/><Relationship Id="rId46" Type="http://schemas.openxmlformats.org/officeDocument/2006/relationships/oleObject" Target="embeddings/oleObject16.bin"/><Relationship Id="rId293" Type="http://schemas.openxmlformats.org/officeDocument/2006/relationships/image" Target="media/image187.wmf"/><Relationship Id="rId307" Type="http://schemas.openxmlformats.org/officeDocument/2006/relationships/image" Target="media/image201.png"/><Relationship Id="rId349" Type="http://schemas.openxmlformats.org/officeDocument/2006/relationships/image" Target="media/image243.wmf"/><Relationship Id="rId88" Type="http://schemas.openxmlformats.org/officeDocument/2006/relationships/image" Target="media/image41.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image" Target="media/image108.wmf"/><Relationship Id="rId360" Type="http://schemas.openxmlformats.org/officeDocument/2006/relationships/image" Target="media/image254.png"/><Relationship Id="rId220" Type="http://schemas.openxmlformats.org/officeDocument/2006/relationships/oleObject" Target="embeddings/oleObject92.bin"/></Relationships>
</file>

<file path=word/_rels/footer2.xml.rels><?xml version="1.0" encoding="UTF-8" standalone="yes"?>
<Relationships xmlns="http://schemas.openxmlformats.org/package/2006/relationships"><Relationship Id="rId1" Type="http://schemas.openxmlformats.org/officeDocument/2006/relationships/image" Target="media/image262.emf"/></Relationships>
</file>

<file path=word/_rels/settings.xml.rels><?xml version="1.0" encoding="UTF-8" standalone="yes"?>
<Relationships xmlns="http://schemas.openxmlformats.org/package/2006/relationships"><Relationship Id="rId1" Type="http://schemas.openxmlformats.org/officeDocument/2006/relationships/attachedTemplate" Target="file:///F:\Documents%20and%20Settings\&#1040;&#1076;&#1084;&#1080;&#1085;&#1080;&#1089;&#1090;&#1088;&#1072;&#1090;&#1086;&#1088;\Application%20Data\Microsoft\&#1064;&#1072;&#1073;&#1083;&#1086;&#1085;&#1099;\&#1047;&#1072;&#1075;&#1086;&#1090;&#1086;&#1074;&#1082;&#1072;%20&#1082;%20&#1050;&#105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62A2B-67B8-4E79-A129-FB84E1CFA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Заготовка к КП.dot</Template>
  <TotalTime>5</TotalTime>
  <Pages>76</Pages>
  <Words>9032</Words>
  <Characters>67251</Characters>
  <Application>Microsoft Office Word</Application>
  <DocSecurity>0</DocSecurity>
  <Lines>560</Lines>
  <Paragraphs>152</Paragraphs>
  <ScaleCrop>false</ScaleCrop>
  <HeadingPairs>
    <vt:vector size="2" baseType="variant">
      <vt:variant>
        <vt:lpstr>Название</vt:lpstr>
      </vt:variant>
      <vt:variant>
        <vt:i4>1</vt:i4>
      </vt:variant>
    </vt:vector>
  </HeadingPairs>
  <TitlesOfParts>
    <vt:vector size="1" baseType="lpstr">
      <vt:lpstr>Восточно-украинский национальный университет</vt:lpstr>
    </vt:vector>
  </TitlesOfParts>
  <Company>СТИ</Company>
  <LinksUpToDate>false</LinksUpToDate>
  <CharactersWithSpaces>76131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Восточно-украинский национальный университет</dc:title>
  <dc:creator>Администратор</dc:creator>
  <cp:lastModifiedBy>Марина</cp:lastModifiedBy>
  <cp:revision>4</cp:revision>
  <cp:lastPrinted>2014-05-15T07:06:00Z</cp:lastPrinted>
  <dcterms:created xsi:type="dcterms:W3CDTF">2018-06-21T07:07:00Z</dcterms:created>
  <dcterms:modified xsi:type="dcterms:W3CDTF">2019-06-19T05:14:00Z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